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C821" w14:textId="77777777" w:rsidR="00CD03D3" w:rsidRDefault="00CD03D3"/>
    <w:p w14:paraId="7AB1FEC6" w14:textId="77777777" w:rsidR="006B2D4B" w:rsidRPr="002811D2" w:rsidRDefault="005A492C">
      <w:pPr>
        <w:rPr>
          <w:highlight w:val="yellow"/>
        </w:rPr>
        <w:sectPr w:rsidR="006B2D4B" w:rsidRPr="002811D2" w:rsidSect="0091424C">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sidRPr="002811D2">
        <w:rPr>
          <w:noProof/>
          <w:highlight w:val="yellow"/>
          <w:lang w:eastAsia="hr-HR"/>
        </w:rPr>
        <mc:AlternateContent>
          <mc:Choice Requires="wps">
            <w:drawing>
              <wp:anchor distT="0" distB="0" distL="114300" distR="114300" simplePos="0" relativeHeight="251663360" behindDoc="0" locked="0" layoutInCell="1" allowOverlap="0" wp14:anchorId="4D02D15B" wp14:editId="623258B6">
                <wp:simplePos x="0" y="0"/>
                <wp:positionH relativeFrom="column">
                  <wp:posOffset>2697480</wp:posOffset>
                </wp:positionH>
                <wp:positionV relativeFrom="page">
                  <wp:posOffset>9890878</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224935F3" w:rsidR="00F4176E" w:rsidRPr="00705D03" w:rsidRDefault="004A4DAB" w:rsidP="006A6BE1">
                            <w:pPr>
                              <w:pStyle w:val="Datum"/>
                            </w:pPr>
                            <w:r>
                              <w:t>Lipanj</w:t>
                            </w:r>
                            <w:r w:rsidR="00F4176E">
                              <w:t xml:space="preserve"> 20</w:t>
                            </w:r>
                            <w:r w:rsidR="000C68D2">
                              <w:t>2</w:t>
                            </w:r>
                            <w:r>
                              <w:t>3</w:t>
                            </w:r>
                            <w:r w:rsidR="00F4176E">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02D15B" id="_x0000_t202" coordsize="21600,21600" o:spt="202" path="m,l,21600r21600,l21600,xe">
                <v:stroke joinstyle="miter"/>
                <v:path gradientshapeok="t" o:connecttype="rect"/>
              </v:shapetype>
              <v:shape id="Text Box 4" o:spid="_x0000_s1026"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" o:allowoverlap="f" filled="f" stroked="f" strokeweight="1pt">
                <v:textbox>
                  <w:txbxContent>
                    <w:p w14:paraId="6A2A1A95" w14:textId="224935F3" w:rsidR="00F4176E" w:rsidRPr="00705D03" w:rsidRDefault="004A4DAB" w:rsidP="006A6BE1">
                      <w:pPr>
                        <w:pStyle w:val="Datum"/>
                      </w:pPr>
                      <w:r>
                        <w:t>Lipanj</w:t>
                      </w:r>
                      <w:r w:rsidR="00F4176E">
                        <w:t xml:space="preserve"> 20</w:t>
                      </w:r>
                      <w:r w:rsidR="000C68D2">
                        <w:t>2</w:t>
                      </w:r>
                      <w:r>
                        <w:t>3</w:t>
                      </w:r>
                      <w:r w:rsidR="00F4176E">
                        <w:t>.</w:t>
                      </w:r>
                    </w:p>
                  </w:txbxContent>
                </v:textbox>
                <w10:wrap type="through" anchory="page"/>
              </v:shape>
            </w:pict>
          </mc:Fallback>
        </mc:AlternateContent>
      </w:r>
      <w:r w:rsidR="00E23981" w:rsidRPr="002811D2">
        <w:rPr>
          <w:noProof/>
          <w:highlight w:val="yellow"/>
          <w:lang w:eastAsia="hr-HR"/>
        </w:rPr>
        <mc:AlternateContent>
          <mc:Choice Requires="wps">
            <w:drawing>
              <wp:anchor distT="0" distB="0" distL="114300" distR="114300" simplePos="0" relativeHeight="251660288" behindDoc="0" locked="1" layoutInCell="1" allowOverlap="0" wp14:anchorId="5FEF893D" wp14:editId="0370CD32">
                <wp:simplePos x="0" y="0"/>
                <wp:positionH relativeFrom="column">
                  <wp:posOffset>2635885</wp:posOffset>
                </wp:positionH>
                <wp:positionV relativeFrom="page">
                  <wp:posOffset>2259965</wp:posOffset>
                </wp:positionV>
                <wp:extent cx="3419475" cy="142303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67C0" w14:textId="5D5E9402" w:rsidR="00F4176E" w:rsidRDefault="00F4176E" w:rsidP="00705D03">
                            <w:pPr>
                              <w:jc w:val="center"/>
                              <w:rPr>
                                <w:b/>
                                <w:sz w:val="36"/>
                              </w:rPr>
                            </w:pPr>
                            <w:r>
                              <w:rPr>
                                <w:b/>
                                <w:sz w:val="36"/>
                              </w:rPr>
                              <w:t>Plan djelovanja civilne zaštite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893D" id="Text Box 2" o:spid="_x0000_s1027" type="#_x0000_t202" style="position:absolute;left:0;text-align:left;margin-left:207.55pt;margin-top:177.95pt;width:269.25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" o:allowoverlap="f" filled="f" stroked="f">
                <v:textbox>
                  <w:txbxContent>
                    <w:p w14:paraId="07E767C0" w14:textId="5D5E9402" w:rsidR="00F4176E" w:rsidRDefault="00F4176E" w:rsidP="00705D03">
                      <w:pPr>
                        <w:jc w:val="center"/>
                        <w:rPr>
                          <w:b/>
                          <w:sz w:val="36"/>
                        </w:rPr>
                      </w:pPr>
                      <w:r>
                        <w:rPr>
                          <w:b/>
                          <w:sz w:val="36"/>
                        </w:rPr>
                        <w:t>Plan djelovanja civilne zaštite</w:t>
                      </w:r>
                    </w:p>
                  </w:txbxContent>
                </v:textbox>
                <w10:wrap anchory="page"/>
                <w10:anchorlock/>
              </v:shape>
            </w:pict>
          </mc:Fallback>
        </mc:AlternateContent>
      </w:r>
      <w:r w:rsidR="00063605" w:rsidRPr="002811D2">
        <w:rPr>
          <w:noProof/>
          <w:highlight w:val="yellow"/>
          <w:lang w:eastAsia="hr-HR"/>
        </w:rPr>
        <mc:AlternateContent>
          <mc:Choice Requires="wps">
            <w:drawing>
              <wp:anchor distT="0" distB="0" distL="114300" distR="114300" simplePos="0" relativeHeight="251661312" behindDoc="0" locked="1" layoutInCell="1" allowOverlap="0" wp14:anchorId="197CA579" wp14:editId="0D3FF47D">
                <wp:simplePos x="0" y="0"/>
                <wp:positionH relativeFrom="column">
                  <wp:posOffset>2642870</wp:posOffset>
                </wp:positionH>
                <wp:positionV relativeFrom="page">
                  <wp:posOffset>4629150</wp:posOffset>
                </wp:positionV>
                <wp:extent cx="3383915" cy="34766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DF8A" w14:textId="7C474ED6" w:rsidR="00F4176E" w:rsidRDefault="004A4DAB" w:rsidP="00705D03">
                            <w:pPr>
                              <w:jc w:val="center"/>
                              <w:rPr>
                                <w:color w:val="009627"/>
                                <w:sz w:val="36"/>
                              </w:rPr>
                            </w:pPr>
                            <w:r>
                              <w:rPr>
                                <w:color w:val="009627"/>
                                <w:sz w:val="36"/>
                              </w:rPr>
                              <w:t>Općina Jelenje</w:t>
                            </w:r>
                          </w:p>
                          <w:p w14:paraId="56ED7C38" w14:textId="297130B6" w:rsidR="00D14364" w:rsidRPr="00B8360D" w:rsidRDefault="003C6B7E" w:rsidP="00705D03">
                            <w:pPr>
                              <w:jc w:val="center"/>
                              <w:rPr>
                                <w:color w:val="009627"/>
                                <w:sz w:val="36"/>
                              </w:rPr>
                            </w:pPr>
                            <w:r>
                              <w:rPr>
                                <w:noProof/>
                              </w:rPr>
                              <w:drawing>
                                <wp:inline distT="0" distB="0" distL="0" distR="0" wp14:anchorId="766688A6" wp14:editId="56953849">
                                  <wp:extent cx="2225040" cy="2225040"/>
                                  <wp:effectExtent l="0" t="0" r="0" b="0"/>
                                  <wp:docPr id="181066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A579" id="Text Box 3" o:spid="_x0000_s1028" type="#_x0000_t202" style="position:absolute;left:0;text-align:left;margin-left:208.1pt;margin-top:364.5pt;width:266.45pt;height:2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" o:allowoverlap="f" filled="f" stroked="f">
                <v:textbox>
                  <w:txbxContent>
                    <w:p w14:paraId="0513DF8A" w14:textId="7C474ED6" w:rsidR="00F4176E" w:rsidRDefault="004A4DAB" w:rsidP="00705D03">
                      <w:pPr>
                        <w:jc w:val="center"/>
                        <w:rPr>
                          <w:color w:val="009627"/>
                          <w:sz w:val="36"/>
                        </w:rPr>
                      </w:pPr>
                      <w:r>
                        <w:rPr>
                          <w:color w:val="009627"/>
                          <w:sz w:val="36"/>
                        </w:rPr>
                        <w:t>Općina Jelenje</w:t>
                      </w:r>
                    </w:p>
                    <w:p w14:paraId="56ED7C38" w14:textId="297130B6" w:rsidR="00D14364" w:rsidRPr="00B8360D" w:rsidRDefault="003C6B7E" w:rsidP="00705D03">
                      <w:pPr>
                        <w:jc w:val="center"/>
                        <w:rPr>
                          <w:color w:val="009627"/>
                          <w:sz w:val="36"/>
                        </w:rPr>
                      </w:pPr>
                      <w:r>
                        <w:rPr>
                          <w:noProof/>
                        </w:rPr>
                        <w:drawing>
                          <wp:inline distT="0" distB="0" distL="0" distR="0" wp14:anchorId="766688A6" wp14:editId="56953849">
                            <wp:extent cx="2225040" cy="2225040"/>
                            <wp:effectExtent l="0" t="0" r="0" b="0"/>
                            <wp:docPr id="181066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txbxContent>
                </v:textbox>
                <w10:wrap anchory="page"/>
                <w10:anchorlock/>
              </v:shape>
            </w:pict>
          </mc:Fallback>
        </mc:AlternateContent>
      </w:r>
    </w:p>
    <w:p w14:paraId="01A9315B" w14:textId="52D731C5" w:rsidR="003C4DE6" w:rsidRPr="002811D2" w:rsidRDefault="003C4DE6" w:rsidP="00705D03">
      <w:pPr>
        <w:spacing w:before="0" w:after="0" w:line="240" w:lineRule="auto"/>
        <w:jc w:val="center"/>
        <w:rPr>
          <w:i/>
          <w:sz w:val="16"/>
          <w:highlight w:val="yellow"/>
        </w:rPr>
      </w:pPr>
    </w:p>
    <w:tbl>
      <w:tblPr>
        <w:tblW w:w="9982" w:type="dxa"/>
        <w:tblLook w:val="04A0" w:firstRow="1" w:lastRow="0" w:firstColumn="1" w:lastColumn="0" w:noHBand="0" w:noVBand="1"/>
      </w:tblPr>
      <w:tblGrid>
        <w:gridCol w:w="1549"/>
        <w:gridCol w:w="703"/>
        <w:gridCol w:w="1685"/>
        <w:gridCol w:w="2173"/>
        <w:gridCol w:w="7"/>
        <w:gridCol w:w="692"/>
        <w:gridCol w:w="413"/>
        <w:gridCol w:w="2018"/>
        <w:gridCol w:w="440"/>
        <w:gridCol w:w="302"/>
      </w:tblGrid>
      <w:tr w:rsidR="004A4DAB" w:rsidRPr="00A77176" w14:paraId="57785955" w14:textId="77777777" w:rsidTr="00A6495A">
        <w:trPr>
          <w:gridAfter w:val="1"/>
          <w:wAfter w:w="302" w:type="dxa"/>
          <w:trHeight w:val="284"/>
        </w:trPr>
        <w:tc>
          <w:tcPr>
            <w:tcW w:w="2252" w:type="dxa"/>
            <w:gridSpan w:val="2"/>
            <w:vAlign w:val="center"/>
          </w:tcPr>
          <w:p w14:paraId="23C8F670" w14:textId="691E96DC" w:rsidR="004A4DAB" w:rsidRPr="00A77176" w:rsidRDefault="004A4DAB" w:rsidP="00A6495A">
            <w:pPr>
              <w:spacing w:line="240" w:lineRule="auto"/>
              <w:jc w:val="left"/>
              <w:rPr>
                <w:sz w:val="20"/>
                <w:szCs w:val="20"/>
              </w:rPr>
            </w:pPr>
            <w:r>
              <w:rPr>
                <w:sz w:val="20"/>
                <w:szCs w:val="20"/>
              </w:rPr>
              <w:t>Naručitelj</w:t>
            </w:r>
            <w:r w:rsidRPr="00A77176">
              <w:rPr>
                <w:sz w:val="20"/>
                <w:szCs w:val="20"/>
              </w:rPr>
              <w:t>:</w:t>
            </w:r>
          </w:p>
        </w:tc>
        <w:tc>
          <w:tcPr>
            <w:tcW w:w="7428" w:type="dxa"/>
            <w:gridSpan w:val="7"/>
            <w:vAlign w:val="center"/>
          </w:tcPr>
          <w:p w14:paraId="6FA2E6AC" w14:textId="705A7C5C" w:rsidR="004A4DAB" w:rsidRPr="004A4DAB" w:rsidRDefault="004A4DAB" w:rsidP="00A6495A">
            <w:pPr>
              <w:spacing w:line="240" w:lineRule="auto"/>
              <w:rPr>
                <w:bCs/>
                <w:sz w:val="20"/>
                <w:szCs w:val="20"/>
              </w:rPr>
            </w:pPr>
            <w:r w:rsidRPr="004A4DAB">
              <w:rPr>
                <w:bCs/>
                <w:sz w:val="20"/>
                <w:szCs w:val="20"/>
              </w:rPr>
              <w:t xml:space="preserve">Općina Jelenje </w:t>
            </w:r>
          </w:p>
        </w:tc>
      </w:tr>
      <w:tr w:rsidR="004A4DAB" w:rsidRPr="00A77176" w14:paraId="789F0E4E" w14:textId="77777777" w:rsidTr="00A6495A">
        <w:trPr>
          <w:gridAfter w:val="1"/>
          <w:wAfter w:w="302" w:type="dxa"/>
          <w:trHeight w:val="284"/>
        </w:trPr>
        <w:tc>
          <w:tcPr>
            <w:tcW w:w="2252" w:type="dxa"/>
            <w:gridSpan w:val="2"/>
            <w:vAlign w:val="center"/>
          </w:tcPr>
          <w:p w14:paraId="6496A33B" w14:textId="2AEE01CB" w:rsidR="004A4DAB" w:rsidRPr="00A77176" w:rsidRDefault="004A4DAB" w:rsidP="004A4DAB">
            <w:pPr>
              <w:spacing w:line="240" w:lineRule="auto"/>
              <w:jc w:val="left"/>
              <w:rPr>
                <w:sz w:val="20"/>
                <w:szCs w:val="20"/>
              </w:rPr>
            </w:pPr>
            <w:r w:rsidRPr="00A77176">
              <w:rPr>
                <w:sz w:val="20"/>
                <w:szCs w:val="20"/>
              </w:rPr>
              <w:t>PREDMET:</w:t>
            </w:r>
          </w:p>
        </w:tc>
        <w:tc>
          <w:tcPr>
            <w:tcW w:w="7428" w:type="dxa"/>
            <w:gridSpan w:val="7"/>
            <w:vAlign w:val="center"/>
          </w:tcPr>
          <w:p w14:paraId="0200ED5F" w14:textId="06E0AAFC" w:rsidR="004A4DAB" w:rsidRPr="00C500E3" w:rsidRDefault="004A4DAB" w:rsidP="004A4DAB">
            <w:pPr>
              <w:spacing w:line="240" w:lineRule="auto"/>
              <w:rPr>
                <w:b/>
                <w:sz w:val="20"/>
                <w:szCs w:val="20"/>
              </w:rPr>
            </w:pPr>
            <w:r>
              <w:rPr>
                <w:b/>
                <w:sz w:val="20"/>
                <w:szCs w:val="20"/>
              </w:rPr>
              <w:t>Plan djelovanja civilne zaštite</w:t>
            </w:r>
            <w:r w:rsidRPr="00C500E3">
              <w:rPr>
                <w:b/>
                <w:sz w:val="20"/>
                <w:szCs w:val="20"/>
              </w:rPr>
              <w:t xml:space="preserve"> </w:t>
            </w:r>
          </w:p>
        </w:tc>
      </w:tr>
      <w:tr w:rsidR="004A4DAB" w:rsidRPr="00A77176" w14:paraId="7FE4BB76" w14:textId="77777777" w:rsidTr="00A6495A">
        <w:trPr>
          <w:gridAfter w:val="1"/>
          <w:wAfter w:w="302" w:type="dxa"/>
          <w:trHeight w:val="667"/>
        </w:trPr>
        <w:tc>
          <w:tcPr>
            <w:tcW w:w="2252" w:type="dxa"/>
            <w:gridSpan w:val="2"/>
            <w:vAlign w:val="center"/>
          </w:tcPr>
          <w:p w14:paraId="3F07EDAB" w14:textId="77777777" w:rsidR="004A4DAB" w:rsidRPr="00C500E3" w:rsidRDefault="004A4DAB" w:rsidP="00A6495A">
            <w:pPr>
              <w:spacing w:line="240" w:lineRule="auto"/>
              <w:jc w:val="left"/>
              <w:rPr>
                <w:sz w:val="20"/>
                <w:szCs w:val="20"/>
              </w:rPr>
            </w:pPr>
            <w:r w:rsidRPr="00C500E3">
              <w:rPr>
                <w:sz w:val="20"/>
                <w:szCs w:val="20"/>
              </w:rPr>
              <w:t>Oznaka dokumenta:</w:t>
            </w:r>
          </w:p>
        </w:tc>
        <w:tc>
          <w:tcPr>
            <w:tcW w:w="4557" w:type="dxa"/>
            <w:gridSpan w:val="4"/>
            <w:vAlign w:val="center"/>
          </w:tcPr>
          <w:p w14:paraId="2E358028" w14:textId="77777777" w:rsidR="004A4DAB" w:rsidRPr="00C500E3" w:rsidRDefault="004A4DAB" w:rsidP="00A6495A">
            <w:pPr>
              <w:spacing w:line="240" w:lineRule="auto"/>
              <w:jc w:val="left"/>
              <w:rPr>
                <w:sz w:val="20"/>
                <w:szCs w:val="20"/>
              </w:rPr>
            </w:pPr>
            <w:r w:rsidRPr="00C500E3">
              <w:rPr>
                <w:sz w:val="20"/>
                <w:szCs w:val="20"/>
              </w:rPr>
              <w:t>PROJ-23116200029</w:t>
            </w:r>
          </w:p>
        </w:tc>
        <w:tc>
          <w:tcPr>
            <w:tcW w:w="2871" w:type="dxa"/>
            <w:gridSpan w:val="3"/>
            <w:vAlign w:val="center"/>
          </w:tcPr>
          <w:p w14:paraId="55823980" w14:textId="77777777" w:rsidR="004A4DAB" w:rsidRPr="00A77176" w:rsidRDefault="004A4DAB" w:rsidP="00A6495A">
            <w:pPr>
              <w:spacing w:line="240" w:lineRule="auto"/>
              <w:jc w:val="left"/>
              <w:rPr>
                <w:sz w:val="20"/>
                <w:szCs w:val="20"/>
              </w:rPr>
            </w:pPr>
          </w:p>
        </w:tc>
      </w:tr>
      <w:tr w:rsidR="004A4DAB" w:rsidRPr="00A77176" w14:paraId="59324564" w14:textId="77777777" w:rsidTr="00A6495A">
        <w:trPr>
          <w:gridAfter w:val="1"/>
          <w:wAfter w:w="302" w:type="dxa"/>
          <w:trHeight w:val="284"/>
        </w:trPr>
        <w:tc>
          <w:tcPr>
            <w:tcW w:w="2252" w:type="dxa"/>
            <w:gridSpan w:val="2"/>
            <w:vAlign w:val="center"/>
          </w:tcPr>
          <w:p w14:paraId="04F8A784" w14:textId="77777777" w:rsidR="004A4DAB" w:rsidRPr="00C500E3" w:rsidRDefault="004A4DAB" w:rsidP="00A6495A">
            <w:pPr>
              <w:spacing w:line="240" w:lineRule="auto"/>
              <w:jc w:val="left"/>
              <w:rPr>
                <w:sz w:val="20"/>
                <w:szCs w:val="20"/>
              </w:rPr>
            </w:pPr>
            <w:r w:rsidRPr="00C500E3">
              <w:rPr>
                <w:sz w:val="20"/>
                <w:szCs w:val="20"/>
              </w:rPr>
              <w:t>Izrađivač:</w:t>
            </w:r>
          </w:p>
        </w:tc>
        <w:tc>
          <w:tcPr>
            <w:tcW w:w="4557" w:type="dxa"/>
            <w:gridSpan w:val="4"/>
            <w:vAlign w:val="center"/>
          </w:tcPr>
          <w:p w14:paraId="523F19FD" w14:textId="77777777" w:rsidR="004A4DAB" w:rsidRPr="00C500E3" w:rsidRDefault="004A4DAB" w:rsidP="00A6495A">
            <w:pPr>
              <w:spacing w:line="240" w:lineRule="auto"/>
              <w:jc w:val="left"/>
              <w:rPr>
                <w:sz w:val="20"/>
                <w:szCs w:val="20"/>
              </w:rPr>
            </w:pPr>
            <w:r w:rsidRPr="00C500E3">
              <w:rPr>
                <w:sz w:val="20"/>
                <w:szCs w:val="20"/>
              </w:rPr>
              <w:t>DLS d.o.o. Rijeka (Spinčićeva 2, 51 000 Rijeka)</w:t>
            </w:r>
          </w:p>
        </w:tc>
        <w:tc>
          <w:tcPr>
            <w:tcW w:w="2871" w:type="dxa"/>
            <w:gridSpan w:val="3"/>
            <w:vAlign w:val="center"/>
          </w:tcPr>
          <w:p w14:paraId="59D4F11A" w14:textId="77777777" w:rsidR="004A4DAB" w:rsidRPr="00A77176" w:rsidRDefault="004A4DAB" w:rsidP="00A6495A">
            <w:pPr>
              <w:spacing w:line="240" w:lineRule="auto"/>
              <w:jc w:val="left"/>
              <w:rPr>
                <w:sz w:val="20"/>
                <w:szCs w:val="20"/>
              </w:rPr>
            </w:pPr>
          </w:p>
        </w:tc>
      </w:tr>
      <w:tr w:rsidR="004A4DAB" w:rsidRPr="00A77176" w14:paraId="52EB6F38" w14:textId="77777777" w:rsidTr="00A6495A">
        <w:trPr>
          <w:trHeight w:val="867"/>
        </w:trPr>
        <w:tc>
          <w:tcPr>
            <w:tcW w:w="2252" w:type="dxa"/>
            <w:gridSpan w:val="2"/>
          </w:tcPr>
          <w:p w14:paraId="789CEA16" w14:textId="77777777" w:rsidR="004A4DAB" w:rsidRPr="00A77176" w:rsidRDefault="004A4DAB" w:rsidP="00A6495A">
            <w:pPr>
              <w:spacing w:line="240" w:lineRule="auto"/>
              <w:jc w:val="left"/>
              <w:rPr>
                <w:color w:val="auto"/>
                <w:sz w:val="20"/>
                <w:szCs w:val="20"/>
              </w:rPr>
            </w:pPr>
            <w:r w:rsidRPr="00A77176">
              <w:rPr>
                <w:color w:val="auto"/>
                <w:sz w:val="20"/>
                <w:szCs w:val="20"/>
              </w:rPr>
              <w:t>Voditelj izrade:</w:t>
            </w:r>
          </w:p>
        </w:tc>
        <w:tc>
          <w:tcPr>
            <w:tcW w:w="3865" w:type="dxa"/>
            <w:gridSpan w:val="3"/>
            <w:vAlign w:val="center"/>
          </w:tcPr>
          <w:p w14:paraId="36CD4940" w14:textId="77777777" w:rsidR="004A4DAB" w:rsidRPr="00A77176" w:rsidRDefault="004A4DAB" w:rsidP="00A6495A">
            <w:pPr>
              <w:spacing w:line="240" w:lineRule="auto"/>
              <w:jc w:val="left"/>
              <w:rPr>
                <w:color w:val="auto"/>
                <w:sz w:val="20"/>
                <w:szCs w:val="20"/>
              </w:rPr>
            </w:pPr>
            <w:r w:rsidRPr="00A77176">
              <w:rPr>
                <w:color w:val="auto"/>
                <w:sz w:val="20"/>
                <w:szCs w:val="20"/>
              </w:rPr>
              <w:t>Igor Meixner,         dipl.ing.kem.tehn.</w:t>
            </w:r>
          </w:p>
        </w:tc>
        <w:tc>
          <w:tcPr>
            <w:tcW w:w="3865" w:type="dxa"/>
            <w:gridSpan w:val="5"/>
            <w:vAlign w:val="center"/>
          </w:tcPr>
          <w:p w14:paraId="7C7FEE71" w14:textId="77777777" w:rsidR="004A4DAB" w:rsidRPr="00A77176" w:rsidRDefault="004A4DAB" w:rsidP="00A6495A">
            <w:pPr>
              <w:spacing w:line="240" w:lineRule="auto"/>
              <w:jc w:val="left"/>
              <w:rPr>
                <w:color w:val="auto"/>
                <w:sz w:val="20"/>
                <w:szCs w:val="20"/>
              </w:rPr>
            </w:pPr>
            <w:r w:rsidRPr="00A77176">
              <w:rPr>
                <w:noProof/>
                <w:color w:val="auto"/>
                <w:sz w:val="20"/>
                <w:szCs w:val="20"/>
                <w:lang w:eastAsia="hr-HR"/>
              </w:rPr>
              <w:drawing>
                <wp:inline distT="0" distB="0" distL="0" distR="0" wp14:anchorId="2A536C0F" wp14:editId="5D6532D2">
                  <wp:extent cx="1231265" cy="511810"/>
                  <wp:effectExtent l="0" t="0" r="6985" b="2540"/>
                  <wp:docPr id="1993106657" name="Picture 1993106657" descr="A close-up of some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some writing&#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pic:spPr>
                      </pic:pic>
                    </a:graphicData>
                  </a:graphic>
                </wp:inline>
              </w:drawing>
            </w:r>
          </w:p>
        </w:tc>
      </w:tr>
      <w:tr w:rsidR="004A4DAB" w:rsidRPr="00A77176" w14:paraId="542361A9" w14:textId="77777777" w:rsidTr="00A6495A">
        <w:trPr>
          <w:trHeight w:val="537"/>
        </w:trPr>
        <w:tc>
          <w:tcPr>
            <w:tcW w:w="2252" w:type="dxa"/>
            <w:gridSpan w:val="2"/>
            <w:vAlign w:val="center"/>
          </w:tcPr>
          <w:p w14:paraId="2D168F16" w14:textId="77777777" w:rsidR="004A4DAB" w:rsidRPr="00A77176" w:rsidRDefault="004A4DAB" w:rsidP="00A6495A">
            <w:pPr>
              <w:spacing w:before="0" w:after="0" w:line="240" w:lineRule="auto"/>
              <w:jc w:val="left"/>
              <w:rPr>
                <w:color w:val="auto"/>
                <w:sz w:val="20"/>
                <w:szCs w:val="20"/>
              </w:rPr>
            </w:pPr>
          </w:p>
        </w:tc>
        <w:tc>
          <w:tcPr>
            <w:tcW w:w="1685" w:type="dxa"/>
          </w:tcPr>
          <w:p w14:paraId="557C0D5E" w14:textId="77777777" w:rsidR="004A4DAB" w:rsidRPr="00A77176" w:rsidRDefault="004A4DAB" w:rsidP="00A6495A">
            <w:pPr>
              <w:spacing w:before="40" w:after="40" w:line="240" w:lineRule="auto"/>
              <w:jc w:val="left"/>
              <w:rPr>
                <w:sz w:val="20"/>
                <w:szCs w:val="20"/>
              </w:rPr>
            </w:pPr>
          </w:p>
          <w:p w14:paraId="1319A8D7" w14:textId="77777777" w:rsidR="004A4DAB" w:rsidRPr="00A77176" w:rsidRDefault="004A4DAB" w:rsidP="00A6495A">
            <w:pPr>
              <w:spacing w:before="0" w:after="0" w:line="240" w:lineRule="auto"/>
              <w:jc w:val="left"/>
              <w:rPr>
                <w:color w:val="auto"/>
                <w:sz w:val="20"/>
                <w:szCs w:val="20"/>
              </w:rPr>
            </w:pPr>
            <w:r w:rsidRPr="00A77176">
              <w:rPr>
                <w:sz w:val="20"/>
                <w:szCs w:val="20"/>
              </w:rPr>
              <w:t xml:space="preserve">mr.sc. Jarolim Meixner   </w:t>
            </w:r>
          </w:p>
        </w:tc>
        <w:tc>
          <w:tcPr>
            <w:tcW w:w="2173" w:type="dxa"/>
          </w:tcPr>
          <w:p w14:paraId="5A6F03D7" w14:textId="77777777" w:rsidR="004A4DAB" w:rsidRPr="00A77176" w:rsidRDefault="004A4DAB" w:rsidP="00A6495A">
            <w:pPr>
              <w:tabs>
                <w:tab w:val="left" w:pos="2460"/>
              </w:tabs>
              <w:spacing w:before="40" w:after="40"/>
              <w:rPr>
                <w:sz w:val="20"/>
                <w:szCs w:val="20"/>
              </w:rPr>
            </w:pPr>
          </w:p>
          <w:p w14:paraId="6FF330BC" w14:textId="77777777" w:rsidR="004A4DAB" w:rsidRPr="00A77176" w:rsidRDefault="004A4DAB" w:rsidP="00A6495A">
            <w:pPr>
              <w:spacing w:before="0" w:after="0" w:line="240" w:lineRule="auto"/>
              <w:jc w:val="left"/>
              <w:rPr>
                <w:color w:val="auto"/>
                <w:sz w:val="20"/>
                <w:szCs w:val="20"/>
              </w:rPr>
            </w:pPr>
            <w:r w:rsidRPr="00A77176">
              <w:rPr>
                <w:sz w:val="20"/>
                <w:szCs w:val="20"/>
              </w:rPr>
              <w:t xml:space="preserve">dipl.ing.kem.tehn.         </w:t>
            </w:r>
          </w:p>
        </w:tc>
        <w:tc>
          <w:tcPr>
            <w:tcW w:w="3872" w:type="dxa"/>
            <w:gridSpan w:val="6"/>
            <w:vAlign w:val="center"/>
          </w:tcPr>
          <w:p w14:paraId="5FA19022" w14:textId="77777777" w:rsidR="004A4DAB" w:rsidRPr="00A77176" w:rsidRDefault="004A4DAB" w:rsidP="00A6495A">
            <w:pPr>
              <w:spacing w:before="0" w:after="0" w:line="240" w:lineRule="auto"/>
              <w:jc w:val="left"/>
              <w:rPr>
                <w:color w:val="auto"/>
                <w:sz w:val="20"/>
                <w:szCs w:val="20"/>
              </w:rPr>
            </w:pPr>
            <w:r w:rsidRPr="00A77176">
              <w:rPr>
                <w:noProof/>
                <w:color w:val="auto"/>
                <w:sz w:val="20"/>
                <w:szCs w:val="20"/>
                <w:lang w:eastAsia="hr-HR"/>
              </w:rPr>
              <w:drawing>
                <wp:inline distT="0" distB="0" distL="0" distR="0" wp14:anchorId="0E5B850C" wp14:editId="680BE045">
                  <wp:extent cx="902335" cy="408305"/>
                  <wp:effectExtent l="0" t="0" r="0" b="0"/>
                  <wp:docPr id="1961431402" name="Picture 19614314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408305"/>
                          </a:xfrm>
                          <a:prstGeom prst="rect">
                            <a:avLst/>
                          </a:prstGeom>
                          <a:noFill/>
                        </pic:spPr>
                      </pic:pic>
                    </a:graphicData>
                  </a:graphic>
                </wp:inline>
              </w:drawing>
            </w:r>
          </w:p>
        </w:tc>
      </w:tr>
      <w:tr w:rsidR="004A4DAB" w:rsidRPr="00A77176" w14:paraId="4AF666F7" w14:textId="77777777" w:rsidTr="00A6495A">
        <w:trPr>
          <w:trHeight w:val="340"/>
        </w:trPr>
        <w:tc>
          <w:tcPr>
            <w:tcW w:w="2252" w:type="dxa"/>
            <w:gridSpan w:val="2"/>
            <w:vAlign w:val="center"/>
          </w:tcPr>
          <w:p w14:paraId="6C666D27"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Suradnici</w:t>
            </w:r>
          </w:p>
        </w:tc>
        <w:tc>
          <w:tcPr>
            <w:tcW w:w="1685" w:type="dxa"/>
            <w:vAlign w:val="center"/>
          </w:tcPr>
          <w:p w14:paraId="30766C6D"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 xml:space="preserve">Karlo Fanuko                             </w:t>
            </w:r>
          </w:p>
        </w:tc>
        <w:tc>
          <w:tcPr>
            <w:tcW w:w="2173" w:type="dxa"/>
            <w:vAlign w:val="center"/>
          </w:tcPr>
          <w:p w14:paraId="4A2A63CB"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ing.el.</w:t>
            </w:r>
          </w:p>
        </w:tc>
        <w:tc>
          <w:tcPr>
            <w:tcW w:w="3872" w:type="dxa"/>
            <w:gridSpan w:val="6"/>
            <w:vAlign w:val="center"/>
          </w:tcPr>
          <w:p w14:paraId="5743468D" w14:textId="77777777" w:rsidR="004A4DAB" w:rsidRPr="00A77176" w:rsidRDefault="004A4DAB" w:rsidP="00A6495A">
            <w:pPr>
              <w:spacing w:before="0" w:after="0" w:line="240" w:lineRule="auto"/>
              <w:jc w:val="left"/>
              <w:rPr>
                <w:noProof/>
                <w:color w:val="auto"/>
                <w:sz w:val="20"/>
                <w:szCs w:val="20"/>
                <w:lang w:eastAsia="hr-HR"/>
              </w:rPr>
            </w:pPr>
            <w:r w:rsidRPr="00A77176">
              <w:rPr>
                <w:noProof/>
                <w:color w:val="auto"/>
                <w:sz w:val="20"/>
                <w:szCs w:val="20"/>
                <w:lang w:eastAsia="hr-HR"/>
              </w:rPr>
              <w:drawing>
                <wp:inline distT="0" distB="0" distL="0" distR="0" wp14:anchorId="2AA798C6" wp14:editId="23132F41">
                  <wp:extent cx="1470660" cy="295501"/>
                  <wp:effectExtent l="0" t="0" r="0" b="9525"/>
                  <wp:docPr id="92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7882" cy="296952"/>
                          </a:xfrm>
                          <a:prstGeom prst="rect">
                            <a:avLst/>
                          </a:prstGeom>
                          <a:noFill/>
                          <a:ln>
                            <a:noFill/>
                          </a:ln>
                        </pic:spPr>
                      </pic:pic>
                    </a:graphicData>
                  </a:graphic>
                </wp:inline>
              </w:drawing>
            </w:r>
          </w:p>
        </w:tc>
      </w:tr>
      <w:tr w:rsidR="004A4DAB" w:rsidRPr="00A77176" w14:paraId="4653A770" w14:textId="77777777" w:rsidTr="00A6495A">
        <w:trPr>
          <w:trHeight w:val="340"/>
        </w:trPr>
        <w:tc>
          <w:tcPr>
            <w:tcW w:w="2252" w:type="dxa"/>
            <w:gridSpan w:val="2"/>
            <w:vAlign w:val="center"/>
          </w:tcPr>
          <w:p w14:paraId="69D8E01A"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401A4580"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Josipa Zarić</w:t>
            </w:r>
          </w:p>
        </w:tc>
        <w:tc>
          <w:tcPr>
            <w:tcW w:w="2173" w:type="dxa"/>
            <w:vAlign w:val="center"/>
          </w:tcPr>
          <w:p w14:paraId="4AE9033C"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mag. ing. sec.</w:t>
            </w:r>
          </w:p>
        </w:tc>
        <w:tc>
          <w:tcPr>
            <w:tcW w:w="3872" w:type="dxa"/>
            <w:gridSpan w:val="6"/>
            <w:vAlign w:val="center"/>
          </w:tcPr>
          <w:p w14:paraId="682DF66D" w14:textId="77777777" w:rsidR="004A4DAB" w:rsidRPr="00A77176" w:rsidRDefault="004A4DAB" w:rsidP="00A6495A">
            <w:pPr>
              <w:spacing w:before="0" w:after="0" w:line="240" w:lineRule="auto"/>
              <w:jc w:val="left"/>
              <w:rPr>
                <w:color w:val="auto"/>
                <w:sz w:val="20"/>
                <w:szCs w:val="20"/>
              </w:rPr>
            </w:pPr>
            <w:r w:rsidRPr="00A77176">
              <w:rPr>
                <w:noProof/>
                <w:color w:val="auto"/>
                <w:sz w:val="20"/>
                <w:szCs w:val="20"/>
                <w:lang w:eastAsia="hr-HR"/>
              </w:rPr>
              <w:drawing>
                <wp:inline distT="0" distB="0" distL="0" distR="0" wp14:anchorId="695A098C" wp14:editId="3E2D3592">
                  <wp:extent cx="1095375" cy="422910"/>
                  <wp:effectExtent l="0" t="0" r="9525" b="0"/>
                  <wp:docPr id="927"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422910"/>
                          </a:xfrm>
                          <a:prstGeom prst="rect">
                            <a:avLst/>
                          </a:prstGeom>
                          <a:noFill/>
                          <a:ln>
                            <a:noFill/>
                          </a:ln>
                        </pic:spPr>
                      </pic:pic>
                    </a:graphicData>
                  </a:graphic>
                </wp:inline>
              </w:drawing>
            </w:r>
          </w:p>
        </w:tc>
      </w:tr>
      <w:tr w:rsidR="004A4DAB" w:rsidRPr="00A77176" w14:paraId="0953B61A" w14:textId="77777777" w:rsidTr="00A6495A">
        <w:trPr>
          <w:trHeight w:val="340"/>
        </w:trPr>
        <w:tc>
          <w:tcPr>
            <w:tcW w:w="2252" w:type="dxa"/>
            <w:gridSpan w:val="2"/>
            <w:vAlign w:val="center"/>
          </w:tcPr>
          <w:p w14:paraId="124B467D" w14:textId="77777777" w:rsidR="004A4DAB" w:rsidRPr="00A77176" w:rsidRDefault="004A4DAB" w:rsidP="00A6495A">
            <w:pPr>
              <w:spacing w:before="0" w:after="0" w:line="240" w:lineRule="auto"/>
              <w:jc w:val="left"/>
              <w:rPr>
                <w:color w:val="auto"/>
                <w:sz w:val="20"/>
                <w:szCs w:val="20"/>
              </w:rPr>
            </w:pPr>
          </w:p>
        </w:tc>
        <w:tc>
          <w:tcPr>
            <w:tcW w:w="1685" w:type="dxa"/>
          </w:tcPr>
          <w:p w14:paraId="6CDBD1DE"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Matija Široka</w:t>
            </w:r>
          </w:p>
        </w:tc>
        <w:tc>
          <w:tcPr>
            <w:tcW w:w="2173" w:type="dxa"/>
          </w:tcPr>
          <w:p w14:paraId="480F3526" w14:textId="77777777" w:rsidR="004A4DAB" w:rsidRPr="00A77176" w:rsidRDefault="004A4DAB" w:rsidP="00A6495A">
            <w:pPr>
              <w:spacing w:before="0" w:after="0" w:line="240" w:lineRule="auto"/>
              <w:jc w:val="left"/>
              <w:rPr>
                <w:color w:val="auto"/>
                <w:sz w:val="20"/>
                <w:szCs w:val="20"/>
              </w:rPr>
            </w:pPr>
            <w:r w:rsidRPr="00A77176">
              <w:rPr>
                <w:sz w:val="20"/>
                <w:szCs w:val="20"/>
              </w:rPr>
              <w:t xml:space="preserve">oecol., mag.sanit.ing.    </w:t>
            </w:r>
          </w:p>
        </w:tc>
        <w:tc>
          <w:tcPr>
            <w:tcW w:w="3872" w:type="dxa"/>
            <w:gridSpan w:val="6"/>
          </w:tcPr>
          <w:p w14:paraId="0A76C441" w14:textId="77777777" w:rsidR="004A4DAB" w:rsidRPr="00A77176" w:rsidRDefault="004A4DAB" w:rsidP="00A6495A">
            <w:pPr>
              <w:spacing w:before="0" w:after="0" w:line="240" w:lineRule="auto"/>
              <w:jc w:val="left"/>
              <w:rPr>
                <w:noProof/>
                <w:color w:val="auto"/>
                <w:sz w:val="20"/>
                <w:szCs w:val="20"/>
                <w:lang w:eastAsia="hr-HR"/>
              </w:rPr>
            </w:pPr>
            <w:r w:rsidRPr="00A77176">
              <w:rPr>
                <w:noProof/>
                <w:lang w:eastAsia="hr-HR"/>
              </w:rPr>
              <w:drawing>
                <wp:inline distT="0" distB="0" distL="0" distR="0" wp14:anchorId="676D0996" wp14:editId="5D15C0BE">
                  <wp:extent cx="829310" cy="469265"/>
                  <wp:effectExtent l="0" t="0" r="8890" b="6985"/>
                  <wp:docPr id="1164346703" name="Picture 11643467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4A4DAB" w:rsidRPr="00A77176" w14:paraId="2C580336" w14:textId="77777777" w:rsidTr="00A6495A">
        <w:trPr>
          <w:trHeight w:val="340"/>
        </w:trPr>
        <w:tc>
          <w:tcPr>
            <w:tcW w:w="2252" w:type="dxa"/>
            <w:gridSpan w:val="2"/>
            <w:vAlign w:val="center"/>
          </w:tcPr>
          <w:p w14:paraId="6B7DB7AB"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50FC0C1D"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Petra Meixner</w:t>
            </w:r>
          </w:p>
        </w:tc>
        <w:tc>
          <w:tcPr>
            <w:tcW w:w="2173" w:type="dxa"/>
            <w:vAlign w:val="center"/>
          </w:tcPr>
          <w:p w14:paraId="70698B13" w14:textId="77777777" w:rsidR="004A4DAB" w:rsidRPr="00A77176" w:rsidRDefault="004A4DAB" w:rsidP="00A6495A">
            <w:pPr>
              <w:spacing w:before="0" w:after="0" w:line="240" w:lineRule="auto"/>
              <w:jc w:val="left"/>
              <w:rPr>
                <w:sz w:val="20"/>
                <w:szCs w:val="20"/>
              </w:rPr>
            </w:pPr>
            <w:r w:rsidRPr="00A77176">
              <w:rPr>
                <w:sz w:val="20"/>
                <w:szCs w:val="20"/>
              </w:rPr>
              <w:t>mag.iur.</w:t>
            </w:r>
          </w:p>
        </w:tc>
        <w:tc>
          <w:tcPr>
            <w:tcW w:w="3872" w:type="dxa"/>
            <w:gridSpan w:val="6"/>
            <w:vAlign w:val="center"/>
          </w:tcPr>
          <w:p w14:paraId="1C09503D" w14:textId="77777777" w:rsidR="004A4DAB" w:rsidRPr="00A77176" w:rsidRDefault="004A4DAB" w:rsidP="00A6495A">
            <w:pPr>
              <w:spacing w:before="0" w:after="0" w:line="240" w:lineRule="auto"/>
              <w:jc w:val="left"/>
              <w:rPr>
                <w:noProof/>
                <w:sz w:val="20"/>
                <w:szCs w:val="20"/>
                <w:lang w:eastAsia="hr-HR"/>
              </w:rPr>
            </w:pPr>
            <w:r w:rsidRPr="00A77176">
              <w:rPr>
                <w:noProof/>
                <w:sz w:val="20"/>
                <w:szCs w:val="20"/>
                <w:lang w:eastAsia="hr-HR"/>
              </w:rPr>
              <w:drawing>
                <wp:inline distT="0" distB="0" distL="0" distR="0" wp14:anchorId="26901F87" wp14:editId="0216441B">
                  <wp:extent cx="1112807" cy="440924"/>
                  <wp:effectExtent l="0" t="0" r="0" b="0"/>
                  <wp:docPr id="1981280896" name="Picture 198128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18895" cy="443336"/>
                          </a:xfrm>
                          <a:prstGeom prst="rect">
                            <a:avLst/>
                          </a:prstGeom>
                        </pic:spPr>
                      </pic:pic>
                    </a:graphicData>
                  </a:graphic>
                </wp:inline>
              </w:drawing>
            </w:r>
          </w:p>
        </w:tc>
      </w:tr>
      <w:tr w:rsidR="004A4DAB" w:rsidRPr="00A77176" w14:paraId="16205002" w14:textId="77777777" w:rsidTr="00A6495A">
        <w:trPr>
          <w:trHeight w:val="340"/>
        </w:trPr>
        <w:tc>
          <w:tcPr>
            <w:tcW w:w="2252" w:type="dxa"/>
            <w:gridSpan w:val="2"/>
            <w:vAlign w:val="center"/>
          </w:tcPr>
          <w:p w14:paraId="477FFA4B"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13B1FA9F" w14:textId="77777777" w:rsidR="004A4DAB" w:rsidRPr="00A77176" w:rsidRDefault="004A4DAB" w:rsidP="00A6495A">
            <w:pPr>
              <w:spacing w:before="0" w:after="0" w:line="240" w:lineRule="auto"/>
              <w:jc w:val="left"/>
              <w:rPr>
                <w:color w:val="auto"/>
                <w:sz w:val="20"/>
                <w:szCs w:val="20"/>
              </w:rPr>
            </w:pPr>
            <w:r w:rsidRPr="00A77176">
              <w:rPr>
                <w:color w:val="auto"/>
                <w:sz w:val="20"/>
                <w:szCs w:val="20"/>
              </w:rPr>
              <w:t>Sunčana Sitar</w:t>
            </w:r>
          </w:p>
        </w:tc>
        <w:tc>
          <w:tcPr>
            <w:tcW w:w="2173" w:type="dxa"/>
          </w:tcPr>
          <w:p w14:paraId="2DE86467" w14:textId="77777777" w:rsidR="004A4DAB" w:rsidRPr="00A77176" w:rsidRDefault="004A4DAB" w:rsidP="00A6495A">
            <w:pPr>
              <w:spacing w:before="0" w:after="0" w:line="240" w:lineRule="auto"/>
              <w:jc w:val="left"/>
              <w:rPr>
                <w:color w:val="auto"/>
                <w:sz w:val="20"/>
                <w:szCs w:val="20"/>
              </w:rPr>
            </w:pPr>
          </w:p>
          <w:p w14:paraId="47609790" w14:textId="77777777" w:rsidR="004A4DAB" w:rsidRPr="00A77176" w:rsidRDefault="004A4DAB" w:rsidP="00A6495A">
            <w:pPr>
              <w:spacing w:before="0" w:after="0" w:line="240" w:lineRule="auto"/>
              <w:jc w:val="left"/>
              <w:rPr>
                <w:sz w:val="20"/>
                <w:szCs w:val="20"/>
              </w:rPr>
            </w:pPr>
            <w:r w:rsidRPr="00A77176">
              <w:rPr>
                <w:color w:val="auto"/>
                <w:sz w:val="20"/>
                <w:szCs w:val="20"/>
              </w:rPr>
              <w:t>oecc.</w:t>
            </w:r>
          </w:p>
        </w:tc>
        <w:tc>
          <w:tcPr>
            <w:tcW w:w="3872" w:type="dxa"/>
            <w:gridSpan w:val="6"/>
          </w:tcPr>
          <w:p w14:paraId="5FA3487A" w14:textId="77777777" w:rsidR="004A4DAB" w:rsidRPr="00A77176" w:rsidRDefault="004A4DAB" w:rsidP="00A6495A">
            <w:pPr>
              <w:spacing w:before="0" w:after="0" w:line="240" w:lineRule="auto"/>
              <w:jc w:val="left"/>
              <w:rPr>
                <w:noProof/>
                <w:sz w:val="20"/>
                <w:szCs w:val="20"/>
                <w:lang w:eastAsia="hr-HR"/>
              </w:rPr>
            </w:pPr>
            <w:r w:rsidRPr="00A77176">
              <w:rPr>
                <w:noProof/>
                <w:lang w:eastAsia="hr-HR"/>
              </w:rPr>
              <w:drawing>
                <wp:inline distT="0" distB="0" distL="0" distR="0" wp14:anchorId="2B3F6CEB" wp14:editId="3B423430">
                  <wp:extent cx="534837" cy="405961"/>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38" cy="410440"/>
                          </a:xfrm>
                          <a:prstGeom prst="rect">
                            <a:avLst/>
                          </a:prstGeom>
                          <a:noFill/>
                        </pic:spPr>
                      </pic:pic>
                    </a:graphicData>
                  </a:graphic>
                </wp:inline>
              </w:drawing>
            </w:r>
          </w:p>
        </w:tc>
      </w:tr>
      <w:tr w:rsidR="004A4DAB" w:rsidRPr="00A77176" w14:paraId="5E03858E" w14:textId="77777777" w:rsidTr="00A6495A">
        <w:trPr>
          <w:trHeight w:val="340"/>
        </w:trPr>
        <w:tc>
          <w:tcPr>
            <w:tcW w:w="2252" w:type="dxa"/>
            <w:gridSpan w:val="2"/>
            <w:vAlign w:val="center"/>
          </w:tcPr>
          <w:p w14:paraId="70AA0E7A" w14:textId="77777777" w:rsidR="004A4DAB" w:rsidRPr="00A77176" w:rsidRDefault="004A4DAB" w:rsidP="00A6495A">
            <w:pPr>
              <w:spacing w:before="0" w:after="0" w:line="240" w:lineRule="auto"/>
              <w:jc w:val="left"/>
              <w:rPr>
                <w:color w:val="auto"/>
                <w:sz w:val="20"/>
                <w:szCs w:val="20"/>
              </w:rPr>
            </w:pPr>
          </w:p>
        </w:tc>
        <w:tc>
          <w:tcPr>
            <w:tcW w:w="1685" w:type="dxa"/>
            <w:vAlign w:val="center"/>
          </w:tcPr>
          <w:p w14:paraId="46FA4F89" w14:textId="77777777" w:rsidR="004A4DAB" w:rsidRPr="00A77176" w:rsidRDefault="004A4DAB" w:rsidP="00A6495A">
            <w:pPr>
              <w:spacing w:before="0" w:after="0" w:line="240" w:lineRule="auto"/>
              <w:jc w:val="left"/>
              <w:rPr>
                <w:color w:val="auto"/>
                <w:sz w:val="20"/>
                <w:szCs w:val="20"/>
              </w:rPr>
            </w:pPr>
            <w:r w:rsidRPr="00A77176">
              <w:rPr>
                <w:sz w:val="20"/>
                <w:szCs w:val="20"/>
              </w:rPr>
              <w:t>Danijela Štimac</w:t>
            </w:r>
          </w:p>
        </w:tc>
        <w:tc>
          <w:tcPr>
            <w:tcW w:w="2173" w:type="dxa"/>
            <w:vAlign w:val="center"/>
          </w:tcPr>
          <w:p w14:paraId="0BCA264C" w14:textId="77777777" w:rsidR="004A4DAB" w:rsidRPr="00A77176" w:rsidRDefault="004A4DAB" w:rsidP="00A6495A">
            <w:pPr>
              <w:spacing w:before="0" w:after="0" w:line="240" w:lineRule="auto"/>
              <w:jc w:val="left"/>
              <w:rPr>
                <w:sz w:val="20"/>
                <w:szCs w:val="20"/>
              </w:rPr>
            </w:pPr>
            <w:r w:rsidRPr="00A77176">
              <w:t xml:space="preserve">bacc.prim.educ.      </w:t>
            </w:r>
            <w:r w:rsidRPr="00A77176">
              <w:rPr>
                <w:noProof/>
                <w:lang w:eastAsia="hr-HR"/>
              </w:rPr>
              <w:t xml:space="preserve"> </w:t>
            </w:r>
          </w:p>
        </w:tc>
        <w:tc>
          <w:tcPr>
            <w:tcW w:w="3872" w:type="dxa"/>
            <w:gridSpan w:val="6"/>
          </w:tcPr>
          <w:p w14:paraId="652BD7D2" w14:textId="77777777" w:rsidR="004A4DAB" w:rsidRPr="00A77176" w:rsidRDefault="004A4DAB" w:rsidP="00A6495A">
            <w:pPr>
              <w:spacing w:before="0" w:after="0" w:line="240" w:lineRule="auto"/>
              <w:jc w:val="left"/>
              <w:rPr>
                <w:noProof/>
                <w:sz w:val="20"/>
                <w:szCs w:val="20"/>
                <w:lang w:eastAsia="hr-HR"/>
              </w:rPr>
            </w:pPr>
            <w:r w:rsidRPr="00A77176">
              <w:rPr>
                <w:noProof/>
                <w:lang w:eastAsia="hr-HR"/>
              </w:rPr>
              <w:drawing>
                <wp:inline distT="0" distB="0" distL="0" distR="0" wp14:anchorId="75D8E47C" wp14:editId="1CC25B17">
                  <wp:extent cx="775368" cy="407390"/>
                  <wp:effectExtent l="0" t="0" r="5715" b="0"/>
                  <wp:docPr id="35" name="Picture 35" descr="C:\Users\Korisnik2-DLS\AppData\Local\Microsoft\Windows\INetCache\Content.Word\Danijela Štimac pot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2-DLS\AppData\Local\Microsoft\Windows\INetCache\Content.Word\Danijela Štimac potpi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5225" cy="407315"/>
                          </a:xfrm>
                          <a:prstGeom prst="rect">
                            <a:avLst/>
                          </a:prstGeom>
                          <a:noFill/>
                          <a:ln>
                            <a:noFill/>
                          </a:ln>
                        </pic:spPr>
                      </pic:pic>
                    </a:graphicData>
                  </a:graphic>
                </wp:inline>
              </w:drawing>
            </w:r>
          </w:p>
        </w:tc>
      </w:tr>
      <w:tr w:rsidR="004A4DAB" w:rsidRPr="00A77176" w14:paraId="7F7AEFEE" w14:textId="77777777" w:rsidTr="00A6495A">
        <w:trPr>
          <w:gridAfter w:val="2"/>
          <w:wAfter w:w="742" w:type="dxa"/>
          <w:trHeight w:val="284"/>
        </w:trPr>
        <w:tc>
          <w:tcPr>
            <w:tcW w:w="1549" w:type="dxa"/>
            <w:vAlign w:val="center"/>
          </w:tcPr>
          <w:p w14:paraId="48277280" w14:textId="77777777" w:rsidR="004A4DAB" w:rsidRPr="00A77176" w:rsidRDefault="004A4DAB" w:rsidP="00A6495A">
            <w:pPr>
              <w:spacing w:line="240" w:lineRule="auto"/>
              <w:jc w:val="left"/>
              <w:rPr>
                <w:sz w:val="20"/>
                <w:szCs w:val="20"/>
                <w:highlight w:val="yellow"/>
              </w:rPr>
            </w:pPr>
          </w:p>
        </w:tc>
        <w:tc>
          <w:tcPr>
            <w:tcW w:w="5673" w:type="dxa"/>
            <w:gridSpan w:val="6"/>
            <w:vAlign w:val="center"/>
          </w:tcPr>
          <w:p w14:paraId="2C607124" w14:textId="77777777" w:rsidR="004A4DAB" w:rsidRPr="00A77176" w:rsidRDefault="004A4DAB" w:rsidP="00A6495A">
            <w:pPr>
              <w:spacing w:line="240" w:lineRule="auto"/>
              <w:jc w:val="left"/>
              <w:rPr>
                <w:sz w:val="20"/>
                <w:szCs w:val="20"/>
                <w:highlight w:val="yellow"/>
              </w:rPr>
            </w:pPr>
          </w:p>
        </w:tc>
        <w:tc>
          <w:tcPr>
            <w:tcW w:w="2018" w:type="dxa"/>
            <w:vAlign w:val="center"/>
          </w:tcPr>
          <w:p w14:paraId="0AE1475A" w14:textId="77777777" w:rsidR="004A4DAB" w:rsidRPr="00A77176" w:rsidRDefault="004A4DAB" w:rsidP="00A6495A">
            <w:pPr>
              <w:spacing w:line="240" w:lineRule="auto"/>
              <w:jc w:val="left"/>
              <w:rPr>
                <w:sz w:val="20"/>
                <w:szCs w:val="20"/>
              </w:rPr>
            </w:pPr>
          </w:p>
        </w:tc>
      </w:tr>
    </w:tbl>
    <w:p w14:paraId="04D7D826" w14:textId="77777777" w:rsidR="003C4DE6" w:rsidRDefault="003C4DE6" w:rsidP="003C4DE6">
      <w:pPr>
        <w:jc w:val="right"/>
        <w:rPr>
          <w:highlight w:val="yellow"/>
        </w:rPr>
      </w:pPr>
    </w:p>
    <w:p w14:paraId="041E926B" w14:textId="77777777" w:rsidR="004A4DAB" w:rsidRPr="002811D2" w:rsidRDefault="004A4DAB" w:rsidP="003C4DE6">
      <w:pPr>
        <w:jc w:val="right"/>
        <w:rPr>
          <w:highlight w:val="yellow"/>
        </w:rPr>
      </w:pPr>
    </w:p>
    <w:p w14:paraId="7E3E8799" w14:textId="77777777" w:rsidR="003C4DE6" w:rsidRPr="004A4DAB" w:rsidRDefault="003C4DE6" w:rsidP="003C4DE6">
      <w:pPr>
        <w:spacing w:after="0"/>
        <w:jc w:val="center"/>
      </w:pPr>
      <w:r w:rsidRPr="004A4DAB">
        <w:t>M.P.</w:t>
      </w:r>
    </w:p>
    <w:p w14:paraId="3FE4EDB2" w14:textId="77777777" w:rsidR="003C4DE6" w:rsidRPr="004A4DAB" w:rsidRDefault="003C4DE6" w:rsidP="003C4DE6">
      <w:pPr>
        <w:tabs>
          <w:tab w:val="left" w:pos="2442"/>
          <w:tab w:val="right" w:pos="9070"/>
        </w:tabs>
        <w:spacing w:after="0"/>
        <w:jc w:val="left"/>
        <w:rPr>
          <w:b/>
          <w:sz w:val="20"/>
        </w:rPr>
      </w:pPr>
      <w:r w:rsidRPr="004A4DAB">
        <w:rPr>
          <w:noProof/>
          <w:lang w:eastAsia="hr-HR"/>
        </w:rPr>
        <w:drawing>
          <wp:anchor distT="0" distB="0" distL="114300" distR="114300" simplePos="0" relativeHeight="252655616" behindDoc="1" locked="0" layoutInCell="1" allowOverlap="1" wp14:anchorId="41850A00" wp14:editId="27DD825C">
            <wp:simplePos x="0" y="0"/>
            <wp:positionH relativeFrom="margin">
              <wp:align>right</wp:align>
            </wp:positionH>
            <wp:positionV relativeFrom="paragraph">
              <wp:posOffset>205740</wp:posOffset>
            </wp:positionV>
            <wp:extent cx="1098550" cy="842645"/>
            <wp:effectExtent l="0" t="0" r="6350" b="0"/>
            <wp:wrapNone/>
            <wp:docPr id="37" name="Slika 37" descr="Igor Meix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or Meix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8550" cy="842645"/>
                    </a:xfrm>
                    <a:prstGeom prst="rect">
                      <a:avLst/>
                    </a:prstGeom>
                    <a:noFill/>
                  </pic:spPr>
                </pic:pic>
              </a:graphicData>
            </a:graphic>
            <wp14:sizeRelH relativeFrom="margin">
              <wp14:pctWidth>0</wp14:pctWidth>
            </wp14:sizeRelH>
            <wp14:sizeRelV relativeFrom="margin">
              <wp14:pctHeight>0</wp14:pctHeight>
            </wp14:sizeRelV>
          </wp:anchor>
        </w:drawing>
      </w:r>
      <w:r w:rsidRPr="004A4DAB">
        <w:rPr>
          <w:b/>
          <w:sz w:val="20"/>
        </w:rPr>
        <w:tab/>
      </w:r>
      <w:r w:rsidRPr="004A4DAB">
        <w:rPr>
          <w:b/>
          <w:sz w:val="20"/>
        </w:rPr>
        <w:tab/>
        <w:t>Odgovorna osoba</w:t>
      </w:r>
    </w:p>
    <w:p w14:paraId="4C7F9BE8" w14:textId="77777777" w:rsidR="003C4DE6" w:rsidRPr="004A4DAB" w:rsidRDefault="003C4DE6" w:rsidP="003C4DE6">
      <w:pPr>
        <w:spacing w:before="0" w:after="0"/>
        <w:jc w:val="right"/>
      </w:pPr>
      <w:r w:rsidRPr="004A4DAB">
        <w:t xml:space="preserve">  Igor Meixner, dipl.ing.kem.tehn.</w:t>
      </w:r>
    </w:p>
    <w:p w14:paraId="568CEFBE" w14:textId="77777777" w:rsidR="003C4DE6" w:rsidRPr="004A4DAB" w:rsidRDefault="003C4DE6" w:rsidP="003C4DE6">
      <w:pPr>
        <w:spacing w:after="0"/>
        <w:jc w:val="right"/>
      </w:pPr>
      <w:r w:rsidRPr="004A4DAB">
        <w:rPr>
          <w:noProof/>
          <w:lang w:eastAsia="hr-HR"/>
        </w:rPr>
        <w:drawing>
          <wp:anchor distT="0" distB="0" distL="114300" distR="114300" simplePos="0" relativeHeight="252656640" behindDoc="1" locked="0" layoutInCell="1" allowOverlap="1" wp14:anchorId="77DECD86" wp14:editId="397F802C">
            <wp:simplePos x="0" y="0"/>
            <wp:positionH relativeFrom="margin">
              <wp:posOffset>609600</wp:posOffset>
            </wp:positionH>
            <wp:positionV relativeFrom="margin">
              <wp:posOffset>6195060</wp:posOffset>
            </wp:positionV>
            <wp:extent cx="1395730" cy="578485"/>
            <wp:effectExtent l="38100" t="95250" r="33020" b="107315"/>
            <wp:wrapTopAndBottom/>
            <wp:docPr id="52" name="Picture 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descr="Slika na kojoj se prikazuje tekst&#10;&#10;Opis je automatski generir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51311">
                      <a:off x="0" y="0"/>
                      <a:ext cx="1395730" cy="578485"/>
                    </a:xfrm>
                    <a:prstGeom prst="rect">
                      <a:avLst/>
                    </a:prstGeom>
                    <a:noFill/>
                  </pic:spPr>
                </pic:pic>
              </a:graphicData>
            </a:graphic>
            <wp14:sizeRelH relativeFrom="page">
              <wp14:pctWidth>0</wp14:pctWidth>
            </wp14:sizeRelH>
            <wp14:sizeRelV relativeFrom="page">
              <wp14:pctHeight>0</wp14:pctHeight>
            </wp14:sizeRelV>
          </wp:anchor>
        </w:drawing>
      </w:r>
    </w:p>
    <w:p w14:paraId="77D62B67" w14:textId="77777777" w:rsidR="003C4DE6" w:rsidRPr="004A4DAB" w:rsidRDefault="003C4DE6" w:rsidP="003C4DE6">
      <w:pPr>
        <w:spacing w:before="0" w:after="0" w:line="240" w:lineRule="auto"/>
        <w:jc w:val="center"/>
        <w:rPr>
          <w:i/>
          <w:sz w:val="16"/>
        </w:rPr>
      </w:pPr>
    </w:p>
    <w:p w14:paraId="6E4C1762" w14:textId="77777777" w:rsidR="003C4DE6" w:rsidRPr="004A4DAB" w:rsidRDefault="003C4DE6" w:rsidP="003C4DE6">
      <w:pPr>
        <w:spacing w:before="0" w:after="0" w:line="240" w:lineRule="auto"/>
        <w:jc w:val="center"/>
        <w:rPr>
          <w:i/>
          <w:sz w:val="16"/>
        </w:rPr>
      </w:pPr>
    </w:p>
    <w:p w14:paraId="782A0C4D" w14:textId="77777777" w:rsidR="003C4DE6" w:rsidRPr="004A4DAB" w:rsidRDefault="003C4DE6" w:rsidP="003C4DE6">
      <w:pPr>
        <w:spacing w:before="0" w:after="0" w:line="240" w:lineRule="auto"/>
        <w:jc w:val="center"/>
        <w:rPr>
          <w:i/>
          <w:sz w:val="16"/>
        </w:rPr>
      </w:pPr>
    </w:p>
    <w:p w14:paraId="0026D000" w14:textId="77777777" w:rsidR="003C4DE6" w:rsidRPr="004A4DAB" w:rsidRDefault="003C4DE6" w:rsidP="003C4DE6"/>
    <w:p w14:paraId="6C06445F" w14:textId="7F26D20E" w:rsidR="003C4DE6" w:rsidRPr="004A4DAB" w:rsidRDefault="003C4DE6" w:rsidP="003C4DE6">
      <w:pPr>
        <w:spacing w:before="0" w:after="0" w:line="240" w:lineRule="auto"/>
        <w:jc w:val="center"/>
        <w:rPr>
          <w:i/>
          <w:sz w:val="16"/>
        </w:rPr>
      </w:pPr>
      <w:r w:rsidRPr="004A4DAB">
        <w:rPr>
          <w:i/>
          <w:sz w:val="16"/>
        </w:rPr>
        <w:t xml:space="preserve">Ovaj dokument u cijelom svom sadržaju predstavlja vlasništvo </w:t>
      </w:r>
      <w:r w:rsidR="004A4DAB" w:rsidRPr="004A4DAB">
        <w:rPr>
          <w:i/>
          <w:sz w:val="16"/>
        </w:rPr>
        <w:t>Općine Jelenje</w:t>
      </w:r>
      <w:r w:rsidRPr="004A4DAB">
        <w:rPr>
          <w:i/>
          <w:sz w:val="16"/>
        </w:rPr>
        <w:t xml:space="preserve">, te je zabranjeno kopiranje, umnožavanje ili pak objavljivanje u bilo kojem obliku osim zakonski propisanog bez prethodne pismene suglasnosti odgovorne osobe </w:t>
      </w:r>
      <w:r w:rsidR="004A4DAB" w:rsidRPr="004A4DAB">
        <w:rPr>
          <w:i/>
          <w:sz w:val="16"/>
        </w:rPr>
        <w:t>Općine Jelenje</w:t>
      </w:r>
      <w:r w:rsidRPr="004A4DAB">
        <w:rPr>
          <w:i/>
          <w:sz w:val="16"/>
        </w:rPr>
        <w:t>.</w:t>
      </w:r>
    </w:p>
    <w:p w14:paraId="4779EF71" w14:textId="77777777" w:rsidR="003C4DE6" w:rsidRPr="004A4DAB" w:rsidRDefault="003C4DE6" w:rsidP="003C4DE6">
      <w:pPr>
        <w:spacing w:before="0" w:after="0" w:line="240" w:lineRule="auto"/>
        <w:jc w:val="center"/>
        <w:rPr>
          <w:i/>
          <w:sz w:val="16"/>
        </w:rPr>
      </w:pPr>
    </w:p>
    <w:p w14:paraId="2BE39EBD" w14:textId="77777777" w:rsidR="003C4DE6" w:rsidRPr="004A4DAB" w:rsidRDefault="003C4DE6" w:rsidP="003C4DE6">
      <w:pPr>
        <w:spacing w:before="0" w:after="0" w:line="240" w:lineRule="auto"/>
        <w:jc w:val="center"/>
        <w:rPr>
          <w:i/>
          <w:sz w:val="16"/>
        </w:rPr>
      </w:pPr>
      <w:r w:rsidRPr="004A4DAB">
        <w:rPr>
          <w:i/>
          <w:sz w:val="16"/>
        </w:rPr>
        <w:t>Zabranjeno je umnožavanje ovog dokumenta ili njegovog dijela u bilo kojem obliku i</w:t>
      </w:r>
    </w:p>
    <w:p w14:paraId="564D8696" w14:textId="77777777" w:rsidR="003C4DE6" w:rsidRPr="004A4DAB" w:rsidRDefault="003C4DE6" w:rsidP="003C4DE6">
      <w:pPr>
        <w:spacing w:before="0" w:after="0" w:line="240" w:lineRule="auto"/>
        <w:jc w:val="center"/>
        <w:rPr>
          <w:i/>
          <w:sz w:val="16"/>
        </w:rPr>
      </w:pPr>
      <w:r w:rsidRPr="004A4DAB">
        <w:rPr>
          <w:i/>
          <w:sz w:val="16"/>
        </w:rPr>
        <w:t xml:space="preserve">na bilo koji način bez prethodne suglasnosti ovlaštene osobe tvrtke DLS d.o.o. Rijeka. </w:t>
      </w:r>
    </w:p>
    <w:p w14:paraId="4A4D12E6" w14:textId="77777777" w:rsidR="00FC43EE" w:rsidRDefault="00000000" w:rsidP="00D917CA">
      <w:pPr>
        <w:rPr>
          <w:noProof/>
        </w:rPr>
      </w:pPr>
      <w:sdt>
        <w:sdtPr>
          <w:rPr>
            <w:b/>
            <w:bCs/>
            <w:caps/>
            <w:highlight w:val="yellow"/>
          </w:rPr>
          <w:id w:val="-2096773831"/>
          <w:placeholder>
            <w:docPart w:val="5E0C904F292F411B8E9FE713A172E53E"/>
          </w:placeholder>
        </w:sdtPr>
        <w:sdtEndPr>
          <w:rPr>
            <w:b w:val="0"/>
            <w:bCs w:val="0"/>
            <w:caps w:val="0"/>
          </w:rPr>
        </w:sdtEndPr>
        <w:sdtContent>
          <w:r w:rsidR="00204CB2" w:rsidRPr="004A4DAB">
            <w:rPr>
              <w:b/>
            </w:rPr>
            <w:t>S A D R Ž A J</w:t>
          </w:r>
          <w:r w:rsidR="00204CB2" w:rsidRPr="004A4DAB">
            <w:t xml:space="preserve"> </w:t>
          </w:r>
          <w:r w:rsidR="00CC625A" w:rsidRPr="004A4DAB">
            <w:t xml:space="preserve"> </w:t>
          </w:r>
        </w:sdtContent>
      </w:sdt>
      <w:r w:rsidR="004058CD" w:rsidRPr="002811D2">
        <w:rPr>
          <w:highlight w:val="yellow"/>
        </w:rPr>
        <w:fldChar w:fldCharType="begin"/>
      </w:r>
      <w:r w:rsidR="005E2CCD" w:rsidRPr="002811D2">
        <w:rPr>
          <w:highlight w:val="yellow"/>
        </w:rPr>
        <w:instrText xml:space="preserve"> TOC \o "1-3" \h \z \u </w:instrText>
      </w:r>
      <w:r w:rsidR="004058CD" w:rsidRPr="002811D2">
        <w:rPr>
          <w:highlight w:val="yellow"/>
        </w:rPr>
        <w:fldChar w:fldCharType="separate"/>
      </w:r>
    </w:p>
    <w:p w14:paraId="09DACE23" w14:textId="1F2D93B9" w:rsidR="00FC43EE"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0" w:history="1">
        <w:r w:rsidR="00FC43EE" w:rsidRPr="00283AC0">
          <w:rPr>
            <w:rStyle w:val="Hiperveza"/>
            <w:noProof/>
          </w:rPr>
          <w:t>1</w:t>
        </w:r>
        <w:r w:rsidR="00FC43EE">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FC43EE" w:rsidRPr="00283AC0">
          <w:rPr>
            <w:rStyle w:val="Hiperveza"/>
            <w:noProof/>
          </w:rPr>
          <w:t>Uvod</w:t>
        </w:r>
        <w:r w:rsidR="00FC43EE">
          <w:rPr>
            <w:noProof/>
            <w:webHidden/>
          </w:rPr>
          <w:tab/>
        </w:r>
        <w:r w:rsidR="00FC43EE">
          <w:rPr>
            <w:noProof/>
            <w:webHidden/>
          </w:rPr>
          <w:fldChar w:fldCharType="begin"/>
        </w:r>
        <w:r w:rsidR="00FC43EE">
          <w:rPr>
            <w:noProof/>
            <w:webHidden/>
          </w:rPr>
          <w:instrText xml:space="preserve"> PAGEREF _Toc138155280 \h </w:instrText>
        </w:r>
        <w:r w:rsidR="00FC43EE">
          <w:rPr>
            <w:noProof/>
            <w:webHidden/>
          </w:rPr>
        </w:r>
        <w:r w:rsidR="00FC43EE">
          <w:rPr>
            <w:noProof/>
            <w:webHidden/>
          </w:rPr>
          <w:fldChar w:fldCharType="separate"/>
        </w:r>
        <w:r w:rsidR="00FC43EE">
          <w:rPr>
            <w:noProof/>
            <w:webHidden/>
          </w:rPr>
          <w:t>4</w:t>
        </w:r>
        <w:r w:rsidR="00FC43EE">
          <w:rPr>
            <w:noProof/>
            <w:webHidden/>
          </w:rPr>
          <w:fldChar w:fldCharType="end"/>
        </w:r>
      </w:hyperlink>
    </w:p>
    <w:p w14:paraId="2A22BA41" w14:textId="69D6A1A3" w:rsidR="00FC43EE"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1" w:history="1">
        <w:r w:rsidR="00FC43EE" w:rsidRPr="00283AC0">
          <w:rPr>
            <w:rStyle w:val="Hiperveza"/>
            <w:noProof/>
          </w:rPr>
          <w:t>2</w:t>
        </w:r>
        <w:r w:rsidR="00FC43EE">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FC43EE" w:rsidRPr="00283AC0">
          <w:rPr>
            <w:rStyle w:val="Hiperveza"/>
            <w:noProof/>
          </w:rPr>
          <w:t>Upozoravanje</w:t>
        </w:r>
        <w:r w:rsidR="00FC43EE">
          <w:rPr>
            <w:noProof/>
            <w:webHidden/>
          </w:rPr>
          <w:tab/>
        </w:r>
        <w:r w:rsidR="00FC43EE">
          <w:rPr>
            <w:noProof/>
            <w:webHidden/>
          </w:rPr>
          <w:fldChar w:fldCharType="begin"/>
        </w:r>
        <w:r w:rsidR="00FC43EE">
          <w:rPr>
            <w:noProof/>
            <w:webHidden/>
          </w:rPr>
          <w:instrText xml:space="preserve"> PAGEREF _Toc138155281 \h </w:instrText>
        </w:r>
        <w:r w:rsidR="00FC43EE">
          <w:rPr>
            <w:noProof/>
            <w:webHidden/>
          </w:rPr>
        </w:r>
        <w:r w:rsidR="00FC43EE">
          <w:rPr>
            <w:noProof/>
            <w:webHidden/>
          </w:rPr>
          <w:fldChar w:fldCharType="separate"/>
        </w:r>
        <w:r w:rsidR="00FC43EE">
          <w:rPr>
            <w:noProof/>
            <w:webHidden/>
          </w:rPr>
          <w:t>7</w:t>
        </w:r>
        <w:r w:rsidR="00FC43EE">
          <w:rPr>
            <w:noProof/>
            <w:webHidden/>
          </w:rPr>
          <w:fldChar w:fldCharType="end"/>
        </w:r>
      </w:hyperlink>
    </w:p>
    <w:p w14:paraId="11502988" w14:textId="48FD17A0"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2" w:history="1">
        <w:r w:rsidR="00FC43EE" w:rsidRPr="00283AC0">
          <w:rPr>
            <w:rStyle w:val="Hiperveza"/>
            <w:noProof/>
            <w:lang w:bidi="en-US"/>
          </w:rPr>
          <w:t>2.1 Uzbunjivanje</w:t>
        </w:r>
        <w:r w:rsidR="00FC43EE">
          <w:rPr>
            <w:noProof/>
            <w:webHidden/>
          </w:rPr>
          <w:tab/>
        </w:r>
        <w:r w:rsidR="00FC43EE">
          <w:rPr>
            <w:noProof/>
            <w:webHidden/>
          </w:rPr>
          <w:fldChar w:fldCharType="begin"/>
        </w:r>
        <w:r w:rsidR="00FC43EE">
          <w:rPr>
            <w:noProof/>
            <w:webHidden/>
          </w:rPr>
          <w:instrText xml:space="preserve"> PAGEREF _Toc138155282 \h </w:instrText>
        </w:r>
        <w:r w:rsidR="00FC43EE">
          <w:rPr>
            <w:noProof/>
            <w:webHidden/>
          </w:rPr>
        </w:r>
        <w:r w:rsidR="00FC43EE">
          <w:rPr>
            <w:noProof/>
            <w:webHidden/>
          </w:rPr>
          <w:fldChar w:fldCharType="separate"/>
        </w:r>
        <w:r w:rsidR="00FC43EE">
          <w:rPr>
            <w:noProof/>
            <w:webHidden/>
          </w:rPr>
          <w:t>15</w:t>
        </w:r>
        <w:r w:rsidR="00FC43EE">
          <w:rPr>
            <w:noProof/>
            <w:webHidden/>
          </w:rPr>
          <w:fldChar w:fldCharType="end"/>
        </w:r>
      </w:hyperlink>
    </w:p>
    <w:p w14:paraId="4B55F8AF" w14:textId="76357782" w:rsidR="00FC43EE"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3" w:history="1">
        <w:r w:rsidR="00FC43EE" w:rsidRPr="00283AC0">
          <w:rPr>
            <w:rStyle w:val="Hiperveza"/>
            <w:noProof/>
          </w:rPr>
          <w:t>3</w:t>
        </w:r>
        <w:r w:rsidR="00FC43EE">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FC43EE" w:rsidRPr="00283AC0">
          <w:rPr>
            <w:rStyle w:val="Hiperveza"/>
            <w:noProof/>
          </w:rPr>
          <w:t>Pripravnost</w:t>
        </w:r>
        <w:r w:rsidR="00FC43EE">
          <w:rPr>
            <w:noProof/>
            <w:webHidden/>
          </w:rPr>
          <w:tab/>
        </w:r>
        <w:r w:rsidR="00FC43EE">
          <w:rPr>
            <w:noProof/>
            <w:webHidden/>
          </w:rPr>
          <w:fldChar w:fldCharType="begin"/>
        </w:r>
        <w:r w:rsidR="00FC43EE">
          <w:rPr>
            <w:noProof/>
            <w:webHidden/>
          </w:rPr>
          <w:instrText xml:space="preserve"> PAGEREF _Toc138155283 \h </w:instrText>
        </w:r>
        <w:r w:rsidR="00FC43EE">
          <w:rPr>
            <w:noProof/>
            <w:webHidden/>
          </w:rPr>
        </w:r>
        <w:r w:rsidR="00FC43EE">
          <w:rPr>
            <w:noProof/>
            <w:webHidden/>
          </w:rPr>
          <w:fldChar w:fldCharType="separate"/>
        </w:r>
        <w:r w:rsidR="00FC43EE">
          <w:rPr>
            <w:noProof/>
            <w:webHidden/>
          </w:rPr>
          <w:t>18</w:t>
        </w:r>
        <w:r w:rsidR="00FC43EE">
          <w:rPr>
            <w:noProof/>
            <w:webHidden/>
          </w:rPr>
          <w:fldChar w:fldCharType="end"/>
        </w:r>
      </w:hyperlink>
    </w:p>
    <w:p w14:paraId="3C3226D8" w14:textId="79CD30A6" w:rsidR="00FC43EE"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84" w:history="1">
        <w:r w:rsidR="00FC43EE" w:rsidRPr="00283AC0">
          <w:rPr>
            <w:rStyle w:val="Hiperveza"/>
            <w:noProof/>
          </w:rPr>
          <w:t>4</w:t>
        </w:r>
        <w:r w:rsidR="00FC43EE">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FC43EE" w:rsidRPr="00283AC0">
          <w:rPr>
            <w:rStyle w:val="Hiperveza"/>
            <w:noProof/>
          </w:rPr>
          <w:t>Mobilizacija (aktiviranje) i narastanje operativnih snaga sustava civilne zaštite</w:t>
        </w:r>
        <w:r w:rsidR="00FC43EE">
          <w:rPr>
            <w:noProof/>
            <w:webHidden/>
          </w:rPr>
          <w:tab/>
        </w:r>
        <w:r w:rsidR="00FC43EE">
          <w:rPr>
            <w:noProof/>
            <w:webHidden/>
          </w:rPr>
          <w:fldChar w:fldCharType="begin"/>
        </w:r>
        <w:r w:rsidR="00FC43EE">
          <w:rPr>
            <w:noProof/>
            <w:webHidden/>
          </w:rPr>
          <w:instrText xml:space="preserve"> PAGEREF _Toc138155284 \h </w:instrText>
        </w:r>
        <w:r w:rsidR="00FC43EE">
          <w:rPr>
            <w:noProof/>
            <w:webHidden/>
          </w:rPr>
        </w:r>
        <w:r w:rsidR="00FC43EE">
          <w:rPr>
            <w:noProof/>
            <w:webHidden/>
          </w:rPr>
          <w:fldChar w:fldCharType="separate"/>
        </w:r>
        <w:r w:rsidR="00FC43EE">
          <w:rPr>
            <w:noProof/>
            <w:webHidden/>
          </w:rPr>
          <w:t>21</w:t>
        </w:r>
        <w:r w:rsidR="00FC43EE">
          <w:rPr>
            <w:noProof/>
            <w:webHidden/>
          </w:rPr>
          <w:fldChar w:fldCharType="end"/>
        </w:r>
      </w:hyperlink>
    </w:p>
    <w:p w14:paraId="6B08FB11" w14:textId="5CB3B717"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5" w:history="1">
        <w:r w:rsidR="00FC43EE" w:rsidRPr="00283AC0">
          <w:rPr>
            <w:rStyle w:val="Hiperveza"/>
            <w:noProof/>
            <w:lang w:bidi="en-US"/>
          </w:rPr>
          <w:t>4.1 Stožer civilne zaštite Općine Jelenje</w:t>
        </w:r>
        <w:r w:rsidR="00FC43EE">
          <w:rPr>
            <w:noProof/>
            <w:webHidden/>
          </w:rPr>
          <w:tab/>
        </w:r>
        <w:r w:rsidR="00FC43EE">
          <w:rPr>
            <w:noProof/>
            <w:webHidden/>
          </w:rPr>
          <w:fldChar w:fldCharType="begin"/>
        </w:r>
        <w:r w:rsidR="00FC43EE">
          <w:rPr>
            <w:noProof/>
            <w:webHidden/>
          </w:rPr>
          <w:instrText xml:space="preserve"> PAGEREF _Toc138155285 \h </w:instrText>
        </w:r>
        <w:r w:rsidR="00FC43EE">
          <w:rPr>
            <w:noProof/>
            <w:webHidden/>
          </w:rPr>
        </w:r>
        <w:r w:rsidR="00FC43EE">
          <w:rPr>
            <w:noProof/>
            <w:webHidden/>
          </w:rPr>
          <w:fldChar w:fldCharType="separate"/>
        </w:r>
        <w:r w:rsidR="00FC43EE">
          <w:rPr>
            <w:noProof/>
            <w:webHidden/>
          </w:rPr>
          <w:t>23</w:t>
        </w:r>
        <w:r w:rsidR="00FC43EE">
          <w:rPr>
            <w:noProof/>
            <w:webHidden/>
          </w:rPr>
          <w:fldChar w:fldCharType="end"/>
        </w:r>
      </w:hyperlink>
    </w:p>
    <w:p w14:paraId="5294A9C5" w14:textId="789DDAC9"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6" w:history="1">
        <w:r w:rsidR="00FC43EE" w:rsidRPr="00283AC0">
          <w:rPr>
            <w:rStyle w:val="Hiperveza"/>
            <w:noProof/>
            <w:lang w:bidi="en-US"/>
          </w:rPr>
          <w:t>4.2 Snage civilne zaštite</w:t>
        </w:r>
        <w:r w:rsidR="00FC43EE">
          <w:rPr>
            <w:noProof/>
            <w:webHidden/>
          </w:rPr>
          <w:tab/>
        </w:r>
        <w:r w:rsidR="00FC43EE">
          <w:rPr>
            <w:noProof/>
            <w:webHidden/>
          </w:rPr>
          <w:fldChar w:fldCharType="begin"/>
        </w:r>
        <w:r w:rsidR="00FC43EE">
          <w:rPr>
            <w:noProof/>
            <w:webHidden/>
          </w:rPr>
          <w:instrText xml:space="preserve"> PAGEREF _Toc138155286 \h </w:instrText>
        </w:r>
        <w:r w:rsidR="00FC43EE">
          <w:rPr>
            <w:noProof/>
            <w:webHidden/>
          </w:rPr>
        </w:r>
        <w:r w:rsidR="00FC43EE">
          <w:rPr>
            <w:noProof/>
            <w:webHidden/>
          </w:rPr>
          <w:fldChar w:fldCharType="separate"/>
        </w:r>
        <w:r w:rsidR="00FC43EE">
          <w:rPr>
            <w:noProof/>
            <w:webHidden/>
          </w:rPr>
          <w:t>24</w:t>
        </w:r>
        <w:r w:rsidR="00FC43EE">
          <w:rPr>
            <w:noProof/>
            <w:webHidden/>
          </w:rPr>
          <w:fldChar w:fldCharType="end"/>
        </w:r>
      </w:hyperlink>
    </w:p>
    <w:p w14:paraId="2C41C84E" w14:textId="6BD0FE9B"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287" w:history="1">
        <w:r w:rsidR="00FC43EE" w:rsidRPr="00283AC0">
          <w:rPr>
            <w:rStyle w:val="Hiperveza"/>
            <w:noProof/>
            <w:lang w:bidi="en-US"/>
          </w:rPr>
          <w:t>4.2.1 Povjerenici civilne zaštite</w:t>
        </w:r>
        <w:r w:rsidR="00FC43EE">
          <w:rPr>
            <w:noProof/>
            <w:webHidden/>
          </w:rPr>
          <w:tab/>
        </w:r>
        <w:r w:rsidR="00FC43EE">
          <w:rPr>
            <w:noProof/>
            <w:webHidden/>
          </w:rPr>
          <w:fldChar w:fldCharType="begin"/>
        </w:r>
        <w:r w:rsidR="00FC43EE">
          <w:rPr>
            <w:noProof/>
            <w:webHidden/>
          </w:rPr>
          <w:instrText xml:space="preserve"> PAGEREF _Toc138155287 \h </w:instrText>
        </w:r>
        <w:r w:rsidR="00FC43EE">
          <w:rPr>
            <w:noProof/>
            <w:webHidden/>
          </w:rPr>
        </w:r>
        <w:r w:rsidR="00FC43EE">
          <w:rPr>
            <w:noProof/>
            <w:webHidden/>
          </w:rPr>
          <w:fldChar w:fldCharType="separate"/>
        </w:r>
        <w:r w:rsidR="00FC43EE">
          <w:rPr>
            <w:noProof/>
            <w:webHidden/>
          </w:rPr>
          <w:t>24</w:t>
        </w:r>
        <w:r w:rsidR="00FC43EE">
          <w:rPr>
            <w:noProof/>
            <w:webHidden/>
          </w:rPr>
          <w:fldChar w:fldCharType="end"/>
        </w:r>
      </w:hyperlink>
    </w:p>
    <w:p w14:paraId="72AE14BA" w14:textId="66AFD9C0"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288" w:history="1">
        <w:r w:rsidR="00FC43EE" w:rsidRPr="00283AC0">
          <w:rPr>
            <w:rStyle w:val="Hiperveza"/>
            <w:noProof/>
            <w:lang w:bidi="en-US"/>
          </w:rPr>
          <w:t>4.2.2 Koordinator na lokaciji</w:t>
        </w:r>
        <w:r w:rsidR="00FC43EE">
          <w:rPr>
            <w:noProof/>
            <w:webHidden/>
          </w:rPr>
          <w:tab/>
        </w:r>
        <w:r w:rsidR="00FC43EE">
          <w:rPr>
            <w:noProof/>
            <w:webHidden/>
          </w:rPr>
          <w:fldChar w:fldCharType="begin"/>
        </w:r>
        <w:r w:rsidR="00FC43EE">
          <w:rPr>
            <w:noProof/>
            <w:webHidden/>
          </w:rPr>
          <w:instrText xml:space="preserve"> PAGEREF _Toc138155288 \h </w:instrText>
        </w:r>
        <w:r w:rsidR="00FC43EE">
          <w:rPr>
            <w:noProof/>
            <w:webHidden/>
          </w:rPr>
        </w:r>
        <w:r w:rsidR="00FC43EE">
          <w:rPr>
            <w:noProof/>
            <w:webHidden/>
          </w:rPr>
          <w:fldChar w:fldCharType="separate"/>
        </w:r>
        <w:r w:rsidR="00FC43EE">
          <w:rPr>
            <w:noProof/>
            <w:webHidden/>
          </w:rPr>
          <w:t>25</w:t>
        </w:r>
        <w:r w:rsidR="00FC43EE">
          <w:rPr>
            <w:noProof/>
            <w:webHidden/>
          </w:rPr>
          <w:fldChar w:fldCharType="end"/>
        </w:r>
      </w:hyperlink>
    </w:p>
    <w:p w14:paraId="1B5E0CD9" w14:textId="1A935133"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89" w:history="1">
        <w:r w:rsidR="00FC43EE" w:rsidRPr="00283AC0">
          <w:rPr>
            <w:rStyle w:val="Hiperveza"/>
            <w:noProof/>
            <w:lang w:bidi="en-US"/>
          </w:rPr>
          <w:t>4.3 Vatrogasne snage</w:t>
        </w:r>
        <w:r w:rsidR="00FC43EE">
          <w:rPr>
            <w:noProof/>
            <w:webHidden/>
          </w:rPr>
          <w:tab/>
        </w:r>
        <w:r w:rsidR="00FC43EE">
          <w:rPr>
            <w:noProof/>
            <w:webHidden/>
          </w:rPr>
          <w:fldChar w:fldCharType="begin"/>
        </w:r>
        <w:r w:rsidR="00FC43EE">
          <w:rPr>
            <w:noProof/>
            <w:webHidden/>
          </w:rPr>
          <w:instrText xml:space="preserve"> PAGEREF _Toc138155289 \h </w:instrText>
        </w:r>
        <w:r w:rsidR="00FC43EE">
          <w:rPr>
            <w:noProof/>
            <w:webHidden/>
          </w:rPr>
        </w:r>
        <w:r w:rsidR="00FC43EE">
          <w:rPr>
            <w:noProof/>
            <w:webHidden/>
          </w:rPr>
          <w:fldChar w:fldCharType="separate"/>
        </w:r>
        <w:r w:rsidR="00FC43EE">
          <w:rPr>
            <w:noProof/>
            <w:webHidden/>
          </w:rPr>
          <w:t>25</w:t>
        </w:r>
        <w:r w:rsidR="00FC43EE">
          <w:rPr>
            <w:noProof/>
            <w:webHidden/>
          </w:rPr>
          <w:fldChar w:fldCharType="end"/>
        </w:r>
      </w:hyperlink>
    </w:p>
    <w:p w14:paraId="021F9C41" w14:textId="324DC78A"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0" w:history="1">
        <w:r w:rsidR="00FC43EE" w:rsidRPr="00283AC0">
          <w:rPr>
            <w:rStyle w:val="Hiperveza"/>
            <w:noProof/>
            <w:lang w:bidi="en-US"/>
          </w:rPr>
          <w:t>4.4. Gradsko društvo Crvenog križa Rijeka</w:t>
        </w:r>
        <w:r w:rsidR="00FC43EE">
          <w:rPr>
            <w:noProof/>
            <w:webHidden/>
          </w:rPr>
          <w:tab/>
        </w:r>
        <w:r w:rsidR="00FC43EE">
          <w:rPr>
            <w:noProof/>
            <w:webHidden/>
          </w:rPr>
          <w:fldChar w:fldCharType="begin"/>
        </w:r>
        <w:r w:rsidR="00FC43EE">
          <w:rPr>
            <w:noProof/>
            <w:webHidden/>
          </w:rPr>
          <w:instrText xml:space="preserve"> PAGEREF _Toc138155290 \h </w:instrText>
        </w:r>
        <w:r w:rsidR="00FC43EE">
          <w:rPr>
            <w:noProof/>
            <w:webHidden/>
          </w:rPr>
        </w:r>
        <w:r w:rsidR="00FC43EE">
          <w:rPr>
            <w:noProof/>
            <w:webHidden/>
          </w:rPr>
          <w:fldChar w:fldCharType="separate"/>
        </w:r>
        <w:r w:rsidR="00FC43EE">
          <w:rPr>
            <w:noProof/>
            <w:webHidden/>
          </w:rPr>
          <w:t>25</w:t>
        </w:r>
        <w:r w:rsidR="00FC43EE">
          <w:rPr>
            <w:noProof/>
            <w:webHidden/>
          </w:rPr>
          <w:fldChar w:fldCharType="end"/>
        </w:r>
      </w:hyperlink>
    </w:p>
    <w:p w14:paraId="11BA1EAA" w14:textId="7ECDF0CC"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1" w:history="1">
        <w:r w:rsidR="00FC43EE" w:rsidRPr="00283AC0">
          <w:rPr>
            <w:rStyle w:val="Hiperveza"/>
            <w:noProof/>
            <w:lang w:bidi="en-US"/>
          </w:rPr>
          <w:t>4.5 Hrvatska gorska služba spašavanja – Stanica Rijeka</w:t>
        </w:r>
        <w:r w:rsidR="00FC43EE">
          <w:rPr>
            <w:noProof/>
            <w:webHidden/>
          </w:rPr>
          <w:tab/>
        </w:r>
        <w:r w:rsidR="00FC43EE">
          <w:rPr>
            <w:noProof/>
            <w:webHidden/>
          </w:rPr>
          <w:fldChar w:fldCharType="begin"/>
        </w:r>
        <w:r w:rsidR="00FC43EE">
          <w:rPr>
            <w:noProof/>
            <w:webHidden/>
          </w:rPr>
          <w:instrText xml:space="preserve"> PAGEREF _Toc138155291 \h </w:instrText>
        </w:r>
        <w:r w:rsidR="00FC43EE">
          <w:rPr>
            <w:noProof/>
            <w:webHidden/>
          </w:rPr>
        </w:r>
        <w:r w:rsidR="00FC43EE">
          <w:rPr>
            <w:noProof/>
            <w:webHidden/>
          </w:rPr>
          <w:fldChar w:fldCharType="separate"/>
        </w:r>
        <w:r w:rsidR="00FC43EE">
          <w:rPr>
            <w:noProof/>
            <w:webHidden/>
          </w:rPr>
          <w:t>26</w:t>
        </w:r>
        <w:r w:rsidR="00FC43EE">
          <w:rPr>
            <w:noProof/>
            <w:webHidden/>
          </w:rPr>
          <w:fldChar w:fldCharType="end"/>
        </w:r>
      </w:hyperlink>
    </w:p>
    <w:p w14:paraId="2C372A51" w14:textId="0DD2D74B"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2" w:history="1">
        <w:r w:rsidR="00FC43EE" w:rsidRPr="00283AC0">
          <w:rPr>
            <w:rStyle w:val="Hiperveza"/>
            <w:noProof/>
            <w:lang w:bidi="en-US"/>
          </w:rPr>
          <w:t>4.6 Pravne osobe i udruge od interesa za sustav civilne zaštite</w:t>
        </w:r>
        <w:r w:rsidR="00FC43EE">
          <w:rPr>
            <w:noProof/>
            <w:webHidden/>
          </w:rPr>
          <w:tab/>
        </w:r>
        <w:r w:rsidR="00FC43EE">
          <w:rPr>
            <w:noProof/>
            <w:webHidden/>
          </w:rPr>
          <w:fldChar w:fldCharType="begin"/>
        </w:r>
        <w:r w:rsidR="00FC43EE">
          <w:rPr>
            <w:noProof/>
            <w:webHidden/>
          </w:rPr>
          <w:instrText xml:space="preserve"> PAGEREF _Toc138155292 \h </w:instrText>
        </w:r>
        <w:r w:rsidR="00FC43EE">
          <w:rPr>
            <w:noProof/>
            <w:webHidden/>
          </w:rPr>
        </w:r>
        <w:r w:rsidR="00FC43EE">
          <w:rPr>
            <w:noProof/>
            <w:webHidden/>
          </w:rPr>
          <w:fldChar w:fldCharType="separate"/>
        </w:r>
        <w:r w:rsidR="00FC43EE">
          <w:rPr>
            <w:noProof/>
            <w:webHidden/>
          </w:rPr>
          <w:t>26</w:t>
        </w:r>
        <w:r w:rsidR="00FC43EE">
          <w:rPr>
            <w:noProof/>
            <w:webHidden/>
          </w:rPr>
          <w:fldChar w:fldCharType="end"/>
        </w:r>
      </w:hyperlink>
    </w:p>
    <w:p w14:paraId="5B5F25A3" w14:textId="1D3A4A6C"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3" w:history="1">
        <w:r w:rsidR="00FC43EE" w:rsidRPr="00283AC0">
          <w:rPr>
            <w:rStyle w:val="Hiperveza"/>
            <w:noProof/>
            <w:lang w:bidi="en-US"/>
          </w:rPr>
          <w:t>4.7 Organizacija popune operativnih snaga sustava civilne zaštite obveznicima i osobnim i skupnim materijalno-tehničkim sredstvima</w:t>
        </w:r>
        <w:r w:rsidR="00FC43EE">
          <w:rPr>
            <w:noProof/>
            <w:webHidden/>
          </w:rPr>
          <w:tab/>
        </w:r>
        <w:r w:rsidR="00FC43EE">
          <w:rPr>
            <w:noProof/>
            <w:webHidden/>
          </w:rPr>
          <w:fldChar w:fldCharType="begin"/>
        </w:r>
        <w:r w:rsidR="00FC43EE">
          <w:rPr>
            <w:noProof/>
            <w:webHidden/>
          </w:rPr>
          <w:instrText xml:space="preserve"> PAGEREF _Toc138155293 \h </w:instrText>
        </w:r>
        <w:r w:rsidR="00FC43EE">
          <w:rPr>
            <w:noProof/>
            <w:webHidden/>
          </w:rPr>
        </w:r>
        <w:r w:rsidR="00FC43EE">
          <w:rPr>
            <w:noProof/>
            <w:webHidden/>
          </w:rPr>
          <w:fldChar w:fldCharType="separate"/>
        </w:r>
        <w:r w:rsidR="00FC43EE">
          <w:rPr>
            <w:noProof/>
            <w:webHidden/>
          </w:rPr>
          <w:t>27</w:t>
        </w:r>
        <w:r w:rsidR="00FC43EE">
          <w:rPr>
            <w:noProof/>
            <w:webHidden/>
          </w:rPr>
          <w:fldChar w:fldCharType="end"/>
        </w:r>
      </w:hyperlink>
    </w:p>
    <w:p w14:paraId="6C33D19A" w14:textId="6B70E008" w:rsidR="00FC43EE"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94" w:history="1">
        <w:r w:rsidR="00FC43EE" w:rsidRPr="00283AC0">
          <w:rPr>
            <w:rStyle w:val="Hiperveza"/>
            <w:noProof/>
          </w:rPr>
          <w:t>5</w:t>
        </w:r>
        <w:r w:rsidR="00FC43EE">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FC43EE" w:rsidRPr="00283AC0">
          <w:rPr>
            <w:rStyle w:val="Hiperveza"/>
            <w:noProof/>
          </w:rPr>
          <w:t>Opis područja odgovornosti nositelja izrade Plana</w:t>
        </w:r>
        <w:r w:rsidR="00FC43EE">
          <w:rPr>
            <w:noProof/>
            <w:webHidden/>
          </w:rPr>
          <w:tab/>
        </w:r>
        <w:r w:rsidR="00FC43EE">
          <w:rPr>
            <w:noProof/>
            <w:webHidden/>
          </w:rPr>
          <w:fldChar w:fldCharType="begin"/>
        </w:r>
        <w:r w:rsidR="00FC43EE">
          <w:rPr>
            <w:noProof/>
            <w:webHidden/>
          </w:rPr>
          <w:instrText xml:space="preserve"> PAGEREF _Toc138155294 \h </w:instrText>
        </w:r>
        <w:r w:rsidR="00FC43EE">
          <w:rPr>
            <w:noProof/>
            <w:webHidden/>
          </w:rPr>
        </w:r>
        <w:r w:rsidR="00FC43EE">
          <w:rPr>
            <w:noProof/>
            <w:webHidden/>
          </w:rPr>
          <w:fldChar w:fldCharType="separate"/>
        </w:r>
        <w:r w:rsidR="00FC43EE">
          <w:rPr>
            <w:noProof/>
            <w:webHidden/>
          </w:rPr>
          <w:t>29</w:t>
        </w:r>
        <w:r w:rsidR="00FC43EE">
          <w:rPr>
            <w:noProof/>
            <w:webHidden/>
          </w:rPr>
          <w:fldChar w:fldCharType="end"/>
        </w:r>
      </w:hyperlink>
    </w:p>
    <w:p w14:paraId="1AFCF6A9" w14:textId="7F0D19CE"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5" w:history="1">
        <w:r w:rsidR="00FC43EE" w:rsidRPr="00283AC0">
          <w:rPr>
            <w:rStyle w:val="Hiperveza"/>
            <w:rFonts w:eastAsiaTheme="majorEastAsia"/>
            <w:noProof/>
            <w:lang w:bidi="en-US"/>
          </w:rPr>
          <w:t>5.1 Područje</w:t>
        </w:r>
        <w:r w:rsidR="00FC43EE">
          <w:rPr>
            <w:noProof/>
            <w:webHidden/>
          </w:rPr>
          <w:tab/>
        </w:r>
        <w:r w:rsidR="00FC43EE">
          <w:rPr>
            <w:noProof/>
            <w:webHidden/>
          </w:rPr>
          <w:fldChar w:fldCharType="begin"/>
        </w:r>
        <w:r w:rsidR="00FC43EE">
          <w:rPr>
            <w:noProof/>
            <w:webHidden/>
          </w:rPr>
          <w:instrText xml:space="preserve"> PAGEREF _Toc138155295 \h </w:instrText>
        </w:r>
        <w:r w:rsidR="00FC43EE">
          <w:rPr>
            <w:noProof/>
            <w:webHidden/>
          </w:rPr>
        </w:r>
        <w:r w:rsidR="00FC43EE">
          <w:rPr>
            <w:noProof/>
            <w:webHidden/>
          </w:rPr>
          <w:fldChar w:fldCharType="separate"/>
        </w:r>
        <w:r w:rsidR="00FC43EE">
          <w:rPr>
            <w:noProof/>
            <w:webHidden/>
          </w:rPr>
          <w:t>29</w:t>
        </w:r>
        <w:r w:rsidR="00FC43EE">
          <w:rPr>
            <w:noProof/>
            <w:webHidden/>
          </w:rPr>
          <w:fldChar w:fldCharType="end"/>
        </w:r>
      </w:hyperlink>
    </w:p>
    <w:p w14:paraId="758F72A7" w14:textId="76E92E0A"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6" w:history="1">
        <w:r w:rsidR="00FC43EE" w:rsidRPr="00283AC0">
          <w:rPr>
            <w:rStyle w:val="Hiperveza"/>
            <w:rFonts w:eastAsiaTheme="majorEastAsia"/>
            <w:noProof/>
            <w:lang w:bidi="en-US"/>
          </w:rPr>
          <w:t>5.2 Stanovništvo</w:t>
        </w:r>
        <w:r w:rsidR="00FC43EE">
          <w:rPr>
            <w:noProof/>
            <w:webHidden/>
          </w:rPr>
          <w:tab/>
        </w:r>
        <w:r w:rsidR="00FC43EE">
          <w:rPr>
            <w:noProof/>
            <w:webHidden/>
          </w:rPr>
          <w:fldChar w:fldCharType="begin"/>
        </w:r>
        <w:r w:rsidR="00FC43EE">
          <w:rPr>
            <w:noProof/>
            <w:webHidden/>
          </w:rPr>
          <w:instrText xml:space="preserve"> PAGEREF _Toc138155296 \h </w:instrText>
        </w:r>
        <w:r w:rsidR="00FC43EE">
          <w:rPr>
            <w:noProof/>
            <w:webHidden/>
          </w:rPr>
        </w:r>
        <w:r w:rsidR="00FC43EE">
          <w:rPr>
            <w:noProof/>
            <w:webHidden/>
          </w:rPr>
          <w:fldChar w:fldCharType="separate"/>
        </w:r>
        <w:r w:rsidR="00FC43EE">
          <w:rPr>
            <w:noProof/>
            <w:webHidden/>
          </w:rPr>
          <w:t>29</w:t>
        </w:r>
        <w:r w:rsidR="00FC43EE">
          <w:rPr>
            <w:noProof/>
            <w:webHidden/>
          </w:rPr>
          <w:fldChar w:fldCharType="end"/>
        </w:r>
      </w:hyperlink>
    </w:p>
    <w:p w14:paraId="1B2E78E4" w14:textId="1AE513EA"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7" w:history="1">
        <w:r w:rsidR="00FC43EE" w:rsidRPr="00283AC0">
          <w:rPr>
            <w:rStyle w:val="Hiperveza"/>
            <w:rFonts w:eastAsiaTheme="majorEastAsia"/>
            <w:noProof/>
            <w:lang w:bidi="en-US"/>
          </w:rPr>
          <w:t>5.3 Materijalna i kulturna dobra te okoliš</w:t>
        </w:r>
        <w:r w:rsidR="00FC43EE">
          <w:rPr>
            <w:noProof/>
            <w:webHidden/>
          </w:rPr>
          <w:tab/>
        </w:r>
        <w:r w:rsidR="00FC43EE">
          <w:rPr>
            <w:noProof/>
            <w:webHidden/>
          </w:rPr>
          <w:fldChar w:fldCharType="begin"/>
        </w:r>
        <w:r w:rsidR="00FC43EE">
          <w:rPr>
            <w:noProof/>
            <w:webHidden/>
          </w:rPr>
          <w:instrText xml:space="preserve"> PAGEREF _Toc138155297 \h </w:instrText>
        </w:r>
        <w:r w:rsidR="00FC43EE">
          <w:rPr>
            <w:noProof/>
            <w:webHidden/>
          </w:rPr>
        </w:r>
        <w:r w:rsidR="00FC43EE">
          <w:rPr>
            <w:noProof/>
            <w:webHidden/>
          </w:rPr>
          <w:fldChar w:fldCharType="separate"/>
        </w:r>
        <w:r w:rsidR="00FC43EE">
          <w:rPr>
            <w:noProof/>
            <w:webHidden/>
          </w:rPr>
          <w:t>29</w:t>
        </w:r>
        <w:r w:rsidR="00FC43EE">
          <w:rPr>
            <w:noProof/>
            <w:webHidden/>
          </w:rPr>
          <w:fldChar w:fldCharType="end"/>
        </w:r>
      </w:hyperlink>
    </w:p>
    <w:p w14:paraId="60E07EFE" w14:textId="2272F500"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298" w:history="1">
        <w:r w:rsidR="00FC43EE" w:rsidRPr="00283AC0">
          <w:rPr>
            <w:rStyle w:val="Hiperveza"/>
            <w:rFonts w:eastAsiaTheme="majorEastAsia"/>
            <w:noProof/>
            <w:lang w:bidi="en-US"/>
          </w:rPr>
          <w:t>5.4 Prometno-tehnološka infrastruktura</w:t>
        </w:r>
        <w:r w:rsidR="00FC43EE">
          <w:rPr>
            <w:noProof/>
            <w:webHidden/>
          </w:rPr>
          <w:tab/>
        </w:r>
        <w:r w:rsidR="00FC43EE">
          <w:rPr>
            <w:noProof/>
            <w:webHidden/>
          </w:rPr>
          <w:fldChar w:fldCharType="begin"/>
        </w:r>
        <w:r w:rsidR="00FC43EE">
          <w:rPr>
            <w:noProof/>
            <w:webHidden/>
          </w:rPr>
          <w:instrText xml:space="preserve"> PAGEREF _Toc138155298 \h </w:instrText>
        </w:r>
        <w:r w:rsidR="00FC43EE">
          <w:rPr>
            <w:noProof/>
            <w:webHidden/>
          </w:rPr>
        </w:r>
        <w:r w:rsidR="00FC43EE">
          <w:rPr>
            <w:noProof/>
            <w:webHidden/>
          </w:rPr>
          <w:fldChar w:fldCharType="separate"/>
        </w:r>
        <w:r w:rsidR="00FC43EE">
          <w:rPr>
            <w:noProof/>
            <w:webHidden/>
          </w:rPr>
          <w:t>29</w:t>
        </w:r>
        <w:r w:rsidR="00FC43EE">
          <w:rPr>
            <w:noProof/>
            <w:webHidden/>
          </w:rPr>
          <w:fldChar w:fldCharType="end"/>
        </w:r>
      </w:hyperlink>
    </w:p>
    <w:p w14:paraId="1F74D102" w14:textId="58B03085" w:rsidR="00FC43EE"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38155299" w:history="1">
        <w:r w:rsidR="00FC43EE" w:rsidRPr="00283AC0">
          <w:rPr>
            <w:rStyle w:val="Hiperveza"/>
            <w:noProof/>
          </w:rPr>
          <w:t>6</w:t>
        </w:r>
        <w:r w:rsidR="00FC43EE">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FC43EE" w:rsidRPr="00283AC0">
          <w:rPr>
            <w:rStyle w:val="Hiperveza"/>
            <w:noProof/>
          </w:rPr>
          <w:t>Mjere civilne zaštite po ugrozama</w:t>
        </w:r>
        <w:r w:rsidR="00FC43EE">
          <w:rPr>
            <w:noProof/>
            <w:webHidden/>
          </w:rPr>
          <w:tab/>
        </w:r>
        <w:r w:rsidR="00FC43EE">
          <w:rPr>
            <w:noProof/>
            <w:webHidden/>
          </w:rPr>
          <w:fldChar w:fldCharType="begin"/>
        </w:r>
        <w:r w:rsidR="00FC43EE">
          <w:rPr>
            <w:noProof/>
            <w:webHidden/>
          </w:rPr>
          <w:instrText xml:space="preserve"> PAGEREF _Toc138155299 \h </w:instrText>
        </w:r>
        <w:r w:rsidR="00FC43EE">
          <w:rPr>
            <w:noProof/>
            <w:webHidden/>
          </w:rPr>
        </w:r>
        <w:r w:rsidR="00FC43EE">
          <w:rPr>
            <w:noProof/>
            <w:webHidden/>
          </w:rPr>
          <w:fldChar w:fldCharType="separate"/>
        </w:r>
        <w:r w:rsidR="00FC43EE">
          <w:rPr>
            <w:noProof/>
            <w:webHidden/>
          </w:rPr>
          <w:t>30</w:t>
        </w:r>
        <w:r w:rsidR="00FC43EE">
          <w:rPr>
            <w:noProof/>
            <w:webHidden/>
          </w:rPr>
          <w:fldChar w:fldCharType="end"/>
        </w:r>
      </w:hyperlink>
    </w:p>
    <w:p w14:paraId="5F83016E" w14:textId="5D192616"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0" w:history="1">
        <w:r w:rsidR="00FC43EE" w:rsidRPr="00283AC0">
          <w:rPr>
            <w:rStyle w:val="Hiperveza"/>
            <w:rFonts w:eastAsiaTheme="majorEastAsia"/>
            <w:noProof/>
            <w:lang w:bidi="en-US"/>
          </w:rPr>
          <w:t>6.1 Potres</w:t>
        </w:r>
        <w:r w:rsidR="00FC43EE">
          <w:rPr>
            <w:noProof/>
            <w:webHidden/>
          </w:rPr>
          <w:tab/>
        </w:r>
        <w:r w:rsidR="00FC43EE">
          <w:rPr>
            <w:noProof/>
            <w:webHidden/>
          </w:rPr>
          <w:fldChar w:fldCharType="begin"/>
        </w:r>
        <w:r w:rsidR="00FC43EE">
          <w:rPr>
            <w:noProof/>
            <w:webHidden/>
          </w:rPr>
          <w:instrText xml:space="preserve"> PAGEREF _Toc138155300 \h </w:instrText>
        </w:r>
        <w:r w:rsidR="00FC43EE">
          <w:rPr>
            <w:noProof/>
            <w:webHidden/>
          </w:rPr>
        </w:r>
        <w:r w:rsidR="00FC43EE">
          <w:rPr>
            <w:noProof/>
            <w:webHidden/>
          </w:rPr>
          <w:fldChar w:fldCharType="separate"/>
        </w:r>
        <w:r w:rsidR="00FC43EE">
          <w:rPr>
            <w:noProof/>
            <w:webHidden/>
          </w:rPr>
          <w:t>30</w:t>
        </w:r>
        <w:r w:rsidR="00FC43EE">
          <w:rPr>
            <w:noProof/>
            <w:webHidden/>
          </w:rPr>
          <w:fldChar w:fldCharType="end"/>
        </w:r>
      </w:hyperlink>
    </w:p>
    <w:p w14:paraId="3FDAD2A5" w14:textId="21C29069"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1" w:history="1">
        <w:r w:rsidR="00FC43EE" w:rsidRPr="00283AC0">
          <w:rPr>
            <w:rStyle w:val="Hiperveza"/>
            <w:noProof/>
            <w:lang w:bidi="en-US"/>
          </w:rPr>
          <w:t>6.1.1 Zadaće operativnih snaga i pravnih osoba unutar sustava civilne zaštite</w:t>
        </w:r>
        <w:r w:rsidR="00FC43EE">
          <w:rPr>
            <w:noProof/>
            <w:webHidden/>
          </w:rPr>
          <w:tab/>
        </w:r>
        <w:r w:rsidR="00FC43EE">
          <w:rPr>
            <w:noProof/>
            <w:webHidden/>
          </w:rPr>
          <w:fldChar w:fldCharType="begin"/>
        </w:r>
        <w:r w:rsidR="00FC43EE">
          <w:rPr>
            <w:noProof/>
            <w:webHidden/>
          </w:rPr>
          <w:instrText xml:space="preserve"> PAGEREF _Toc138155301 \h </w:instrText>
        </w:r>
        <w:r w:rsidR="00FC43EE">
          <w:rPr>
            <w:noProof/>
            <w:webHidden/>
          </w:rPr>
        </w:r>
        <w:r w:rsidR="00FC43EE">
          <w:rPr>
            <w:noProof/>
            <w:webHidden/>
          </w:rPr>
          <w:fldChar w:fldCharType="separate"/>
        </w:r>
        <w:r w:rsidR="00FC43EE">
          <w:rPr>
            <w:noProof/>
            <w:webHidden/>
          </w:rPr>
          <w:t>32</w:t>
        </w:r>
        <w:r w:rsidR="00FC43EE">
          <w:rPr>
            <w:noProof/>
            <w:webHidden/>
          </w:rPr>
          <w:fldChar w:fldCharType="end"/>
        </w:r>
      </w:hyperlink>
    </w:p>
    <w:p w14:paraId="48CFDD2E" w14:textId="66CEA029"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2" w:history="1">
        <w:r w:rsidR="00FC43EE" w:rsidRPr="00283AC0">
          <w:rPr>
            <w:rStyle w:val="Hiperveza"/>
            <w:rFonts w:eastAsiaTheme="majorEastAsia"/>
            <w:noProof/>
            <w:lang w:bidi="en-US"/>
          </w:rPr>
          <w:t>6.2 Poplava</w:t>
        </w:r>
        <w:r w:rsidR="00FC43EE">
          <w:rPr>
            <w:noProof/>
            <w:webHidden/>
          </w:rPr>
          <w:tab/>
        </w:r>
        <w:r w:rsidR="00FC43EE">
          <w:rPr>
            <w:noProof/>
            <w:webHidden/>
          </w:rPr>
          <w:fldChar w:fldCharType="begin"/>
        </w:r>
        <w:r w:rsidR="00FC43EE">
          <w:rPr>
            <w:noProof/>
            <w:webHidden/>
          </w:rPr>
          <w:instrText xml:space="preserve"> PAGEREF _Toc138155302 \h </w:instrText>
        </w:r>
        <w:r w:rsidR="00FC43EE">
          <w:rPr>
            <w:noProof/>
            <w:webHidden/>
          </w:rPr>
        </w:r>
        <w:r w:rsidR="00FC43EE">
          <w:rPr>
            <w:noProof/>
            <w:webHidden/>
          </w:rPr>
          <w:fldChar w:fldCharType="separate"/>
        </w:r>
        <w:r w:rsidR="00FC43EE">
          <w:rPr>
            <w:noProof/>
            <w:webHidden/>
          </w:rPr>
          <w:t>41</w:t>
        </w:r>
        <w:r w:rsidR="00FC43EE">
          <w:rPr>
            <w:noProof/>
            <w:webHidden/>
          </w:rPr>
          <w:fldChar w:fldCharType="end"/>
        </w:r>
      </w:hyperlink>
    </w:p>
    <w:p w14:paraId="6965145C" w14:textId="0B63FBA1"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3" w:history="1">
        <w:r w:rsidR="00FC43EE" w:rsidRPr="00283AC0">
          <w:rPr>
            <w:rStyle w:val="Hiperveza"/>
            <w:rFonts w:eastAsiaTheme="majorEastAsia"/>
            <w:noProof/>
            <w:lang w:bidi="en-US"/>
          </w:rPr>
          <w:t>6.2.1 Zadaće operativnih snaga i pravnih osoba unutar sustava civilne zaštite</w:t>
        </w:r>
        <w:r w:rsidR="00FC43EE">
          <w:rPr>
            <w:noProof/>
            <w:webHidden/>
          </w:rPr>
          <w:tab/>
        </w:r>
        <w:r w:rsidR="00FC43EE">
          <w:rPr>
            <w:noProof/>
            <w:webHidden/>
          </w:rPr>
          <w:fldChar w:fldCharType="begin"/>
        </w:r>
        <w:r w:rsidR="00FC43EE">
          <w:rPr>
            <w:noProof/>
            <w:webHidden/>
          </w:rPr>
          <w:instrText xml:space="preserve"> PAGEREF _Toc138155303 \h </w:instrText>
        </w:r>
        <w:r w:rsidR="00FC43EE">
          <w:rPr>
            <w:noProof/>
            <w:webHidden/>
          </w:rPr>
        </w:r>
        <w:r w:rsidR="00FC43EE">
          <w:rPr>
            <w:noProof/>
            <w:webHidden/>
          </w:rPr>
          <w:fldChar w:fldCharType="separate"/>
        </w:r>
        <w:r w:rsidR="00FC43EE">
          <w:rPr>
            <w:noProof/>
            <w:webHidden/>
          </w:rPr>
          <w:t>42</w:t>
        </w:r>
        <w:r w:rsidR="00FC43EE">
          <w:rPr>
            <w:noProof/>
            <w:webHidden/>
          </w:rPr>
          <w:fldChar w:fldCharType="end"/>
        </w:r>
      </w:hyperlink>
    </w:p>
    <w:p w14:paraId="65CB07C7" w14:textId="3554A479"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4" w:history="1">
        <w:r w:rsidR="00FC43EE" w:rsidRPr="00283AC0">
          <w:rPr>
            <w:rStyle w:val="Hiperveza"/>
            <w:rFonts w:eastAsiaTheme="majorEastAsia"/>
            <w:noProof/>
            <w:lang w:bidi="en-US"/>
          </w:rPr>
          <w:t>6.2.2 Karta opasnosti od poplava</w:t>
        </w:r>
        <w:r w:rsidR="00FC43EE">
          <w:rPr>
            <w:noProof/>
            <w:webHidden/>
          </w:rPr>
          <w:tab/>
        </w:r>
        <w:r w:rsidR="00FC43EE">
          <w:rPr>
            <w:noProof/>
            <w:webHidden/>
          </w:rPr>
          <w:fldChar w:fldCharType="begin"/>
        </w:r>
        <w:r w:rsidR="00FC43EE">
          <w:rPr>
            <w:noProof/>
            <w:webHidden/>
          </w:rPr>
          <w:instrText xml:space="preserve"> PAGEREF _Toc138155304 \h </w:instrText>
        </w:r>
        <w:r w:rsidR="00FC43EE">
          <w:rPr>
            <w:noProof/>
            <w:webHidden/>
          </w:rPr>
        </w:r>
        <w:r w:rsidR="00FC43EE">
          <w:rPr>
            <w:noProof/>
            <w:webHidden/>
          </w:rPr>
          <w:fldChar w:fldCharType="separate"/>
        </w:r>
        <w:r w:rsidR="00FC43EE">
          <w:rPr>
            <w:noProof/>
            <w:webHidden/>
          </w:rPr>
          <w:t>52</w:t>
        </w:r>
        <w:r w:rsidR="00FC43EE">
          <w:rPr>
            <w:noProof/>
            <w:webHidden/>
          </w:rPr>
          <w:fldChar w:fldCharType="end"/>
        </w:r>
      </w:hyperlink>
    </w:p>
    <w:p w14:paraId="38F64EE3" w14:textId="34D6D82D"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5" w:history="1">
        <w:r w:rsidR="00FC43EE" w:rsidRPr="00283AC0">
          <w:rPr>
            <w:rStyle w:val="Hiperveza"/>
            <w:rFonts w:eastAsiaTheme="majorEastAsia"/>
            <w:noProof/>
            <w:lang w:bidi="en-US"/>
          </w:rPr>
          <w:t>6.2.3 Karta rizika od poplava</w:t>
        </w:r>
        <w:r w:rsidR="00FC43EE">
          <w:rPr>
            <w:noProof/>
            <w:webHidden/>
          </w:rPr>
          <w:tab/>
        </w:r>
        <w:r w:rsidR="00FC43EE">
          <w:rPr>
            <w:noProof/>
            <w:webHidden/>
          </w:rPr>
          <w:fldChar w:fldCharType="begin"/>
        </w:r>
        <w:r w:rsidR="00FC43EE">
          <w:rPr>
            <w:noProof/>
            <w:webHidden/>
          </w:rPr>
          <w:instrText xml:space="preserve"> PAGEREF _Toc138155305 \h </w:instrText>
        </w:r>
        <w:r w:rsidR="00FC43EE">
          <w:rPr>
            <w:noProof/>
            <w:webHidden/>
          </w:rPr>
        </w:r>
        <w:r w:rsidR="00FC43EE">
          <w:rPr>
            <w:noProof/>
            <w:webHidden/>
          </w:rPr>
          <w:fldChar w:fldCharType="separate"/>
        </w:r>
        <w:r w:rsidR="00FC43EE">
          <w:rPr>
            <w:noProof/>
            <w:webHidden/>
          </w:rPr>
          <w:t>52</w:t>
        </w:r>
        <w:r w:rsidR="00FC43EE">
          <w:rPr>
            <w:noProof/>
            <w:webHidden/>
          </w:rPr>
          <w:fldChar w:fldCharType="end"/>
        </w:r>
      </w:hyperlink>
    </w:p>
    <w:p w14:paraId="5C3D1C07" w14:textId="35E3B621"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6" w:history="1">
        <w:r w:rsidR="00FC43EE" w:rsidRPr="00283AC0">
          <w:rPr>
            <w:rStyle w:val="Hiperveza"/>
            <w:noProof/>
            <w:lang w:bidi="en-US"/>
          </w:rPr>
          <w:t>6.3 Ekstremne vremenske pojave - Padaline (tuča i kiša, snijeg i led)</w:t>
        </w:r>
        <w:r w:rsidR="00FC43EE">
          <w:rPr>
            <w:noProof/>
            <w:webHidden/>
          </w:rPr>
          <w:tab/>
        </w:r>
        <w:r w:rsidR="00FC43EE">
          <w:rPr>
            <w:noProof/>
            <w:webHidden/>
          </w:rPr>
          <w:fldChar w:fldCharType="begin"/>
        </w:r>
        <w:r w:rsidR="00FC43EE">
          <w:rPr>
            <w:noProof/>
            <w:webHidden/>
          </w:rPr>
          <w:instrText xml:space="preserve"> PAGEREF _Toc138155306 \h </w:instrText>
        </w:r>
        <w:r w:rsidR="00FC43EE">
          <w:rPr>
            <w:noProof/>
            <w:webHidden/>
          </w:rPr>
        </w:r>
        <w:r w:rsidR="00FC43EE">
          <w:rPr>
            <w:noProof/>
            <w:webHidden/>
          </w:rPr>
          <w:fldChar w:fldCharType="separate"/>
        </w:r>
        <w:r w:rsidR="00FC43EE">
          <w:rPr>
            <w:noProof/>
            <w:webHidden/>
          </w:rPr>
          <w:t>53</w:t>
        </w:r>
        <w:r w:rsidR="00FC43EE">
          <w:rPr>
            <w:noProof/>
            <w:webHidden/>
          </w:rPr>
          <w:fldChar w:fldCharType="end"/>
        </w:r>
      </w:hyperlink>
    </w:p>
    <w:p w14:paraId="2F690FE9" w14:textId="10BBF52B"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7" w:history="1">
        <w:r w:rsidR="00FC43EE" w:rsidRPr="00283AC0">
          <w:rPr>
            <w:rStyle w:val="Hiperveza"/>
            <w:noProof/>
            <w:lang w:bidi="en-US"/>
          </w:rPr>
          <w:t>6.3.1 Zadaće operativnih snaga i pravnih osoba unutar sustava civilne zaštite</w:t>
        </w:r>
        <w:r w:rsidR="00FC43EE">
          <w:rPr>
            <w:noProof/>
            <w:webHidden/>
          </w:rPr>
          <w:tab/>
        </w:r>
        <w:r w:rsidR="00FC43EE">
          <w:rPr>
            <w:noProof/>
            <w:webHidden/>
          </w:rPr>
          <w:fldChar w:fldCharType="begin"/>
        </w:r>
        <w:r w:rsidR="00FC43EE">
          <w:rPr>
            <w:noProof/>
            <w:webHidden/>
          </w:rPr>
          <w:instrText xml:space="preserve"> PAGEREF _Toc138155307 \h </w:instrText>
        </w:r>
        <w:r w:rsidR="00FC43EE">
          <w:rPr>
            <w:noProof/>
            <w:webHidden/>
          </w:rPr>
        </w:r>
        <w:r w:rsidR="00FC43EE">
          <w:rPr>
            <w:noProof/>
            <w:webHidden/>
          </w:rPr>
          <w:fldChar w:fldCharType="separate"/>
        </w:r>
        <w:r w:rsidR="00FC43EE">
          <w:rPr>
            <w:noProof/>
            <w:webHidden/>
          </w:rPr>
          <w:t>54</w:t>
        </w:r>
        <w:r w:rsidR="00FC43EE">
          <w:rPr>
            <w:noProof/>
            <w:webHidden/>
          </w:rPr>
          <w:fldChar w:fldCharType="end"/>
        </w:r>
      </w:hyperlink>
    </w:p>
    <w:p w14:paraId="6C942F8A" w14:textId="2435DEAE"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08" w:history="1">
        <w:r w:rsidR="00FC43EE" w:rsidRPr="00283AC0">
          <w:rPr>
            <w:rStyle w:val="Hiperveza"/>
            <w:noProof/>
            <w:lang w:bidi="en-US"/>
          </w:rPr>
          <w:t>6.4 Vjetar</w:t>
        </w:r>
        <w:r w:rsidR="00FC43EE">
          <w:rPr>
            <w:noProof/>
            <w:webHidden/>
          </w:rPr>
          <w:tab/>
        </w:r>
        <w:r w:rsidR="00FC43EE">
          <w:rPr>
            <w:noProof/>
            <w:webHidden/>
          </w:rPr>
          <w:fldChar w:fldCharType="begin"/>
        </w:r>
        <w:r w:rsidR="00FC43EE">
          <w:rPr>
            <w:noProof/>
            <w:webHidden/>
          </w:rPr>
          <w:instrText xml:space="preserve"> PAGEREF _Toc138155308 \h </w:instrText>
        </w:r>
        <w:r w:rsidR="00FC43EE">
          <w:rPr>
            <w:noProof/>
            <w:webHidden/>
          </w:rPr>
        </w:r>
        <w:r w:rsidR="00FC43EE">
          <w:rPr>
            <w:noProof/>
            <w:webHidden/>
          </w:rPr>
          <w:fldChar w:fldCharType="separate"/>
        </w:r>
        <w:r w:rsidR="00FC43EE">
          <w:rPr>
            <w:noProof/>
            <w:webHidden/>
          </w:rPr>
          <w:t>58</w:t>
        </w:r>
        <w:r w:rsidR="00FC43EE">
          <w:rPr>
            <w:noProof/>
            <w:webHidden/>
          </w:rPr>
          <w:fldChar w:fldCharType="end"/>
        </w:r>
      </w:hyperlink>
    </w:p>
    <w:p w14:paraId="0BF0AF6E" w14:textId="2F4875E3"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09" w:history="1">
        <w:r w:rsidR="00FC43EE" w:rsidRPr="00283AC0">
          <w:rPr>
            <w:rStyle w:val="Hiperveza"/>
            <w:noProof/>
            <w:lang w:bidi="en-US"/>
          </w:rPr>
          <w:t>6.4.1 Zadaće operativnih snaga i pravnih osoba unutar sustava civilne zaštite</w:t>
        </w:r>
        <w:r w:rsidR="00FC43EE">
          <w:rPr>
            <w:noProof/>
            <w:webHidden/>
          </w:rPr>
          <w:tab/>
        </w:r>
        <w:r w:rsidR="00FC43EE">
          <w:rPr>
            <w:noProof/>
            <w:webHidden/>
          </w:rPr>
          <w:fldChar w:fldCharType="begin"/>
        </w:r>
        <w:r w:rsidR="00FC43EE">
          <w:rPr>
            <w:noProof/>
            <w:webHidden/>
          </w:rPr>
          <w:instrText xml:space="preserve"> PAGEREF _Toc138155309 \h </w:instrText>
        </w:r>
        <w:r w:rsidR="00FC43EE">
          <w:rPr>
            <w:noProof/>
            <w:webHidden/>
          </w:rPr>
        </w:r>
        <w:r w:rsidR="00FC43EE">
          <w:rPr>
            <w:noProof/>
            <w:webHidden/>
          </w:rPr>
          <w:fldChar w:fldCharType="separate"/>
        </w:r>
        <w:r w:rsidR="00FC43EE">
          <w:rPr>
            <w:noProof/>
            <w:webHidden/>
          </w:rPr>
          <w:t>59</w:t>
        </w:r>
        <w:r w:rsidR="00FC43EE">
          <w:rPr>
            <w:noProof/>
            <w:webHidden/>
          </w:rPr>
          <w:fldChar w:fldCharType="end"/>
        </w:r>
      </w:hyperlink>
    </w:p>
    <w:p w14:paraId="2B86D0D3" w14:textId="013EB023"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0" w:history="1">
        <w:r w:rsidR="00FC43EE" w:rsidRPr="00283AC0">
          <w:rPr>
            <w:rStyle w:val="Hiperveza"/>
            <w:rFonts w:eastAsiaTheme="majorEastAsia"/>
            <w:noProof/>
            <w:lang w:bidi="en-US"/>
          </w:rPr>
          <w:t>6.5 Epidemije i pandemije</w:t>
        </w:r>
        <w:r w:rsidR="00FC43EE">
          <w:rPr>
            <w:noProof/>
            <w:webHidden/>
          </w:rPr>
          <w:tab/>
        </w:r>
        <w:r w:rsidR="00FC43EE">
          <w:rPr>
            <w:noProof/>
            <w:webHidden/>
          </w:rPr>
          <w:fldChar w:fldCharType="begin"/>
        </w:r>
        <w:r w:rsidR="00FC43EE">
          <w:rPr>
            <w:noProof/>
            <w:webHidden/>
          </w:rPr>
          <w:instrText xml:space="preserve"> PAGEREF _Toc138155310 \h </w:instrText>
        </w:r>
        <w:r w:rsidR="00FC43EE">
          <w:rPr>
            <w:noProof/>
            <w:webHidden/>
          </w:rPr>
        </w:r>
        <w:r w:rsidR="00FC43EE">
          <w:rPr>
            <w:noProof/>
            <w:webHidden/>
          </w:rPr>
          <w:fldChar w:fldCharType="separate"/>
        </w:r>
        <w:r w:rsidR="00FC43EE">
          <w:rPr>
            <w:noProof/>
            <w:webHidden/>
          </w:rPr>
          <w:t>63</w:t>
        </w:r>
        <w:r w:rsidR="00FC43EE">
          <w:rPr>
            <w:noProof/>
            <w:webHidden/>
          </w:rPr>
          <w:fldChar w:fldCharType="end"/>
        </w:r>
      </w:hyperlink>
    </w:p>
    <w:p w14:paraId="6E05FB87" w14:textId="2BC0DDD7"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1" w:history="1">
        <w:r w:rsidR="00FC43EE" w:rsidRPr="00283AC0">
          <w:rPr>
            <w:rStyle w:val="Hiperveza"/>
            <w:noProof/>
            <w:lang w:bidi="en-US"/>
          </w:rPr>
          <w:t>6.5.1 Zadaće operativnih snaga i pravnih osoba unutar sustava civilne zaštite</w:t>
        </w:r>
        <w:r w:rsidR="00FC43EE">
          <w:rPr>
            <w:noProof/>
            <w:webHidden/>
          </w:rPr>
          <w:tab/>
        </w:r>
        <w:r w:rsidR="00FC43EE">
          <w:rPr>
            <w:noProof/>
            <w:webHidden/>
          </w:rPr>
          <w:fldChar w:fldCharType="begin"/>
        </w:r>
        <w:r w:rsidR="00FC43EE">
          <w:rPr>
            <w:noProof/>
            <w:webHidden/>
          </w:rPr>
          <w:instrText xml:space="preserve"> PAGEREF _Toc138155311 \h </w:instrText>
        </w:r>
        <w:r w:rsidR="00FC43EE">
          <w:rPr>
            <w:noProof/>
            <w:webHidden/>
          </w:rPr>
        </w:r>
        <w:r w:rsidR="00FC43EE">
          <w:rPr>
            <w:noProof/>
            <w:webHidden/>
          </w:rPr>
          <w:fldChar w:fldCharType="separate"/>
        </w:r>
        <w:r w:rsidR="00FC43EE">
          <w:rPr>
            <w:noProof/>
            <w:webHidden/>
          </w:rPr>
          <w:t>64</w:t>
        </w:r>
        <w:r w:rsidR="00FC43EE">
          <w:rPr>
            <w:noProof/>
            <w:webHidden/>
          </w:rPr>
          <w:fldChar w:fldCharType="end"/>
        </w:r>
      </w:hyperlink>
    </w:p>
    <w:p w14:paraId="768F51D1" w14:textId="03ED87B0"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2" w:history="1">
        <w:r w:rsidR="00FC43EE" w:rsidRPr="00283AC0">
          <w:rPr>
            <w:rStyle w:val="Hiperveza"/>
            <w:noProof/>
            <w:lang w:bidi="en-US"/>
          </w:rPr>
          <w:t>6.6 Tehničko-tehnološke nesreće s opasnim tvarima - Industrijske nesreće</w:t>
        </w:r>
        <w:r w:rsidR="00FC43EE">
          <w:rPr>
            <w:noProof/>
            <w:webHidden/>
          </w:rPr>
          <w:tab/>
        </w:r>
        <w:r w:rsidR="00FC43EE">
          <w:rPr>
            <w:noProof/>
            <w:webHidden/>
          </w:rPr>
          <w:fldChar w:fldCharType="begin"/>
        </w:r>
        <w:r w:rsidR="00FC43EE">
          <w:rPr>
            <w:noProof/>
            <w:webHidden/>
          </w:rPr>
          <w:instrText xml:space="preserve"> PAGEREF _Toc138155312 \h </w:instrText>
        </w:r>
        <w:r w:rsidR="00FC43EE">
          <w:rPr>
            <w:noProof/>
            <w:webHidden/>
          </w:rPr>
        </w:r>
        <w:r w:rsidR="00FC43EE">
          <w:rPr>
            <w:noProof/>
            <w:webHidden/>
          </w:rPr>
          <w:fldChar w:fldCharType="separate"/>
        </w:r>
        <w:r w:rsidR="00FC43EE">
          <w:rPr>
            <w:noProof/>
            <w:webHidden/>
          </w:rPr>
          <w:t>70</w:t>
        </w:r>
        <w:r w:rsidR="00FC43EE">
          <w:rPr>
            <w:noProof/>
            <w:webHidden/>
          </w:rPr>
          <w:fldChar w:fldCharType="end"/>
        </w:r>
      </w:hyperlink>
    </w:p>
    <w:p w14:paraId="7342AECA" w14:textId="364E771D"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3" w:history="1">
        <w:r w:rsidR="00FC43EE" w:rsidRPr="00283AC0">
          <w:rPr>
            <w:rStyle w:val="Hiperveza"/>
            <w:noProof/>
            <w:lang w:bidi="en-US"/>
          </w:rPr>
          <w:t>6.6.1 Zadaće operativnih snaga i pravnih osoba unutar sustava civilne zaštite</w:t>
        </w:r>
        <w:r w:rsidR="00FC43EE">
          <w:rPr>
            <w:noProof/>
            <w:webHidden/>
          </w:rPr>
          <w:tab/>
        </w:r>
        <w:r w:rsidR="00FC43EE">
          <w:rPr>
            <w:noProof/>
            <w:webHidden/>
          </w:rPr>
          <w:fldChar w:fldCharType="begin"/>
        </w:r>
        <w:r w:rsidR="00FC43EE">
          <w:rPr>
            <w:noProof/>
            <w:webHidden/>
          </w:rPr>
          <w:instrText xml:space="preserve"> PAGEREF _Toc138155313 \h </w:instrText>
        </w:r>
        <w:r w:rsidR="00FC43EE">
          <w:rPr>
            <w:noProof/>
            <w:webHidden/>
          </w:rPr>
        </w:r>
        <w:r w:rsidR="00FC43EE">
          <w:rPr>
            <w:noProof/>
            <w:webHidden/>
          </w:rPr>
          <w:fldChar w:fldCharType="separate"/>
        </w:r>
        <w:r w:rsidR="00FC43EE">
          <w:rPr>
            <w:noProof/>
            <w:webHidden/>
          </w:rPr>
          <w:t>71</w:t>
        </w:r>
        <w:r w:rsidR="00FC43EE">
          <w:rPr>
            <w:noProof/>
            <w:webHidden/>
          </w:rPr>
          <w:fldChar w:fldCharType="end"/>
        </w:r>
      </w:hyperlink>
    </w:p>
    <w:p w14:paraId="603882ED" w14:textId="06BCAF35"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4" w:history="1">
        <w:r w:rsidR="00FC43EE" w:rsidRPr="00283AC0">
          <w:rPr>
            <w:rStyle w:val="Hiperveza"/>
            <w:rFonts w:eastAsiaTheme="majorEastAsia"/>
            <w:noProof/>
            <w:lang w:bidi="en-US"/>
          </w:rPr>
          <w:t>6.7 Degradacija tla</w:t>
        </w:r>
        <w:r w:rsidR="00FC43EE">
          <w:rPr>
            <w:noProof/>
            <w:webHidden/>
          </w:rPr>
          <w:tab/>
        </w:r>
        <w:r w:rsidR="00FC43EE">
          <w:rPr>
            <w:noProof/>
            <w:webHidden/>
          </w:rPr>
          <w:fldChar w:fldCharType="begin"/>
        </w:r>
        <w:r w:rsidR="00FC43EE">
          <w:rPr>
            <w:noProof/>
            <w:webHidden/>
          </w:rPr>
          <w:instrText xml:space="preserve"> PAGEREF _Toc138155314 \h </w:instrText>
        </w:r>
        <w:r w:rsidR="00FC43EE">
          <w:rPr>
            <w:noProof/>
            <w:webHidden/>
          </w:rPr>
        </w:r>
        <w:r w:rsidR="00FC43EE">
          <w:rPr>
            <w:noProof/>
            <w:webHidden/>
          </w:rPr>
          <w:fldChar w:fldCharType="separate"/>
        </w:r>
        <w:r w:rsidR="00FC43EE">
          <w:rPr>
            <w:noProof/>
            <w:webHidden/>
          </w:rPr>
          <w:t>78</w:t>
        </w:r>
        <w:r w:rsidR="00FC43EE">
          <w:rPr>
            <w:noProof/>
            <w:webHidden/>
          </w:rPr>
          <w:fldChar w:fldCharType="end"/>
        </w:r>
      </w:hyperlink>
    </w:p>
    <w:p w14:paraId="7303AE90" w14:textId="5432A95D"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5" w:history="1">
        <w:r w:rsidR="00FC43EE" w:rsidRPr="00283AC0">
          <w:rPr>
            <w:rStyle w:val="Hiperveza"/>
            <w:noProof/>
            <w:lang w:bidi="en-US"/>
          </w:rPr>
          <w:t>6.7.1 Zadaće operativnih snaga i pravnih osoba unutar sustava civilne zaštite</w:t>
        </w:r>
        <w:r w:rsidR="00FC43EE">
          <w:rPr>
            <w:noProof/>
            <w:webHidden/>
          </w:rPr>
          <w:tab/>
        </w:r>
        <w:r w:rsidR="00FC43EE">
          <w:rPr>
            <w:noProof/>
            <w:webHidden/>
          </w:rPr>
          <w:fldChar w:fldCharType="begin"/>
        </w:r>
        <w:r w:rsidR="00FC43EE">
          <w:rPr>
            <w:noProof/>
            <w:webHidden/>
          </w:rPr>
          <w:instrText xml:space="preserve"> PAGEREF _Toc138155315 \h </w:instrText>
        </w:r>
        <w:r w:rsidR="00FC43EE">
          <w:rPr>
            <w:noProof/>
            <w:webHidden/>
          </w:rPr>
        </w:r>
        <w:r w:rsidR="00FC43EE">
          <w:rPr>
            <w:noProof/>
            <w:webHidden/>
          </w:rPr>
          <w:fldChar w:fldCharType="separate"/>
        </w:r>
        <w:r w:rsidR="00FC43EE">
          <w:rPr>
            <w:noProof/>
            <w:webHidden/>
          </w:rPr>
          <w:t>79</w:t>
        </w:r>
        <w:r w:rsidR="00FC43EE">
          <w:rPr>
            <w:noProof/>
            <w:webHidden/>
          </w:rPr>
          <w:fldChar w:fldCharType="end"/>
        </w:r>
      </w:hyperlink>
    </w:p>
    <w:p w14:paraId="6F4CBCCD" w14:textId="123A35D3"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16" w:history="1">
        <w:r w:rsidR="00FC43EE" w:rsidRPr="00283AC0">
          <w:rPr>
            <w:rStyle w:val="Hiperveza"/>
            <w:rFonts w:eastAsiaTheme="majorEastAsia"/>
            <w:noProof/>
            <w:lang w:bidi="en-US"/>
          </w:rPr>
          <w:t>6.8 Mjere civilne zaštite</w:t>
        </w:r>
        <w:r w:rsidR="00FC43EE">
          <w:rPr>
            <w:noProof/>
            <w:webHidden/>
          </w:rPr>
          <w:tab/>
        </w:r>
        <w:r w:rsidR="00FC43EE">
          <w:rPr>
            <w:noProof/>
            <w:webHidden/>
          </w:rPr>
          <w:fldChar w:fldCharType="begin"/>
        </w:r>
        <w:r w:rsidR="00FC43EE">
          <w:rPr>
            <w:noProof/>
            <w:webHidden/>
          </w:rPr>
          <w:instrText xml:space="preserve"> PAGEREF _Toc138155316 \h </w:instrText>
        </w:r>
        <w:r w:rsidR="00FC43EE">
          <w:rPr>
            <w:noProof/>
            <w:webHidden/>
          </w:rPr>
        </w:r>
        <w:r w:rsidR="00FC43EE">
          <w:rPr>
            <w:noProof/>
            <w:webHidden/>
          </w:rPr>
          <w:fldChar w:fldCharType="separate"/>
        </w:r>
        <w:r w:rsidR="00FC43EE">
          <w:rPr>
            <w:noProof/>
            <w:webHidden/>
          </w:rPr>
          <w:t>85</w:t>
        </w:r>
        <w:r w:rsidR="00FC43EE">
          <w:rPr>
            <w:noProof/>
            <w:webHidden/>
          </w:rPr>
          <w:fldChar w:fldCharType="end"/>
        </w:r>
      </w:hyperlink>
    </w:p>
    <w:p w14:paraId="6DF3F34A" w14:textId="7CB4644C"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7" w:history="1">
        <w:r w:rsidR="00FC43EE" w:rsidRPr="00283AC0">
          <w:rPr>
            <w:rStyle w:val="Hiperveza"/>
            <w:noProof/>
            <w:lang w:bidi="en-US"/>
          </w:rPr>
          <w:t>6.8.1 Sklanjanje stanovništva</w:t>
        </w:r>
        <w:r w:rsidR="00FC43EE">
          <w:rPr>
            <w:noProof/>
            <w:webHidden/>
          </w:rPr>
          <w:tab/>
        </w:r>
        <w:r w:rsidR="00FC43EE">
          <w:rPr>
            <w:noProof/>
            <w:webHidden/>
          </w:rPr>
          <w:fldChar w:fldCharType="begin"/>
        </w:r>
        <w:r w:rsidR="00FC43EE">
          <w:rPr>
            <w:noProof/>
            <w:webHidden/>
          </w:rPr>
          <w:instrText xml:space="preserve"> PAGEREF _Toc138155317 \h </w:instrText>
        </w:r>
        <w:r w:rsidR="00FC43EE">
          <w:rPr>
            <w:noProof/>
            <w:webHidden/>
          </w:rPr>
        </w:r>
        <w:r w:rsidR="00FC43EE">
          <w:rPr>
            <w:noProof/>
            <w:webHidden/>
          </w:rPr>
          <w:fldChar w:fldCharType="separate"/>
        </w:r>
        <w:r w:rsidR="00FC43EE">
          <w:rPr>
            <w:noProof/>
            <w:webHidden/>
          </w:rPr>
          <w:t>85</w:t>
        </w:r>
        <w:r w:rsidR="00FC43EE">
          <w:rPr>
            <w:noProof/>
            <w:webHidden/>
          </w:rPr>
          <w:fldChar w:fldCharType="end"/>
        </w:r>
      </w:hyperlink>
    </w:p>
    <w:p w14:paraId="42C95099" w14:textId="7944FD96"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8" w:history="1">
        <w:r w:rsidR="00FC43EE" w:rsidRPr="00283AC0">
          <w:rPr>
            <w:rStyle w:val="Hiperveza"/>
            <w:noProof/>
            <w:lang w:bidi="en-US"/>
          </w:rPr>
          <w:t>6.8.2 Evakuacija stanovništva</w:t>
        </w:r>
        <w:r w:rsidR="00FC43EE">
          <w:rPr>
            <w:noProof/>
            <w:webHidden/>
          </w:rPr>
          <w:tab/>
        </w:r>
        <w:r w:rsidR="00FC43EE">
          <w:rPr>
            <w:noProof/>
            <w:webHidden/>
          </w:rPr>
          <w:fldChar w:fldCharType="begin"/>
        </w:r>
        <w:r w:rsidR="00FC43EE">
          <w:rPr>
            <w:noProof/>
            <w:webHidden/>
          </w:rPr>
          <w:instrText xml:space="preserve"> PAGEREF _Toc138155318 \h </w:instrText>
        </w:r>
        <w:r w:rsidR="00FC43EE">
          <w:rPr>
            <w:noProof/>
            <w:webHidden/>
          </w:rPr>
        </w:r>
        <w:r w:rsidR="00FC43EE">
          <w:rPr>
            <w:noProof/>
            <w:webHidden/>
          </w:rPr>
          <w:fldChar w:fldCharType="separate"/>
        </w:r>
        <w:r w:rsidR="00FC43EE">
          <w:rPr>
            <w:noProof/>
            <w:webHidden/>
          </w:rPr>
          <w:t>89</w:t>
        </w:r>
        <w:r w:rsidR="00FC43EE">
          <w:rPr>
            <w:noProof/>
            <w:webHidden/>
          </w:rPr>
          <w:fldChar w:fldCharType="end"/>
        </w:r>
      </w:hyperlink>
    </w:p>
    <w:p w14:paraId="4025DB05" w14:textId="6117A921" w:rsidR="00FC43EE"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38155319" w:history="1">
        <w:r w:rsidR="00FC43EE" w:rsidRPr="00283AC0">
          <w:rPr>
            <w:rStyle w:val="Hiperveza"/>
            <w:noProof/>
            <w:lang w:bidi="en-US"/>
          </w:rPr>
          <w:t>6.8.3 Zbrinjavanje stanovništva</w:t>
        </w:r>
        <w:r w:rsidR="00FC43EE">
          <w:rPr>
            <w:noProof/>
            <w:webHidden/>
          </w:rPr>
          <w:tab/>
        </w:r>
        <w:r w:rsidR="00FC43EE">
          <w:rPr>
            <w:noProof/>
            <w:webHidden/>
          </w:rPr>
          <w:fldChar w:fldCharType="begin"/>
        </w:r>
        <w:r w:rsidR="00FC43EE">
          <w:rPr>
            <w:noProof/>
            <w:webHidden/>
          </w:rPr>
          <w:instrText xml:space="preserve"> PAGEREF _Toc138155319 \h </w:instrText>
        </w:r>
        <w:r w:rsidR="00FC43EE">
          <w:rPr>
            <w:noProof/>
            <w:webHidden/>
          </w:rPr>
        </w:r>
        <w:r w:rsidR="00FC43EE">
          <w:rPr>
            <w:noProof/>
            <w:webHidden/>
          </w:rPr>
          <w:fldChar w:fldCharType="separate"/>
        </w:r>
        <w:r w:rsidR="00FC43EE">
          <w:rPr>
            <w:noProof/>
            <w:webHidden/>
          </w:rPr>
          <w:t>94</w:t>
        </w:r>
        <w:r w:rsidR="00FC43EE">
          <w:rPr>
            <w:noProof/>
            <w:webHidden/>
          </w:rPr>
          <w:fldChar w:fldCharType="end"/>
        </w:r>
      </w:hyperlink>
    </w:p>
    <w:p w14:paraId="075015B4" w14:textId="4F33446B"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20" w:history="1">
        <w:r w:rsidR="00FC43EE" w:rsidRPr="00283AC0">
          <w:rPr>
            <w:rStyle w:val="Hiperveza"/>
            <w:rFonts w:eastAsiaTheme="majorEastAsia"/>
            <w:noProof/>
            <w:lang w:bidi="en-US"/>
          </w:rPr>
          <w:t>6.9 Način zahtijevanja i pružanja pomoći između različitih hijerarhijskih razina sustava civilne zaštite u velikoj nesreći i katastrofi</w:t>
        </w:r>
        <w:r w:rsidR="00FC43EE">
          <w:rPr>
            <w:noProof/>
            <w:webHidden/>
          </w:rPr>
          <w:tab/>
        </w:r>
        <w:r w:rsidR="00FC43EE">
          <w:rPr>
            <w:noProof/>
            <w:webHidden/>
          </w:rPr>
          <w:fldChar w:fldCharType="begin"/>
        </w:r>
        <w:r w:rsidR="00FC43EE">
          <w:rPr>
            <w:noProof/>
            <w:webHidden/>
          </w:rPr>
          <w:instrText xml:space="preserve"> PAGEREF _Toc138155320 \h </w:instrText>
        </w:r>
        <w:r w:rsidR="00FC43EE">
          <w:rPr>
            <w:noProof/>
            <w:webHidden/>
          </w:rPr>
        </w:r>
        <w:r w:rsidR="00FC43EE">
          <w:rPr>
            <w:noProof/>
            <w:webHidden/>
          </w:rPr>
          <w:fldChar w:fldCharType="separate"/>
        </w:r>
        <w:r w:rsidR="00FC43EE">
          <w:rPr>
            <w:noProof/>
            <w:webHidden/>
          </w:rPr>
          <w:t>100</w:t>
        </w:r>
        <w:r w:rsidR="00FC43EE">
          <w:rPr>
            <w:noProof/>
            <w:webHidden/>
          </w:rPr>
          <w:fldChar w:fldCharType="end"/>
        </w:r>
      </w:hyperlink>
    </w:p>
    <w:p w14:paraId="265D476D" w14:textId="0A3E3C49" w:rsidR="00FC43EE"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38155321" w:history="1">
        <w:r w:rsidR="00FC43EE" w:rsidRPr="00283AC0">
          <w:rPr>
            <w:rStyle w:val="Hiperveza"/>
            <w:rFonts w:eastAsiaTheme="majorEastAsia"/>
            <w:noProof/>
            <w:lang w:bidi="en-US"/>
          </w:rPr>
          <w:t>6.10 Isplata novčanih sredstava</w:t>
        </w:r>
        <w:r w:rsidR="00FC43EE">
          <w:rPr>
            <w:noProof/>
            <w:webHidden/>
          </w:rPr>
          <w:tab/>
        </w:r>
        <w:r w:rsidR="00FC43EE">
          <w:rPr>
            <w:noProof/>
            <w:webHidden/>
          </w:rPr>
          <w:fldChar w:fldCharType="begin"/>
        </w:r>
        <w:r w:rsidR="00FC43EE">
          <w:rPr>
            <w:noProof/>
            <w:webHidden/>
          </w:rPr>
          <w:instrText xml:space="preserve"> PAGEREF _Toc138155321 \h </w:instrText>
        </w:r>
        <w:r w:rsidR="00FC43EE">
          <w:rPr>
            <w:noProof/>
            <w:webHidden/>
          </w:rPr>
        </w:r>
        <w:r w:rsidR="00FC43EE">
          <w:rPr>
            <w:noProof/>
            <w:webHidden/>
          </w:rPr>
          <w:fldChar w:fldCharType="separate"/>
        </w:r>
        <w:r w:rsidR="00FC43EE">
          <w:rPr>
            <w:noProof/>
            <w:webHidden/>
          </w:rPr>
          <w:t>102</w:t>
        </w:r>
        <w:r w:rsidR="00FC43EE">
          <w:rPr>
            <w:noProof/>
            <w:webHidden/>
          </w:rPr>
          <w:fldChar w:fldCharType="end"/>
        </w:r>
      </w:hyperlink>
    </w:p>
    <w:p w14:paraId="6389DA71" w14:textId="087BAFFB" w:rsidR="00FC43EE" w:rsidRDefault="00000000">
      <w:pPr>
        <w:pStyle w:val="Sadraj2"/>
        <w:tabs>
          <w:tab w:val="right" w:leader="dot" w:pos="9183"/>
        </w:tabs>
        <w:rPr>
          <w:rStyle w:val="Hiperveza"/>
          <w:noProof/>
        </w:rPr>
      </w:pPr>
      <w:hyperlink w:anchor="_Toc138155322" w:history="1">
        <w:r w:rsidR="00FC43EE" w:rsidRPr="00283AC0">
          <w:rPr>
            <w:rStyle w:val="Hiperveza"/>
            <w:rFonts w:eastAsiaTheme="majorEastAsia"/>
            <w:noProof/>
            <w:lang w:bidi="en-US"/>
          </w:rPr>
          <w:t>6.11 Osobe s invaliditetom na području Općine Jelenje</w:t>
        </w:r>
        <w:r w:rsidR="00FC43EE">
          <w:rPr>
            <w:noProof/>
            <w:webHidden/>
          </w:rPr>
          <w:tab/>
        </w:r>
        <w:r w:rsidR="00FC43EE">
          <w:rPr>
            <w:noProof/>
            <w:webHidden/>
          </w:rPr>
          <w:fldChar w:fldCharType="begin"/>
        </w:r>
        <w:r w:rsidR="00FC43EE">
          <w:rPr>
            <w:noProof/>
            <w:webHidden/>
          </w:rPr>
          <w:instrText xml:space="preserve"> PAGEREF _Toc138155322 \h </w:instrText>
        </w:r>
        <w:r w:rsidR="00FC43EE">
          <w:rPr>
            <w:noProof/>
            <w:webHidden/>
          </w:rPr>
        </w:r>
        <w:r w:rsidR="00FC43EE">
          <w:rPr>
            <w:noProof/>
            <w:webHidden/>
          </w:rPr>
          <w:fldChar w:fldCharType="separate"/>
        </w:r>
        <w:r w:rsidR="00FC43EE">
          <w:rPr>
            <w:noProof/>
            <w:webHidden/>
          </w:rPr>
          <w:t>102</w:t>
        </w:r>
        <w:r w:rsidR="00FC43EE">
          <w:rPr>
            <w:noProof/>
            <w:webHidden/>
          </w:rPr>
          <w:fldChar w:fldCharType="end"/>
        </w:r>
      </w:hyperlink>
    </w:p>
    <w:p w14:paraId="554728BC" w14:textId="77777777" w:rsidR="00FC43EE" w:rsidRDefault="00FC43EE" w:rsidP="00FC43EE">
      <w:pPr>
        <w:rPr>
          <w:rFonts w:eastAsiaTheme="minorEastAsia"/>
        </w:rPr>
      </w:pPr>
    </w:p>
    <w:p w14:paraId="6588A348" w14:textId="77777777" w:rsidR="00FC43EE" w:rsidRDefault="00FC43EE" w:rsidP="00FC43EE">
      <w:pPr>
        <w:rPr>
          <w:rFonts w:eastAsiaTheme="minorEastAsia"/>
        </w:rPr>
      </w:pPr>
    </w:p>
    <w:p w14:paraId="2CF5DF27" w14:textId="77777777" w:rsidR="00FC43EE" w:rsidRDefault="00FC43EE" w:rsidP="00FC43EE">
      <w:pPr>
        <w:rPr>
          <w:rFonts w:eastAsiaTheme="minorEastAsia"/>
        </w:rPr>
      </w:pPr>
    </w:p>
    <w:p w14:paraId="67AB8529" w14:textId="77777777" w:rsidR="00FC43EE" w:rsidRDefault="00FC43EE" w:rsidP="00FC43EE">
      <w:pPr>
        <w:rPr>
          <w:rFonts w:eastAsiaTheme="minorEastAsia"/>
        </w:rPr>
      </w:pPr>
    </w:p>
    <w:p w14:paraId="06B0992D" w14:textId="77777777" w:rsidR="00FC43EE" w:rsidRDefault="00FC43EE" w:rsidP="00FC43EE">
      <w:pPr>
        <w:rPr>
          <w:rFonts w:eastAsiaTheme="minorEastAsia"/>
        </w:rPr>
      </w:pPr>
    </w:p>
    <w:p w14:paraId="1DE74F95" w14:textId="77777777" w:rsidR="00FC43EE" w:rsidRDefault="00FC43EE" w:rsidP="00FC43EE">
      <w:pPr>
        <w:rPr>
          <w:rFonts w:eastAsiaTheme="minorEastAsia"/>
        </w:rPr>
      </w:pPr>
    </w:p>
    <w:p w14:paraId="5F1BECD6" w14:textId="77777777" w:rsidR="00FC43EE" w:rsidRDefault="00FC43EE" w:rsidP="00FC43EE">
      <w:pPr>
        <w:rPr>
          <w:rFonts w:eastAsiaTheme="minorEastAsia"/>
        </w:rPr>
      </w:pPr>
    </w:p>
    <w:p w14:paraId="047605AF" w14:textId="77777777" w:rsidR="00FC43EE" w:rsidRDefault="00FC43EE" w:rsidP="00FC43EE">
      <w:pPr>
        <w:rPr>
          <w:rFonts w:eastAsiaTheme="minorEastAsia"/>
        </w:rPr>
      </w:pPr>
    </w:p>
    <w:p w14:paraId="1B4BDAF3" w14:textId="77777777" w:rsidR="00FC43EE" w:rsidRDefault="00FC43EE" w:rsidP="00FC43EE">
      <w:pPr>
        <w:rPr>
          <w:rFonts w:eastAsiaTheme="minorEastAsia"/>
        </w:rPr>
      </w:pPr>
    </w:p>
    <w:p w14:paraId="5F0DFFE6" w14:textId="77777777" w:rsidR="00FC43EE" w:rsidRDefault="00FC43EE" w:rsidP="00FC43EE">
      <w:pPr>
        <w:rPr>
          <w:rFonts w:eastAsiaTheme="minorEastAsia"/>
        </w:rPr>
      </w:pPr>
    </w:p>
    <w:p w14:paraId="3BC5FF04" w14:textId="77777777" w:rsidR="00FC43EE" w:rsidRDefault="00FC43EE" w:rsidP="00FC43EE">
      <w:pPr>
        <w:rPr>
          <w:rFonts w:eastAsiaTheme="minorEastAsia"/>
        </w:rPr>
      </w:pPr>
    </w:p>
    <w:p w14:paraId="4A635151" w14:textId="77777777" w:rsidR="00FC43EE" w:rsidRDefault="00FC43EE" w:rsidP="00FC43EE">
      <w:pPr>
        <w:rPr>
          <w:rFonts w:eastAsiaTheme="minorEastAsia"/>
        </w:rPr>
      </w:pPr>
    </w:p>
    <w:p w14:paraId="506F9C2C" w14:textId="77777777" w:rsidR="00FC43EE" w:rsidRDefault="00FC43EE" w:rsidP="00FC43EE">
      <w:pPr>
        <w:rPr>
          <w:rFonts w:eastAsiaTheme="minorEastAsia"/>
        </w:rPr>
      </w:pPr>
    </w:p>
    <w:p w14:paraId="4465C99F" w14:textId="77777777" w:rsidR="00FC43EE" w:rsidRDefault="00FC43EE" w:rsidP="00FC43EE">
      <w:pPr>
        <w:rPr>
          <w:rFonts w:eastAsiaTheme="minorEastAsia"/>
        </w:rPr>
      </w:pPr>
    </w:p>
    <w:p w14:paraId="36B72F2C" w14:textId="77777777" w:rsidR="00FC43EE" w:rsidRDefault="00FC43EE" w:rsidP="00FC43EE">
      <w:pPr>
        <w:rPr>
          <w:rFonts w:eastAsiaTheme="minorEastAsia"/>
        </w:rPr>
      </w:pPr>
    </w:p>
    <w:p w14:paraId="19AE9723" w14:textId="77777777" w:rsidR="00FC43EE" w:rsidRDefault="00FC43EE" w:rsidP="00FC43EE">
      <w:pPr>
        <w:rPr>
          <w:rFonts w:eastAsiaTheme="minorEastAsia"/>
        </w:rPr>
      </w:pPr>
    </w:p>
    <w:p w14:paraId="5342A067" w14:textId="77777777" w:rsidR="00FC43EE" w:rsidRDefault="00FC43EE" w:rsidP="00FC43EE">
      <w:pPr>
        <w:rPr>
          <w:rFonts w:eastAsiaTheme="minorEastAsia"/>
        </w:rPr>
      </w:pPr>
    </w:p>
    <w:p w14:paraId="182F88CE" w14:textId="77777777" w:rsidR="00FC43EE" w:rsidRDefault="00FC43EE" w:rsidP="00FC43EE">
      <w:pPr>
        <w:rPr>
          <w:rFonts w:eastAsiaTheme="minorEastAsia"/>
        </w:rPr>
      </w:pPr>
    </w:p>
    <w:p w14:paraId="7F4415DE" w14:textId="77777777" w:rsidR="00FC43EE" w:rsidRDefault="00FC43EE" w:rsidP="00FC43EE">
      <w:pPr>
        <w:rPr>
          <w:rFonts w:eastAsiaTheme="minorEastAsia"/>
        </w:rPr>
      </w:pPr>
    </w:p>
    <w:p w14:paraId="33DBB003" w14:textId="77777777" w:rsidR="00FC43EE" w:rsidRDefault="00FC43EE" w:rsidP="00FC43EE">
      <w:pPr>
        <w:rPr>
          <w:rFonts w:eastAsiaTheme="minorEastAsia"/>
        </w:rPr>
      </w:pPr>
    </w:p>
    <w:p w14:paraId="20194F61" w14:textId="77777777" w:rsidR="00FC43EE" w:rsidRPr="00FC43EE" w:rsidRDefault="00FC43EE" w:rsidP="00FC43EE">
      <w:pPr>
        <w:rPr>
          <w:rFonts w:eastAsiaTheme="minorEastAsia"/>
        </w:rPr>
      </w:pPr>
    </w:p>
    <w:p w14:paraId="763AF544" w14:textId="05C90B29" w:rsidR="00B432FD" w:rsidRPr="00F522DB" w:rsidRDefault="004058CD" w:rsidP="00127514">
      <w:pPr>
        <w:pStyle w:val="Naslov1"/>
      </w:pPr>
      <w:r w:rsidRPr="002811D2">
        <w:rPr>
          <w:highlight w:val="yellow"/>
        </w:rPr>
        <w:fldChar w:fldCharType="end"/>
      </w:r>
      <w:bookmarkStart w:id="0" w:name="_Toc485633160"/>
      <w:bookmarkStart w:id="1" w:name="_Toc138155280"/>
      <w:r w:rsidR="00B432FD" w:rsidRPr="00F522DB">
        <w:t>Uvod</w:t>
      </w:r>
      <w:bookmarkEnd w:id="0"/>
      <w:bookmarkEnd w:id="1"/>
    </w:p>
    <w:p w14:paraId="48F77BFF" w14:textId="0759D391" w:rsidR="00A47A55" w:rsidRPr="00F522DB" w:rsidRDefault="00A47A55" w:rsidP="00A47A55">
      <w:pPr>
        <w:spacing w:before="120" w:after="120"/>
        <w:rPr>
          <w:color w:val="auto"/>
        </w:rPr>
      </w:pPr>
      <w:r w:rsidRPr="00F522DB">
        <w:rPr>
          <w:color w:val="auto"/>
        </w:rPr>
        <w:t xml:space="preserve">Osnova za izradu Plana djelovanja civilne zaštite </w:t>
      </w:r>
      <w:r w:rsidR="004A4DAB" w:rsidRPr="00F522DB">
        <w:rPr>
          <w:color w:val="auto"/>
        </w:rPr>
        <w:t>Općine Jelenje</w:t>
      </w:r>
      <w:r w:rsidRPr="00F522DB">
        <w:rPr>
          <w:color w:val="auto"/>
        </w:rPr>
        <w:t xml:space="preserve"> je izrađena Procjena rizika od velikih nesreća za </w:t>
      </w:r>
      <w:r w:rsidR="004A4DAB" w:rsidRPr="00F522DB">
        <w:rPr>
          <w:color w:val="auto"/>
        </w:rPr>
        <w:t>Općinu Jelenje</w:t>
      </w:r>
      <w:r w:rsidRPr="00F522DB">
        <w:rPr>
          <w:color w:val="auto"/>
        </w:rPr>
        <w:t>.</w:t>
      </w:r>
    </w:p>
    <w:p w14:paraId="595CC6F8" w14:textId="585486D4" w:rsidR="00A47A55" w:rsidRPr="00F522DB" w:rsidRDefault="00A47A55" w:rsidP="00A47A55">
      <w:pPr>
        <w:spacing w:before="120" w:after="120"/>
        <w:rPr>
          <w:color w:val="auto"/>
        </w:rPr>
      </w:pPr>
      <w:r w:rsidRPr="00F522DB">
        <w:rPr>
          <w:color w:val="auto"/>
        </w:rPr>
        <w:t>Zakonom o sustavu civilne zaštite („</w:t>
      </w:r>
      <w:r w:rsidRPr="00F522DB">
        <w:t xml:space="preserve">Narodne novine“ </w:t>
      </w:r>
      <w:r w:rsidRPr="00F522DB">
        <w:rPr>
          <w:color w:val="auto"/>
        </w:rPr>
        <w:t>82/15, 118/18, 31/20, 20/21</w:t>
      </w:r>
      <w:r w:rsidR="00F522DB" w:rsidRPr="00F522DB">
        <w:rPr>
          <w:color w:val="auto"/>
        </w:rPr>
        <w:t xml:space="preserve">, </w:t>
      </w:r>
      <w:bookmarkStart w:id="2" w:name="_Hlk136857235"/>
      <w:r w:rsidR="00F522DB" w:rsidRPr="00F522DB">
        <w:rPr>
          <w:color w:val="auto"/>
        </w:rPr>
        <w:t>114/22</w:t>
      </w:r>
      <w:bookmarkEnd w:id="2"/>
      <w:r w:rsidRPr="00F522DB">
        <w:rPr>
          <w:color w:val="auto"/>
        </w:rPr>
        <w:t xml:space="preserve">) uređuje se: </w:t>
      </w:r>
    </w:p>
    <w:p w14:paraId="5749F00F" w14:textId="77777777" w:rsidR="00A47A55" w:rsidRPr="002A5CA9" w:rsidRDefault="00A47A55" w:rsidP="006E093B">
      <w:pPr>
        <w:pStyle w:val="Odlomakpopisa"/>
        <w:numPr>
          <w:ilvl w:val="0"/>
          <w:numId w:val="25"/>
        </w:numPr>
      </w:pPr>
      <w:r w:rsidRPr="002A5CA9">
        <w:t>sustav i djelovanje civilne zaštite,</w:t>
      </w:r>
    </w:p>
    <w:p w14:paraId="4A8B52BB" w14:textId="77777777" w:rsidR="00A47A55" w:rsidRPr="002A5CA9" w:rsidRDefault="00A47A55" w:rsidP="006E093B">
      <w:pPr>
        <w:pStyle w:val="Odlomakpopisa"/>
        <w:numPr>
          <w:ilvl w:val="0"/>
          <w:numId w:val="25"/>
        </w:numPr>
      </w:pPr>
      <w:r w:rsidRPr="002A5CA9">
        <w:t>prava i obveze tijela državne uprave, jedinica lokalne i područne (regionalne) samouprave, pravnih i fizičkih osoba,</w:t>
      </w:r>
    </w:p>
    <w:p w14:paraId="5DF19D42" w14:textId="77777777" w:rsidR="00A47A55" w:rsidRPr="002A5CA9" w:rsidRDefault="00A47A55" w:rsidP="006E093B">
      <w:pPr>
        <w:pStyle w:val="Odlomakpopisa"/>
        <w:numPr>
          <w:ilvl w:val="0"/>
          <w:numId w:val="25"/>
        </w:numPr>
      </w:pPr>
      <w:r w:rsidRPr="002A5CA9">
        <w:t>osposobljavanje za potrebe sustava civilne zaštite,</w:t>
      </w:r>
    </w:p>
    <w:p w14:paraId="192AD834" w14:textId="77777777" w:rsidR="00A47A55" w:rsidRPr="002A5CA9" w:rsidRDefault="00A47A55" w:rsidP="006E093B">
      <w:pPr>
        <w:pStyle w:val="Odlomakpopisa"/>
        <w:numPr>
          <w:ilvl w:val="0"/>
          <w:numId w:val="25"/>
        </w:numPr>
      </w:pPr>
      <w:r w:rsidRPr="002A5CA9">
        <w:t xml:space="preserve">financiranje civilne zaštite; upravni i inspekcijski nadzor nad provedbom ovog Zakona i druga pitanja važna za sustav civilne zaštite. </w:t>
      </w:r>
    </w:p>
    <w:p w14:paraId="2A114A69" w14:textId="0C387016" w:rsidR="00127514" w:rsidRPr="00F522DB" w:rsidRDefault="00127514" w:rsidP="00127514">
      <w:pPr>
        <w:spacing w:before="120" w:after="120"/>
        <w:rPr>
          <w:color w:val="auto"/>
        </w:rPr>
      </w:pPr>
      <w:r w:rsidRPr="00F522DB">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594A25E2" w14:textId="77777777" w:rsidR="00D27EC4" w:rsidRPr="002B64E1" w:rsidRDefault="00127514" w:rsidP="00127514">
      <w:pPr>
        <w:spacing w:before="0" w:after="200"/>
        <w:rPr>
          <w:color w:val="auto"/>
        </w:rPr>
      </w:pPr>
      <w:r w:rsidRPr="002B64E1">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74607489" w14:textId="14248D37" w:rsidR="00127514" w:rsidRPr="002B64E1" w:rsidRDefault="00127514" w:rsidP="00127514">
      <w:pPr>
        <w:spacing w:before="0" w:after="200"/>
        <w:rPr>
          <w:color w:val="auto"/>
        </w:rPr>
      </w:pPr>
      <w:r w:rsidRPr="002B64E1">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6BCB2EA8" w14:textId="77777777" w:rsidR="00981275" w:rsidRPr="002B64E1" w:rsidRDefault="00981275" w:rsidP="00981275">
      <w:pPr>
        <w:spacing w:before="0" w:after="200"/>
        <w:rPr>
          <w:color w:val="auto"/>
        </w:rPr>
      </w:pPr>
      <w:r w:rsidRPr="002B64E1">
        <w:rPr>
          <w:color w:val="auto"/>
        </w:rPr>
        <w:t>Sustav civilne zaštite redovno djeluje putem preventivnih i planskih aktivnosti, razvoja i jačanja spremnosti sudionika i operativnih snaga sustava civilne zaštite.</w:t>
      </w:r>
    </w:p>
    <w:p w14:paraId="6CC9C2B6" w14:textId="77777777" w:rsidR="00981275" w:rsidRPr="002B64E1" w:rsidRDefault="00981275" w:rsidP="00981275">
      <w:pPr>
        <w:spacing w:before="0" w:after="200"/>
        <w:rPr>
          <w:color w:val="auto"/>
        </w:rPr>
      </w:pPr>
      <w:r w:rsidRPr="002B64E1">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0DB31074" w14:textId="145C002E" w:rsidR="00A50385" w:rsidRPr="002B64E1" w:rsidRDefault="00A50385" w:rsidP="00A50385">
      <w:pPr>
        <w:spacing w:before="0" w:after="200"/>
      </w:pPr>
      <w:r w:rsidRPr="002B64E1">
        <w:t xml:space="preserve">U slučaju neposredne prijetnje od nastanka katastrofe ili veće nesreće na području </w:t>
      </w:r>
      <w:r w:rsidR="004A4DAB" w:rsidRPr="002B64E1">
        <w:t>Općine Jelenje</w:t>
      </w:r>
      <w:r w:rsidRPr="002B64E1">
        <w:t>,</w:t>
      </w:r>
      <w:r w:rsidR="007F4BE2" w:rsidRPr="002B64E1">
        <w:t xml:space="preserve"> </w:t>
      </w:r>
      <w:r w:rsidR="00E60723" w:rsidRPr="009B4842">
        <w:rPr>
          <w:color w:val="FF0000"/>
        </w:rPr>
        <w:t>O</w:t>
      </w:r>
      <w:r w:rsidR="00E60723" w:rsidRPr="002B64E1">
        <w:t xml:space="preserve">pćinski </w:t>
      </w:r>
      <w:r w:rsidR="002C1549" w:rsidRPr="002B64E1">
        <w:t>načelnik</w:t>
      </w:r>
      <w:r w:rsidRPr="002B64E1">
        <w:t xml:space="preserve"> ima pravo i obvezu mobilizirati sveukupne ljudske i materijalno-tehničke potencijale s područja te jedinice lokalne samouprave, sukladno Planu djelovanja civilne zaštite.</w:t>
      </w:r>
    </w:p>
    <w:p w14:paraId="298AE265" w14:textId="5B10AB26" w:rsidR="00A50385" w:rsidRPr="002B64E1" w:rsidRDefault="00A50385" w:rsidP="00A50385">
      <w:pPr>
        <w:spacing w:before="0" w:after="200"/>
      </w:pPr>
      <w:r w:rsidRPr="002B64E1">
        <w:t>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nesreći. Plan djelovanja civiln</w:t>
      </w:r>
      <w:r w:rsidR="007F4BE2" w:rsidRPr="002B64E1">
        <w:t>e zaštite donosi se na temelju P</w:t>
      </w:r>
      <w:r w:rsidRPr="002B64E1">
        <w:t>rocjene rizika od pojedinih vrsta prijetnji i rizika koji mogu izazvati nastanak katastrofe i veće nesreće.</w:t>
      </w:r>
    </w:p>
    <w:p w14:paraId="564A7325" w14:textId="77777777" w:rsidR="00A950C9" w:rsidRPr="002811D2" w:rsidRDefault="00A950C9" w:rsidP="00127514">
      <w:pPr>
        <w:spacing w:before="0" w:after="200"/>
        <w:rPr>
          <w:highlight w:val="yellow"/>
        </w:rPr>
      </w:pPr>
    </w:p>
    <w:p w14:paraId="2FEEBA07" w14:textId="77777777" w:rsidR="00A950C9" w:rsidRPr="002811D2" w:rsidRDefault="00A950C9" w:rsidP="00127514">
      <w:pPr>
        <w:spacing w:before="0" w:after="200"/>
        <w:rPr>
          <w:highlight w:val="yellow"/>
        </w:rPr>
      </w:pPr>
    </w:p>
    <w:p w14:paraId="25FD1110" w14:textId="78845C77" w:rsidR="00A950C9" w:rsidRPr="002811D2" w:rsidRDefault="00A950C9" w:rsidP="00127514">
      <w:pPr>
        <w:spacing w:before="0" w:after="200"/>
        <w:rPr>
          <w:highlight w:val="yellow"/>
        </w:rPr>
      </w:pPr>
    </w:p>
    <w:p w14:paraId="0234CEC4" w14:textId="46176BE8" w:rsidR="00A950C9" w:rsidRPr="00A166CC" w:rsidRDefault="00A950C9" w:rsidP="00A950C9">
      <w:pPr>
        <w:spacing w:before="0" w:after="200"/>
      </w:pPr>
      <w:r w:rsidRPr="00A166CC">
        <w:t xml:space="preserve">Plan djelovanja civilne zaštite </w:t>
      </w:r>
      <w:r w:rsidR="004A4DAB" w:rsidRPr="00A166CC">
        <w:t>Općine Jelenje</w:t>
      </w:r>
      <w:r w:rsidRPr="00A166CC">
        <w:t xml:space="preserve">, sukladno odredbama </w:t>
      </w:r>
      <w:r w:rsidRPr="00A166CC">
        <w:rPr>
          <w:i/>
        </w:rPr>
        <w:t xml:space="preserve">Pravilnika o nositeljima, sadržaju i postupcima izrade planskih dokumenata u civilnoj zaštiti te načinu informiranja javnosti u postupku njihovog donošenja („Narodne novine“ 66/21) </w:t>
      </w:r>
      <w:r w:rsidRPr="00A166CC">
        <w:t xml:space="preserve">sastoji se od općeg i posebnih dijelova. Opći dio Plana djelovanja civilne zaštite sadrži: </w:t>
      </w:r>
    </w:p>
    <w:p w14:paraId="3EECE6CE" w14:textId="77777777" w:rsidR="00A950C9" w:rsidRPr="009B2AA7" w:rsidRDefault="00A950C9" w:rsidP="006E093B">
      <w:pPr>
        <w:pStyle w:val="Odlomakpopisa"/>
        <w:numPr>
          <w:ilvl w:val="0"/>
          <w:numId w:val="25"/>
        </w:numPr>
      </w:pPr>
      <w:r w:rsidRPr="009B2AA7">
        <w:t>Opis područja odgovornosti nositelja izrade plana</w:t>
      </w:r>
    </w:p>
    <w:p w14:paraId="215F501F" w14:textId="77777777" w:rsidR="00A950C9" w:rsidRPr="009B2AA7" w:rsidRDefault="00A950C9" w:rsidP="006E093B">
      <w:pPr>
        <w:pStyle w:val="Odlomakpopisa"/>
        <w:numPr>
          <w:ilvl w:val="0"/>
          <w:numId w:val="25"/>
        </w:numPr>
      </w:pPr>
      <w:r w:rsidRPr="009B2AA7">
        <w:t>Upozoravanje</w:t>
      </w:r>
    </w:p>
    <w:p w14:paraId="6091733A" w14:textId="77777777" w:rsidR="00A950C9" w:rsidRPr="009B2AA7" w:rsidRDefault="00A950C9" w:rsidP="006E093B">
      <w:pPr>
        <w:pStyle w:val="Odlomakpopisa"/>
        <w:numPr>
          <w:ilvl w:val="0"/>
          <w:numId w:val="25"/>
        </w:numPr>
      </w:pPr>
      <w:r w:rsidRPr="009B2AA7">
        <w:t>Pripravnost</w:t>
      </w:r>
    </w:p>
    <w:p w14:paraId="46FE5A3A" w14:textId="77777777" w:rsidR="00A950C9" w:rsidRPr="009B2AA7" w:rsidRDefault="00A950C9" w:rsidP="006E093B">
      <w:pPr>
        <w:pStyle w:val="Odlomakpopisa"/>
        <w:numPr>
          <w:ilvl w:val="0"/>
          <w:numId w:val="25"/>
        </w:numPr>
      </w:pPr>
      <w:r w:rsidRPr="009B2AA7">
        <w:t>Mobilizaciju (aktiviranje) i narastanje operativnih snaga sustava civilne zaštite</w:t>
      </w:r>
    </w:p>
    <w:p w14:paraId="26D83AF7" w14:textId="77777777" w:rsidR="00A950C9" w:rsidRPr="009B2AA7" w:rsidRDefault="00A950C9" w:rsidP="006E093B">
      <w:pPr>
        <w:pStyle w:val="Odlomakpopisa"/>
        <w:numPr>
          <w:ilvl w:val="0"/>
          <w:numId w:val="25"/>
        </w:numPr>
      </w:pPr>
      <w:r w:rsidRPr="009B2AA7">
        <w:t>Grafički dio</w:t>
      </w:r>
    </w:p>
    <w:p w14:paraId="505ACBAE" w14:textId="77777777" w:rsidR="00A950C9" w:rsidRPr="009B2AA7" w:rsidRDefault="00A950C9" w:rsidP="006E093B">
      <w:pPr>
        <w:pStyle w:val="Odlomakpopisa"/>
        <w:numPr>
          <w:ilvl w:val="0"/>
          <w:numId w:val="25"/>
        </w:numPr>
      </w:pPr>
      <w:r w:rsidRPr="009B2AA7">
        <w:t>Prilozi (grafički prikazi, tablice, slike, zemljovidi, sheme i dr.).</w:t>
      </w:r>
    </w:p>
    <w:p w14:paraId="4644A3A8" w14:textId="77777777" w:rsidR="00A950C9" w:rsidRPr="00A166CC" w:rsidRDefault="00A950C9" w:rsidP="00A950C9">
      <w:pPr>
        <w:spacing w:before="0" w:after="200"/>
        <w:rPr>
          <w:color w:val="auto"/>
        </w:rPr>
      </w:pPr>
      <w:r w:rsidRPr="00A166CC">
        <w:rPr>
          <w:color w:val="auto"/>
        </w:rPr>
        <w:t xml:space="preserve">Posebni dio plana djelovanja civilne zaštite JLP(R)S sadrže razradu operativnog djelovanja sustava civilne zaštite tijekom reagiranja u velikim nesrećama i katastrofama. </w:t>
      </w:r>
    </w:p>
    <w:p w14:paraId="52474EE1" w14:textId="576CCE00" w:rsidR="00A950C9" w:rsidRPr="00A166CC" w:rsidRDefault="00A950C9" w:rsidP="00A950C9">
      <w:pPr>
        <w:spacing w:before="0" w:after="200"/>
        <w:rPr>
          <w:color w:val="auto"/>
        </w:rPr>
      </w:pPr>
      <w:r w:rsidRPr="00A166CC">
        <w:rPr>
          <w:color w:val="auto"/>
        </w:rPr>
        <w:t>Pri izradi Plana korištene su:</w:t>
      </w:r>
    </w:p>
    <w:p w14:paraId="4BE81CBF" w14:textId="77777777" w:rsidR="00B25664" w:rsidRPr="00A166CC" w:rsidRDefault="00B25664" w:rsidP="00B25664">
      <w:pPr>
        <w:spacing w:before="0" w:after="200"/>
        <w:rPr>
          <w:b/>
          <w:color w:val="auto"/>
          <w:u w:val="single"/>
        </w:rPr>
      </w:pPr>
      <w:r w:rsidRPr="00A166CC">
        <w:rPr>
          <w:b/>
          <w:color w:val="auto"/>
          <w:u w:val="single"/>
        </w:rPr>
        <w:t>Zakonske odredbe:</w:t>
      </w:r>
    </w:p>
    <w:p w14:paraId="5229939D" w14:textId="4EE624B0" w:rsidR="00A945BB" w:rsidRPr="009B2AA7" w:rsidRDefault="00A945BB" w:rsidP="006E093B">
      <w:pPr>
        <w:pStyle w:val="Odlomakpopisa"/>
        <w:numPr>
          <w:ilvl w:val="0"/>
          <w:numId w:val="25"/>
        </w:numPr>
      </w:pPr>
      <w:r w:rsidRPr="009B2AA7">
        <w:t>Zakon o sustavu civilne zaštite („Narodne novine“ 82/15, 118/18, 31/20, 20/21</w:t>
      </w:r>
      <w:r w:rsidR="00A166CC" w:rsidRPr="009B2AA7">
        <w:t>, 114/22</w:t>
      </w:r>
      <w:r w:rsidRPr="009B2AA7">
        <w:t>),</w:t>
      </w:r>
    </w:p>
    <w:p w14:paraId="2010DAFC" w14:textId="77777777" w:rsidR="00A945BB" w:rsidRPr="009B2AA7" w:rsidRDefault="00A945BB" w:rsidP="006E093B">
      <w:pPr>
        <w:pStyle w:val="Odlomakpopisa"/>
        <w:numPr>
          <w:ilvl w:val="0"/>
          <w:numId w:val="25"/>
        </w:numPr>
      </w:pPr>
      <w:r w:rsidRPr="009B2AA7">
        <w:t>Zakon o ublažavanju i uklanjanju posljedica prirodnih nepogoda („Narodne novine“ 16/19),</w:t>
      </w:r>
    </w:p>
    <w:p w14:paraId="3ED555DE" w14:textId="77777777" w:rsidR="00A945BB" w:rsidRPr="009B2AA7" w:rsidRDefault="00A945BB" w:rsidP="006E093B">
      <w:pPr>
        <w:pStyle w:val="Odlomakpopisa"/>
        <w:numPr>
          <w:ilvl w:val="0"/>
          <w:numId w:val="25"/>
        </w:numPr>
      </w:pPr>
      <w:r w:rsidRPr="009B2AA7">
        <w:t>Uredba o jedinstvenim znakovima za uzbunjivanje („Narodne novine“ 61/16),</w:t>
      </w:r>
    </w:p>
    <w:p w14:paraId="194C06AF" w14:textId="77777777" w:rsidR="00A945BB" w:rsidRPr="009B2AA7" w:rsidRDefault="00A945BB" w:rsidP="006E093B">
      <w:pPr>
        <w:pStyle w:val="Odlomakpopisa"/>
        <w:numPr>
          <w:ilvl w:val="0"/>
          <w:numId w:val="25"/>
        </w:numPr>
      </w:pPr>
      <w:r w:rsidRPr="009B2AA7">
        <w:t>Pravilnik o nositeljima, sadržaju i postupcima izrade planskih dokumenata u civilnoj zaštiti te načinu informiranja javnosti u postupku njihovog donošenja („Narodne novine“ 66/21),</w:t>
      </w:r>
    </w:p>
    <w:p w14:paraId="14A923AB" w14:textId="77777777" w:rsidR="00A945BB" w:rsidRPr="009B2AA7" w:rsidRDefault="00A945BB" w:rsidP="006E093B">
      <w:pPr>
        <w:pStyle w:val="Odlomakpopisa"/>
        <w:numPr>
          <w:ilvl w:val="0"/>
          <w:numId w:val="25"/>
        </w:numPr>
      </w:pPr>
      <w:r w:rsidRPr="009B2AA7">
        <w:t xml:space="preserve">Pravilnik o sastavu stožera, načinu rada te uvjetima za imenovanje </w:t>
      </w:r>
      <w:r w:rsidRPr="009B4842">
        <w:rPr>
          <w:color w:val="FF0000"/>
        </w:rPr>
        <w:t>O</w:t>
      </w:r>
      <w:r w:rsidRPr="009B2AA7">
        <w:t>pćinski načelnika, zamjenika Općinski načelnika i članova stožera civilne zaštite („Narodne novine“ 126/19),</w:t>
      </w:r>
    </w:p>
    <w:p w14:paraId="60E7F481" w14:textId="77777777" w:rsidR="00A945BB" w:rsidRPr="009B2AA7" w:rsidRDefault="00A945BB" w:rsidP="006E093B">
      <w:pPr>
        <w:pStyle w:val="Odlomakpopisa"/>
        <w:numPr>
          <w:ilvl w:val="0"/>
          <w:numId w:val="25"/>
        </w:numPr>
      </w:pPr>
      <w:r w:rsidRPr="009B2AA7">
        <w:t>Pravilnik o standardnim operativnim postupcima za pružanje pomoći nižoj hijerarhijskoj razini od strane više razine sustava civilne zaštite u velikoj nesreći i katastrofi („Narodne novine“ 37/16),</w:t>
      </w:r>
    </w:p>
    <w:p w14:paraId="3D9BF22C" w14:textId="77777777" w:rsidR="00A945BB" w:rsidRPr="009B2AA7" w:rsidRDefault="00A945BB" w:rsidP="006E093B">
      <w:pPr>
        <w:pStyle w:val="Odlomakpopisa"/>
        <w:numPr>
          <w:ilvl w:val="0"/>
          <w:numId w:val="25"/>
        </w:numPr>
      </w:pPr>
      <w:r w:rsidRPr="009B2AA7">
        <w:t>Pravilnik o načinu rada u aktivnostima radijske komunikacije za potrebe djelovanja sustava civilne zaštite u velikim nesrećama i katastrofama („Narodne novine“ 53/17),</w:t>
      </w:r>
    </w:p>
    <w:p w14:paraId="22A65EBF" w14:textId="77777777" w:rsidR="00A945BB" w:rsidRPr="009B2AA7" w:rsidRDefault="00A945BB" w:rsidP="006E093B">
      <w:pPr>
        <w:pStyle w:val="Odlomakpopisa"/>
        <w:numPr>
          <w:ilvl w:val="0"/>
          <w:numId w:val="25"/>
        </w:numPr>
      </w:pPr>
      <w:r w:rsidRPr="009B2AA7">
        <w:t>Pravilnik o postupku primanja i prenošenja obavijesti ranog upozoravanja, neposredne opasnosti te davanju uputa stanovništvu („Narodne novine“ 67/17),</w:t>
      </w:r>
    </w:p>
    <w:p w14:paraId="638D9A47" w14:textId="77777777" w:rsidR="00A945BB" w:rsidRPr="009B2AA7" w:rsidRDefault="00A945BB" w:rsidP="006E093B">
      <w:pPr>
        <w:pStyle w:val="Odlomakpopisa"/>
        <w:numPr>
          <w:ilvl w:val="0"/>
          <w:numId w:val="25"/>
        </w:numPr>
      </w:pPr>
      <w:r w:rsidRPr="009B2AA7">
        <w:t>Pravilnik o postupku uzbunjivanja stanovništva („Narodne novine“ 69/16).</w:t>
      </w:r>
    </w:p>
    <w:p w14:paraId="4A648E47" w14:textId="77777777" w:rsidR="00A945BB" w:rsidRPr="009B2AA7" w:rsidRDefault="00A945BB" w:rsidP="006E093B">
      <w:pPr>
        <w:pStyle w:val="Odlomakpopisa"/>
        <w:numPr>
          <w:ilvl w:val="0"/>
          <w:numId w:val="25"/>
        </w:numPr>
      </w:pPr>
      <w:r w:rsidRPr="009B2AA7">
        <w:t>Pravilnik o mobilizaciji, uvjetima i načinu rada operativnih snaga sustava civilne zaštite („Narodne novine“ 69/16).</w:t>
      </w:r>
    </w:p>
    <w:p w14:paraId="2591BF5F" w14:textId="77777777" w:rsidR="00B25664" w:rsidRPr="002811D2" w:rsidRDefault="00B25664" w:rsidP="00A950C9">
      <w:pPr>
        <w:spacing w:before="0" w:after="200"/>
        <w:rPr>
          <w:b/>
          <w:color w:val="auto"/>
          <w:highlight w:val="yellow"/>
          <w:u w:val="single"/>
        </w:rPr>
      </w:pPr>
    </w:p>
    <w:p w14:paraId="58055E1E" w14:textId="02570F2F" w:rsidR="00A950C9" w:rsidRPr="00A166CC" w:rsidRDefault="00A950C9" w:rsidP="00A950C9">
      <w:pPr>
        <w:spacing w:before="0" w:after="200"/>
        <w:rPr>
          <w:b/>
          <w:u w:val="single"/>
        </w:rPr>
      </w:pPr>
      <w:r w:rsidRPr="00A166CC">
        <w:rPr>
          <w:b/>
          <w:u w:val="single"/>
        </w:rPr>
        <w:t>Dokumenti:</w:t>
      </w:r>
    </w:p>
    <w:p w14:paraId="680172E2" w14:textId="05BE7396" w:rsidR="00A950C9" w:rsidRPr="00E82117" w:rsidRDefault="00A950C9" w:rsidP="00A50385">
      <w:pPr>
        <w:spacing w:before="0" w:after="200"/>
      </w:pPr>
      <w:r w:rsidRPr="00A166CC">
        <w:t xml:space="preserve">- </w:t>
      </w:r>
      <w:r w:rsidRPr="00E82117">
        <w:t xml:space="preserve">Procjena rizika od velikih nesreća za </w:t>
      </w:r>
      <w:r w:rsidR="004A4DAB" w:rsidRPr="00E82117">
        <w:t>Općinu Jelenje</w:t>
      </w:r>
      <w:r w:rsidRPr="00E82117">
        <w:t xml:space="preserve"> </w:t>
      </w:r>
      <w:r w:rsidR="00906333" w:rsidRPr="00E82117">
        <w:t>(202</w:t>
      </w:r>
      <w:r w:rsidR="00A166CC" w:rsidRPr="00E82117">
        <w:t>3</w:t>
      </w:r>
      <w:r w:rsidR="00906333" w:rsidRPr="00E82117">
        <w:t>.),</w:t>
      </w:r>
    </w:p>
    <w:p w14:paraId="029EEA0E" w14:textId="6DB29A92" w:rsidR="00A950C9" w:rsidRPr="00E82117" w:rsidRDefault="00A950C9" w:rsidP="00A950C9">
      <w:pPr>
        <w:spacing w:before="0" w:after="200"/>
      </w:pPr>
      <w:r w:rsidRPr="00E82117">
        <w:t xml:space="preserve">- Plan civilne zaštite </w:t>
      </w:r>
      <w:r w:rsidR="004A4DAB" w:rsidRPr="00E82117">
        <w:t>Općine Jelenje</w:t>
      </w:r>
      <w:r w:rsidRPr="00E82117">
        <w:t xml:space="preserve"> (201</w:t>
      </w:r>
      <w:r w:rsidR="00E82117" w:rsidRPr="00E82117">
        <w:t>6</w:t>
      </w:r>
      <w:r w:rsidRPr="00E82117">
        <w:t>.),</w:t>
      </w:r>
    </w:p>
    <w:p w14:paraId="1F003449" w14:textId="619FDA4B" w:rsidR="00E82117" w:rsidRPr="00E82117" w:rsidRDefault="00E82117" w:rsidP="00A950C9">
      <w:pPr>
        <w:spacing w:before="0" w:after="200"/>
      </w:pPr>
      <w:r w:rsidRPr="00E82117">
        <w:t>- Plan zaštite i spašavanja Općine Jelenje (2016.),</w:t>
      </w:r>
    </w:p>
    <w:p w14:paraId="01364404" w14:textId="77777777" w:rsidR="00A50385" w:rsidRPr="00E82117" w:rsidRDefault="00A50385" w:rsidP="00A50385">
      <w:pPr>
        <w:spacing w:before="0" w:after="200"/>
      </w:pPr>
      <w:r w:rsidRPr="00E82117">
        <w:t>- Plan zaštite i spašavanja za područje Republike Hrvatske (NN 96/10),</w:t>
      </w:r>
    </w:p>
    <w:p w14:paraId="5D469E7E" w14:textId="567AD509" w:rsidR="00F67F64" w:rsidRPr="00E82117" w:rsidRDefault="00A50385" w:rsidP="00F67F64">
      <w:pPr>
        <w:spacing w:before="0" w:after="200"/>
      </w:pPr>
      <w:r w:rsidRPr="00E82117">
        <w:t xml:space="preserve">- </w:t>
      </w:r>
      <w:r w:rsidR="001A36DE" w:rsidRPr="00E82117">
        <w:t>Provedbeni plan obrane od poplava branjenog područja SEKTOR E – Sjeverni Jadran; branjeno područje 23: područje malih slivova: Kvarnersko primorje i otoci i Podvelebitsko primorje i otoci, Hrvatske vode, ožujak 2014.</w:t>
      </w:r>
      <w:r w:rsidR="00F67F64" w:rsidRPr="00E82117">
        <w:t>,</w:t>
      </w:r>
    </w:p>
    <w:p w14:paraId="7E19B8AC" w14:textId="358B4D0F" w:rsidR="00E82117" w:rsidRPr="002811D2" w:rsidRDefault="00F67F64" w:rsidP="00F67F64">
      <w:pPr>
        <w:tabs>
          <w:tab w:val="left" w:pos="2445"/>
        </w:tabs>
        <w:spacing w:beforeLines="30" w:before="72" w:afterLines="30" w:after="72"/>
        <w:rPr>
          <w:highlight w:val="yellow"/>
        </w:rPr>
      </w:pPr>
      <w:r w:rsidRPr="00E82117">
        <w:t xml:space="preserve">- </w:t>
      </w:r>
      <w:r w:rsidR="00E82117" w:rsidRPr="00E82117">
        <w:t xml:space="preserve"> Prostorni plan uređenja Općine Jelenje („Službene novine Primorsko-goranske županije“ PGŽ 40/07, 15/11, 38/14, 09/17, 14/18)</w:t>
      </w:r>
    </w:p>
    <w:p w14:paraId="4780E868" w14:textId="0FDD8B68" w:rsidR="001F44CC" w:rsidRDefault="001F44CC" w:rsidP="001F44CC">
      <w:pPr>
        <w:tabs>
          <w:tab w:val="left" w:pos="2445"/>
        </w:tabs>
        <w:spacing w:beforeLines="30" w:before="72" w:afterLines="30" w:after="72"/>
        <w:rPr>
          <w:highlight w:val="yellow"/>
        </w:rPr>
      </w:pPr>
    </w:p>
    <w:p w14:paraId="4A5AF21A" w14:textId="77777777" w:rsidR="005E009F" w:rsidRDefault="005E009F" w:rsidP="001F44CC">
      <w:pPr>
        <w:tabs>
          <w:tab w:val="left" w:pos="2445"/>
        </w:tabs>
        <w:spacing w:beforeLines="30" w:before="72" w:afterLines="30" w:after="72"/>
        <w:rPr>
          <w:highlight w:val="yellow"/>
        </w:rPr>
      </w:pPr>
    </w:p>
    <w:p w14:paraId="7F7F73DD" w14:textId="77777777" w:rsidR="005E009F" w:rsidRDefault="005E009F" w:rsidP="001F44CC">
      <w:pPr>
        <w:tabs>
          <w:tab w:val="left" w:pos="2445"/>
        </w:tabs>
        <w:spacing w:beforeLines="30" w:before="72" w:afterLines="30" w:after="72"/>
        <w:rPr>
          <w:highlight w:val="yellow"/>
        </w:rPr>
      </w:pPr>
    </w:p>
    <w:p w14:paraId="5D9716A5" w14:textId="77777777" w:rsidR="005E009F" w:rsidRDefault="005E009F" w:rsidP="001F44CC">
      <w:pPr>
        <w:tabs>
          <w:tab w:val="left" w:pos="2445"/>
        </w:tabs>
        <w:spacing w:beforeLines="30" w:before="72" w:afterLines="30" w:after="72"/>
        <w:rPr>
          <w:highlight w:val="yellow"/>
        </w:rPr>
      </w:pPr>
    </w:p>
    <w:p w14:paraId="0E021F2A" w14:textId="77777777" w:rsidR="005E009F" w:rsidRDefault="005E009F" w:rsidP="001F44CC">
      <w:pPr>
        <w:tabs>
          <w:tab w:val="left" w:pos="2445"/>
        </w:tabs>
        <w:spacing w:beforeLines="30" w:before="72" w:afterLines="30" w:after="72"/>
        <w:rPr>
          <w:highlight w:val="yellow"/>
        </w:rPr>
      </w:pPr>
    </w:p>
    <w:p w14:paraId="2EB1A31D" w14:textId="77777777" w:rsidR="005E009F" w:rsidRDefault="005E009F" w:rsidP="001F44CC">
      <w:pPr>
        <w:tabs>
          <w:tab w:val="left" w:pos="2445"/>
        </w:tabs>
        <w:spacing w:beforeLines="30" w:before="72" w:afterLines="30" w:after="72"/>
        <w:rPr>
          <w:highlight w:val="yellow"/>
        </w:rPr>
      </w:pPr>
    </w:p>
    <w:p w14:paraId="64F55533" w14:textId="77777777" w:rsidR="005E009F" w:rsidRDefault="005E009F" w:rsidP="001F44CC">
      <w:pPr>
        <w:tabs>
          <w:tab w:val="left" w:pos="2445"/>
        </w:tabs>
        <w:spacing w:beforeLines="30" w:before="72" w:afterLines="30" w:after="72"/>
        <w:rPr>
          <w:highlight w:val="yellow"/>
        </w:rPr>
      </w:pPr>
    </w:p>
    <w:p w14:paraId="27A95E69" w14:textId="77777777" w:rsidR="005E009F" w:rsidRDefault="005E009F" w:rsidP="001F44CC">
      <w:pPr>
        <w:tabs>
          <w:tab w:val="left" w:pos="2445"/>
        </w:tabs>
        <w:spacing w:beforeLines="30" w:before="72" w:afterLines="30" w:after="72"/>
        <w:rPr>
          <w:highlight w:val="yellow"/>
        </w:rPr>
      </w:pPr>
    </w:p>
    <w:p w14:paraId="7F966983" w14:textId="77777777" w:rsidR="005E009F" w:rsidRDefault="005E009F" w:rsidP="001F44CC">
      <w:pPr>
        <w:tabs>
          <w:tab w:val="left" w:pos="2445"/>
        </w:tabs>
        <w:spacing w:beforeLines="30" w:before="72" w:afterLines="30" w:after="72"/>
        <w:rPr>
          <w:highlight w:val="yellow"/>
        </w:rPr>
      </w:pPr>
    </w:p>
    <w:p w14:paraId="59F1537B" w14:textId="77777777" w:rsidR="005E009F" w:rsidRDefault="005E009F" w:rsidP="001F44CC">
      <w:pPr>
        <w:tabs>
          <w:tab w:val="left" w:pos="2445"/>
        </w:tabs>
        <w:spacing w:beforeLines="30" w:before="72" w:afterLines="30" w:after="72"/>
        <w:rPr>
          <w:highlight w:val="yellow"/>
        </w:rPr>
      </w:pPr>
    </w:p>
    <w:p w14:paraId="491B490D" w14:textId="77777777" w:rsidR="005E009F" w:rsidRDefault="005E009F" w:rsidP="001F44CC">
      <w:pPr>
        <w:tabs>
          <w:tab w:val="left" w:pos="2445"/>
        </w:tabs>
        <w:spacing w:beforeLines="30" w:before="72" w:afterLines="30" w:after="72"/>
        <w:rPr>
          <w:highlight w:val="yellow"/>
        </w:rPr>
      </w:pPr>
    </w:p>
    <w:p w14:paraId="064CBA54" w14:textId="77777777" w:rsidR="005E009F" w:rsidRDefault="005E009F" w:rsidP="001F44CC">
      <w:pPr>
        <w:tabs>
          <w:tab w:val="left" w:pos="2445"/>
        </w:tabs>
        <w:spacing w:beforeLines="30" w:before="72" w:afterLines="30" w:after="72"/>
        <w:rPr>
          <w:highlight w:val="yellow"/>
        </w:rPr>
      </w:pPr>
    </w:p>
    <w:p w14:paraId="7DF3A287" w14:textId="77777777" w:rsidR="005E009F" w:rsidRDefault="005E009F" w:rsidP="001F44CC">
      <w:pPr>
        <w:tabs>
          <w:tab w:val="left" w:pos="2445"/>
        </w:tabs>
        <w:spacing w:beforeLines="30" w:before="72" w:afterLines="30" w:after="72"/>
        <w:rPr>
          <w:highlight w:val="yellow"/>
        </w:rPr>
      </w:pPr>
    </w:p>
    <w:p w14:paraId="6A2E7204" w14:textId="77777777" w:rsidR="005E009F" w:rsidRDefault="005E009F" w:rsidP="001F44CC">
      <w:pPr>
        <w:tabs>
          <w:tab w:val="left" w:pos="2445"/>
        </w:tabs>
        <w:spacing w:beforeLines="30" w:before="72" w:afterLines="30" w:after="72"/>
        <w:rPr>
          <w:highlight w:val="yellow"/>
        </w:rPr>
      </w:pPr>
    </w:p>
    <w:p w14:paraId="19CF4683" w14:textId="77777777" w:rsidR="005E009F" w:rsidRDefault="005E009F" w:rsidP="001F44CC">
      <w:pPr>
        <w:tabs>
          <w:tab w:val="left" w:pos="2445"/>
        </w:tabs>
        <w:spacing w:beforeLines="30" w:before="72" w:afterLines="30" w:after="72"/>
        <w:rPr>
          <w:highlight w:val="yellow"/>
        </w:rPr>
      </w:pPr>
    </w:p>
    <w:p w14:paraId="64508D41" w14:textId="77777777" w:rsidR="005E009F" w:rsidRDefault="005E009F" w:rsidP="001F44CC">
      <w:pPr>
        <w:tabs>
          <w:tab w:val="left" w:pos="2445"/>
        </w:tabs>
        <w:spacing w:beforeLines="30" w:before="72" w:afterLines="30" w:after="72"/>
        <w:rPr>
          <w:highlight w:val="yellow"/>
        </w:rPr>
      </w:pPr>
    </w:p>
    <w:p w14:paraId="0E0B8E6C" w14:textId="77777777" w:rsidR="005E009F" w:rsidRDefault="005E009F" w:rsidP="001F44CC">
      <w:pPr>
        <w:tabs>
          <w:tab w:val="left" w:pos="2445"/>
        </w:tabs>
        <w:spacing w:beforeLines="30" w:before="72" w:afterLines="30" w:after="72"/>
        <w:rPr>
          <w:highlight w:val="yellow"/>
        </w:rPr>
      </w:pPr>
    </w:p>
    <w:p w14:paraId="63F35A95" w14:textId="77777777" w:rsidR="005E009F" w:rsidRDefault="005E009F" w:rsidP="001F44CC">
      <w:pPr>
        <w:tabs>
          <w:tab w:val="left" w:pos="2445"/>
        </w:tabs>
        <w:spacing w:beforeLines="30" w:before="72" w:afterLines="30" w:after="72"/>
        <w:rPr>
          <w:highlight w:val="yellow"/>
        </w:rPr>
      </w:pPr>
    </w:p>
    <w:p w14:paraId="438D5D2E" w14:textId="77777777" w:rsidR="005E009F" w:rsidRDefault="005E009F" w:rsidP="001F44CC">
      <w:pPr>
        <w:tabs>
          <w:tab w:val="left" w:pos="2445"/>
        </w:tabs>
        <w:spacing w:beforeLines="30" w:before="72" w:afterLines="30" w:after="72"/>
        <w:rPr>
          <w:highlight w:val="yellow"/>
        </w:rPr>
      </w:pPr>
    </w:p>
    <w:p w14:paraId="0E3A09CA" w14:textId="77777777" w:rsidR="005E009F" w:rsidRDefault="005E009F" w:rsidP="001F44CC">
      <w:pPr>
        <w:tabs>
          <w:tab w:val="left" w:pos="2445"/>
        </w:tabs>
        <w:spacing w:beforeLines="30" w:before="72" w:afterLines="30" w:after="72"/>
        <w:rPr>
          <w:highlight w:val="yellow"/>
        </w:rPr>
      </w:pPr>
    </w:p>
    <w:p w14:paraId="16D4AA14" w14:textId="77777777" w:rsidR="005E009F" w:rsidRDefault="005E009F" w:rsidP="001F44CC">
      <w:pPr>
        <w:tabs>
          <w:tab w:val="left" w:pos="2445"/>
        </w:tabs>
        <w:spacing w:beforeLines="30" w:before="72" w:afterLines="30" w:after="72"/>
        <w:rPr>
          <w:highlight w:val="yellow"/>
        </w:rPr>
      </w:pPr>
    </w:p>
    <w:p w14:paraId="3B9EA0C5" w14:textId="77777777" w:rsidR="005E009F" w:rsidRDefault="005E009F" w:rsidP="001F44CC">
      <w:pPr>
        <w:tabs>
          <w:tab w:val="left" w:pos="2445"/>
        </w:tabs>
        <w:spacing w:beforeLines="30" w:before="72" w:afterLines="30" w:after="72"/>
        <w:rPr>
          <w:highlight w:val="yellow"/>
        </w:rPr>
      </w:pPr>
    </w:p>
    <w:p w14:paraId="248E0C06" w14:textId="77777777" w:rsidR="005E009F" w:rsidRDefault="005E009F" w:rsidP="001F44CC">
      <w:pPr>
        <w:tabs>
          <w:tab w:val="left" w:pos="2445"/>
        </w:tabs>
        <w:spacing w:beforeLines="30" w:before="72" w:afterLines="30" w:after="72"/>
        <w:rPr>
          <w:highlight w:val="yellow"/>
        </w:rPr>
      </w:pPr>
    </w:p>
    <w:p w14:paraId="782ADDAB" w14:textId="77777777" w:rsidR="005E009F" w:rsidRDefault="005E009F" w:rsidP="001F44CC">
      <w:pPr>
        <w:tabs>
          <w:tab w:val="left" w:pos="2445"/>
        </w:tabs>
        <w:spacing w:beforeLines="30" w:before="72" w:afterLines="30" w:after="72"/>
        <w:rPr>
          <w:highlight w:val="yellow"/>
        </w:rPr>
      </w:pPr>
    </w:p>
    <w:p w14:paraId="49DEC48C" w14:textId="77777777" w:rsidR="005E009F" w:rsidRDefault="005E009F" w:rsidP="001F44CC">
      <w:pPr>
        <w:tabs>
          <w:tab w:val="left" w:pos="2445"/>
        </w:tabs>
        <w:spacing w:beforeLines="30" w:before="72" w:afterLines="30" w:after="72"/>
        <w:rPr>
          <w:highlight w:val="yellow"/>
        </w:rPr>
      </w:pPr>
    </w:p>
    <w:p w14:paraId="1B911138" w14:textId="77777777" w:rsidR="005E009F" w:rsidRDefault="005E009F" w:rsidP="001F44CC">
      <w:pPr>
        <w:tabs>
          <w:tab w:val="left" w:pos="2445"/>
        </w:tabs>
        <w:spacing w:beforeLines="30" w:before="72" w:afterLines="30" w:after="72"/>
        <w:rPr>
          <w:highlight w:val="yellow"/>
        </w:rPr>
      </w:pPr>
    </w:p>
    <w:p w14:paraId="56E6D45E" w14:textId="77777777" w:rsidR="005E009F" w:rsidRDefault="005E009F" w:rsidP="001F44CC">
      <w:pPr>
        <w:tabs>
          <w:tab w:val="left" w:pos="2445"/>
        </w:tabs>
        <w:spacing w:beforeLines="30" w:before="72" w:afterLines="30" w:after="72"/>
        <w:rPr>
          <w:highlight w:val="yellow"/>
        </w:rPr>
      </w:pPr>
    </w:p>
    <w:p w14:paraId="039501B8" w14:textId="77777777" w:rsidR="005E009F" w:rsidRDefault="005E009F" w:rsidP="001F44CC">
      <w:pPr>
        <w:tabs>
          <w:tab w:val="left" w:pos="2445"/>
        </w:tabs>
        <w:spacing w:beforeLines="30" w:before="72" w:afterLines="30" w:after="72"/>
        <w:rPr>
          <w:highlight w:val="yellow"/>
        </w:rPr>
      </w:pPr>
    </w:p>
    <w:p w14:paraId="6D99404B" w14:textId="77777777" w:rsidR="005E009F" w:rsidRDefault="005E009F" w:rsidP="001F44CC">
      <w:pPr>
        <w:tabs>
          <w:tab w:val="left" w:pos="2445"/>
        </w:tabs>
        <w:spacing w:beforeLines="30" w:before="72" w:afterLines="30" w:after="72"/>
        <w:rPr>
          <w:highlight w:val="yellow"/>
        </w:rPr>
      </w:pPr>
    </w:p>
    <w:p w14:paraId="454427E4" w14:textId="77777777" w:rsidR="005E009F" w:rsidRDefault="005E009F" w:rsidP="001F44CC">
      <w:pPr>
        <w:tabs>
          <w:tab w:val="left" w:pos="2445"/>
        </w:tabs>
        <w:spacing w:beforeLines="30" w:before="72" w:afterLines="30" w:after="72"/>
        <w:rPr>
          <w:highlight w:val="yellow"/>
        </w:rPr>
      </w:pPr>
    </w:p>
    <w:p w14:paraId="2810376B" w14:textId="77777777" w:rsidR="005E009F" w:rsidRDefault="005E009F" w:rsidP="001F44CC">
      <w:pPr>
        <w:tabs>
          <w:tab w:val="left" w:pos="2445"/>
        </w:tabs>
        <w:spacing w:beforeLines="30" w:before="72" w:afterLines="30" w:after="72"/>
        <w:rPr>
          <w:highlight w:val="yellow"/>
        </w:rPr>
      </w:pPr>
    </w:p>
    <w:p w14:paraId="5A28185B" w14:textId="77777777" w:rsidR="005E009F" w:rsidRDefault="005E009F" w:rsidP="001F44CC">
      <w:pPr>
        <w:tabs>
          <w:tab w:val="left" w:pos="2445"/>
        </w:tabs>
        <w:spacing w:beforeLines="30" w:before="72" w:afterLines="30" w:after="72"/>
        <w:rPr>
          <w:highlight w:val="yellow"/>
        </w:rPr>
      </w:pPr>
    </w:p>
    <w:p w14:paraId="085C0BA3" w14:textId="77777777" w:rsidR="005E009F" w:rsidRDefault="005E009F" w:rsidP="001F44CC">
      <w:pPr>
        <w:tabs>
          <w:tab w:val="left" w:pos="2445"/>
        </w:tabs>
        <w:spacing w:beforeLines="30" w:before="72" w:afterLines="30" w:after="72"/>
        <w:rPr>
          <w:highlight w:val="yellow"/>
        </w:rPr>
      </w:pPr>
    </w:p>
    <w:p w14:paraId="150F3648" w14:textId="77777777" w:rsidR="005E009F" w:rsidRDefault="005E009F" w:rsidP="001F44CC">
      <w:pPr>
        <w:tabs>
          <w:tab w:val="left" w:pos="2445"/>
        </w:tabs>
        <w:spacing w:beforeLines="30" w:before="72" w:afterLines="30" w:after="72"/>
        <w:rPr>
          <w:highlight w:val="yellow"/>
        </w:rPr>
      </w:pPr>
    </w:p>
    <w:p w14:paraId="4D59DB76" w14:textId="77777777" w:rsidR="005E009F" w:rsidRDefault="005E009F" w:rsidP="001F44CC">
      <w:pPr>
        <w:tabs>
          <w:tab w:val="left" w:pos="2445"/>
        </w:tabs>
        <w:spacing w:beforeLines="30" w:before="72" w:afterLines="30" w:after="72"/>
        <w:rPr>
          <w:highlight w:val="yellow"/>
        </w:rPr>
      </w:pPr>
    </w:p>
    <w:p w14:paraId="4F50B677" w14:textId="77777777" w:rsidR="005E009F" w:rsidRPr="002811D2" w:rsidRDefault="005E009F" w:rsidP="001F44CC">
      <w:pPr>
        <w:tabs>
          <w:tab w:val="left" w:pos="2445"/>
        </w:tabs>
        <w:spacing w:beforeLines="30" w:before="72" w:afterLines="30" w:after="72"/>
        <w:rPr>
          <w:highlight w:val="yellow"/>
        </w:rPr>
      </w:pPr>
    </w:p>
    <w:p w14:paraId="491D8525" w14:textId="77777777" w:rsidR="00273FE2" w:rsidRPr="00E82117" w:rsidRDefault="00273FE2" w:rsidP="00273FE2">
      <w:pPr>
        <w:pStyle w:val="Naslov1"/>
      </w:pPr>
      <w:bookmarkStart w:id="3" w:name="_Toc138155281"/>
      <w:r w:rsidRPr="00E82117">
        <w:t>Upozoravanje</w:t>
      </w:r>
      <w:bookmarkEnd w:id="3"/>
    </w:p>
    <w:p w14:paraId="0C89B66F" w14:textId="77777777" w:rsidR="00273FE2" w:rsidRPr="00E82117" w:rsidRDefault="00273FE2" w:rsidP="00273FE2">
      <w:pPr>
        <w:rPr>
          <w:color w:val="000000"/>
        </w:rPr>
      </w:pPr>
      <w:r w:rsidRPr="00E82117">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1A287992" w14:textId="353AADA4" w:rsidR="00273FE2" w:rsidRPr="00E82117" w:rsidRDefault="00273FE2" w:rsidP="00273FE2">
      <w:r w:rsidRPr="00E82117">
        <w:t xml:space="preserve">Najvažnija pretpostavka za savladavanje katastrofe i velike nesreće koje prijete području </w:t>
      </w:r>
      <w:r w:rsidR="004A4DAB" w:rsidRPr="00E82117">
        <w:t>Općine Jelenje</w:t>
      </w:r>
      <w:r w:rsidRPr="00E82117">
        <w:t xml:space="preserve"> je pravovremena spoznaja opasnosti situacije, odnosno preventivno djelovanje koje se ogleda u mehanizmu ranog upozoravanja.</w:t>
      </w:r>
    </w:p>
    <w:p w14:paraId="1DCCA730" w14:textId="77777777" w:rsidR="00273FE2" w:rsidRPr="00E82117" w:rsidRDefault="00273FE2" w:rsidP="00273FE2">
      <w:r w:rsidRPr="00E82117">
        <w:t>Zadatak sustava ranog upozoravanja je pružanje neophodne informacije i saznanja donositeljima odluka, čime eventualne ugroze ili krize gube svaki karakter iznenađenja u upravljanju, rukovođenju i zapovijedanju, kao i u pripravnosti.</w:t>
      </w:r>
    </w:p>
    <w:p w14:paraId="4F36AB69" w14:textId="77777777" w:rsidR="00273FE2" w:rsidRPr="00E82117" w:rsidRDefault="00273FE2" w:rsidP="00273FE2">
      <w:r w:rsidRPr="00E82117">
        <w:t xml:space="preserve">Sustav ranog upozoravanja može se podijeliti u dvije grupe i to: </w:t>
      </w:r>
    </w:p>
    <w:p w14:paraId="7F5AC637" w14:textId="77777777" w:rsidR="00273FE2" w:rsidRPr="00E82117" w:rsidRDefault="00273FE2" w:rsidP="00273FE2">
      <w:r w:rsidRPr="00E82117">
        <w:t>- operativni sustav ranog upozoravanja,</w:t>
      </w:r>
    </w:p>
    <w:p w14:paraId="58731B79" w14:textId="77777777" w:rsidR="00273FE2" w:rsidRPr="0073290B" w:rsidRDefault="00273FE2" w:rsidP="00273FE2">
      <w:r w:rsidRPr="0073290B">
        <w:t>- strategijski sustav ranog upozoravanja.</w:t>
      </w:r>
    </w:p>
    <w:p w14:paraId="52F1D596" w14:textId="31FC9318" w:rsidR="00273FE2" w:rsidRPr="0073290B" w:rsidRDefault="00273FE2" w:rsidP="00273FE2">
      <w:r w:rsidRPr="0073290B">
        <w:rPr>
          <w:b/>
        </w:rPr>
        <w:t>Operativni sustav ranog upozoravanja</w:t>
      </w:r>
      <w:r w:rsidRPr="0073290B">
        <w:t xml:space="preserve"> obuhvaća prvi stupanj, odnosno sustav karakterističnih procjena rizika i statističkih podataka, te raznih indikatora opasnosti koji se mogu dogoditi na području </w:t>
      </w:r>
      <w:r w:rsidR="004A4DAB" w:rsidRPr="0073290B">
        <w:t>Općine Jelenje</w:t>
      </w:r>
      <w:r w:rsidRPr="0073290B">
        <w:t>. Primarni podaci i informacije za aktiviranje određenog mehanizma upozorenja operativnog sustava ranog upozoravanja uobičajeno je da dolaze od strane građana, javnih unutarnjih i vanjskih subjekata.</w:t>
      </w:r>
    </w:p>
    <w:p w14:paraId="73F42BC3" w14:textId="77777777" w:rsidR="005E4F5F" w:rsidRPr="0073290B" w:rsidRDefault="005E4F5F" w:rsidP="005E4F5F">
      <w:r w:rsidRPr="0073290B">
        <w:t>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793FDE55" w14:textId="420420FB" w:rsidR="005E4F5F" w:rsidRPr="0073290B" w:rsidRDefault="005E4F5F" w:rsidP="005E4F5F">
      <w:r w:rsidRPr="0073290B">
        <w:t xml:space="preserve">Iste podatke Ministarstvo unutarnjih poslova dostavlja općinskom </w:t>
      </w:r>
      <w:r w:rsidR="002C1549" w:rsidRPr="0073290B">
        <w:t>načelnik</w:t>
      </w:r>
      <w:r w:rsidRPr="0073290B">
        <w:t xml:space="preserve">u </w:t>
      </w:r>
      <w:r w:rsidR="004A4DAB" w:rsidRPr="0073290B">
        <w:t>Općine Jelenje</w:t>
      </w:r>
      <w:r w:rsidRPr="0073290B">
        <w:t xml:space="preserve"> koji nalaže pripravnost operativnih snaga i poduzima druge odgovarajuće mjere iz ovog Plana.</w:t>
      </w:r>
    </w:p>
    <w:p w14:paraId="224164E2" w14:textId="66071D8D" w:rsidR="005E4F5F" w:rsidRPr="0073290B" w:rsidRDefault="005E4F5F" w:rsidP="005E4F5F">
      <w:r w:rsidRPr="0073290B">
        <w:t xml:space="preserve">U slučaju bilo koje vrste ugroza Državni hidrometeorološki zavod, Hrvatske vode, Vatrogasna zajednica, </w:t>
      </w:r>
      <w:r w:rsidR="0073290B" w:rsidRPr="0073290B">
        <w:t>Nastavni zavod za javno zdravstvo PGŽ</w:t>
      </w:r>
      <w:r w:rsidRPr="0073290B">
        <w:t>, Veterinarska stanica te operateri koji prevoze opasne tvari dužni su o tome dostaviti podatke Županijskom centru 112.</w:t>
      </w:r>
    </w:p>
    <w:p w14:paraId="41C7EB46" w14:textId="11AFB4C0" w:rsidR="005E4F5F" w:rsidRPr="0073290B" w:rsidRDefault="005E4F5F" w:rsidP="005E4F5F">
      <w:r w:rsidRPr="0073290B">
        <w:t>Bitno je da rano upozoravanje bude dovoljno precizno i pouzdano da zajednica vjeruje u nju t</w:t>
      </w:r>
      <w:r w:rsidR="00805D82" w:rsidRPr="0073290B">
        <w:t>e</w:t>
      </w:r>
      <w:r w:rsidRPr="0073290B">
        <w:t xml:space="preserve"> da odmah reagira na prvo dano upozoravanje.</w:t>
      </w:r>
    </w:p>
    <w:p w14:paraId="6C66AEC8" w14:textId="77777777" w:rsidR="00273FE2" w:rsidRPr="0073290B" w:rsidRDefault="00273FE2" w:rsidP="00273FE2">
      <w:r w:rsidRPr="0073290B">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3A4C1861" w14:textId="77777777" w:rsidR="00273FE2" w:rsidRPr="0073290B" w:rsidRDefault="00273FE2" w:rsidP="00273FE2">
      <w:r w:rsidRPr="0073290B">
        <w:t>Signalom određene opasnosti (događanja) alarmiraju se svi na pogođenom području, odnosno daju se:</w:t>
      </w:r>
    </w:p>
    <w:p w14:paraId="14502678" w14:textId="77777777" w:rsidR="00273FE2" w:rsidRPr="00AE2488" w:rsidRDefault="00273FE2" w:rsidP="00273FE2">
      <w:r w:rsidRPr="00AE2488">
        <w:t>- adekvatna priopćenja,</w:t>
      </w:r>
    </w:p>
    <w:p w14:paraId="61E08C47" w14:textId="77777777" w:rsidR="00273FE2" w:rsidRPr="00AE2488" w:rsidRDefault="00273FE2" w:rsidP="00273FE2">
      <w:r w:rsidRPr="00AE2488">
        <w:t>- obavijesti o mjerama zaštite i spašavanja,</w:t>
      </w:r>
    </w:p>
    <w:p w14:paraId="7E7272F4" w14:textId="77777777" w:rsidR="00273FE2" w:rsidRPr="00AE2488" w:rsidRDefault="00273FE2" w:rsidP="00273FE2">
      <w:r w:rsidRPr="00AE2488">
        <w:t>- upute za postupanje,</w:t>
      </w:r>
    </w:p>
    <w:p w14:paraId="4EB56896" w14:textId="77777777" w:rsidR="00273FE2" w:rsidRPr="00AE2488" w:rsidRDefault="00273FE2" w:rsidP="00A47E3C">
      <w:r w:rsidRPr="00AE2488">
        <w:t>- smjernice za pokretanje sustava za zaštitu i spašavanje.</w:t>
      </w:r>
    </w:p>
    <w:p w14:paraId="04E88A51" w14:textId="77777777" w:rsidR="00595E26" w:rsidRPr="00AE2488" w:rsidRDefault="00595E26" w:rsidP="00A47E3C"/>
    <w:p w14:paraId="2D061FFC" w14:textId="2F5FDE7E" w:rsidR="00595E26" w:rsidRPr="00AE2488" w:rsidRDefault="00595E26" w:rsidP="00595E26">
      <w:pPr>
        <w:jc w:val="center"/>
        <w:rPr>
          <w:b/>
          <w:bCs/>
          <w:i/>
          <w:color w:val="54883D"/>
          <w:sz w:val="20"/>
          <w:szCs w:val="18"/>
        </w:rPr>
      </w:pPr>
      <w:r w:rsidRPr="00AE2488">
        <w:rPr>
          <w:b/>
          <w:bCs/>
          <w:i/>
          <w:color w:val="54883D"/>
          <w:sz w:val="20"/>
          <w:szCs w:val="18"/>
        </w:rPr>
        <w:t xml:space="preserve">Tablica </w:t>
      </w:r>
      <w:r w:rsidRPr="00AE2488">
        <w:rPr>
          <w:b/>
          <w:bCs/>
          <w:i/>
          <w:noProof/>
          <w:color w:val="54883D"/>
          <w:sz w:val="20"/>
          <w:szCs w:val="18"/>
        </w:rPr>
        <w:fldChar w:fldCharType="begin"/>
      </w:r>
      <w:r w:rsidRPr="00AE2488">
        <w:rPr>
          <w:b/>
          <w:bCs/>
          <w:i/>
          <w:noProof/>
          <w:color w:val="54883D"/>
          <w:sz w:val="20"/>
          <w:szCs w:val="18"/>
        </w:rPr>
        <w:instrText xml:space="preserve"> SEQ Tablica \* ARABIC </w:instrText>
      </w:r>
      <w:r w:rsidRPr="00AE2488">
        <w:rPr>
          <w:b/>
          <w:bCs/>
          <w:i/>
          <w:noProof/>
          <w:color w:val="54883D"/>
          <w:sz w:val="20"/>
          <w:szCs w:val="18"/>
        </w:rPr>
        <w:fldChar w:fldCharType="separate"/>
      </w:r>
      <w:r w:rsidR="00FC43EE">
        <w:rPr>
          <w:b/>
          <w:bCs/>
          <w:i/>
          <w:noProof/>
          <w:color w:val="54883D"/>
          <w:sz w:val="20"/>
          <w:szCs w:val="18"/>
        </w:rPr>
        <w:t>1</w:t>
      </w:r>
      <w:r w:rsidRPr="00AE2488">
        <w:rPr>
          <w:b/>
          <w:bCs/>
          <w:i/>
          <w:noProof/>
          <w:color w:val="54883D"/>
          <w:sz w:val="20"/>
          <w:szCs w:val="18"/>
        </w:rPr>
        <w:fldChar w:fldCharType="end"/>
      </w:r>
      <w:r w:rsidRPr="00AE2488">
        <w:rPr>
          <w:b/>
          <w:bCs/>
          <w:i/>
          <w:color w:val="54883D"/>
          <w:sz w:val="20"/>
          <w:szCs w:val="18"/>
        </w:rPr>
        <w:t>. Prikaz izvora upozoravanja, sadržaja, korisnika upozoravanja, mjera, snaga i sredstava po pojedinoj ugrozi</w:t>
      </w:r>
    </w:p>
    <w:tbl>
      <w:tblPr>
        <w:tblW w:w="5575"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9"/>
        <w:gridCol w:w="2554"/>
        <w:gridCol w:w="2834"/>
        <w:gridCol w:w="3012"/>
      </w:tblGrid>
      <w:tr w:rsidR="00595E26" w:rsidRPr="00AE2488" w14:paraId="3E6E14C5" w14:textId="77777777" w:rsidTr="00B03C26">
        <w:trPr>
          <w:cantSplit/>
          <w:tblHeader/>
          <w:jc w:val="center"/>
        </w:trPr>
        <w:tc>
          <w:tcPr>
            <w:tcW w:w="898" w:type="pct"/>
            <w:shd w:val="clear" w:color="auto" w:fill="D6E3BC"/>
            <w:vAlign w:val="center"/>
          </w:tcPr>
          <w:p w14:paraId="5F05D4FF"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IZVANREDNI DOGAĐAJ</w:t>
            </w:r>
          </w:p>
        </w:tc>
        <w:tc>
          <w:tcPr>
            <w:tcW w:w="1247" w:type="pct"/>
            <w:shd w:val="clear" w:color="auto" w:fill="D6E3BC"/>
            <w:vAlign w:val="center"/>
          </w:tcPr>
          <w:p w14:paraId="7DC91B4A"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IZVOR UPOZORAVANJA</w:t>
            </w:r>
          </w:p>
        </w:tc>
        <w:tc>
          <w:tcPr>
            <w:tcW w:w="1384" w:type="pct"/>
            <w:shd w:val="clear" w:color="auto" w:fill="D6E3BC"/>
            <w:vAlign w:val="center"/>
          </w:tcPr>
          <w:p w14:paraId="2728F23A"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SADRŽAJ</w:t>
            </w:r>
          </w:p>
        </w:tc>
        <w:tc>
          <w:tcPr>
            <w:tcW w:w="1471" w:type="pct"/>
            <w:shd w:val="clear" w:color="auto" w:fill="D6E3BC"/>
            <w:vAlign w:val="center"/>
          </w:tcPr>
          <w:p w14:paraId="68E156C9"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KORISNICI</w:t>
            </w:r>
          </w:p>
          <w:p w14:paraId="27CB544F" w14:textId="77777777" w:rsidR="00595E26" w:rsidRPr="00AE2488" w:rsidRDefault="00595E26" w:rsidP="00B03C26">
            <w:pPr>
              <w:spacing w:before="0" w:after="0"/>
              <w:jc w:val="center"/>
              <w:rPr>
                <w:rFonts w:eastAsia="Calibri"/>
                <w:b/>
                <w:color w:val="auto"/>
                <w:sz w:val="20"/>
                <w:szCs w:val="20"/>
              </w:rPr>
            </w:pPr>
            <w:r w:rsidRPr="00AE2488">
              <w:rPr>
                <w:rFonts w:eastAsia="Calibri"/>
                <w:b/>
                <w:color w:val="auto"/>
                <w:sz w:val="20"/>
                <w:szCs w:val="20"/>
              </w:rPr>
              <w:t>UPOZORAVANJA</w:t>
            </w:r>
          </w:p>
        </w:tc>
      </w:tr>
      <w:tr w:rsidR="00595E26" w:rsidRPr="00AE2488" w14:paraId="69E49D98" w14:textId="77777777" w:rsidTr="00B03C26">
        <w:trPr>
          <w:cantSplit/>
          <w:trHeight w:val="1929"/>
          <w:jc w:val="center"/>
        </w:trPr>
        <w:tc>
          <w:tcPr>
            <w:tcW w:w="898" w:type="pct"/>
            <w:vAlign w:val="center"/>
          </w:tcPr>
          <w:p w14:paraId="201F9AA4" w14:textId="77777777" w:rsidR="00595E26" w:rsidRPr="00AE2488" w:rsidRDefault="00595E26" w:rsidP="00B03C26">
            <w:pPr>
              <w:spacing w:before="0" w:after="0"/>
              <w:jc w:val="center"/>
              <w:rPr>
                <w:rFonts w:eastAsia="Calibri"/>
                <w:color w:val="auto"/>
                <w:sz w:val="20"/>
                <w:szCs w:val="20"/>
              </w:rPr>
            </w:pPr>
            <w:r w:rsidRPr="00AE2488">
              <w:rPr>
                <w:rFonts w:eastAsia="Calibri"/>
                <w:color w:val="auto"/>
                <w:sz w:val="20"/>
                <w:szCs w:val="20"/>
              </w:rPr>
              <w:t>Potres</w:t>
            </w:r>
          </w:p>
        </w:tc>
        <w:tc>
          <w:tcPr>
            <w:tcW w:w="1247" w:type="pct"/>
            <w:vAlign w:val="center"/>
          </w:tcPr>
          <w:p w14:paraId="777C4D95" w14:textId="11F25C63" w:rsidR="00595E26" w:rsidRPr="00AE2488" w:rsidRDefault="00AE2488">
            <w:pPr>
              <w:numPr>
                <w:ilvl w:val="0"/>
                <w:numId w:val="26"/>
              </w:numPr>
              <w:spacing w:before="0" w:after="0"/>
              <w:ind w:left="220" w:hanging="220"/>
              <w:jc w:val="left"/>
              <w:rPr>
                <w:rFonts w:eastAsia="Calibri"/>
                <w:color w:val="auto"/>
                <w:sz w:val="20"/>
                <w:szCs w:val="20"/>
                <w:lang w:eastAsia="hr-HR"/>
              </w:rPr>
            </w:pPr>
            <w:r>
              <w:rPr>
                <w:rFonts w:eastAsia="Calibri"/>
                <w:color w:val="auto"/>
                <w:sz w:val="20"/>
                <w:szCs w:val="20"/>
                <w:lang w:eastAsia="hr-HR"/>
              </w:rPr>
              <w:t>Služba civilne zaštite Rijeka, centar 112</w:t>
            </w:r>
          </w:p>
          <w:p w14:paraId="76B93C52"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Seizmološka služba RH</w:t>
            </w:r>
          </w:p>
          <w:p w14:paraId="3B4C04E9" w14:textId="77777777" w:rsidR="00595E26" w:rsidRPr="00AE2488" w:rsidRDefault="00595E26">
            <w:pPr>
              <w:numPr>
                <w:ilvl w:val="0"/>
                <w:numId w:val="26"/>
              </w:numPr>
              <w:spacing w:before="0" w:after="0"/>
              <w:ind w:left="220" w:hanging="220"/>
              <w:jc w:val="left"/>
              <w:rPr>
                <w:rFonts w:eastAsia="Calibri"/>
                <w:color w:val="auto"/>
                <w:sz w:val="20"/>
                <w:szCs w:val="20"/>
              </w:rPr>
            </w:pPr>
            <w:r w:rsidRPr="00AE2488">
              <w:rPr>
                <w:rFonts w:eastAsia="Calibri"/>
                <w:color w:val="auto"/>
                <w:sz w:val="20"/>
                <w:szCs w:val="20"/>
                <w:lang w:eastAsia="hr-HR"/>
              </w:rPr>
              <w:t>sve institucije i građani na pogođenim i susjednim područjima</w:t>
            </w:r>
          </w:p>
        </w:tc>
        <w:tc>
          <w:tcPr>
            <w:tcW w:w="1384" w:type="pct"/>
            <w:vAlign w:val="center"/>
          </w:tcPr>
          <w:p w14:paraId="6E652081" w14:textId="77777777" w:rsidR="00595E26" w:rsidRPr="00AE2488" w:rsidRDefault="00595E26">
            <w:pPr>
              <w:numPr>
                <w:ilvl w:val="0"/>
                <w:numId w:val="26"/>
              </w:numPr>
              <w:spacing w:before="0" w:after="0"/>
              <w:ind w:left="172" w:hanging="172"/>
              <w:jc w:val="left"/>
              <w:rPr>
                <w:rFonts w:eastAsia="Calibri"/>
                <w:color w:val="auto"/>
                <w:sz w:val="20"/>
                <w:szCs w:val="20"/>
                <w:lang w:eastAsia="hr-HR"/>
              </w:rPr>
            </w:pPr>
            <w:r w:rsidRPr="00AE2488">
              <w:rPr>
                <w:rFonts w:eastAsia="Calibri"/>
                <w:color w:val="auto"/>
                <w:sz w:val="20"/>
                <w:szCs w:val="20"/>
                <w:lang w:eastAsia="hr-HR"/>
              </w:rPr>
              <w:t>osnovni parametri potresa</w:t>
            </w:r>
          </w:p>
          <w:p w14:paraId="389CE81B" w14:textId="77777777" w:rsidR="00595E26" w:rsidRPr="00AE2488" w:rsidRDefault="00595E26">
            <w:pPr>
              <w:numPr>
                <w:ilvl w:val="0"/>
                <w:numId w:val="26"/>
              </w:numPr>
              <w:spacing w:before="0" w:after="0"/>
              <w:ind w:left="172" w:hanging="172"/>
              <w:jc w:val="left"/>
              <w:rPr>
                <w:rFonts w:eastAsia="Calibri"/>
                <w:color w:val="auto"/>
                <w:sz w:val="20"/>
                <w:szCs w:val="20"/>
                <w:lang w:eastAsia="hr-HR"/>
              </w:rPr>
            </w:pPr>
            <w:r w:rsidRPr="00AE2488">
              <w:rPr>
                <w:rFonts w:eastAsia="Calibri"/>
                <w:color w:val="auto"/>
                <w:sz w:val="20"/>
                <w:szCs w:val="20"/>
                <w:lang w:eastAsia="hr-HR"/>
              </w:rPr>
              <w:t>prve pouzdane podatke o potresu na pogođenom području moguće je napraviti u vremenu od minimalno 30 min do maksimalno 3 sata</w:t>
            </w:r>
          </w:p>
        </w:tc>
        <w:tc>
          <w:tcPr>
            <w:tcW w:w="1471" w:type="pct"/>
            <w:vAlign w:val="center"/>
          </w:tcPr>
          <w:p w14:paraId="7681155E"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 xml:space="preserve">Stožer civilne zaštite </w:t>
            </w:r>
          </w:p>
          <w:p w14:paraId="511DB4E1"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operativne snage sustava civilne zaštite</w:t>
            </w:r>
          </w:p>
          <w:p w14:paraId="7BB0EDC8"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4D9F0DE3" w14:textId="77777777" w:rsidR="00595E26" w:rsidRPr="00AE2488" w:rsidRDefault="00595E26">
            <w:pPr>
              <w:numPr>
                <w:ilvl w:val="0"/>
                <w:numId w:val="26"/>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595E26" w:rsidRPr="002811D2" w14:paraId="66DC8D93" w14:textId="77777777" w:rsidTr="00B03C26">
        <w:trPr>
          <w:cantSplit/>
          <w:trHeight w:val="1154"/>
          <w:jc w:val="center"/>
        </w:trPr>
        <w:tc>
          <w:tcPr>
            <w:tcW w:w="898" w:type="pct"/>
            <w:vAlign w:val="center"/>
          </w:tcPr>
          <w:p w14:paraId="027ED226" w14:textId="65D4BC28" w:rsidR="00595E26" w:rsidRPr="00AE2488" w:rsidRDefault="004E4B7D" w:rsidP="00B03C26">
            <w:pPr>
              <w:spacing w:before="0" w:after="0"/>
              <w:jc w:val="center"/>
              <w:rPr>
                <w:rFonts w:eastAsia="Calibri"/>
                <w:color w:val="auto"/>
                <w:sz w:val="20"/>
                <w:szCs w:val="20"/>
              </w:rPr>
            </w:pPr>
            <w:r w:rsidRPr="00AE2488">
              <w:rPr>
                <w:rFonts w:eastAsia="Calibri"/>
                <w:color w:val="auto"/>
                <w:sz w:val="20"/>
                <w:szCs w:val="20"/>
              </w:rPr>
              <w:t>Ekstremne vremenske pojave (</w:t>
            </w:r>
            <w:r w:rsidR="00AE2488" w:rsidRPr="00AE2488">
              <w:rPr>
                <w:rFonts w:eastAsia="Calibri"/>
                <w:color w:val="auto"/>
                <w:sz w:val="20"/>
                <w:szCs w:val="20"/>
              </w:rPr>
              <w:t>tuča, vjetar, snijeg i led, kiša</w:t>
            </w:r>
            <w:r w:rsidRPr="00AE2488">
              <w:rPr>
                <w:rFonts w:eastAsia="Calibri"/>
                <w:color w:val="auto"/>
                <w:sz w:val="20"/>
                <w:szCs w:val="20"/>
              </w:rPr>
              <w:t>)</w:t>
            </w:r>
          </w:p>
        </w:tc>
        <w:tc>
          <w:tcPr>
            <w:tcW w:w="1247" w:type="pct"/>
            <w:vAlign w:val="center"/>
          </w:tcPr>
          <w:p w14:paraId="5650ADEE" w14:textId="356B2D8C"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702D7128"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DHMZ</w:t>
            </w:r>
          </w:p>
        </w:tc>
        <w:tc>
          <w:tcPr>
            <w:tcW w:w="1384" w:type="pct"/>
            <w:vAlign w:val="center"/>
          </w:tcPr>
          <w:p w14:paraId="1A5AF961" w14:textId="77777777" w:rsidR="00595E26" w:rsidRPr="00AE2488" w:rsidRDefault="00595E26">
            <w:pPr>
              <w:numPr>
                <w:ilvl w:val="0"/>
                <w:numId w:val="27"/>
              </w:numPr>
              <w:spacing w:before="0" w:after="0"/>
              <w:ind w:left="105" w:hanging="105"/>
              <w:jc w:val="left"/>
              <w:rPr>
                <w:rFonts w:eastAsia="Calibri"/>
                <w:color w:val="auto"/>
                <w:sz w:val="20"/>
                <w:szCs w:val="20"/>
                <w:lang w:eastAsia="hr-HR"/>
              </w:rPr>
            </w:pPr>
            <w:r w:rsidRPr="00AE2488">
              <w:rPr>
                <w:rFonts w:eastAsia="Calibri"/>
                <w:color w:val="auto"/>
                <w:sz w:val="20"/>
                <w:szCs w:val="20"/>
                <w:lang w:eastAsia="hr-HR"/>
              </w:rPr>
              <w:t>vrsta opasnosti</w:t>
            </w:r>
          </w:p>
          <w:p w14:paraId="2F1DBCCE" w14:textId="77777777" w:rsidR="00595E26" w:rsidRPr="00AE2488" w:rsidRDefault="00595E26">
            <w:pPr>
              <w:numPr>
                <w:ilvl w:val="0"/>
                <w:numId w:val="27"/>
              </w:numPr>
              <w:spacing w:before="0" w:after="0"/>
              <w:ind w:left="105" w:hanging="105"/>
              <w:jc w:val="left"/>
              <w:rPr>
                <w:rFonts w:eastAsia="Calibri"/>
                <w:color w:val="auto"/>
                <w:sz w:val="20"/>
                <w:szCs w:val="20"/>
                <w:lang w:eastAsia="hr-HR"/>
              </w:rPr>
            </w:pPr>
            <w:r w:rsidRPr="00AE2488">
              <w:rPr>
                <w:rFonts w:eastAsia="Calibri"/>
                <w:color w:val="auto"/>
                <w:sz w:val="20"/>
                <w:szCs w:val="20"/>
                <w:lang w:eastAsia="hr-HR"/>
              </w:rPr>
              <w:t>vremenske prognoze</w:t>
            </w:r>
          </w:p>
        </w:tc>
        <w:tc>
          <w:tcPr>
            <w:tcW w:w="1471" w:type="pct"/>
            <w:vAlign w:val="center"/>
          </w:tcPr>
          <w:p w14:paraId="22E0F804"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Stožer civilne zaštite</w:t>
            </w:r>
          </w:p>
          <w:p w14:paraId="2B976861"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operativne snage civilne zaštite</w:t>
            </w:r>
          </w:p>
          <w:p w14:paraId="6A8C0A2E"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196F88B7"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595E26" w:rsidRPr="002811D2" w14:paraId="1DFA529C" w14:textId="77777777" w:rsidTr="00B03C26">
        <w:trPr>
          <w:cantSplit/>
          <w:trHeight w:val="2147"/>
          <w:jc w:val="center"/>
        </w:trPr>
        <w:tc>
          <w:tcPr>
            <w:tcW w:w="898" w:type="pct"/>
            <w:vAlign w:val="center"/>
          </w:tcPr>
          <w:p w14:paraId="363029FA" w14:textId="77777777" w:rsidR="00595E26" w:rsidRPr="00AE2488" w:rsidRDefault="00595E26" w:rsidP="00B03C26">
            <w:pPr>
              <w:spacing w:before="0" w:after="0"/>
              <w:jc w:val="center"/>
              <w:rPr>
                <w:rFonts w:eastAsia="Calibri"/>
                <w:color w:val="auto"/>
                <w:sz w:val="20"/>
                <w:szCs w:val="20"/>
              </w:rPr>
            </w:pPr>
            <w:r w:rsidRPr="00AE2488">
              <w:rPr>
                <w:rFonts w:eastAsia="Calibri"/>
                <w:color w:val="auto"/>
                <w:sz w:val="20"/>
                <w:szCs w:val="20"/>
              </w:rPr>
              <w:t>Epidemije i pandemije</w:t>
            </w:r>
          </w:p>
        </w:tc>
        <w:tc>
          <w:tcPr>
            <w:tcW w:w="1247" w:type="pct"/>
            <w:vAlign w:val="center"/>
          </w:tcPr>
          <w:p w14:paraId="70C73309" w14:textId="7F970D3E"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24FDCA98" w14:textId="77777777" w:rsidR="00595E26" w:rsidRPr="00AE2488" w:rsidRDefault="00595E26">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od građana</w:t>
            </w:r>
          </w:p>
          <w:p w14:paraId="3751F978" w14:textId="77777777" w:rsidR="00595E26" w:rsidRPr="00AE2488" w:rsidRDefault="00595E26">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neposrednim uvidom na terenu</w:t>
            </w:r>
          </w:p>
          <w:p w14:paraId="5EDC38AC" w14:textId="26C66713" w:rsidR="00595E26" w:rsidRPr="00AE2488" w:rsidRDefault="00251A1D">
            <w:pPr>
              <w:framePr w:hSpace="180" w:wrap="around" w:hAnchor="margin" w:xAlign="center" w:y="842"/>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 xml:space="preserve">Nastavni zavod za javno zdravstvo </w:t>
            </w:r>
            <w:r w:rsidR="00F522DB" w:rsidRPr="00AE2488">
              <w:rPr>
                <w:rFonts w:eastAsia="Calibri"/>
                <w:color w:val="auto"/>
                <w:sz w:val="20"/>
                <w:szCs w:val="20"/>
                <w:lang w:eastAsia="hr-HR"/>
              </w:rPr>
              <w:t>Primorsko-goranske županije</w:t>
            </w:r>
          </w:p>
        </w:tc>
        <w:tc>
          <w:tcPr>
            <w:tcW w:w="1384" w:type="pct"/>
            <w:vAlign w:val="center"/>
          </w:tcPr>
          <w:p w14:paraId="417714A6"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rFonts w:eastAsia="Calibri"/>
                <w:color w:val="auto"/>
                <w:sz w:val="20"/>
                <w:szCs w:val="20"/>
              </w:rPr>
              <w:t>Vrste virusa u opticaju</w:t>
            </w:r>
          </w:p>
          <w:p w14:paraId="105FE8F1"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rFonts w:eastAsia="Calibri"/>
                <w:color w:val="auto"/>
                <w:sz w:val="20"/>
                <w:szCs w:val="20"/>
              </w:rPr>
              <w:t>Medicinske prognoze, obavijesti i priopćenja</w:t>
            </w:r>
          </w:p>
        </w:tc>
        <w:tc>
          <w:tcPr>
            <w:tcW w:w="1471" w:type="pct"/>
            <w:vAlign w:val="center"/>
          </w:tcPr>
          <w:p w14:paraId="4A7827B6"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Stožer civilne zaštite</w:t>
            </w:r>
          </w:p>
          <w:p w14:paraId="7E9859DD"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 xml:space="preserve">operativne snage civilne zaštite </w:t>
            </w:r>
          </w:p>
          <w:p w14:paraId="35BC70F1"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1945988F" w14:textId="77777777" w:rsidR="00595E26" w:rsidRPr="00AE2488" w:rsidRDefault="00595E26">
            <w:pPr>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595E26" w:rsidRPr="002811D2" w14:paraId="5CFA493D" w14:textId="77777777" w:rsidTr="00B03C26">
        <w:trPr>
          <w:cantSplit/>
          <w:trHeight w:val="2147"/>
          <w:jc w:val="center"/>
        </w:trPr>
        <w:tc>
          <w:tcPr>
            <w:tcW w:w="898" w:type="pct"/>
            <w:vAlign w:val="center"/>
          </w:tcPr>
          <w:p w14:paraId="273FE80A" w14:textId="00BFF496" w:rsidR="00595E26" w:rsidRPr="00AE2488" w:rsidRDefault="00AE2488" w:rsidP="00B03C26">
            <w:pPr>
              <w:spacing w:before="0" w:after="0"/>
              <w:jc w:val="center"/>
              <w:rPr>
                <w:rFonts w:eastAsia="Calibri"/>
                <w:color w:val="auto"/>
                <w:sz w:val="20"/>
                <w:szCs w:val="20"/>
              </w:rPr>
            </w:pPr>
            <w:r w:rsidRPr="00AE2488">
              <w:rPr>
                <w:rFonts w:eastAsia="Calibri"/>
                <w:color w:val="auto"/>
                <w:sz w:val="20"/>
                <w:szCs w:val="20"/>
              </w:rPr>
              <w:t>Degradacija tla - klizišta</w:t>
            </w:r>
          </w:p>
        </w:tc>
        <w:tc>
          <w:tcPr>
            <w:tcW w:w="1247" w:type="pct"/>
            <w:vAlign w:val="center"/>
          </w:tcPr>
          <w:p w14:paraId="59B59867" w14:textId="28445350"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26A4A047"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Vatrogasne snage</w:t>
            </w:r>
          </w:p>
          <w:p w14:paraId="14A59D1C"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od građana</w:t>
            </w:r>
          </w:p>
          <w:p w14:paraId="3089026E"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sz w:val="20"/>
                <w:szCs w:val="20"/>
                <w:lang w:eastAsia="hr-HR"/>
              </w:rPr>
              <w:t>neposrednim uvidom na terenu</w:t>
            </w:r>
          </w:p>
        </w:tc>
        <w:tc>
          <w:tcPr>
            <w:tcW w:w="1384" w:type="pct"/>
            <w:vAlign w:val="center"/>
          </w:tcPr>
          <w:p w14:paraId="132F05D6" w14:textId="77777777" w:rsidR="00595E26" w:rsidRPr="00AE2488" w:rsidRDefault="00595E26" w:rsidP="006E093B">
            <w:pPr>
              <w:pStyle w:val="Odlomakpopisa"/>
              <w:rPr>
                <w:lang w:eastAsia="hr-HR"/>
              </w:rPr>
            </w:pPr>
            <w:r w:rsidRPr="00AE2488">
              <w:rPr>
                <w:lang w:eastAsia="hr-HR"/>
              </w:rPr>
              <w:t>lokacija događaja</w:t>
            </w:r>
          </w:p>
          <w:p w14:paraId="0DFFAE59" w14:textId="77777777" w:rsidR="00595E26" w:rsidRPr="00AE2488" w:rsidRDefault="00595E26" w:rsidP="006E093B">
            <w:pPr>
              <w:pStyle w:val="Odlomakpopisa"/>
              <w:rPr>
                <w:lang w:eastAsia="hr-HR"/>
              </w:rPr>
            </w:pPr>
            <w:r w:rsidRPr="00AE2488">
              <w:rPr>
                <w:lang w:eastAsia="hr-HR"/>
              </w:rPr>
              <w:t>ugroženost stanovništva</w:t>
            </w:r>
          </w:p>
          <w:p w14:paraId="24D04A60"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sz w:val="20"/>
                <w:szCs w:val="20"/>
                <w:lang w:eastAsia="hr-HR"/>
              </w:rPr>
              <w:t>posljedice</w:t>
            </w:r>
          </w:p>
        </w:tc>
        <w:tc>
          <w:tcPr>
            <w:tcW w:w="1471" w:type="pct"/>
            <w:vAlign w:val="center"/>
          </w:tcPr>
          <w:p w14:paraId="65C207A2" w14:textId="77777777" w:rsidR="00595E26" w:rsidRPr="00AE2488" w:rsidRDefault="00595E26" w:rsidP="006E093B">
            <w:pPr>
              <w:pStyle w:val="Odlomakpopisa"/>
              <w:rPr>
                <w:lang w:eastAsia="hr-HR"/>
              </w:rPr>
            </w:pPr>
            <w:r w:rsidRPr="00AE2488">
              <w:rPr>
                <w:lang w:eastAsia="hr-HR"/>
              </w:rPr>
              <w:t>Stožer civilne zaštite</w:t>
            </w:r>
          </w:p>
          <w:p w14:paraId="5FABCBFC" w14:textId="77777777" w:rsidR="00595E26" w:rsidRPr="00AE2488" w:rsidRDefault="00595E26" w:rsidP="006E093B">
            <w:pPr>
              <w:pStyle w:val="Odlomakpopisa"/>
              <w:rPr>
                <w:lang w:eastAsia="hr-HR"/>
              </w:rPr>
            </w:pPr>
            <w:r w:rsidRPr="00AE2488">
              <w:rPr>
                <w:lang w:eastAsia="hr-HR"/>
              </w:rPr>
              <w:t>operativne snage sustava civilne zaštite</w:t>
            </w:r>
          </w:p>
          <w:p w14:paraId="5CBD5F3B" w14:textId="77777777" w:rsidR="00595E26" w:rsidRPr="00AE2488" w:rsidRDefault="00595E26" w:rsidP="006E093B">
            <w:pPr>
              <w:pStyle w:val="Odlomakpopisa"/>
              <w:rPr>
                <w:lang w:eastAsia="hr-HR"/>
              </w:rPr>
            </w:pPr>
            <w:r w:rsidRPr="00AE2488">
              <w:rPr>
                <w:lang w:eastAsia="hr-HR"/>
              </w:rPr>
              <w:t>vatrogasne snage</w:t>
            </w:r>
          </w:p>
          <w:p w14:paraId="67FB4EB8" w14:textId="77777777" w:rsidR="00595E26" w:rsidRPr="00AE2488" w:rsidRDefault="00595E26" w:rsidP="006E093B">
            <w:pPr>
              <w:pStyle w:val="Odlomakpopisa"/>
              <w:rPr>
                <w:lang w:eastAsia="hr-HR"/>
              </w:rPr>
            </w:pPr>
            <w:r w:rsidRPr="00AE2488">
              <w:rPr>
                <w:lang w:eastAsia="hr-HR"/>
              </w:rPr>
              <w:t>stanovništvo ugroženog područja</w:t>
            </w:r>
          </w:p>
          <w:p w14:paraId="2F07E573" w14:textId="77777777" w:rsidR="00595E26" w:rsidRPr="00AE2488" w:rsidRDefault="00595E26" w:rsidP="007B261A">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sz w:val="20"/>
                <w:szCs w:val="20"/>
                <w:lang w:eastAsia="hr-HR"/>
              </w:rPr>
              <w:t>javnost</w:t>
            </w:r>
          </w:p>
        </w:tc>
      </w:tr>
      <w:tr w:rsidR="00595E26" w:rsidRPr="002811D2" w14:paraId="69B16D36" w14:textId="77777777" w:rsidTr="00B03C26">
        <w:trPr>
          <w:cantSplit/>
          <w:trHeight w:val="2147"/>
          <w:jc w:val="center"/>
        </w:trPr>
        <w:tc>
          <w:tcPr>
            <w:tcW w:w="898" w:type="pct"/>
            <w:vAlign w:val="center"/>
          </w:tcPr>
          <w:p w14:paraId="08D8888C" w14:textId="77777777" w:rsidR="00595E26" w:rsidRPr="00AE2488" w:rsidRDefault="00595E26" w:rsidP="00B03C26">
            <w:pPr>
              <w:spacing w:before="0" w:after="0"/>
              <w:jc w:val="center"/>
              <w:rPr>
                <w:rFonts w:eastAsia="Calibri"/>
                <w:color w:val="auto"/>
                <w:sz w:val="20"/>
                <w:szCs w:val="20"/>
              </w:rPr>
            </w:pPr>
            <w:r w:rsidRPr="00AE2488">
              <w:rPr>
                <w:sz w:val="20"/>
                <w:szCs w:val="20"/>
              </w:rPr>
              <w:t>Poplava</w:t>
            </w:r>
          </w:p>
        </w:tc>
        <w:tc>
          <w:tcPr>
            <w:tcW w:w="1247" w:type="pct"/>
            <w:vAlign w:val="center"/>
          </w:tcPr>
          <w:p w14:paraId="75FB1F19" w14:textId="1DFC8311" w:rsidR="00595E26"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3DE503C9"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DHMZ</w:t>
            </w:r>
          </w:p>
          <w:p w14:paraId="15CEF9AF"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od građana</w:t>
            </w:r>
          </w:p>
          <w:p w14:paraId="404D62E0" w14:textId="77777777" w:rsidR="00595E26" w:rsidRPr="00AE2488" w:rsidRDefault="00595E26">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neposrednim uvidom na terenu</w:t>
            </w:r>
          </w:p>
        </w:tc>
        <w:tc>
          <w:tcPr>
            <w:tcW w:w="1384" w:type="pct"/>
            <w:vAlign w:val="center"/>
          </w:tcPr>
          <w:p w14:paraId="73D6FCF8" w14:textId="77777777" w:rsidR="00595E26" w:rsidRPr="00AE2488" w:rsidRDefault="00595E26">
            <w:pPr>
              <w:numPr>
                <w:ilvl w:val="0"/>
                <w:numId w:val="28"/>
              </w:numPr>
              <w:spacing w:before="0" w:after="0"/>
              <w:ind w:left="105" w:hanging="142"/>
              <w:jc w:val="left"/>
              <w:rPr>
                <w:rFonts w:eastAsia="Calibri"/>
                <w:color w:val="auto"/>
                <w:sz w:val="20"/>
                <w:szCs w:val="20"/>
              </w:rPr>
            </w:pPr>
            <w:r w:rsidRPr="00AE2488">
              <w:rPr>
                <w:rFonts w:eastAsia="Calibri"/>
                <w:color w:val="auto"/>
                <w:sz w:val="20"/>
                <w:szCs w:val="20"/>
                <w:lang w:eastAsia="hr-HR"/>
              </w:rPr>
              <w:t>prognoza za padaline koje mogu dovesti do povećanja vodostaja</w:t>
            </w:r>
          </w:p>
        </w:tc>
        <w:tc>
          <w:tcPr>
            <w:tcW w:w="1471" w:type="pct"/>
            <w:vAlign w:val="center"/>
          </w:tcPr>
          <w:p w14:paraId="19B3AEE1" w14:textId="77777777" w:rsidR="00595E26" w:rsidRPr="00AE2488" w:rsidRDefault="00595E26">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rFonts w:eastAsia="Calibri"/>
                <w:color w:val="auto"/>
                <w:sz w:val="20"/>
                <w:szCs w:val="20"/>
                <w:lang w:eastAsia="hr-HR"/>
              </w:rPr>
              <w:t>Stožer civilne zaštite</w:t>
            </w:r>
          </w:p>
          <w:p w14:paraId="1D48C016" w14:textId="77777777" w:rsidR="00595E26" w:rsidRPr="00AE2488" w:rsidRDefault="00595E26">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rFonts w:eastAsia="Calibri"/>
                <w:color w:val="auto"/>
                <w:sz w:val="20"/>
                <w:szCs w:val="20"/>
                <w:lang w:eastAsia="hr-HR"/>
              </w:rPr>
              <w:t>operativne snage sustava civilne zaštite</w:t>
            </w:r>
          </w:p>
          <w:p w14:paraId="0AFDD760" w14:textId="77777777" w:rsidR="00595E26" w:rsidRPr="00AE2488" w:rsidRDefault="00595E26">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rFonts w:eastAsia="Calibri"/>
                <w:color w:val="auto"/>
                <w:sz w:val="20"/>
                <w:szCs w:val="20"/>
                <w:lang w:eastAsia="hr-HR"/>
              </w:rPr>
              <w:t>stanovništvo ugroženog područja</w:t>
            </w:r>
          </w:p>
          <w:p w14:paraId="473C2703" w14:textId="77777777" w:rsidR="00595E26" w:rsidRPr="00AE2488" w:rsidRDefault="00595E26">
            <w:pPr>
              <w:framePr w:hSpace="180" w:wrap="around" w:hAnchor="margin" w:xAlign="center" w:y="842"/>
              <w:numPr>
                <w:ilvl w:val="0"/>
                <w:numId w:val="27"/>
              </w:numPr>
              <w:spacing w:before="0" w:after="0"/>
              <w:ind w:left="141" w:hanging="141"/>
              <w:jc w:val="left"/>
              <w:rPr>
                <w:rFonts w:eastAsia="Calibri"/>
                <w:color w:val="auto"/>
                <w:sz w:val="20"/>
                <w:szCs w:val="20"/>
                <w:lang w:eastAsia="hr-HR"/>
              </w:rPr>
            </w:pPr>
            <w:r w:rsidRPr="00AE2488">
              <w:rPr>
                <w:rFonts w:eastAsia="Calibri"/>
                <w:color w:val="auto"/>
                <w:sz w:val="20"/>
                <w:szCs w:val="20"/>
                <w:lang w:eastAsia="hr-HR"/>
              </w:rPr>
              <w:t>javnost</w:t>
            </w:r>
          </w:p>
        </w:tc>
      </w:tr>
      <w:tr w:rsidR="004E4B7D" w:rsidRPr="002811D2" w14:paraId="391D8E09" w14:textId="77777777" w:rsidTr="00B03C26">
        <w:trPr>
          <w:cantSplit/>
          <w:trHeight w:val="2147"/>
          <w:jc w:val="center"/>
        </w:trPr>
        <w:tc>
          <w:tcPr>
            <w:tcW w:w="898" w:type="pct"/>
            <w:vAlign w:val="center"/>
          </w:tcPr>
          <w:p w14:paraId="65334495" w14:textId="0744E8E0" w:rsidR="004E4B7D" w:rsidRPr="00AE2488" w:rsidRDefault="004E4B7D" w:rsidP="004E4B7D">
            <w:pPr>
              <w:spacing w:before="0" w:after="0"/>
              <w:jc w:val="center"/>
              <w:rPr>
                <w:sz w:val="20"/>
                <w:szCs w:val="20"/>
              </w:rPr>
            </w:pPr>
            <w:r w:rsidRPr="00AE2488">
              <w:rPr>
                <w:rFonts w:eastAsia="Calibri"/>
                <w:color w:val="auto"/>
                <w:sz w:val="20"/>
                <w:szCs w:val="20"/>
              </w:rPr>
              <w:t>Tehničko-tehnološke nesreće s opasnim tvarima</w:t>
            </w:r>
          </w:p>
        </w:tc>
        <w:tc>
          <w:tcPr>
            <w:tcW w:w="1247" w:type="pct"/>
            <w:vAlign w:val="center"/>
          </w:tcPr>
          <w:p w14:paraId="79A68821" w14:textId="6BFA48AF" w:rsidR="004E4B7D" w:rsidRPr="00AE2488" w:rsidRDefault="00AE2488">
            <w:pPr>
              <w:numPr>
                <w:ilvl w:val="0"/>
                <w:numId w:val="26"/>
              </w:numPr>
              <w:spacing w:before="0" w:after="0"/>
              <w:ind w:left="220" w:hanging="220"/>
              <w:jc w:val="left"/>
              <w:rPr>
                <w:rFonts w:eastAsia="Calibri"/>
                <w:color w:val="auto"/>
                <w:sz w:val="20"/>
                <w:szCs w:val="20"/>
                <w:lang w:eastAsia="hr-HR"/>
              </w:rPr>
            </w:pPr>
            <w:r w:rsidRPr="00AE2488">
              <w:rPr>
                <w:rFonts w:eastAsia="Calibri"/>
                <w:color w:val="auto"/>
                <w:sz w:val="20"/>
                <w:szCs w:val="20"/>
                <w:lang w:eastAsia="hr-HR"/>
              </w:rPr>
              <w:t>Služba civilne zaštite Rijeka, centar 112</w:t>
            </w:r>
          </w:p>
          <w:p w14:paraId="04C14105" w14:textId="77777777" w:rsidR="004E4B7D" w:rsidRPr="00AE2488" w:rsidRDefault="004E4B7D" w:rsidP="006E093B">
            <w:pPr>
              <w:pStyle w:val="Odlomakpopisa"/>
              <w:rPr>
                <w:lang w:eastAsia="hr-HR"/>
              </w:rPr>
            </w:pPr>
            <w:r w:rsidRPr="00AE2488">
              <w:rPr>
                <w:lang w:eastAsia="hr-HR"/>
              </w:rPr>
              <w:t>operateri</w:t>
            </w:r>
          </w:p>
          <w:p w14:paraId="7ADAFCCA" w14:textId="04E80701" w:rsidR="004E4B7D" w:rsidRPr="00AE2488" w:rsidRDefault="004E4B7D">
            <w:pPr>
              <w:numPr>
                <w:ilvl w:val="0"/>
                <w:numId w:val="26"/>
              </w:numPr>
              <w:spacing w:before="0" w:after="0"/>
              <w:ind w:left="220" w:hanging="220"/>
              <w:jc w:val="left"/>
              <w:rPr>
                <w:rFonts w:eastAsia="Calibri"/>
                <w:color w:val="auto"/>
                <w:sz w:val="20"/>
                <w:szCs w:val="20"/>
                <w:lang w:eastAsia="hr-HR"/>
              </w:rPr>
            </w:pPr>
            <w:r w:rsidRPr="00AE2488">
              <w:rPr>
                <w:sz w:val="20"/>
                <w:szCs w:val="20"/>
                <w:lang w:eastAsia="hr-HR"/>
              </w:rPr>
              <w:t>svjedoci nesreće</w:t>
            </w:r>
          </w:p>
        </w:tc>
        <w:tc>
          <w:tcPr>
            <w:tcW w:w="1384" w:type="pct"/>
            <w:vAlign w:val="center"/>
          </w:tcPr>
          <w:p w14:paraId="54616EF4" w14:textId="77777777" w:rsidR="004E4B7D" w:rsidRPr="00AE2488" w:rsidRDefault="004E4B7D" w:rsidP="006E093B">
            <w:pPr>
              <w:pStyle w:val="Odlomakpopisa"/>
              <w:rPr>
                <w:lang w:eastAsia="hr-HR"/>
              </w:rPr>
            </w:pPr>
            <w:r w:rsidRPr="00AE2488">
              <w:rPr>
                <w:lang w:eastAsia="hr-HR"/>
              </w:rPr>
              <w:t>mjesto događaja</w:t>
            </w:r>
          </w:p>
          <w:p w14:paraId="38EA6C52" w14:textId="77777777" w:rsidR="004E4B7D" w:rsidRPr="00AE2488" w:rsidRDefault="004E4B7D" w:rsidP="006E093B">
            <w:pPr>
              <w:pStyle w:val="Odlomakpopisa"/>
              <w:rPr>
                <w:lang w:eastAsia="hr-HR"/>
              </w:rPr>
            </w:pPr>
            <w:r w:rsidRPr="00AE2488">
              <w:rPr>
                <w:lang w:eastAsia="hr-HR"/>
              </w:rPr>
              <w:t>vrsta i količina opasne tvari te opasnosti koje prijete</w:t>
            </w:r>
          </w:p>
          <w:p w14:paraId="144A4BED" w14:textId="77777777" w:rsidR="004E4B7D" w:rsidRPr="00AE2488" w:rsidRDefault="004E4B7D" w:rsidP="006E093B">
            <w:pPr>
              <w:pStyle w:val="Odlomakpopisa"/>
              <w:rPr>
                <w:lang w:eastAsia="hr-HR"/>
              </w:rPr>
            </w:pPr>
            <w:r w:rsidRPr="00AE2488">
              <w:rPr>
                <w:lang w:eastAsia="hr-HR"/>
              </w:rPr>
              <w:t>podaci, procjene razvoja događaja</w:t>
            </w:r>
          </w:p>
          <w:p w14:paraId="3E20CA78" w14:textId="014F772D" w:rsidR="004E4B7D" w:rsidRPr="00AE2488" w:rsidRDefault="004E4B7D">
            <w:pPr>
              <w:numPr>
                <w:ilvl w:val="0"/>
                <w:numId w:val="28"/>
              </w:numPr>
              <w:spacing w:before="0" w:after="0"/>
              <w:ind w:left="105" w:hanging="142"/>
              <w:jc w:val="left"/>
              <w:rPr>
                <w:rFonts w:eastAsia="Calibri"/>
                <w:color w:val="auto"/>
                <w:sz w:val="20"/>
                <w:szCs w:val="20"/>
                <w:lang w:eastAsia="hr-HR"/>
              </w:rPr>
            </w:pPr>
            <w:r w:rsidRPr="00AE2488">
              <w:rPr>
                <w:sz w:val="20"/>
                <w:szCs w:val="20"/>
                <w:lang w:eastAsia="hr-HR"/>
              </w:rPr>
              <w:t>mjere civilne zaštite prema žurnosti poduzimanja</w:t>
            </w:r>
          </w:p>
        </w:tc>
        <w:tc>
          <w:tcPr>
            <w:tcW w:w="1471" w:type="pct"/>
            <w:vAlign w:val="center"/>
          </w:tcPr>
          <w:p w14:paraId="609BB60A" w14:textId="77777777" w:rsidR="004E4B7D" w:rsidRPr="00AE2488" w:rsidRDefault="004E4B7D" w:rsidP="006E093B">
            <w:pPr>
              <w:pStyle w:val="Odlomakpopisa"/>
              <w:rPr>
                <w:lang w:eastAsia="hr-HR"/>
              </w:rPr>
            </w:pPr>
            <w:r w:rsidRPr="00AE2488">
              <w:rPr>
                <w:lang w:eastAsia="hr-HR"/>
              </w:rPr>
              <w:t>Stožer civilne zaštite</w:t>
            </w:r>
          </w:p>
          <w:p w14:paraId="50A37C6B" w14:textId="77777777" w:rsidR="004E4B7D" w:rsidRPr="00AE2488" w:rsidRDefault="004E4B7D" w:rsidP="006E093B">
            <w:pPr>
              <w:pStyle w:val="Odlomakpopisa"/>
              <w:rPr>
                <w:lang w:eastAsia="hr-HR"/>
              </w:rPr>
            </w:pPr>
            <w:r w:rsidRPr="00AE2488">
              <w:rPr>
                <w:lang w:eastAsia="hr-HR"/>
              </w:rPr>
              <w:t>operativne snage sustava civilne zaštite</w:t>
            </w:r>
          </w:p>
          <w:p w14:paraId="2AE8F18F" w14:textId="77777777" w:rsidR="004E4B7D" w:rsidRPr="00AE2488" w:rsidRDefault="004E4B7D" w:rsidP="006E093B">
            <w:pPr>
              <w:pStyle w:val="Odlomakpopisa"/>
              <w:rPr>
                <w:lang w:eastAsia="hr-HR"/>
              </w:rPr>
            </w:pPr>
            <w:r w:rsidRPr="00AE2488">
              <w:rPr>
                <w:lang w:eastAsia="hr-HR"/>
              </w:rPr>
              <w:t>pravne osobe za postupanje sa opasnim tvarima</w:t>
            </w:r>
          </w:p>
          <w:p w14:paraId="4587C8E0" w14:textId="77777777" w:rsidR="004E4B7D" w:rsidRPr="00AE2488" w:rsidRDefault="004E4B7D" w:rsidP="006E093B">
            <w:pPr>
              <w:pStyle w:val="Odlomakpopisa"/>
              <w:rPr>
                <w:lang w:eastAsia="hr-HR"/>
              </w:rPr>
            </w:pPr>
            <w:r w:rsidRPr="00AE2488">
              <w:rPr>
                <w:lang w:eastAsia="hr-HR"/>
              </w:rPr>
              <w:t>javnost</w:t>
            </w:r>
          </w:p>
          <w:p w14:paraId="05320F9F" w14:textId="77777777" w:rsidR="004E4B7D" w:rsidRPr="00AE2488" w:rsidRDefault="004E4B7D" w:rsidP="006E093B">
            <w:pPr>
              <w:pStyle w:val="Odlomakpopisa"/>
              <w:rPr>
                <w:lang w:eastAsia="hr-HR"/>
              </w:rPr>
            </w:pPr>
            <w:r w:rsidRPr="00AE2488">
              <w:rPr>
                <w:lang w:eastAsia="hr-HR"/>
              </w:rPr>
              <w:t>Inspekcije nadležnih središnjih tijela državne uprave</w:t>
            </w:r>
          </w:p>
          <w:p w14:paraId="6C8DFCDC" w14:textId="77777777" w:rsidR="004E4B7D" w:rsidRPr="00AE2488" w:rsidRDefault="004E4B7D" w:rsidP="006E093B">
            <w:pPr>
              <w:pStyle w:val="Odlomakpopisa"/>
              <w:rPr>
                <w:lang w:eastAsia="hr-HR"/>
              </w:rPr>
            </w:pPr>
            <w:r w:rsidRPr="00AE2488">
              <w:rPr>
                <w:lang w:eastAsia="hr-HR"/>
              </w:rPr>
              <w:t>Ministarstvo gospodarstva i održivog razvoja</w:t>
            </w:r>
          </w:p>
          <w:p w14:paraId="0B042574" w14:textId="7FAE6483" w:rsidR="004E4B7D" w:rsidRPr="00AE2488" w:rsidRDefault="004E4B7D">
            <w:pPr>
              <w:widowControl w:val="0"/>
              <w:numPr>
                <w:ilvl w:val="0"/>
                <w:numId w:val="29"/>
              </w:numPr>
              <w:tabs>
                <w:tab w:val="left" w:pos="360"/>
              </w:tabs>
              <w:autoSpaceDE w:val="0"/>
              <w:autoSpaceDN w:val="0"/>
              <w:adjustRightInd w:val="0"/>
              <w:spacing w:before="0" w:after="0"/>
              <w:ind w:left="175" w:hanging="175"/>
              <w:contextualSpacing/>
              <w:jc w:val="left"/>
              <w:rPr>
                <w:rFonts w:eastAsia="Calibri"/>
                <w:color w:val="auto"/>
                <w:sz w:val="20"/>
                <w:szCs w:val="20"/>
                <w:lang w:eastAsia="hr-HR"/>
              </w:rPr>
            </w:pPr>
            <w:r w:rsidRPr="00AE2488">
              <w:rPr>
                <w:sz w:val="20"/>
                <w:szCs w:val="20"/>
                <w:lang w:eastAsia="hr-HR"/>
              </w:rPr>
              <w:t xml:space="preserve">Odluku o upozoravanju unutar postrojenja donose odgovorne osobe, a Odluku o javnom uzbunjivanju rukovodeći službenik </w:t>
            </w:r>
            <w:r w:rsidR="00AE2488" w:rsidRPr="00AE2488">
              <w:rPr>
                <w:sz w:val="20"/>
                <w:szCs w:val="20"/>
                <w:lang w:eastAsia="hr-HR"/>
              </w:rPr>
              <w:t>Službe civilne zaštite Rijeka</w:t>
            </w:r>
            <w:r w:rsidRPr="00AE2488">
              <w:rPr>
                <w:sz w:val="20"/>
                <w:szCs w:val="20"/>
                <w:lang w:eastAsia="hr-HR"/>
              </w:rPr>
              <w:t xml:space="preserve"> uz konzultacije s operaterom i općinskim </w:t>
            </w:r>
            <w:r w:rsidR="002C1549" w:rsidRPr="00AE2488">
              <w:rPr>
                <w:sz w:val="20"/>
                <w:szCs w:val="20"/>
                <w:lang w:eastAsia="hr-HR"/>
              </w:rPr>
              <w:t>načelnik</w:t>
            </w:r>
            <w:r w:rsidRPr="00AE2488">
              <w:rPr>
                <w:sz w:val="20"/>
                <w:szCs w:val="20"/>
                <w:lang w:eastAsia="hr-HR"/>
              </w:rPr>
              <w:t>om</w:t>
            </w:r>
          </w:p>
        </w:tc>
      </w:tr>
    </w:tbl>
    <w:p w14:paraId="2C9F561D" w14:textId="680F009E" w:rsidR="00595E26" w:rsidRPr="002811D2" w:rsidRDefault="00595E26" w:rsidP="00A47E3C">
      <w:pPr>
        <w:rPr>
          <w:highlight w:val="yellow"/>
        </w:rPr>
        <w:sectPr w:rsidR="00595E26" w:rsidRPr="002811D2" w:rsidSect="001B2C48">
          <w:headerReference w:type="default" r:id="rId23"/>
          <w:footerReference w:type="even" r:id="rId24"/>
          <w:footerReference w:type="default" r:id="rId25"/>
          <w:headerReference w:type="first" r:id="rId26"/>
          <w:pgSz w:w="11909" w:h="17280" w:code="265"/>
          <w:pgMar w:top="1234" w:right="1298" w:bottom="977" w:left="1418" w:header="720" w:footer="720" w:gutter="0"/>
          <w:cols w:space="708"/>
          <w:titlePg/>
          <w:docGrid w:linePitch="326"/>
        </w:sectPr>
      </w:pPr>
    </w:p>
    <w:p w14:paraId="05AEEE05" w14:textId="77777777" w:rsidR="003E33C6" w:rsidRPr="002811D2" w:rsidRDefault="003E33C6" w:rsidP="003E33C6">
      <w:pPr>
        <w:jc w:val="center"/>
        <w:rPr>
          <w:b/>
          <w:bCs/>
          <w:i/>
          <w:color w:val="54883D"/>
          <w:sz w:val="20"/>
          <w:szCs w:val="18"/>
          <w:highlight w:val="yellow"/>
        </w:rPr>
      </w:pPr>
    </w:p>
    <w:p w14:paraId="36EADB19" w14:textId="6465879C" w:rsidR="003E33C6" w:rsidRPr="00E43749" w:rsidRDefault="003E33C6" w:rsidP="003E33C6">
      <w:pPr>
        <w:jc w:val="center"/>
        <w:rPr>
          <w:b/>
          <w:bCs/>
          <w:i/>
          <w:color w:val="54883D"/>
          <w:sz w:val="20"/>
          <w:szCs w:val="18"/>
        </w:rPr>
      </w:pPr>
      <w:r w:rsidRPr="00E43749">
        <w:rPr>
          <w:b/>
          <w:bCs/>
          <w:i/>
          <w:color w:val="54883D"/>
          <w:sz w:val="20"/>
          <w:szCs w:val="18"/>
        </w:rPr>
        <w:t xml:space="preserve">Tablica </w:t>
      </w:r>
      <w:r w:rsidRPr="00E43749">
        <w:rPr>
          <w:b/>
          <w:bCs/>
          <w:i/>
          <w:noProof/>
          <w:color w:val="54883D"/>
          <w:sz w:val="20"/>
          <w:szCs w:val="18"/>
        </w:rPr>
        <w:fldChar w:fldCharType="begin"/>
      </w:r>
      <w:r w:rsidRPr="00E43749">
        <w:rPr>
          <w:b/>
          <w:bCs/>
          <w:i/>
          <w:noProof/>
          <w:color w:val="54883D"/>
          <w:sz w:val="20"/>
          <w:szCs w:val="18"/>
        </w:rPr>
        <w:instrText xml:space="preserve"> SEQ Tablica \* ARABIC </w:instrText>
      </w:r>
      <w:r w:rsidRPr="00E43749">
        <w:rPr>
          <w:b/>
          <w:bCs/>
          <w:i/>
          <w:noProof/>
          <w:color w:val="54883D"/>
          <w:sz w:val="20"/>
          <w:szCs w:val="18"/>
        </w:rPr>
        <w:fldChar w:fldCharType="separate"/>
      </w:r>
      <w:r w:rsidR="00FC43EE">
        <w:rPr>
          <w:b/>
          <w:bCs/>
          <w:i/>
          <w:noProof/>
          <w:color w:val="54883D"/>
          <w:sz w:val="20"/>
          <w:szCs w:val="18"/>
        </w:rPr>
        <w:t>2</w:t>
      </w:r>
      <w:r w:rsidRPr="00E43749">
        <w:rPr>
          <w:b/>
          <w:bCs/>
          <w:i/>
          <w:noProof/>
          <w:color w:val="54883D"/>
          <w:sz w:val="20"/>
          <w:szCs w:val="18"/>
        </w:rPr>
        <w:fldChar w:fldCharType="end"/>
      </w:r>
      <w:r w:rsidRPr="00E43749">
        <w:rPr>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3E33C6" w:rsidRPr="00E43749" w14:paraId="4ACD5369" w14:textId="77777777" w:rsidTr="00B03C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D6E3BC"/>
            <w:vAlign w:val="center"/>
          </w:tcPr>
          <w:p w14:paraId="6AE42825" w14:textId="77777777" w:rsidR="003E33C6" w:rsidRPr="00E43749" w:rsidRDefault="003E33C6" w:rsidP="00B03C26">
            <w:pPr>
              <w:spacing w:after="0"/>
              <w:jc w:val="center"/>
              <w:rPr>
                <w:sz w:val="20"/>
                <w:szCs w:val="20"/>
              </w:rPr>
            </w:pPr>
            <w:r w:rsidRPr="00E43749">
              <w:rPr>
                <w:sz w:val="20"/>
                <w:szCs w:val="20"/>
              </w:rPr>
              <w:t>NAČIN UPOZORAVANJA</w:t>
            </w:r>
          </w:p>
        </w:tc>
        <w:tc>
          <w:tcPr>
            <w:tcW w:w="2835" w:type="dxa"/>
            <w:tcBorders>
              <w:bottom w:val="none" w:sz="0" w:space="0" w:color="auto"/>
            </w:tcBorders>
            <w:shd w:val="clear" w:color="auto" w:fill="D6E3BC"/>
            <w:vAlign w:val="center"/>
          </w:tcPr>
          <w:p w14:paraId="4DE4FA05"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OPSEG UPOZORAVANJA</w:t>
            </w:r>
          </w:p>
        </w:tc>
        <w:tc>
          <w:tcPr>
            <w:tcW w:w="2976" w:type="dxa"/>
            <w:tcBorders>
              <w:bottom w:val="none" w:sz="0" w:space="0" w:color="auto"/>
            </w:tcBorders>
            <w:shd w:val="clear" w:color="auto" w:fill="D6E3BC"/>
            <w:vAlign w:val="center"/>
          </w:tcPr>
          <w:p w14:paraId="64585EEA"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POZITIVNO</w:t>
            </w:r>
          </w:p>
        </w:tc>
        <w:tc>
          <w:tcPr>
            <w:tcW w:w="3969" w:type="dxa"/>
            <w:tcBorders>
              <w:bottom w:val="none" w:sz="0" w:space="0" w:color="auto"/>
            </w:tcBorders>
            <w:shd w:val="clear" w:color="auto" w:fill="D6E3BC"/>
            <w:vAlign w:val="center"/>
          </w:tcPr>
          <w:p w14:paraId="2D3E33B1"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NEGATIVNO</w:t>
            </w:r>
          </w:p>
        </w:tc>
        <w:tc>
          <w:tcPr>
            <w:tcW w:w="2977" w:type="dxa"/>
            <w:tcBorders>
              <w:bottom w:val="none" w:sz="0" w:space="0" w:color="auto"/>
            </w:tcBorders>
            <w:shd w:val="clear" w:color="auto" w:fill="D6E3BC"/>
            <w:vAlign w:val="center"/>
          </w:tcPr>
          <w:p w14:paraId="4651CA5E" w14:textId="77777777" w:rsidR="003E33C6" w:rsidRPr="00E43749" w:rsidRDefault="003E33C6" w:rsidP="00B03C2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43749">
              <w:rPr>
                <w:sz w:val="20"/>
                <w:szCs w:val="20"/>
              </w:rPr>
              <w:t>NOSITELJ</w:t>
            </w:r>
          </w:p>
        </w:tc>
      </w:tr>
      <w:tr w:rsidR="003E33C6" w:rsidRPr="00E43749" w14:paraId="0BACD8D5" w14:textId="77777777" w:rsidTr="00B03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205C620" w14:textId="77777777" w:rsidR="003E33C6" w:rsidRPr="00E43749" w:rsidRDefault="003E33C6" w:rsidP="00B03C26">
            <w:pPr>
              <w:spacing w:after="0"/>
              <w:jc w:val="center"/>
              <w:rPr>
                <w:sz w:val="20"/>
                <w:szCs w:val="20"/>
              </w:rPr>
            </w:pPr>
            <w:r w:rsidRPr="00E43749">
              <w:rPr>
                <w:sz w:val="20"/>
                <w:szCs w:val="20"/>
              </w:rPr>
              <w:t>Pojedinačno (od stambene jedinice do stambene jedinice)</w:t>
            </w:r>
          </w:p>
        </w:tc>
        <w:tc>
          <w:tcPr>
            <w:tcW w:w="2835" w:type="dxa"/>
            <w:shd w:val="clear" w:color="auto" w:fill="auto"/>
            <w:vAlign w:val="center"/>
          </w:tcPr>
          <w:p w14:paraId="728E9170"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Upozoravanje malog broja stanovništva na određenom ciljanom području.</w:t>
            </w:r>
          </w:p>
        </w:tc>
        <w:tc>
          <w:tcPr>
            <w:tcW w:w="2976" w:type="dxa"/>
            <w:shd w:val="clear" w:color="auto" w:fill="auto"/>
            <w:vAlign w:val="center"/>
          </w:tcPr>
          <w:p w14:paraId="626E7164"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umirujuće i psihološki učinak</w:t>
            </w:r>
          </w:p>
          <w:p w14:paraId="42010556"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smanjen obim paničnih reakcija</w:t>
            </w:r>
          </w:p>
          <w:p w14:paraId="3C367F52"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informacija iz prve ruke</w:t>
            </w:r>
          </w:p>
        </w:tc>
        <w:tc>
          <w:tcPr>
            <w:tcW w:w="3969" w:type="dxa"/>
            <w:shd w:val="clear" w:color="auto" w:fill="auto"/>
            <w:vAlign w:val="center"/>
          </w:tcPr>
          <w:p w14:paraId="11BF46C8"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vremensko odgađanje na događaj</w:t>
            </w:r>
          </w:p>
          <w:p w14:paraId="720B1FE6"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angažiranost većeg ljudskog i materijalno-tehničkog potencijala</w:t>
            </w:r>
          </w:p>
          <w:p w14:paraId="2FD3B211"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neprovedivo u određenim situacijama</w:t>
            </w:r>
          </w:p>
        </w:tc>
        <w:tc>
          <w:tcPr>
            <w:tcW w:w="2977" w:type="dxa"/>
            <w:shd w:val="clear" w:color="auto" w:fill="auto"/>
            <w:vAlign w:val="center"/>
          </w:tcPr>
          <w:p w14:paraId="67630539" w14:textId="350BA2E7" w:rsidR="003E33C6" w:rsidRPr="00E43749" w:rsidRDefault="00F522DB"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bCs/>
                <w:sz w:val="20"/>
                <w:szCs w:val="20"/>
              </w:rPr>
              <w:t>PU Primorsko-goranska - II. policijska postaja Rijeka</w:t>
            </w:r>
          </w:p>
          <w:p w14:paraId="5CCC4DBF"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Vatrogasne snage</w:t>
            </w:r>
          </w:p>
          <w:p w14:paraId="47FE8E7B" w14:textId="31DDB36B" w:rsidR="003E33C6" w:rsidRPr="00E43749" w:rsidRDefault="003E33C6" w:rsidP="0074263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Povjerenici CZ</w:t>
            </w:r>
          </w:p>
        </w:tc>
      </w:tr>
      <w:tr w:rsidR="003E33C6" w:rsidRPr="00E43749" w14:paraId="51BF4364" w14:textId="77777777" w:rsidTr="00B03C26">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107162F" w14:textId="77777777" w:rsidR="003E33C6" w:rsidRPr="00E43749" w:rsidRDefault="003E33C6" w:rsidP="00B03C26">
            <w:pPr>
              <w:spacing w:after="0"/>
              <w:jc w:val="center"/>
              <w:rPr>
                <w:sz w:val="20"/>
                <w:szCs w:val="20"/>
              </w:rPr>
            </w:pPr>
            <w:r w:rsidRPr="00E43749">
              <w:rPr>
                <w:sz w:val="20"/>
                <w:szCs w:val="20"/>
              </w:rPr>
              <w:t>Sirene, rotacijska svjetla, signalne rakete, megafoni i slično</w:t>
            </w:r>
          </w:p>
        </w:tc>
        <w:tc>
          <w:tcPr>
            <w:tcW w:w="2835" w:type="dxa"/>
            <w:shd w:val="clear" w:color="auto" w:fill="auto"/>
            <w:vAlign w:val="center"/>
          </w:tcPr>
          <w:p w14:paraId="07EAC266"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Upozoravanje većeg broja stanovništva određene zajednice.</w:t>
            </w:r>
          </w:p>
        </w:tc>
        <w:tc>
          <w:tcPr>
            <w:tcW w:w="2976" w:type="dxa"/>
            <w:shd w:val="clear" w:color="auto" w:fill="auto"/>
            <w:vAlign w:val="center"/>
          </w:tcPr>
          <w:p w14:paraId="543074CF"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brzina učinkovitosti</w:t>
            </w:r>
          </w:p>
        </w:tc>
        <w:tc>
          <w:tcPr>
            <w:tcW w:w="3969" w:type="dxa"/>
            <w:shd w:val="clear" w:color="auto" w:fill="auto"/>
            <w:vAlign w:val="center"/>
          </w:tcPr>
          <w:p w14:paraId="61FDFF8D"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mogućnost paničnih reakcija</w:t>
            </w:r>
          </w:p>
          <w:p w14:paraId="6841BE5B"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uzrokovanje zbunjenosti</w:t>
            </w:r>
          </w:p>
          <w:p w14:paraId="3D3085BF"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nije čujno i vidljivo za svakoga (gluhi i slijepi)</w:t>
            </w:r>
          </w:p>
          <w:p w14:paraId="0987BE51"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nemogućnost verbalnog kontakta</w:t>
            </w:r>
          </w:p>
        </w:tc>
        <w:tc>
          <w:tcPr>
            <w:tcW w:w="2977" w:type="dxa"/>
            <w:shd w:val="clear" w:color="auto" w:fill="auto"/>
            <w:vAlign w:val="center"/>
          </w:tcPr>
          <w:p w14:paraId="379CD94E" w14:textId="1DA9A0DF" w:rsidR="003E33C6" w:rsidRPr="00E43749" w:rsidRDefault="00F522DB"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bCs/>
                <w:sz w:val="20"/>
                <w:szCs w:val="20"/>
              </w:rPr>
              <w:t>PU Primorsko-goranska - II. policijska postaja Rijeka</w:t>
            </w:r>
          </w:p>
          <w:p w14:paraId="174961CD"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Vatrogasne snage</w:t>
            </w:r>
          </w:p>
          <w:p w14:paraId="7539AE7D"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Hitna medicinska služba</w:t>
            </w:r>
          </w:p>
          <w:p w14:paraId="40E7FA61"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Gradsko društvo Crvenog križa</w:t>
            </w:r>
          </w:p>
          <w:p w14:paraId="1E7D3694"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Druge zdravstvene službe</w:t>
            </w:r>
          </w:p>
          <w:p w14:paraId="44A38F5A"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Fiksni i mobilni telekomunikacijski operateri</w:t>
            </w:r>
          </w:p>
        </w:tc>
      </w:tr>
      <w:tr w:rsidR="003E33C6" w:rsidRPr="00E43749" w14:paraId="0F482344" w14:textId="77777777" w:rsidTr="00B03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3189290C" w14:textId="77777777" w:rsidR="003E33C6" w:rsidRPr="00E43749" w:rsidRDefault="003E33C6" w:rsidP="00B03C26">
            <w:pPr>
              <w:spacing w:after="0"/>
              <w:jc w:val="center"/>
              <w:rPr>
                <w:sz w:val="20"/>
                <w:szCs w:val="20"/>
              </w:rPr>
            </w:pPr>
            <w:r w:rsidRPr="00E43749">
              <w:rPr>
                <w:sz w:val="20"/>
                <w:szCs w:val="20"/>
              </w:rPr>
              <w:t>Sustav javnog priopćavanja (radio, televizija, internet, mobilne  telekomunikacije)</w:t>
            </w:r>
          </w:p>
        </w:tc>
        <w:tc>
          <w:tcPr>
            <w:tcW w:w="2835" w:type="dxa"/>
            <w:shd w:val="clear" w:color="auto" w:fill="auto"/>
            <w:vAlign w:val="center"/>
          </w:tcPr>
          <w:p w14:paraId="75F88367"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Upozoravanje određene zajednice susjednih zajednica na većem području.</w:t>
            </w:r>
          </w:p>
        </w:tc>
        <w:tc>
          <w:tcPr>
            <w:tcW w:w="2976" w:type="dxa"/>
            <w:shd w:val="clear" w:color="auto" w:fill="auto"/>
            <w:vAlign w:val="center"/>
          </w:tcPr>
          <w:p w14:paraId="59D602A6"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kvantitativna učinkovitost</w:t>
            </w:r>
          </w:p>
          <w:p w14:paraId="02307A71"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sposobnost pripreme za događaj</w:t>
            </w:r>
          </w:p>
        </w:tc>
        <w:tc>
          <w:tcPr>
            <w:tcW w:w="3969" w:type="dxa"/>
            <w:shd w:val="clear" w:color="auto" w:fill="auto"/>
            <w:vAlign w:val="center"/>
          </w:tcPr>
          <w:p w14:paraId="18D5F641"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ograničeno širenje poruke</w:t>
            </w:r>
          </w:p>
          <w:p w14:paraId="6354CDBE" w14:textId="77777777" w:rsidR="003E33C6" w:rsidRPr="00E43749" w:rsidRDefault="003E33C6">
            <w:pPr>
              <w:numPr>
                <w:ilvl w:val="0"/>
                <w:numId w:val="26"/>
              </w:numPr>
              <w:spacing w:before="0" w:after="0" w:line="276" w:lineRule="auto"/>
              <w:ind w:left="220" w:hanging="220"/>
              <w:jc w:val="left"/>
              <w:cnfStyle w:val="000000100000" w:firstRow="0" w:lastRow="0" w:firstColumn="0" w:lastColumn="0" w:oddVBand="0" w:evenVBand="0" w:oddHBand="1"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prijam samo onima koji imaju pristup mediju</w:t>
            </w:r>
          </w:p>
        </w:tc>
        <w:tc>
          <w:tcPr>
            <w:tcW w:w="2977" w:type="dxa"/>
            <w:shd w:val="clear" w:color="auto" w:fill="auto"/>
            <w:vAlign w:val="center"/>
          </w:tcPr>
          <w:p w14:paraId="4765D05C"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ŽC 112</w:t>
            </w:r>
          </w:p>
          <w:p w14:paraId="27F72733"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TV i radio postaje</w:t>
            </w:r>
          </w:p>
          <w:p w14:paraId="4FA797D5"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mobilni i fiksni operateri</w:t>
            </w:r>
          </w:p>
          <w:p w14:paraId="6B78AB15" w14:textId="77777777" w:rsidR="003E33C6" w:rsidRPr="00E43749" w:rsidRDefault="003E33C6" w:rsidP="00B03C26">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43749">
              <w:rPr>
                <w:sz w:val="20"/>
                <w:szCs w:val="20"/>
              </w:rPr>
              <w:t>radioamateri</w:t>
            </w:r>
          </w:p>
        </w:tc>
      </w:tr>
      <w:tr w:rsidR="003E33C6" w:rsidRPr="00E43749" w14:paraId="661C4DE0" w14:textId="77777777" w:rsidTr="00B03C26">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D7DAB10" w14:textId="77777777" w:rsidR="003E33C6" w:rsidRPr="00E43749" w:rsidRDefault="003E33C6" w:rsidP="00B03C26">
            <w:pPr>
              <w:spacing w:after="0"/>
              <w:jc w:val="center"/>
              <w:rPr>
                <w:sz w:val="20"/>
                <w:szCs w:val="20"/>
              </w:rPr>
            </w:pPr>
            <w:r w:rsidRPr="00E43749">
              <w:rPr>
                <w:sz w:val="20"/>
                <w:szCs w:val="20"/>
              </w:rPr>
              <w:t>Sustav operativno-komunikacijskih centara</w:t>
            </w:r>
          </w:p>
        </w:tc>
        <w:tc>
          <w:tcPr>
            <w:tcW w:w="2835" w:type="dxa"/>
            <w:shd w:val="clear" w:color="auto" w:fill="auto"/>
            <w:vAlign w:val="center"/>
          </w:tcPr>
          <w:p w14:paraId="391869F7"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Upozoravanje za pripremu na događaj.</w:t>
            </w:r>
          </w:p>
          <w:p w14:paraId="78A60ACF"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Egzaktne informacije.</w:t>
            </w:r>
          </w:p>
        </w:tc>
        <w:tc>
          <w:tcPr>
            <w:tcW w:w="2976" w:type="dxa"/>
            <w:shd w:val="clear" w:color="auto" w:fill="auto"/>
            <w:vAlign w:val="center"/>
          </w:tcPr>
          <w:p w14:paraId="14F99E7D"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potpuna informacija</w:t>
            </w:r>
          </w:p>
        </w:tc>
        <w:tc>
          <w:tcPr>
            <w:tcW w:w="3969" w:type="dxa"/>
            <w:shd w:val="clear" w:color="auto" w:fill="auto"/>
            <w:vAlign w:val="center"/>
          </w:tcPr>
          <w:p w14:paraId="4741DB7B"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upozorenje ograničeno za osobe u sustavu</w:t>
            </w:r>
          </w:p>
          <w:p w14:paraId="448DCEC2" w14:textId="77777777" w:rsidR="003E33C6" w:rsidRPr="00E43749" w:rsidRDefault="003E33C6">
            <w:pPr>
              <w:numPr>
                <w:ilvl w:val="0"/>
                <w:numId w:val="26"/>
              </w:numPr>
              <w:spacing w:before="0" w:after="0" w:line="276" w:lineRule="auto"/>
              <w:ind w:left="220" w:hanging="220"/>
              <w:jc w:val="left"/>
              <w:cnfStyle w:val="000000000000" w:firstRow="0" w:lastRow="0" w:firstColumn="0" w:lastColumn="0" w:oddVBand="0" w:evenVBand="0" w:oddHBand="0" w:evenHBand="0" w:firstRowFirstColumn="0" w:firstRowLastColumn="0" w:lastRowFirstColumn="0" w:lastRowLastColumn="0"/>
              <w:rPr>
                <w:rFonts w:eastAsia="Calibri"/>
                <w:color w:val="auto"/>
                <w:sz w:val="20"/>
                <w:szCs w:val="20"/>
                <w:lang w:eastAsia="hr-HR"/>
              </w:rPr>
            </w:pPr>
            <w:r w:rsidRPr="00E43749">
              <w:rPr>
                <w:rFonts w:eastAsia="Calibri"/>
                <w:color w:val="auto"/>
                <w:sz w:val="20"/>
                <w:szCs w:val="20"/>
                <w:lang w:eastAsia="hr-HR"/>
              </w:rPr>
              <w:t>prijam limitiran na one koji imaju pristup komunikacijskom kanalu</w:t>
            </w:r>
          </w:p>
        </w:tc>
        <w:tc>
          <w:tcPr>
            <w:tcW w:w="2977" w:type="dxa"/>
            <w:shd w:val="clear" w:color="auto" w:fill="auto"/>
            <w:vAlign w:val="center"/>
          </w:tcPr>
          <w:p w14:paraId="0F41B07C" w14:textId="77777777" w:rsidR="003E33C6" w:rsidRPr="00E43749" w:rsidRDefault="003E33C6" w:rsidP="00B03C26">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43749">
              <w:rPr>
                <w:sz w:val="20"/>
                <w:szCs w:val="20"/>
              </w:rPr>
              <w:t>Operativno-komunikacijski centri sudionika sustava civilne zaštite</w:t>
            </w:r>
          </w:p>
        </w:tc>
      </w:tr>
    </w:tbl>
    <w:p w14:paraId="32C67F88" w14:textId="77777777" w:rsidR="00273FE2" w:rsidRPr="002811D2" w:rsidRDefault="00273FE2" w:rsidP="00A47E3C">
      <w:pPr>
        <w:rPr>
          <w:highlight w:val="yellow"/>
        </w:rPr>
        <w:sectPr w:rsidR="00273FE2" w:rsidRPr="002811D2" w:rsidSect="00C15F79">
          <w:headerReference w:type="first" r:id="rId27"/>
          <w:pgSz w:w="16838" w:h="11906" w:orient="landscape"/>
          <w:pgMar w:top="1417" w:right="1417" w:bottom="1417" w:left="1417" w:header="567" w:footer="0" w:gutter="0"/>
          <w:cols w:space="708"/>
          <w:titlePg/>
          <w:docGrid w:linePitch="360"/>
        </w:sectPr>
      </w:pPr>
    </w:p>
    <w:p w14:paraId="6C2729D2" w14:textId="391B57F0" w:rsidR="00273FE2" w:rsidRPr="003A65AB" w:rsidRDefault="001730C7" w:rsidP="00273FE2">
      <w:r w:rsidRPr="001730C7">
        <w:t>Općinski načelnik Općine Jelenje</w:t>
      </w:r>
      <w:r w:rsidR="00273FE2" w:rsidRPr="003A65AB">
        <w:t xml:space="preserve"> dobiti će informacije o poduzimanju mjera upozoravanja od:</w:t>
      </w:r>
    </w:p>
    <w:p w14:paraId="5A9F55B5" w14:textId="0FD0EDE2" w:rsidR="00722D88" w:rsidRPr="001F7A8F" w:rsidRDefault="003A65AB" w:rsidP="006E093B">
      <w:pPr>
        <w:pStyle w:val="Odlomakpopisa"/>
        <w:numPr>
          <w:ilvl w:val="0"/>
          <w:numId w:val="25"/>
        </w:numPr>
      </w:pPr>
      <w:r w:rsidRPr="001F7A8F">
        <w:t>Županijskog centra 112 Rijeka</w:t>
      </w:r>
      <w:r w:rsidR="00722D88" w:rsidRPr="001F7A8F">
        <w:t>,</w:t>
      </w:r>
    </w:p>
    <w:p w14:paraId="2DA7DE44" w14:textId="73C8DA8C" w:rsidR="00722D88" w:rsidRPr="001F7A8F" w:rsidRDefault="00AE2488" w:rsidP="006E093B">
      <w:pPr>
        <w:pStyle w:val="Odlomakpopisa"/>
        <w:numPr>
          <w:ilvl w:val="0"/>
          <w:numId w:val="25"/>
        </w:numPr>
      </w:pPr>
      <w:r w:rsidRPr="001F7A8F">
        <w:t>Službe civilne zaštite Rijeka</w:t>
      </w:r>
      <w:r w:rsidR="00722D88" w:rsidRPr="001F7A8F">
        <w:t xml:space="preserve">, </w:t>
      </w:r>
    </w:p>
    <w:p w14:paraId="1C06A48E" w14:textId="77777777" w:rsidR="00722D88" w:rsidRPr="001F7A8F" w:rsidRDefault="00722D88" w:rsidP="006E093B">
      <w:pPr>
        <w:pStyle w:val="Odlomakpopisa"/>
        <w:numPr>
          <w:ilvl w:val="0"/>
          <w:numId w:val="25"/>
        </w:numPr>
      </w:pPr>
      <w:r w:rsidRPr="001F7A8F">
        <w:t>od pravnih subjekta, središnjih tijela državne uprave, zavoda, institucija, inspekcija,</w:t>
      </w:r>
    </w:p>
    <w:p w14:paraId="45E3AADC" w14:textId="77777777" w:rsidR="00722D88" w:rsidRPr="001F7A8F" w:rsidRDefault="00722D88" w:rsidP="006E093B">
      <w:pPr>
        <w:pStyle w:val="Odlomakpopisa"/>
        <w:numPr>
          <w:ilvl w:val="0"/>
          <w:numId w:val="25"/>
        </w:numPr>
      </w:pPr>
      <w:r w:rsidRPr="001F7A8F">
        <w:t>od građana,</w:t>
      </w:r>
    </w:p>
    <w:p w14:paraId="4A1E9A81" w14:textId="77777777" w:rsidR="00722D88" w:rsidRPr="001F7A8F" w:rsidRDefault="00722D88" w:rsidP="006E093B">
      <w:pPr>
        <w:pStyle w:val="Odlomakpopisa"/>
        <w:numPr>
          <w:ilvl w:val="0"/>
          <w:numId w:val="25"/>
        </w:numPr>
      </w:pPr>
      <w:r w:rsidRPr="001F7A8F">
        <w:t>neposrednim stjecanjem uvida u stanje i događaje na svom području koji bi mogli pogoditi područje općine.</w:t>
      </w:r>
    </w:p>
    <w:p w14:paraId="790F0C85" w14:textId="77777777" w:rsidR="00273FE2" w:rsidRPr="003A65AB" w:rsidRDefault="00273FE2" w:rsidP="00273FE2">
      <w:pPr>
        <w:tabs>
          <w:tab w:val="left" w:pos="7268"/>
        </w:tabs>
      </w:pPr>
      <w:r w:rsidRPr="003A65AB">
        <w:tab/>
      </w:r>
      <w:r w:rsidRPr="003A65AB">
        <w:rPr>
          <w:b/>
          <w:noProof/>
          <w:lang w:eastAsia="hr-HR"/>
        </w:rPr>
        <mc:AlternateContent>
          <mc:Choice Requires="wpc">
            <w:drawing>
              <wp:inline distT="0" distB="0" distL="0" distR="0" wp14:anchorId="7F861679" wp14:editId="4428C9E2">
                <wp:extent cx="5760720" cy="6796896"/>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0" y="1262872"/>
                            <a:ext cx="913130" cy="380999"/>
                          </a:xfrm>
                          <a:prstGeom prst="flowChartProcess">
                            <a:avLst/>
                          </a:prstGeom>
                          <a:solidFill>
                            <a:srgbClr val="FFFFFF"/>
                          </a:solidFill>
                          <a:ln w="19050">
                            <a:solidFill>
                              <a:srgbClr val="54883D"/>
                            </a:solidFill>
                            <a:miter lim="800000"/>
                            <a:headEnd/>
                            <a:tailEnd/>
                          </a:ln>
                        </wps:spPr>
                        <wps:txbx>
                          <w:txbxContent>
                            <w:p w14:paraId="2D6E5BDC" w14:textId="77777777" w:rsidR="00F4176E" w:rsidRPr="00E3443F" w:rsidRDefault="00F4176E" w:rsidP="00273FE2">
                              <w:pPr>
                                <w:jc w:val="center"/>
                                <w:rPr>
                                  <w:b/>
                                  <w:sz w:val="18"/>
                                  <w:szCs w:val="16"/>
                                </w:rPr>
                              </w:pPr>
                              <w:r w:rsidRPr="00E3443F">
                                <w:rPr>
                                  <w:b/>
                                  <w:sz w:val="18"/>
                                  <w:szCs w:val="16"/>
                                </w:rPr>
                                <w:t>DHMZ</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219835" y="129397"/>
                            <a:ext cx="913765" cy="381000"/>
                          </a:xfrm>
                          <a:prstGeom prst="flowChartProcess">
                            <a:avLst/>
                          </a:prstGeom>
                          <a:solidFill>
                            <a:srgbClr val="FFFFFF"/>
                          </a:solidFill>
                          <a:ln w="19050">
                            <a:solidFill>
                              <a:srgbClr val="54883D"/>
                            </a:solidFill>
                            <a:miter lim="800000"/>
                            <a:headEnd/>
                            <a:tailEnd/>
                          </a:ln>
                        </wps:spPr>
                        <wps:txbx>
                          <w:txbxContent>
                            <w:p w14:paraId="7DC6E567" w14:textId="77777777" w:rsidR="00F4176E" w:rsidRPr="00E3443F" w:rsidRDefault="00F4176E" w:rsidP="00273FE2">
                              <w:pPr>
                                <w:jc w:val="center"/>
                                <w:rPr>
                                  <w:b/>
                                  <w:sz w:val="18"/>
                                  <w:szCs w:val="16"/>
                                </w:rPr>
                              </w:pPr>
                              <w:r w:rsidRPr="00E3443F">
                                <w:rPr>
                                  <w:b/>
                                  <w:sz w:val="18"/>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284095" y="307831"/>
                            <a:ext cx="913765" cy="381001"/>
                          </a:xfrm>
                          <a:prstGeom prst="flowChartProcess">
                            <a:avLst/>
                          </a:prstGeom>
                          <a:solidFill>
                            <a:srgbClr val="FFFFFF"/>
                          </a:solidFill>
                          <a:ln w="19050">
                            <a:solidFill>
                              <a:srgbClr val="54883D"/>
                            </a:solidFill>
                            <a:miter lim="800000"/>
                            <a:headEnd/>
                            <a:tailEnd/>
                          </a:ln>
                        </wps:spPr>
                        <wps:txb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552700" y="799321"/>
                            <a:ext cx="1276350" cy="577850"/>
                          </a:xfrm>
                          <a:prstGeom prst="flowChartProcess">
                            <a:avLst/>
                          </a:prstGeom>
                          <a:solidFill>
                            <a:srgbClr val="FFFFFF"/>
                          </a:solidFill>
                          <a:ln w="19050">
                            <a:solidFill>
                              <a:srgbClr val="54883D"/>
                            </a:solidFill>
                            <a:miter lim="800000"/>
                            <a:headEnd/>
                            <a:tailEnd/>
                          </a:ln>
                        </wps:spPr>
                        <wps:txb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395854" y="4347701"/>
                            <a:ext cx="1460154" cy="336442"/>
                          </a:xfrm>
                          <a:prstGeom prst="flowChartProcess">
                            <a:avLst/>
                          </a:prstGeom>
                          <a:solidFill>
                            <a:srgbClr val="FFFFFF"/>
                          </a:solidFill>
                          <a:ln w="19050">
                            <a:solidFill>
                              <a:srgbClr val="54883D"/>
                            </a:solidFill>
                            <a:miter lim="800000"/>
                            <a:headEnd/>
                            <a:tailEnd/>
                          </a:ln>
                        </wps:spPr>
                        <wps:txbx>
                          <w:txbxContent>
                            <w:p w14:paraId="0332F4DE" w14:textId="77777777" w:rsidR="00F4176E" w:rsidRPr="00E3443F" w:rsidRDefault="00F4176E" w:rsidP="00273FE2">
                              <w:pPr>
                                <w:jc w:val="center"/>
                                <w:rPr>
                                  <w:b/>
                                  <w:sz w:val="14"/>
                                  <w:szCs w:val="12"/>
                                </w:rPr>
                              </w:pPr>
                              <w:r>
                                <w:rPr>
                                  <w:b/>
                                  <w:sz w:val="18"/>
                                  <w:szCs w:val="12"/>
                                </w:rPr>
                                <w:t>OPĆINSKI NAČELNIK</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343509" y="5799047"/>
                            <a:ext cx="1473835" cy="663575"/>
                          </a:xfrm>
                          <a:prstGeom prst="flowChartProcess">
                            <a:avLst/>
                          </a:prstGeom>
                          <a:solidFill>
                            <a:srgbClr val="FFFFFF"/>
                          </a:solidFill>
                          <a:ln w="19050">
                            <a:solidFill>
                              <a:srgbClr val="54883D"/>
                            </a:solidFill>
                            <a:miter lim="800000"/>
                            <a:headEnd/>
                            <a:tailEnd/>
                          </a:ln>
                        </wps:spPr>
                        <wps:txb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164465" y="502143"/>
                            <a:ext cx="913130" cy="380365"/>
                          </a:xfrm>
                          <a:prstGeom prst="flowChartProcess">
                            <a:avLst/>
                          </a:prstGeom>
                          <a:solidFill>
                            <a:srgbClr val="FFFFFF"/>
                          </a:solidFill>
                          <a:ln w="19050">
                            <a:solidFill>
                              <a:srgbClr val="54883D"/>
                            </a:solidFill>
                            <a:miter lim="800000"/>
                            <a:headEnd/>
                            <a:tailEnd/>
                          </a:ln>
                        </wps:spPr>
                        <wps:txbx>
                          <w:txbxContent>
                            <w:p w14:paraId="028A7860" w14:textId="77777777" w:rsidR="00F4176E" w:rsidRPr="00E3443F" w:rsidRDefault="00F4176E" w:rsidP="00273FE2">
                              <w:pPr>
                                <w:pStyle w:val="StandardWeb"/>
                                <w:spacing w:before="80" w:after="160" w:line="276" w:lineRule="auto"/>
                                <w:jc w:val="center"/>
                                <w:rPr>
                                  <w:sz w:val="28"/>
                                </w:rPr>
                              </w:pPr>
                              <w:r w:rsidRPr="00E3443F">
                                <w:rPr>
                                  <w:rFonts w:ascii="Arial"/>
                                  <w:b/>
                                  <w:bCs/>
                                  <w:color w:val="000000"/>
                                  <w:sz w:val="18"/>
                                  <w:szCs w:val="16"/>
                                </w:rPr>
                                <w:t>INSPEKCIJE</w:t>
                              </w:r>
                            </w:p>
                          </w:txbxContent>
                        </wps:txbx>
                        <wps:bodyPr rot="0" vert="horz" wrap="square" lIns="91440" tIns="45720" rIns="91440" bIns="45720" anchor="t" anchorCtr="0" upright="1">
                          <a:noAutofit/>
                        </wps:bodyPr>
                      </wps:wsp>
                      <wps:wsp>
                        <wps:cNvPr id="232" name="Straight Arrow Connector 32"/>
                        <wps:cNvCnPr/>
                        <wps:spPr>
                          <a:xfrm>
                            <a:off x="1509623" y="3148642"/>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578476" y="2716243"/>
                            <a:ext cx="1114425" cy="328882"/>
                          </a:xfrm>
                          <a:prstGeom prst="flowChartProcess">
                            <a:avLst/>
                          </a:prstGeom>
                          <a:solidFill>
                            <a:srgbClr val="FFFFFF"/>
                          </a:solidFill>
                          <a:ln w="19050">
                            <a:solidFill>
                              <a:srgbClr val="54883D"/>
                            </a:solidFill>
                            <a:miter lim="800000"/>
                            <a:headEnd/>
                            <a:tailEnd/>
                          </a:ln>
                        </wps:spPr>
                        <wps:txbx>
                          <w:txbxContent>
                            <w:p w14:paraId="15389A93" w14:textId="77777777" w:rsidR="00F4176E" w:rsidRPr="00E3443F" w:rsidRDefault="00F4176E" w:rsidP="00273FE2">
                              <w:pPr>
                                <w:pStyle w:val="Standard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125931" y="3069446"/>
                            <a:ext cx="931720" cy="1278255"/>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flipH="1">
                            <a:off x="3080427" y="4684143"/>
                            <a:ext cx="45504" cy="1114904"/>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a:endCxn id="459" idx="3"/>
                        </wps:cNvCnPr>
                        <wps:spPr>
                          <a:xfrm flipH="1">
                            <a:off x="913130" y="1453371"/>
                            <a:ext cx="535305" cy="1"/>
                          </a:xfrm>
                          <a:prstGeom prst="line">
                            <a:avLst/>
                          </a:prstGeom>
                          <a:noFill/>
                          <a:ln w="9525" cap="flat" cmpd="sng" algn="ctr">
                            <a:solidFill>
                              <a:sysClr val="windowText" lastClr="000000"/>
                            </a:solidFill>
                            <a:prstDash val="solid"/>
                          </a:ln>
                          <a:effectLst/>
                        </wps:spPr>
                        <wps:bodyPr/>
                      </wps:wsp>
                      <wps:wsp>
                        <wps:cNvPr id="4" name="Straight Connector 58"/>
                        <wps:cNvCnPr/>
                        <wps:spPr>
                          <a:xfrm>
                            <a:off x="1077595" y="688832"/>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448435" y="1088246"/>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448435" y="510397"/>
                            <a:ext cx="0" cy="942974"/>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448435" y="624696"/>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284095" y="3245976"/>
                            <a:ext cx="1250315" cy="514350"/>
                          </a:xfrm>
                          <a:prstGeom prst="rect">
                            <a:avLst/>
                          </a:prstGeom>
                          <a:solidFill>
                            <a:sysClr val="window" lastClr="FFFFFF"/>
                          </a:solidFill>
                          <a:ln w="6350">
                            <a:noFill/>
                          </a:ln>
                          <a:effectLst/>
                        </wps:spPr>
                        <wps:txbx>
                          <w:txbxContent>
                            <w:p w14:paraId="378EA683" w14:textId="77777777" w:rsidR="00F4176E" w:rsidRDefault="00F4176E" w:rsidP="00273FE2">
                              <w:pPr>
                                <w:jc w:val="center"/>
                              </w:pPr>
                              <w: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448435" y="1453372"/>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62249" y="2259797"/>
                            <a:ext cx="2321661" cy="971083"/>
                          </a:xfrm>
                          <a:prstGeom prst="flowChartProcess">
                            <a:avLst/>
                          </a:prstGeom>
                          <a:solidFill>
                            <a:srgbClr val="FFFFFF"/>
                          </a:solidFill>
                          <a:ln w="19050">
                            <a:solidFill>
                              <a:srgbClr val="00B050"/>
                            </a:solidFill>
                            <a:miter lim="800000"/>
                            <a:headEnd/>
                            <a:tailEnd/>
                          </a:ln>
                        </wps:spPr>
                        <wps:txbx>
                          <w:txbxContent>
                            <w:p w14:paraId="7696C767" w14:textId="206605DE" w:rsidR="00F4176E" w:rsidRDefault="00F4176E" w:rsidP="00273FE2">
                              <w:pPr>
                                <w:pStyle w:val="Standard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w:t>
                              </w:r>
                              <w:r w:rsidR="002C2F39">
                                <w:rPr>
                                  <w:rFonts w:ascii="Arial" w:hAnsi="Arial"/>
                                  <w:b/>
                                  <w:bCs/>
                                  <w:color w:val="000000"/>
                                  <w:sz w:val="18"/>
                                  <w:szCs w:val="18"/>
                                </w:rPr>
                                <w:t>Rijeka</w:t>
                              </w:r>
                              <w:r>
                                <w:rPr>
                                  <w:rFonts w:ascii="Arial" w:hAnsi="Arial"/>
                                  <w:b/>
                                  <w:bCs/>
                                  <w:color w:val="000000"/>
                                  <w:sz w:val="18"/>
                                  <w:szCs w:val="18"/>
                                </w:rPr>
                                <w:t xml:space="preserve">- </w:t>
                              </w:r>
                              <w:r w:rsidR="00D87CB6">
                                <w:rPr>
                                  <w:rFonts w:ascii="Arial" w:hAnsi="Arial"/>
                                  <w:b/>
                                  <w:bCs/>
                                  <w:color w:val="000000"/>
                                  <w:sz w:val="18"/>
                                  <w:szCs w:val="18"/>
                                </w:rPr>
                                <w:t xml:space="preserve">Služba civilne zaštite </w:t>
                              </w:r>
                              <w:r w:rsidR="003A65AB">
                                <w:rPr>
                                  <w:rFonts w:ascii="Arial" w:hAnsi="Arial"/>
                                  <w:b/>
                                  <w:bCs/>
                                  <w:color w:val="000000"/>
                                  <w:sz w:val="18"/>
                                  <w:szCs w:val="18"/>
                                </w:rPr>
                                <w:t>Rijeka</w:t>
                              </w:r>
                              <w:r>
                                <w:rPr>
                                  <w:rFonts w:ascii="Arial" w:hAnsi="Arial"/>
                                  <w:b/>
                                  <w:bCs/>
                                  <w:color w:val="000000"/>
                                  <w:sz w:val="14"/>
                                  <w:szCs w:val="14"/>
                                </w:rPr>
                                <w:t xml:space="preserve"> </w:t>
                              </w:r>
                            </w:p>
                            <w:p w14:paraId="116CB621" w14:textId="77777777" w:rsidR="00F4176E" w:rsidRDefault="00F4176E" w:rsidP="00273FE2">
                              <w:pPr>
                                <w:pStyle w:val="Standard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StandardWeb"/>
                                <w:spacing w:before="80" w:beforeAutospacing="0" w:after="0" w:afterAutospacing="0" w:line="276" w:lineRule="auto"/>
                                <w:jc w:val="center"/>
                              </w:pPr>
                              <w:r>
                                <w:rPr>
                                  <w:rFonts w:ascii="Arial" w:hAnsi="Arial"/>
                                  <w:b/>
                                  <w:bCs/>
                                  <w:color w:val="000000"/>
                                  <w:sz w:val="18"/>
                                  <w:szCs w:val="18"/>
                                </w:rPr>
                                <w:t>VOC</w:t>
                              </w:r>
                            </w:p>
                          </w:txbxContent>
                        </wps:txbx>
                        <wps:bodyPr rot="0" vert="horz" wrap="square" lIns="91440" tIns="45720" rIns="91440" bIns="45720" anchor="t" anchorCtr="0" upright="1">
                          <a:noAutofit/>
                        </wps:bodyPr>
                      </wps:wsp>
                    </wpc:wpc>
                  </a:graphicData>
                </a:graphic>
              </wp:inline>
            </w:drawing>
          </mc:Choice>
          <mc:Fallback>
            <w:pict>
              <v:group w14:anchorId="7F861679" id="Canvas 31" o:spid="_x0000_s1029" editas="canvas" style="width:453.6pt;height:535.2pt;mso-position-horizontal-relative:char;mso-position-vertical-relative:line" coordsize="57607,6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07;height:6796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top:12628;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2D6E5BDC" w14:textId="77777777" w:rsidR="00F4176E" w:rsidRPr="00E3443F" w:rsidRDefault="00F4176E" w:rsidP="00273FE2">
                        <w:pPr>
                          <w:jc w:val="center"/>
                          <w:rPr>
                            <w:b/>
                            <w:sz w:val="18"/>
                            <w:szCs w:val="16"/>
                          </w:rPr>
                        </w:pPr>
                        <w:r w:rsidRPr="00E3443F">
                          <w:rPr>
                            <w:b/>
                            <w:sz w:val="18"/>
                            <w:szCs w:val="16"/>
                          </w:rPr>
                          <w:t>DHMZ</w:t>
                        </w:r>
                      </w:p>
                    </w:txbxContent>
                  </v:textbox>
                </v:shape>
                <v:shape id="AutoShape 6" o:spid="_x0000_s1032" type="#_x0000_t109" style="position:absolute;left:12198;top:1293;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7DC6E567" w14:textId="77777777" w:rsidR="00F4176E" w:rsidRPr="00E3443F" w:rsidRDefault="00F4176E" w:rsidP="00273FE2">
                        <w:pPr>
                          <w:jc w:val="center"/>
                          <w:rPr>
                            <w:b/>
                            <w:sz w:val="18"/>
                            <w:szCs w:val="16"/>
                          </w:rPr>
                        </w:pPr>
                        <w:r w:rsidRPr="00E3443F">
                          <w:rPr>
                            <w:b/>
                            <w:sz w:val="18"/>
                            <w:szCs w:val="16"/>
                          </w:rPr>
                          <w:t>OPERATERI</w:t>
                        </w:r>
                      </w:p>
                    </w:txbxContent>
                  </v:textbox>
                </v:shape>
                <v:shape id="AutoShape 7" o:spid="_x0000_s1033" type="#_x0000_t109" style="position:absolute;left:22840;top:307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525BA27E"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MORH</w:t>
                        </w:r>
                      </w:p>
                      <w:p w14:paraId="2075A234" w14:textId="77777777" w:rsidR="00F4176E" w:rsidRPr="00B07E2C" w:rsidRDefault="00F4176E" w:rsidP="00273FE2">
                        <w:pPr>
                          <w:spacing w:before="0" w:after="0" w:line="240" w:lineRule="auto"/>
                          <w:jc w:val="center"/>
                          <w:rPr>
                            <w:b/>
                            <w:color w:val="auto"/>
                            <w:sz w:val="18"/>
                            <w:szCs w:val="16"/>
                          </w:rPr>
                        </w:pPr>
                        <w:r w:rsidRPr="00B07E2C">
                          <w:rPr>
                            <w:b/>
                            <w:color w:val="auto"/>
                            <w:sz w:val="18"/>
                            <w:szCs w:val="16"/>
                          </w:rPr>
                          <w:t>MUP</w:t>
                        </w:r>
                      </w:p>
                    </w:txbxContent>
                  </v:textbox>
                </v:shape>
                <v:shape id="AutoShape 8" o:spid="_x0000_s1034" type="#_x0000_t109" style="position:absolute;left:25527;top:7993;width:12763;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5BDC63FB" w14:textId="77777777" w:rsidR="00F4176E" w:rsidRPr="00E3443F" w:rsidRDefault="00F4176E" w:rsidP="00273FE2">
                        <w:pPr>
                          <w:spacing w:before="0" w:after="0" w:line="240" w:lineRule="auto"/>
                          <w:jc w:val="center"/>
                          <w:rPr>
                            <w:b/>
                            <w:sz w:val="18"/>
                            <w:szCs w:val="16"/>
                          </w:rPr>
                        </w:pPr>
                        <w:r w:rsidRPr="00E3443F">
                          <w:rPr>
                            <w:b/>
                            <w:sz w:val="18"/>
                            <w:szCs w:val="16"/>
                          </w:rPr>
                          <w:t>SIGURNOSNO</w:t>
                        </w:r>
                      </w:p>
                      <w:p w14:paraId="30F46BC7" w14:textId="77777777" w:rsidR="00F4176E" w:rsidRPr="00E3443F" w:rsidRDefault="00F4176E" w:rsidP="00273FE2">
                        <w:pPr>
                          <w:spacing w:before="0" w:after="0" w:line="240" w:lineRule="auto"/>
                          <w:jc w:val="center"/>
                          <w:rPr>
                            <w:b/>
                            <w:sz w:val="18"/>
                            <w:szCs w:val="16"/>
                          </w:rPr>
                        </w:pPr>
                        <w:r w:rsidRPr="00E3443F">
                          <w:rPr>
                            <w:b/>
                            <w:sz w:val="18"/>
                            <w:szCs w:val="16"/>
                          </w:rPr>
                          <w:t>OBAVJEŠTAJNA</w:t>
                        </w:r>
                      </w:p>
                      <w:p w14:paraId="2BD771BC" w14:textId="77777777" w:rsidR="00F4176E" w:rsidRPr="00E3443F" w:rsidRDefault="00F4176E" w:rsidP="00273FE2">
                        <w:pPr>
                          <w:spacing w:before="0" w:after="0" w:line="240" w:lineRule="auto"/>
                          <w:jc w:val="center"/>
                          <w:rPr>
                            <w:b/>
                            <w:sz w:val="18"/>
                            <w:szCs w:val="16"/>
                          </w:rPr>
                        </w:pPr>
                        <w:r w:rsidRPr="00E3443F">
                          <w:rPr>
                            <w:b/>
                            <w:sz w:val="18"/>
                            <w:szCs w:val="16"/>
                          </w:rPr>
                          <w:t>ZAJEDNICA</w:t>
                        </w:r>
                      </w:p>
                    </w:txbxContent>
                  </v:textbox>
                </v:shape>
                <v:shape id="AutoShape 12" o:spid="_x0000_s1035" type="#_x0000_t109" style="position:absolute;left:23958;top:43477;width:146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0332F4DE" w14:textId="77777777" w:rsidR="00F4176E" w:rsidRPr="00E3443F" w:rsidRDefault="00F4176E" w:rsidP="00273FE2">
                        <w:pPr>
                          <w:jc w:val="center"/>
                          <w:rPr>
                            <w:b/>
                            <w:sz w:val="14"/>
                            <w:szCs w:val="12"/>
                          </w:rPr>
                        </w:pPr>
                        <w:r>
                          <w:rPr>
                            <w:b/>
                            <w:sz w:val="18"/>
                            <w:szCs w:val="12"/>
                          </w:rPr>
                          <w:t>OPĆINSKI NAČELNIK</w:t>
                        </w:r>
                      </w:p>
                    </w:txbxContent>
                  </v:textbox>
                </v:shape>
                <v:shape id="AutoShape 13" o:spid="_x0000_s1036" type="#_x0000_t109" style="position:absolute;left:23435;top:57990;width:14738;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54E8ABA2" w14:textId="77777777" w:rsidR="00F4176E" w:rsidRPr="00E3443F" w:rsidRDefault="00F4176E" w:rsidP="00273FE2">
                        <w:pPr>
                          <w:spacing w:before="0" w:after="0" w:line="240" w:lineRule="auto"/>
                          <w:jc w:val="center"/>
                          <w:rPr>
                            <w:b/>
                            <w:sz w:val="18"/>
                            <w:szCs w:val="14"/>
                          </w:rPr>
                        </w:pPr>
                        <w:r w:rsidRPr="00E3443F">
                          <w:rPr>
                            <w:b/>
                            <w:sz w:val="18"/>
                            <w:szCs w:val="14"/>
                          </w:rPr>
                          <w:t>PRIPRAVNOST</w:t>
                        </w:r>
                      </w:p>
                      <w:p w14:paraId="7D0D4E86" w14:textId="77777777" w:rsidR="00F4176E" w:rsidRPr="00E3443F" w:rsidRDefault="00F4176E" w:rsidP="00273FE2">
                        <w:pPr>
                          <w:spacing w:before="0" w:after="0" w:line="240" w:lineRule="auto"/>
                          <w:jc w:val="center"/>
                          <w:rPr>
                            <w:b/>
                            <w:sz w:val="18"/>
                            <w:szCs w:val="14"/>
                          </w:rPr>
                        </w:pPr>
                        <w:r w:rsidRPr="00E3443F">
                          <w:rPr>
                            <w:b/>
                            <w:sz w:val="18"/>
                            <w:szCs w:val="14"/>
                          </w:rPr>
                          <w:t>OPERATIVNIH SNAGA I PODUZIMANJE DRUGIH MJERA</w:t>
                        </w:r>
                      </w:p>
                    </w:txbxContent>
                  </v:textbox>
                </v:shape>
                <v:shape id="AutoShape 4" o:spid="_x0000_s1037" type="#_x0000_t109" style="position:absolute;left:1644;top:5021;width:913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028A7860" w14:textId="77777777" w:rsidR="00F4176E" w:rsidRPr="00E3443F" w:rsidRDefault="00F4176E" w:rsidP="00273FE2">
                        <w:pPr>
                          <w:pStyle w:val="StandardWeb"/>
                          <w:spacing w:before="80" w:after="160" w:line="276" w:lineRule="auto"/>
                          <w:jc w:val="center"/>
                          <w:rPr>
                            <w:sz w:val="28"/>
                          </w:rPr>
                        </w:pPr>
                        <w:r w:rsidRPr="00E3443F">
                          <w:rPr>
                            <w:rFonts w:ascii="Arial"/>
                            <w:b/>
                            <w:bCs/>
                            <w:color w:val="000000"/>
                            <w:sz w:val="18"/>
                            <w:szCs w:val="16"/>
                          </w:rPr>
                          <w:t>INSPEKCIJE</w:t>
                        </w:r>
                      </w:p>
                    </w:txbxContent>
                  </v:textbox>
                </v:shape>
                <v:shapetype id="_x0000_t32" coordsize="21600,21600" o:spt="32" o:oned="t" path="m,l21600,21600e" filled="f">
                  <v:path arrowok="t" fillok="f" o:connecttype="none"/>
                  <o:lock v:ext="edit" shapetype="t"/>
                </v:shapetype>
                <v:shape id="Straight Arrow Connector 32" o:spid="_x0000_s1038" type="#_x0000_t32" style="position:absolute;left:15096;top:31486;width:14526;height:1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39" type="#_x0000_t109" style="position:absolute;left:35784;top:27162;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15389A93" w14:textId="77777777" w:rsidR="00F4176E" w:rsidRPr="00E3443F" w:rsidRDefault="00F4176E" w:rsidP="00273FE2">
                        <w:pPr>
                          <w:pStyle w:val="Standard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v:textbox>
                </v:shape>
                <v:shape id="Straight Arrow Connector 39" o:spid="_x0000_s1040" type="#_x0000_t32" style="position:absolute;left:31259;top:30694;width:9317;height:12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41" type="#_x0000_t32" style="position:absolute;left:30804;top:46841;width:455;height:11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" strokecolor="windowText">
                  <v:stroke endarrow="block"/>
                </v:shape>
                <v:line id="Straight Connector 57" o:spid="_x0000_s1042" style="position:absolute;flip:x;visibility:visible;mso-wrap-style:square" from="9131,1453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3" style="position:absolute;visibility:visible;mso-wrap-style:square" from="10775,6888" to="1448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" strokecolor="windowText"/>
                <v:line id="Straight Connector 59" o:spid="_x0000_s1044" style="position:absolute;flip:x;visibility:visible;mso-wrap-style:square" from="14484,10882" to="25527,1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5" style="position:absolute;visibility:visible;mso-wrap-style:square" from="14484,510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6" style="position:absolute;visibility:visible;mso-wrap-style:square" from="14484,6246" to="2284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 id="Text Box 62" o:spid="_x0000_s1047" type="#_x0000_t202" style="position:absolute;left:22840;top:32459;width:1250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378EA683" w14:textId="77777777" w:rsidR="00F4176E" w:rsidRDefault="00F4176E" w:rsidP="00273FE2">
                        <w:pPr>
                          <w:jc w:val="center"/>
                        </w:pPr>
                        <w:r>
                          <w:t>Upozoravanje na opasnost</w:t>
                        </w:r>
                      </w:p>
                    </w:txbxContent>
                  </v:textbox>
                </v:shape>
                <v:shape id="Straight Arrow Connector 63" o:spid="_x0000_s1048" type="#_x0000_t32" style="position:absolute;left:14484;top:14533;width:0;height:8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49" type="#_x0000_t109" style="position:absolute;left:622;top:22597;width:23217;height:9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" strokecolor="#00b050" strokeweight="1.5pt">
                  <v:textbox>
                    <w:txbxContent>
                      <w:p w14:paraId="7696C767" w14:textId="206605DE" w:rsidR="00F4176E" w:rsidRDefault="00F4176E" w:rsidP="00273FE2">
                        <w:pPr>
                          <w:pStyle w:val="Standard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w:t>
                        </w:r>
                        <w:r w:rsidR="002C2F39">
                          <w:rPr>
                            <w:rFonts w:ascii="Arial" w:hAnsi="Arial"/>
                            <w:b/>
                            <w:bCs/>
                            <w:color w:val="000000"/>
                            <w:sz w:val="18"/>
                            <w:szCs w:val="18"/>
                          </w:rPr>
                          <w:t>Rijeka</w:t>
                        </w:r>
                        <w:r>
                          <w:rPr>
                            <w:rFonts w:ascii="Arial" w:hAnsi="Arial"/>
                            <w:b/>
                            <w:bCs/>
                            <w:color w:val="000000"/>
                            <w:sz w:val="18"/>
                            <w:szCs w:val="18"/>
                          </w:rPr>
                          <w:t xml:space="preserve">- </w:t>
                        </w:r>
                        <w:r w:rsidR="00D87CB6">
                          <w:rPr>
                            <w:rFonts w:ascii="Arial" w:hAnsi="Arial"/>
                            <w:b/>
                            <w:bCs/>
                            <w:color w:val="000000"/>
                            <w:sz w:val="18"/>
                            <w:szCs w:val="18"/>
                          </w:rPr>
                          <w:t xml:space="preserve">Služba civilne zaštite </w:t>
                        </w:r>
                        <w:r w:rsidR="003A65AB">
                          <w:rPr>
                            <w:rFonts w:ascii="Arial" w:hAnsi="Arial"/>
                            <w:b/>
                            <w:bCs/>
                            <w:color w:val="000000"/>
                            <w:sz w:val="18"/>
                            <w:szCs w:val="18"/>
                          </w:rPr>
                          <w:t>Rijeka</w:t>
                        </w:r>
                        <w:r>
                          <w:rPr>
                            <w:rFonts w:ascii="Arial" w:hAnsi="Arial"/>
                            <w:b/>
                            <w:bCs/>
                            <w:color w:val="000000"/>
                            <w:sz w:val="14"/>
                            <w:szCs w:val="14"/>
                          </w:rPr>
                          <w:t xml:space="preserve"> </w:t>
                        </w:r>
                      </w:p>
                      <w:p w14:paraId="116CB621" w14:textId="77777777" w:rsidR="00F4176E" w:rsidRDefault="00F4176E" w:rsidP="00273FE2">
                        <w:pPr>
                          <w:pStyle w:val="Standard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F4176E" w:rsidRDefault="00F4176E" w:rsidP="00273FE2">
                        <w:pPr>
                          <w:pStyle w:val="StandardWeb"/>
                          <w:spacing w:before="80" w:beforeAutospacing="0" w:after="0" w:afterAutospacing="0" w:line="276" w:lineRule="auto"/>
                          <w:jc w:val="center"/>
                        </w:pPr>
                        <w:r>
                          <w:rPr>
                            <w:rFonts w:ascii="Arial" w:hAnsi="Arial"/>
                            <w:b/>
                            <w:bCs/>
                            <w:color w:val="000000"/>
                            <w:sz w:val="18"/>
                            <w:szCs w:val="18"/>
                          </w:rPr>
                          <w:t>VOC</w:t>
                        </w:r>
                      </w:p>
                    </w:txbxContent>
                  </v:textbox>
                </v:shape>
                <w10:anchorlock/>
              </v:group>
            </w:pict>
          </mc:Fallback>
        </mc:AlternateContent>
      </w:r>
    </w:p>
    <w:p w14:paraId="32D67D1B" w14:textId="66DACCDB" w:rsidR="00273FE2" w:rsidRPr="00D83FAD" w:rsidRDefault="00273FE2" w:rsidP="00273FE2">
      <w:pPr>
        <w:widowControl w:val="0"/>
        <w:autoSpaceDE w:val="0"/>
        <w:adjustRightInd w:val="0"/>
        <w:spacing w:before="120" w:after="120"/>
      </w:pPr>
      <w:r w:rsidRPr="003A65AB">
        <w:t xml:space="preserve">Temeljem dobivenih informacija o mogućim ugrozama od Županijskog centra 112, </w:t>
      </w:r>
      <w:r w:rsidR="00E60723" w:rsidRPr="009B4842">
        <w:rPr>
          <w:color w:val="FF0000"/>
        </w:rPr>
        <w:t>O</w:t>
      </w:r>
      <w:r w:rsidR="00E60723" w:rsidRPr="003A65AB">
        <w:t>pćinski</w:t>
      </w:r>
      <w:r w:rsidR="009E7195">
        <w:t xml:space="preserve"> načelnik </w:t>
      </w:r>
      <w:r w:rsidR="004A4DAB" w:rsidRPr="00D83FAD">
        <w:t>Jelenje</w:t>
      </w:r>
      <w:r w:rsidRPr="00D83FAD">
        <w:t xml:space="preserve"> o istom obavješćuje:</w:t>
      </w:r>
    </w:p>
    <w:p w14:paraId="698A50F8" w14:textId="6778F11F" w:rsidR="00273FE2" w:rsidRPr="00D83FAD" w:rsidRDefault="00273FE2" w:rsidP="00273FE2">
      <w:pPr>
        <w:widowControl w:val="0"/>
        <w:autoSpaceDE w:val="0"/>
        <w:autoSpaceDN w:val="0"/>
        <w:adjustRightInd w:val="0"/>
        <w:spacing w:before="120" w:after="120"/>
        <w:rPr>
          <w:b/>
          <w:bCs/>
        </w:rPr>
      </w:pPr>
      <w:r w:rsidRPr="00D83FAD">
        <w:rPr>
          <w:b/>
          <w:bCs/>
        </w:rPr>
        <w:t xml:space="preserve">- operativne snage sustava civilne zaštite </w:t>
      </w:r>
      <w:r w:rsidR="004A4DAB" w:rsidRPr="00D83FAD">
        <w:rPr>
          <w:b/>
          <w:bCs/>
        </w:rPr>
        <w:t>Općine Jelenje</w:t>
      </w:r>
      <w:r w:rsidRPr="00D83FAD">
        <w:rPr>
          <w:b/>
          <w:bCs/>
        </w:rPr>
        <w:t xml:space="preserve">: </w:t>
      </w:r>
    </w:p>
    <w:p w14:paraId="5A7838ED" w14:textId="6183E378" w:rsidR="00B01799" w:rsidRPr="00D83FAD" w:rsidRDefault="009C5048" w:rsidP="00B01799">
      <w:pPr>
        <w:spacing w:before="0" w:after="0"/>
        <w:rPr>
          <w:rFonts w:eastAsia="Calibri" w:cs="Times New Roman"/>
          <w:color w:val="auto"/>
          <w:szCs w:val="22"/>
        </w:rPr>
      </w:pPr>
      <w:r w:rsidRPr="00D83FAD">
        <w:rPr>
          <w:rFonts w:eastAsia="Calibri" w:cs="Times New Roman"/>
          <w:color w:val="auto"/>
          <w:szCs w:val="22"/>
        </w:rPr>
        <w:t>1.</w:t>
      </w:r>
      <w:r w:rsidR="00B01799" w:rsidRPr="00D83FAD">
        <w:rPr>
          <w:rFonts w:eastAsia="Calibri" w:cs="Times New Roman"/>
          <w:color w:val="auto"/>
          <w:szCs w:val="22"/>
        </w:rPr>
        <w:tab/>
        <w:t xml:space="preserve">Stožer civilne zaštite </w:t>
      </w:r>
      <w:r w:rsidR="004A4DAB" w:rsidRPr="00D83FAD">
        <w:rPr>
          <w:rFonts w:eastAsia="Calibri" w:cs="Times New Roman"/>
          <w:color w:val="auto"/>
          <w:szCs w:val="22"/>
        </w:rPr>
        <w:t>Općine Jelenje</w:t>
      </w:r>
    </w:p>
    <w:p w14:paraId="512CB03E" w14:textId="38DB20B7" w:rsidR="00B01799" w:rsidRPr="00D83FAD" w:rsidRDefault="00B01799" w:rsidP="00B01799">
      <w:pPr>
        <w:spacing w:before="0" w:after="0"/>
        <w:rPr>
          <w:rFonts w:eastAsia="Calibri" w:cs="Times New Roman"/>
          <w:color w:val="auto"/>
          <w:szCs w:val="22"/>
        </w:rPr>
      </w:pPr>
      <w:r w:rsidRPr="00D83FAD">
        <w:rPr>
          <w:rFonts w:eastAsia="Calibri" w:cs="Times New Roman"/>
          <w:color w:val="auto"/>
          <w:szCs w:val="22"/>
        </w:rPr>
        <w:t>2.</w:t>
      </w:r>
      <w:r w:rsidRPr="00D83FAD">
        <w:rPr>
          <w:rFonts w:eastAsia="Calibri" w:cs="Times New Roman"/>
          <w:color w:val="auto"/>
          <w:szCs w:val="22"/>
        </w:rPr>
        <w:tab/>
      </w:r>
      <w:r w:rsidR="003A65AB" w:rsidRPr="00D83FAD">
        <w:rPr>
          <w:rFonts w:eastAsia="Calibri" w:cs="Times New Roman"/>
          <w:color w:val="auto"/>
          <w:szCs w:val="22"/>
        </w:rPr>
        <w:t>JVP Rijeka</w:t>
      </w:r>
    </w:p>
    <w:p w14:paraId="3A7213B0" w14:textId="1219573E" w:rsidR="00B01799" w:rsidRPr="00D83FAD" w:rsidRDefault="00B01799" w:rsidP="00B01799">
      <w:pPr>
        <w:spacing w:before="0" w:after="0"/>
        <w:rPr>
          <w:rFonts w:eastAsia="Calibri" w:cs="Times New Roman"/>
          <w:color w:val="auto"/>
          <w:szCs w:val="22"/>
        </w:rPr>
      </w:pPr>
      <w:r w:rsidRPr="00D83FAD">
        <w:rPr>
          <w:rFonts w:eastAsia="Calibri" w:cs="Times New Roman"/>
          <w:color w:val="auto"/>
          <w:szCs w:val="22"/>
        </w:rPr>
        <w:t>3.</w:t>
      </w:r>
      <w:r w:rsidRPr="00D83FAD">
        <w:rPr>
          <w:rFonts w:eastAsia="Calibri" w:cs="Times New Roman"/>
          <w:color w:val="auto"/>
          <w:szCs w:val="22"/>
        </w:rPr>
        <w:tab/>
      </w:r>
      <w:r w:rsidR="00D83FAD" w:rsidRPr="00D83FAD">
        <w:rPr>
          <w:rFonts w:eastAsia="Calibri" w:cs="Times New Roman"/>
          <w:color w:val="auto"/>
          <w:szCs w:val="22"/>
        </w:rPr>
        <w:t>GDCK Rijeka</w:t>
      </w:r>
    </w:p>
    <w:p w14:paraId="456A269F" w14:textId="592BCA30" w:rsidR="00B01799" w:rsidRPr="00D83FAD" w:rsidRDefault="00B01799" w:rsidP="00B01799">
      <w:pPr>
        <w:spacing w:before="0" w:after="0"/>
        <w:rPr>
          <w:rFonts w:eastAsia="Calibri" w:cs="Times New Roman"/>
          <w:color w:val="auto"/>
          <w:szCs w:val="22"/>
        </w:rPr>
      </w:pPr>
      <w:r w:rsidRPr="00D83FAD">
        <w:rPr>
          <w:rFonts w:eastAsia="Calibri" w:cs="Times New Roman"/>
          <w:color w:val="auto"/>
          <w:szCs w:val="22"/>
        </w:rPr>
        <w:t>4.</w:t>
      </w:r>
      <w:r w:rsidRPr="00D83FAD">
        <w:rPr>
          <w:rFonts w:eastAsia="Calibri" w:cs="Times New Roman"/>
          <w:color w:val="auto"/>
          <w:szCs w:val="22"/>
        </w:rPr>
        <w:tab/>
      </w:r>
      <w:r w:rsidR="00D83FAD" w:rsidRPr="00D83FAD">
        <w:rPr>
          <w:rFonts w:eastAsia="Calibri" w:cs="Times New Roman"/>
          <w:color w:val="auto"/>
          <w:szCs w:val="22"/>
        </w:rPr>
        <w:t>DVD „Ivan Zoretić Španac“ Jelenje</w:t>
      </w:r>
    </w:p>
    <w:p w14:paraId="78087DFE" w14:textId="2B313676" w:rsidR="009C5048" w:rsidRPr="00D83FAD" w:rsidRDefault="00B01799" w:rsidP="00B01799">
      <w:pPr>
        <w:spacing w:before="0" w:after="0"/>
        <w:rPr>
          <w:rFonts w:eastAsia="Calibri" w:cs="Times New Roman"/>
          <w:color w:val="auto"/>
          <w:szCs w:val="22"/>
        </w:rPr>
      </w:pPr>
      <w:r w:rsidRPr="00D83FAD">
        <w:rPr>
          <w:rFonts w:eastAsia="Calibri" w:cs="Times New Roman"/>
          <w:color w:val="auto"/>
          <w:szCs w:val="22"/>
        </w:rPr>
        <w:t>5.</w:t>
      </w:r>
      <w:r w:rsidRPr="00D83FAD">
        <w:rPr>
          <w:rFonts w:eastAsia="Calibri" w:cs="Times New Roman"/>
          <w:color w:val="auto"/>
          <w:szCs w:val="22"/>
        </w:rPr>
        <w:tab/>
      </w:r>
      <w:r w:rsidR="00D83FAD" w:rsidRPr="00D83FAD">
        <w:rPr>
          <w:rFonts w:eastAsia="Calibri" w:cs="Times New Roman"/>
          <w:color w:val="auto"/>
          <w:szCs w:val="22"/>
        </w:rPr>
        <w:t>Povjerenici civilne zaštite</w:t>
      </w:r>
    </w:p>
    <w:p w14:paraId="22977C9A" w14:textId="0A5A63C0" w:rsidR="00D83FAD" w:rsidRPr="00D83FAD" w:rsidRDefault="00D83FAD" w:rsidP="00B01799">
      <w:pPr>
        <w:spacing w:before="0" w:after="0"/>
        <w:rPr>
          <w:rFonts w:eastAsia="Calibri" w:cs="Times New Roman"/>
          <w:color w:val="auto"/>
          <w:szCs w:val="22"/>
        </w:rPr>
      </w:pPr>
      <w:r w:rsidRPr="00D83FAD">
        <w:rPr>
          <w:rFonts w:eastAsia="Calibri" w:cs="Times New Roman"/>
          <w:color w:val="auto"/>
          <w:szCs w:val="22"/>
        </w:rPr>
        <w:t xml:space="preserve">6.   </w:t>
      </w:r>
      <w:r>
        <w:rPr>
          <w:rFonts w:eastAsia="Calibri" w:cs="Times New Roman"/>
          <w:color w:val="auto"/>
          <w:szCs w:val="22"/>
        </w:rPr>
        <w:t xml:space="preserve">      </w:t>
      </w:r>
      <w:r w:rsidRPr="00D83FAD">
        <w:rPr>
          <w:rFonts w:eastAsia="Calibri" w:cs="Times New Roman"/>
          <w:color w:val="auto"/>
          <w:szCs w:val="22"/>
        </w:rPr>
        <w:t xml:space="preserve">Hrvatska gorska služba spašavanja - stanica Rijeka    </w:t>
      </w:r>
    </w:p>
    <w:p w14:paraId="599EFC05" w14:textId="77777777" w:rsidR="00BF695A" w:rsidRPr="004858B6" w:rsidRDefault="00BF695A" w:rsidP="00BF695A">
      <w:pPr>
        <w:spacing w:before="120" w:after="120"/>
        <w:rPr>
          <w:b/>
        </w:rPr>
      </w:pPr>
      <w:r w:rsidRPr="00D83FAD">
        <w:rPr>
          <w:b/>
        </w:rPr>
        <w:t xml:space="preserve">- pravne </w:t>
      </w:r>
      <w:r w:rsidRPr="004858B6">
        <w:rPr>
          <w:b/>
        </w:rPr>
        <w:t>osobe sa snagama i kapacitetima od interesa za sustav civilne zaštite na području Općine su:</w:t>
      </w:r>
    </w:p>
    <w:p w14:paraId="503AAA4E" w14:textId="77777777" w:rsidR="004858B6" w:rsidRPr="003823FA" w:rsidRDefault="004858B6" w:rsidP="006E093B">
      <w:pPr>
        <w:pStyle w:val="Odlomakpopisa"/>
      </w:pPr>
      <w:r w:rsidRPr="003823FA">
        <w:t>KD Autotrolej d.o.o.</w:t>
      </w:r>
    </w:p>
    <w:p w14:paraId="75A45FE1" w14:textId="77777777" w:rsidR="004858B6" w:rsidRPr="006E093B" w:rsidRDefault="004858B6" w:rsidP="006E093B">
      <w:pPr>
        <w:pStyle w:val="Odlomakpopisa"/>
      </w:pPr>
      <w:r w:rsidRPr="006E093B">
        <w:t>KD Jelen d.o.o.</w:t>
      </w:r>
    </w:p>
    <w:p w14:paraId="3DFF2A02" w14:textId="77777777" w:rsidR="004858B6" w:rsidRPr="003823FA" w:rsidRDefault="004858B6" w:rsidP="006E093B">
      <w:pPr>
        <w:pStyle w:val="Odlomakpopisa"/>
      </w:pPr>
      <w:r w:rsidRPr="000002DE">
        <w:t>Emico d.o.o</w:t>
      </w:r>
      <w:r w:rsidRPr="003823FA">
        <w:t>.</w:t>
      </w:r>
    </w:p>
    <w:p w14:paraId="00FB5E88" w14:textId="77777777" w:rsidR="004858B6" w:rsidRPr="003823FA" w:rsidRDefault="004858B6" w:rsidP="006E093B">
      <w:pPr>
        <w:pStyle w:val="Odlomakpopisa"/>
      </w:pPr>
      <w:r w:rsidRPr="003823FA">
        <w:t>ISKOPI BURA Dražice</w:t>
      </w:r>
    </w:p>
    <w:p w14:paraId="466625AD" w14:textId="77777777" w:rsidR="004858B6" w:rsidRPr="003823FA" w:rsidRDefault="004858B6" w:rsidP="006E093B">
      <w:pPr>
        <w:pStyle w:val="Odlomakpopisa"/>
      </w:pPr>
      <w:r w:rsidRPr="003823FA">
        <w:t>Osnovna škola Jelenje-Dražice</w:t>
      </w:r>
    </w:p>
    <w:p w14:paraId="57C0465F" w14:textId="77777777" w:rsidR="004858B6" w:rsidRPr="003823FA" w:rsidRDefault="004858B6" w:rsidP="006E093B">
      <w:pPr>
        <w:pStyle w:val="Odlomakpopisa"/>
      </w:pPr>
      <w:r w:rsidRPr="003823FA">
        <w:t>Dječji vrtić Grobnički tići</w:t>
      </w:r>
    </w:p>
    <w:p w14:paraId="06589EBB" w14:textId="77777777" w:rsidR="004858B6" w:rsidRPr="003823FA" w:rsidRDefault="004858B6" w:rsidP="006E093B">
      <w:pPr>
        <w:pStyle w:val="Odlomakpopisa"/>
      </w:pPr>
      <w:r w:rsidRPr="003823FA">
        <w:t>NK Rječina</w:t>
      </w:r>
    </w:p>
    <w:p w14:paraId="10CE14D9" w14:textId="77777777" w:rsidR="004858B6" w:rsidRPr="003823FA" w:rsidRDefault="004858B6" w:rsidP="006E093B">
      <w:pPr>
        <w:pStyle w:val="Odlomakpopisa"/>
      </w:pPr>
      <w:r w:rsidRPr="003823FA">
        <w:t>Brodokomerc d.o.o.</w:t>
      </w:r>
    </w:p>
    <w:p w14:paraId="4D02830D" w14:textId="77777777" w:rsidR="004858B6" w:rsidRPr="003823FA" w:rsidRDefault="004858B6" w:rsidP="006E093B">
      <w:pPr>
        <w:pStyle w:val="Odlomakpopisa"/>
      </w:pPr>
      <w:r w:rsidRPr="003823FA">
        <w:t>Gostiona Rječina</w:t>
      </w:r>
    </w:p>
    <w:p w14:paraId="746A68BB" w14:textId="77777777" w:rsidR="004858B6" w:rsidRPr="003823FA" w:rsidRDefault="004858B6" w:rsidP="006E093B">
      <w:pPr>
        <w:pStyle w:val="Odlomakpopisa"/>
      </w:pPr>
      <w:r w:rsidRPr="003823FA">
        <w:t>Picerija Leon</w:t>
      </w:r>
    </w:p>
    <w:p w14:paraId="3140B410" w14:textId="77777777" w:rsidR="004858B6" w:rsidRPr="003823FA" w:rsidRDefault="004858B6" w:rsidP="006E093B">
      <w:pPr>
        <w:pStyle w:val="Odlomakpopisa"/>
      </w:pPr>
      <w:r w:rsidRPr="003823FA">
        <w:t>Pekara „Lišćevica“</w:t>
      </w:r>
    </w:p>
    <w:p w14:paraId="1A489378" w14:textId="77777777" w:rsidR="004858B6" w:rsidRPr="003823FA" w:rsidRDefault="004858B6" w:rsidP="006E093B">
      <w:pPr>
        <w:pStyle w:val="Odlomakpopisa"/>
      </w:pPr>
      <w:r w:rsidRPr="003823FA">
        <w:t>Hrvatski Caritas</w:t>
      </w:r>
    </w:p>
    <w:p w14:paraId="6D4E2B46" w14:textId="77777777" w:rsidR="004858B6" w:rsidRPr="003823FA" w:rsidRDefault="004858B6" w:rsidP="006E093B">
      <w:pPr>
        <w:pStyle w:val="Odlomakpopisa"/>
      </w:pPr>
      <w:r w:rsidRPr="003823FA">
        <w:t>Veterinarska stanica Rijeka</w:t>
      </w:r>
    </w:p>
    <w:p w14:paraId="38EE1919" w14:textId="4EF457EE" w:rsidR="00BF695A" w:rsidRPr="004858B6" w:rsidRDefault="00BF695A" w:rsidP="00BF695A">
      <w:pPr>
        <w:tabs>
          <w:tab w:val="left" w:pos="426"/>
        </w:tabs>
        <w:spacing w:before="0" w:after="0"/>
        <w:rPr>
          <w:rFonts w:eastAsia="Calibri" w:cs="Times New Roman"/>
          <w:color w:val="auto"/>
          <w:szCs w:val="22"/>
        </w:rPr>
      </w:pPr>
    </w:p>
    <w:p w14:paraId="39A3F655" w14:textId="0F86E0C2" w:rsidR="006E5685" w:rsidRPr="004858B6" w:rsidRDefault="006E5685" w:rsidP="006E5685">
      <w:pPr>
        <w:tabs>
          <w:tab w:val="left" w:pos="426"/>
        </w:tabs>
        <w:spacing w:before="0" w:after="0"/>
        <w:rPr>
          <w:rFonts w:eastAsia="Calibri" w:cs="Times New Roman"/>
          <w:color w:val="auto"/>
          <w:szCs w:val="22"/>
        </w:rPr>
      </w:pPr>
      <w:r w:rsidRPr="004858B6">
        <w:rPr>
          <w:rFonts w:eastAsia="Calibri" w:cs="Times New Roman"/>
          <w:color w:val="auto"/>
          <w:szCs w:val="22"/>
        </w:rPr>
        <w:t xml:space="preserve">Udruga građana od interesa za sustav civilne zaštite </w:t>
      </w:r>
      <w:r w:rsidR="004A4DAB" w:rsidRPr="004858B6">
        <w:rPr>
          <w:rFonts w:eastAsia="Calibri" w:cs="Times New Roman"/>
          <w:color w:val="auto"/>
          <w:szCs w:val="22"/>
        </w:rPr>
        <w:t>Općine Jelenje</w:t>
      </w:r>
      <w:r w:rsidRPr="004858B6">
        <w:rPr>
          <w:rFonts w:eastAsia="Calibri" w:cs="Times New Roman"/>
          <w:color w:val="auto"/>
          <w:szCs w:val="22"/>
        </w:rPr>
        <w:t>:</w:t>
      </w:r>
    </w:p>
    <w:p w14:paraId="1BBE172C" w14:textId="4C82C8F5" w:rsidR="004858B6" w:rsidRPr="003823FA" w:rsidRDefault="004858B6" w:rsidP="006E093B">
      <w:pPr>
        <w:pStyle w:val="Odlomakpopisa"/>
      </w:pPr>
      <w:r w:rsidRPr="003823FA">
        <w:t xml:space="preserve">Lovačko društvo „Jelen“, </w:t>
      </w:r>
    </w:p>
    <w:p w14:paraId="668BA0C3" w14:textId="77777777" w:rsidR="004858B6" w:rsidRPr="003823FA" w:rsidRDefault="004858B6" w:rsidP="006E093B">
      <w:pPr>
        <w:pStyle w:val="Odlomakpopisa"/>
      </w:pPr>
      <w:r w:rsidRPr="003823FA">
        <w:t>NK Rječina</w:t>
      </w:r>
    </w:p>
    <w:p w14:paraId="0EDE1749" w14:textId="15A3585F" w:rsidR="006E5685" w:rsidRPr="004858B6" w:rsidRDefault="006E5685" w:rsidP="006E5685">
      <w:pPr>
        <w:tabs>
          <w:tab w:val="left" w:pos="426"/>
        </w:tabs>
        <w:spacing w:before="0" w:after="0"/>
        <w:rPr>
          <w:rFonts w:eastAsia="Calibri" w:cs="Times New Roman"/>
          <w:color w:val="auto"/>
          <w:szCs w:val="22"/>
        </w:rPr>
      </w:pPr>
    </w:p>
    <w:p w14:paraId="4E21391A" w14:textId="77777777" w:rsidR="006E5685" w:rsidRPr="002811D2" w:rsidRDefault="006E5685" w:rsidP="006E5685">
      <w:pPr>
        <w:tabs>
          <w:tab w:val="left" w:pos="426"/>
        </w:tabs>
        <w:spacing w:before="0" w:after="0"/>
        <w:rPr>
          <w:rFonts w:eastAsia="Calibri" w:cs="Times New Roman"/>
          <w:color w:val="auto"/>
          <w:szCs w:val="22"/>
          <w:highlight w:val="yellow"/>
        </w:rPr>
      </w:pPr>
    </w:p>
    <w:p w14:paraId="189381A4" w14:textId="1168ED3D" w:rsidR="00273FE2" w:rsidRPr="002F507E" w:rsidRDefault="00273FE2" w:rsidP="00273FE2">
      <w:pPr>
        <w:widowControl w:val="0"/>
        <w:autoSpaceDE w:val="0"/>
        <w:adjustRightInd w:val="0"/>
        <w:spacing w:before="120" w:after="120"/>
        <w:rPr>
          <w:b/>
          <w:bCs/>
        </w:rPr>
      </w:pPr>
      <w:r w:rsidRPr="002F507E">
        <w:rPr>
          <w:b/>
          <w:bCs/>
        </w:rPr>
        <w:t xml:space="preserve">Operativne snage koje djeluju na području </w:t>
      </w:r>
      <w:r w:rsidR="004A4DAB" w:rsidRPr="002F507E">
        <w:rPr>
          <w:b/>
          <w:bCs/>
        </w:rPr>
        <w:t>Općine Jelenje</w:t>
      </w:r>
      <w:r w:rsidRPr="002F507E">
        <w:rPr>
          <w:b/>
          <w:bCs/>
        </w:rPr>
        <w:t xml:space="preserve"> (a nisu u nadležnosti Općine) aktiviraju se i mobiliziraju prema vlastitim operativnim planovima kojima se uređuje njihova nadležnost te na zahtjev nadležnog Stožera civilne zaštite:</w:t>
      </w:r>
    </w:p>
    <w:p w14:paraId="77C29D11" w14:textId="3523D24E" w:rsidR="009C5048" w:rsidRPr="002F507E" w:rsidRDefault="009C5048" w:rsidP="009C5048">
      <w:pPr>
        <w:widowControl w:val="0"/>
        <w:autoSpaceDE w:val="0"/>
        <w:adjustRightInd w:val="0"/>
        <w:spacing w:before="120" w:after="120"/>
      </w:pPr>
      <w:r w:rsidRPr="002F507E">
        <w:t xml:space="preserve">1. </w:t>
      </w:r>
      <w:r w:rsidR="00681EE7">
        <w:t>Zavod za hitnu medicinu Primorsko-goranske županije – Ispostava Rijeka</w:t>
      </w:r>
      <w:r w:rsidRPr="002F507E">
        <w:t>,</w:t>
      </w:r>
    </w:p>
    <w:p w14:paraId="0010807A" w14:textId="62A0ECD6" w:rsidR="009C5048" w:rsidRPr="002F507E" w:rsidRDefault="009C5048" w:rsidP="009C5048">
      <w:pPr>
        <w:widowControl w:val="0"/>
        <w:autoSpaceDE w:val="0"/>
        <w:adjustRightInd w:val="0"/>
        <w:spacing w:before="120" w:after="120"/>
      </w:pPr>
      <w:r w:rsidRPr="002F507E">
        <w:t xml:space="preserve">2. </w:t>
      </w:r>
      <w:r w:rsidR="004858B6" w:rsidRPr="002F507E">
        <w:t>Dom zdravlja Primorsko-goranske županije – ispostava Dražice (zdravstvena stanica Dražice)</w:t>
      </w:r>
      <w:r w:rsidRPr="002F507E">
        <w:t>,</w:t>
      </w:r>
    </w:p>
    <w:p w14:paraId="141D8B89" w14:textId="44CD7144" w:rsidR="009C5048" w:rsidRPr="002F507E" w:rsidRDefault="009C5048" w:rsidP="009C5048">
      <w:pPr>
        <w:widowControl w:val="0"/>
        <w:autoSpaceDE w:val="0"/>
        <w:adjustRightInd w:val="0"/>
        <w:spacing w:before="120" w:after="120"/>
      </w:pPr>
      <w:r w:rsidRPr="002F507E">
        <w:t xml:space="preserve">3. </w:t>
      </w:r>
      <w:r w:rsidR="00251A1D" w:rsidRPr="002F507E">
        <w:t xml:space="preserve">Nastavni zavod za javno zdravstvo </w:t>
      </w:r>
      <w:r w:rsidR="00F522DB" w:rsidRPr="002F507E">
        <w:t>Primorsko-goranske županije</w:t>
      </w:r>
      <w:r w:rsidRPr="002F507E">
        <w:t>,</w:t>
      </w:r>
    </w:p>
    <w:p w14:paraId="4C7EB7A0" w14:textId="5ED0E001" w:rsidR="009C5048" w:rsidRPr="005C15A9" w:rsidRDefault="009C5048" w:rsidP="009C5048">
      <w:pPr>
        <w:widowControl w:val="0"/>
        <w:autoSpaceDE w:val="0"/>
        <w:adjustRightInd w:val="0"/>
        <w:spacing w:before="120" w:after="120"/>
      </w:pPr>
      <w:r w:rsidRPr="002F507E">
        <w:t xml:space="preserve">4. </w:t>
      </w:r>
      <w:r w:rsidR="004212B5" w:rsidRPr="005C15A9">
        <w:t xml:space="preserve">Županijska uprava za ceste </w:t>
      </w:r>
      <w:r w:rsidR="00F522DB" w:rsidRPr="005C15A9">
        <w:t>Primorsko-goranske županije</w:t>
      </w:r>
      <w:r w:rsidRPr="005C15A9">
        <w:t>,</w:t>
      </w:r>
    </w:p>
    <w:p w14:paraId="1341B195" w14:textId="58C7D096" w:rsidR="009C5048" w:rsidRPr="00343129" w:rsidRDefault="009C5048" w:rsidP="002F507E">
      <w:pPr>
        <w:widowControl w:val="0"/>
        <w:autoSpaceDE w:val="0"/>
        <w:adjustRightInd w:val="0"/>
        <w:spacing w:before="120" w:after="120"/>
      </w:pPr>
      <w:r w:rsidRPr="005C15A9">
        <w:t xml:space="preserve">5. </w:t>
      </w:r>
      <w:r w:rsidR="002F507E" w:rsidRPr="00343129">
        <w:t>Ministarstvo unutarnjih poslova, Policijska uprava Primorsko-goranske županije, II. Policijska postaja Rijeka</w:t>
      </w:r>
      <w:r w:rsidRPr="00343129">
        <w:t>,</w:t>
      </w:r>
    </w:p>
    <w:p w14:paraId="5A464A57" w14:textId="5AF15B83" w:rsidR="009C5048" w:rsidRPr="00343129" w:rsidRDefault="009C5048" w:rsidP="009C5048">
      <w:pPr>
        <w:widowControl w:val="0"/>
        <w:autoSpaceDE w:val="0"/>
        <w:adjustRightInd w:val="0"/>
        <w:spacing w:before="120" w:after="120"/>
      </w:pPr>
      <w:r w:rsidRPr="00343129">
        <w:t xml:space="preserve">6. </w:t>
      </w:r>
      <w:r w:rsidR="002F507E" w:rsidRPr="00343129">
        <w:t>Centar za socijalnu skrb Rijeka</w:t>
      </w:r>
      <w:r w:rsidRPr="00343129">
        <w:t>,</w:t>
      </w:r>
    </w:p>
    <w:p w14:paraId="559EC1B2" w14:textId="2456C1EF" w:rsidR="009C5048" w:rsidRPr="00343129" w:rsidRDefault="009C5048" w:rsidP="009C5048">
      <w:pPr>
        <w:widowControl w:val="0"/>
        <w:autoSpaceDE w:val="0"/>
        <w:adjustRightInd w:val="0"/>
        <w:spacing w:before="120" w:after="120"/>
      </w:pPr>
      <w:r w:rsidRPr="00343129">
        <w:t xml:space="preserve">7. </w:t>
      </w:r>
      <w:r w:rsidR="005C15A9" w:rsidRPr="00343129">
        <w:t>Hrvatske ceste d.o.o. – PJ Rijeka</w:t>
      </w:r>
      <w:r w:rsidRPr="00343129">
        <w:t>,</w:t>
      </w:r>
    </w:p>
    <w:p w14:paraId="4679BE8D" w14:textId="3C80A35C" w:rsidR="009C5048" w:rsidRPr="00343129" w:rsidRDefault="009C5048" w:rsidP="009C5048">
      <w:pPr>
        <w:widowControl w:val="0"/>
        <w:autoSpaceDE w:val="0"/>
        <w:adjustRightInd w:val="0"/>
        <w:spacing w:before="120" w:after="120"/>
      </w:pPr>
      <w:r w:rsidRPr="00343129">
        <w:t xml:space="preserve">8. </w:t>
      </w:r>
      <w:r w:rsidR="00EF6F0B" w:rsidRPr="00343129">
        <w:t xml:space="preserve">Hrvatske vode – </w:t>
      </w:r>
      <w:r w:rsidR="005C15A9" w:rsidRPr="00343129">
        <w:t>Vodnogospodarska ispostava Rijeka za mali sliv „Kvarnersko primorje i otoci“</w:t>
      </w:r>
      <w:r w:rsidRPr="00343129">
        <w:t>,</w:t>
      </w:r>
    </w:p>
    <w:p w14:paraId="47900ED9" w14:textId="2790A978" w:rsidR="009C5048" w:rsidRPr="00343129" w:rsidRDefault="009C5048" w:rsidP="009C5048">
      <w:pPr>
        <w:widowControl w:val="0"/>
        <w:autoSpaceDE w:val="0"/>
        <w:adjustRightInd w:val="0"/>
        <w:spacing w:before="120" w:after="120"/>
      </w:pPr>
      <w:r w:rsidRPr="00343129">
        <w:t xml:space="preserve">9. </w:t>
      </w:r>
      <w:r w:rsidR="00343129" w:rsidRPr="00343129">
        <w:t>Hrvatske šume – Uprava šuma Podružnica Delnice</w:t>
      </w:r>
      <w:r w:rsidRPr="00343129">
        <w:t>,</w:t>
      </w:r>
    </w:p>
    <w:p w14:paraId="7C967CAF" w14:textId="28FB2A39" w:rsidR="009C5048" w:rsidRPr="00343129" w:rsidRDefault="009C5048" w:rsidP="009C5048">
      <w:pPr>
        <w:widowControl w:val="0"/>
        <w:autoSpaceDE w:val="0"/>
        <w:adjustRightInd w:val="0"/>
        <w:spacing w:before="120" w:after="120"/>
      </w:pPr>
      <w:r w:rsidRPr="00343129">
        <w:t xml:space="preserve">10. </w:t>
      </w:r>
      <w:r w:rsidR="00343129" w:rsidRPr="00343129">
        <w:t>Veterinarska stanica Rijeka</w:t>
      </w:r>
      <w:r w:rsidRPr="00343129">
        <w:t>,</w:t>
      </w:r>
    </w:p>
    <w:p w14:paraId="49D7F54A" w14:textId="7B63143D" w:rsidR="00082CFB" w:rsidRPr="00343129" w:rsidRDefault="009C5048" w:rsidP="009C5048">
      <w:pPr>
        <w:widowControl w:val="0"/>
        <w:autoSpaceDE w:val="0"/>
        <w:adjustRightInd w:val="0"/>
        <w:spacing w:before="120" w:after="120"/>
      </w:pPr>
      <w:r w:rsidRPr="00343129">
        <w:t xml:space="preserve">11. </w:t>
      </w:r>
      <w:r w:rsidR="00343129" w:rsidRPr="00343129">
        <w:t>HEP ODS d.o.o. – Elektroprimorje Rijeka</w:t>
      </w:r>
      <w:r w:rsidR="00082CFB" w:rsidRPr="00343129">
        <w:t>,</w:t>
      </w:r>
    </w:p>
    <w:p w14:paraId="1341357D" w14:textId="1BE7AAE1" w:rsidR="007F2D1E" w:rsidRPr="00343129" w:rsidRDefault="00082CFB" w:rsidP="00082CFB">
      <w:pPr>
        <w:tabs>
          <w:tab w:val="left" w:pos="2445"/>
        </w:tabs>
        <w:spacing w:beforeLines="30" w:before="72" w:afterLines="30" w:after="72"/>
        <w:jc w:val="left"/>
      </w:pPr>
      <w:r w:rsidRPr="00343129">
        <w:t>1</w:t>
      </w:r>
      <w:r w:rsidR="00926490" w:rsidRPr="00343129">
        <w:t>2</w:t>
      </w:r>
      <w:r w:rsidRPr="00343129">
        <w:t xml:space="preserve">. </w:t>
      </w:r>
      <w:r w:rsidR="00343129" w:rsidRPr="00343129">
        <w:t>Ceste Rijeka d.o.o.</w:t>
      </w:r>
    </w:p>
    <w:p w14:paraId="69227CD2" w14:textId="41D8A284" w:rsidR="00926490" w:rsidRDefault="00926490" w:rsidP="00082CFB">
      <w:pPr>
        <w:tabs>
          <w:tab w:val="left" w:pos="2445"/>
        </w:tabs>
        <w:spacing w:beforeLines="30" w:before="72" w:afterLines="30" w:after="72"/>
        <w:jc w:val="left"/>
      </w:pPr>
      <w:r w:rsidRPr="00343129">
        <w:t>1</w:t>
      </w:r>
      <w:r w:rsidR="005330BC" w:rsidRPr="00343129">
        <w:t>3</w:t>
      </w:r>
      <w:r w:rsidRPr="00343129">
        <w:t xml:space="preserve">. </w:t>
      </w:r>
      <w:r w:rsidR="00343129" w:rsidRPr="00343129">
        <w:t>MUP - Ravnateljstvo civilne zaštite – Područni ured civilne zaštite Rijeka – Služba civilne zaštite Rijeka</w:t>
      </w:r>
    </w:p>
    <w:p w14:paraId="5AD6A4D9" w14:textId="5DD42FA0" w:rsidR="00183BB4" w:rsidRDefault="00183BB4" w:rsidP="00082CFB">
      <w:pPr>
        <w:tabs>
          <w:tab w:val="left" w:pos="2445"/>
        </w:tabs>
        <w:spacing w:beforeLines="30" w:before="72" w:afterLines="30" w:after="72"/>
        <w:jc w:val="left"/>
      </w:pPr>
      <w:r>
        <w:t xml:space="preserve">14. </w:t>
      </w:r>
      <w:r w:rsidR="008F49DF">
        <w:t>Vodovod i kanalizacija d.o.o. Rijeka</w:t>
      </w:r>
      <w:r>
        <w:t xml:space="preserve"> </w:t>
      </w:r>
    </w:p>
    <w:p w14:paraId="37D25160" w14:textId="049D597A" w:rsidR="00112AA5" w:rsidRPr="00343129" w:rsidRDefault="00112AA5" w:rsidP="00082CFB">
      <w:pPr>
        <w:tabs>
          <w:tab w:val="left" w:pos="2445"/>
        </w:tabs>
        <w:spacing w:beforeLines="30" w:before="72" w:afterLines="30" w:after="72"/>
        <w:jc w:val="left"/>
      </w:pPr>
      <w:r>
        <w:t xml:space="preserve">15. </w:t>
      </w:r>
      <w:r w:rsidRPr="00112AA5">
        <w:t>Poljoprivredna savjetodavna služba, Područni ured jadranske Hrvatske – Podružnica PGŽ</w:t>
      </w:r>
    </w:p>
    <w:p w14:paraId="07ED07B7" w14:textId="2B4DADE1" w:rsidR="004770D5" w:rsidRPr="00343129" w:rsidRDefault="004770D5" w:rsidP="00273FE2">
      <w:pPr>
        <w:widowControl w:val="0"/>
        <w:autoSpaceDE w:val="0"/>
        <w:adjustRightInd w:val="0"/>
        <w:spacing w:before="120" w:after="120"/>
        <w:rPr>
          <w:b/>
          <w:bCs/>
        </w:rPr>
      </w:pPr>
    </w:p>
    <w:p w14:paraId="09C5B7DE" w14:textId="250052E6" w:rsidR="00711CA4" w:rsidRPr="0073543D" w:rsidRDefault="00711CA4" w:rsidP="004770D5">
      <w:pPr>
        <w:spacing w:before="120" w:after="120"/>
      </w:pPr>
      <w:r w:rsidRPr="00343129">
        <w:t xml:space="preserve">U nastavku je </w:t>
      </w:r>
      <w:r w:rsidRPr="0073543D">
        <w:t xml:space="preserve">prikazana shema pozivanja operativnih snaga </w:t>
      </w:r>
      <w:r w:rsidR="004A4DAB" w:rsidRPr="0073543D">
        <w:t>Općine Jelenje</w:t>
      </w:r>
      <w:r w:rsidRPr="0073543D">
        <w:t>.</w:t>
      </w:r>
    </w:p>
    <w:p w14:paraId="012B870F" w14:textId="77777777" w:rsidR="00711CA4" w:rsidRPr="0073543D" w:rsidRDefault="00711CA4" w:rsidP="00711CA4">
      <w:pPr>
        <w:spacing w:before="0" w:after="200"/>
        <w:jc w:val="left"/>
        <w:sectPr w:rsidR="00711CA4" w:rsidRPr="0073543D" w:rsidSect="00127514">
          <w:headerReference w:type="first" r:id="rId28"/>
          <w:footerReference w:type="first" r:id="rId29"/>
          <w:pgSz w:w="11906" w:h="16838"/>
          <w:pgMar w:top="1418" w:right="1418" w:bottom="1418" w:left="1418" w:header="567" w:footer="0" w:gutter="0"/>
          <w:cols w:space="708"/>
          <w:titlePg/>
          <w:docGrid w:linePitch="360"/>
        </w:sectPr>
      </w:pPr>
    </w:p>
    <w:p w14:paraId="7DE901E5" w14:textId="77777777" w:rsidR="00711CA4" w:rsidRPr="0073543D" w:rsidRDefault="00711CA4" w:rsidP="00711CA4">
      <w:pPr>
        <w:tabs>
          <w:tab w:val="left" w:pos="12474"/>
        </w:tabs>
        <w:ind w:right="-31"/>
        <w:jc w:val="center"/>
      </w:pPr>
      <w:r w:rsidRPr="0073543D">
        <w:rPr>
          <w:noProof/>
          <w:lang w:eastAsia="hr-HR"/>
        </w:rPr>
        <mc:AlternateContent>
          <mc:Choice Requires="wps">
            <w:drawing>
              <wp:anchor distT="0" distB="0" distL="114300" distR="114300" simplePos="0" relativeHeight="252616704" behindDoc="0" locked="0" layoutInCell="1" allowOverlap="1" wp14:anchorId="0385A710" wp14:editId="3966CFE7">
                <wp:simplePos x="0" y="0"/>
                <wp:positionH relativeFrom="column">
                  <wp:posOffset>1575435</wp:posOffset>
                </wp:positionH>
                <wp:positionV relativeFrom="paragraph">
                  <wp:posOffset>194945</wp:posOffset>
                </wp:positionV>
                <wp:extent cx="1732915" cy="810895"/>
                <wp:effectExtent l="38100" t="0" r="19685" b="65405"/>
                <wp:wrapNone/>
                <wp:docPr id="937" name="Ravni poveznik sa strelicom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2915" cy="8108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B59105" id="Ravni poveznik sa strelicom 937" o:spid="_x0000_s1026" type="#_x0000_t32" style="position:absolute;margin-left:124.05pt;margin-top:15.35pt;width:136.45pt;height:63.85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2608" behindDoc="0" locked="0" layoutInCell="1" allowOverlap="1" wp14:anchorId="3842A883" wp14:editId="70476A07">
                <wp:simplePos x="0" y="0"/>
                <wp:positionH relativeFrom="page">
                  <wp:align>center</wp:align>
                </wp:positionH>
                <wp:positionV relativeFrom="paragraph">
                  <wp:posOffset>22225</wp:posOffset>
                </wp:positionV>
                <wp:extent cx="2219325" cy="319405"/>
                <wp:effectExtent l="0" t="0" r="28575" b="23495"/>
                <wp:wrapNone/>
                <wp:docPr id="10" name="Tekstni okvir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19405"/>
                        </a:xfrm>
                        <a:prstGeom prst="rect">
                          <a:avLst/>
                        </a:prstGeom>
                        <a:solidFill>
                          <a:sysClr val="window" lastClr="FFFFFF"/>
                        </a:solidFill>
                        <a:ln w="25400" cap="flat" cmpd="sng" algn="ctr">
                          <a:solidFill>
                            <a:srgbClr val="9BBB59"/>
                          </a:solidFill>
                          <a:prstDash val="solid"/>
                        </a:ln>
                        <a:effectLst/>
                      </wps:spPr>
                      <wps:txb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A883" id="Tekstni okvir 32" o:spid="_x0000_s1050" type="#_x0000_t202" style="position:absolute;left:0;text-align:left;margin-left:0;margin-top:1.75pt;width:174.75pt;height:25.15pt;z-index:252612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" fillcolor="window" strokecolor="#9bbb59" strokeweight="2pt">
                <v:path arrowok="t"/>
                <v:textbox>
                  <w:txbxContent>
                    <w:p w14:paraId="77196586"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INFORMACIJA O MOGUĆOJ UGROZI</w:t>
                      </w:r>
                    </w:p>
                  </w:txbxContent>
                </v:textbox>
                <w10:wrap anchorx="page"/>
              </v:shape>
            </w:pict>
          </mc:Fallback>
        </mc:AlternateContent>
      </w:r>
    </w:p>
    <w:p w14:paraId="6EFA97EA" w14:textId="77777777" w:rsidR="00711CA4" w:rsidRPr="0073543D" w:rsidRDefault="00711CA4" w:rsidP="00711CA4">
      <w:pPr>
        <w:tabs>
          <w:tab w:val="left" w:pos="12474"/>
        </w:tabs>
        <w:ind w:right="-31"/>
        <w:jc w:val="center"/>
      </w:pPr>
      <w:r w:rsidRPr="0073543D">
        <w:rPr>
          <w:rFonts w:ascii="Arial Narrow" w:hAnsi="Arial Narrow"/>
          <w:noProof/>
          <w:lang w:eastAsia="hr-HR"/>
        </w:rPr>
        <mc:AlternateContent>
          <mc:Choice Requires="wps">
            <w:drawing>
              <wp:anchor distT="0" distB="0" distL="114300" distR="114300" simplePos="0" relativeHeight="252641280" behindDoc="0" locked="0" layoutInCell="1" allowOverlap="1" wp14:anchorId="7EBB7079" wp14:editId="77D6BB61">
                <wp:simplePos x="0" y="0"/>
                <wp:positionH relativeFrom="column">
                  <wp:posOffset>1359535</wp:posOffset>
                </wp:positionH>
                <wp:positionV relativeFrom="paragraph">
                  <wp:posOffset>46990</wp:posOffset>
                </wp:positionV>
                <wp:extent cx="965835" cy="293370"/>
                <wp:effectExtent l="0" t="0" r="5715" b="0"/>
                <wp:wrapNone/>
                <wp:docPr id="12" name="Tekstni okvir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C4A853E"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BB7079" id="Tekstni okvir 12" o:spid="_x0000_s1051" type="#_x0000_t202" style="position:absolute;left:0;text-align:left;margin-left:107.05pt;margin-top:3.7pt;width:76.05pt;height:23.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qo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" fillcolor="window" stroked="f" strokeweight=".5pt">
                <v:textbox>
                  <w:txbxContent>
                    <w:p w14:paraId="7C4A853E" w14:textId="77777777" w:rsidR="00711CA4" w:rsidRPr="008B6D29" w:rsidRDefault="00711CA4" w:rsidP="00711CA4">
                      <w:pPr>
                        <w:rPr>
                          <w:i/>
                          <w:sz w:val="20"/>
                        </w:rPr>
                      </w:pPr>
                      <w:r w:rsidRPr="008B6D29">
                        <w:rPr>
                          <w:i/>
                          <w:sz w:val="20"/>
                        </w:rPr>
                        <w:t>upozoravanje</w:t>
                      </w:r>
                    </w:p>
                  </w:txbxContent>
                </v:textbox>
              </v:shape>
            </w:pict>
          </mc:Fallback>
        </mc:AlternateContent>
      </w:r>
      <w:r w:rsidRPr="0073543D">
        <w:rPr>
          <w:rFonts w:ascii="Arial Narrow" w:hAnsi="Arial Narrow"/>
          <w:noProof/>
          <w:lang w:eastAsia="hr-HR"/>
        </w:rPr>
        <mc:AlternateContent>
          <mc:Choice Requires="wps">
            <w:drawing>
              <wp:anchor distT="0" distB="0" distL="114300" distR="114300" simplePos="0" relativeHeight="252640256" behindDoc="0" locked="0" layoutInCell="1" allowOverlap="1" wp14:anchorId="03DF67F6" wp14:editId="2CA3F540">
                <wp:simplePos x="0" y="0"/>
                <wp:positionH relativeFrom="column">
                  <wp:posOffset>4511040</wp:posOffset>
                </wp:positionH>
                <wp:positionV relativeFrom="paragraph">
                  <wp:posOffset>224790</wp:posOffset>
                </wp:positionV>
                <wp:extent cx="1268095" cy="293370"/>
                <wp:effectExtent l="0" t="0" r="8255"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5EB6C04"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F67F6" id="Tekstni okvir 16" o:spid="_x0000_s1052" type="#_x0000_t202" style="position:absolute;left:0;text-align:left;margin-left:355.2pt;margin-top:17.7pt;width:99.85pt;height:23.1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e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" fillcolor="window" stroked="f" strokeweight=".5pt">
                <v:textbox>
                  <w:txbxContent>
                    <w:p w14:paraId="15EB6C04" w14:textId="77777777" w:rsidR="00711CA4" w:rsidRPr="008B6D29" w:rsidRDefault="00711CA4" w:rsidP="00711CA4">
                      <w:pPr>
                        <w:rPr>
                          <w:i/>
                          <w:sz w:val="20"/>
                        </w:rPr>
                      </w:pPr>
                      <w:r w:rsidRPr="008B6D29">
                        <w:rPr>
                          <w:i/>
                          <w:sz w:val="20"/>
                        </w:rPr>
                        <w:t>upozoravanje</w:t>
                      </w:r>
                    </w:p>
                  </w:txbxContent>
                </v:textbox>
              </v:shape>
            </w:pict>
          </mc:Fallback>
        </mc:AlternateContent>
      </w:r>
      <w:r w:rsidRPr="0073543D">
        <w:rPr>
          <w:noProof/>
          <w:lang w:eastAsia="hr-HR"/>
        </w:rPr>
        <mc:AlternateContent>
          <mc:Choice Requires="wps">
            <w:drawing>
              <wp:anchor distT="0" distB="0" distL="114300" distR="114300" simplePos="0" relativeHeight="252630016" behindDoc="0" locked="0" layoutInCell="1" allowOverlap="1" wp14:anchorId="29046A86" wp14:editId="29775B17">
                <wp:simplePos x="0" y="0"/>
                <wp:positionH relativeFrom="column">
                  <wp:posOffset>4456430</wp:posOffset>
                </wp:positionH>
                <wp:positionV relativeFrom="paragraph">
                  <wp:posOffset>98425</wp:posOffset>
                </wp:positionV>
                <wp:extent cx="8890" cy="621030"/>
                <wp:effectExtent l="76200" t="0" r="67310" b="64770"/>
                <wp:wrapNone/>
                <wp:docPr id="220" name="Ravni poveznik sa strelicom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6210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F49206" id="Ravni poveznik sa strelicom 220" o:spid="_x0000_s1026" type="#_x0000_t32" style="position:absolute;margin-left:350.9pt;margin-top:7.75pt;width:.7pt;height:48.9pt;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" strokecolor="windowText">
                <v:stroke endarrow="block"/>
                <o:lock v:ext="edit" shapetype="f"/>
              </v:shape>
            </w:pict>
          </mc:Fallback>
        </mc:AlternateContent>
      </w:r>
    </w:p>
    <w:p w14:paraId="1EA2DCC7" w14:textId="77777777" w:rsidR="00711CA4" w:rsidRPr="0073543D" w:rsidRDefault="00711CA4" w:rsidP="00711CA4">
      <w:pPr>
        <w:tabs>
          <w:tab w:val="left" w:pos="12474"/>
        </w:tabs>
        <w:ind w:right="-31"/>
        <w:jc w:val="center"/>
      </w:pPr>
      <w:r w:rsidRPr="0073543D">
        <w:rPr>
          <w:rFonts w:ascii="Arial Narrow" w:hAnsi="Arial Narrow"/>
          <w:noProof/>
          <w:lang w:eastAsia="hr-HR"/>
        </w:rPr>
        <mc:AlternateContent>
          <mc:Choice Requires="wps">
            <w:drawing>
              <wp:anchor distT="0" distB="0" distL="114300" distR="114300" simplePos="0" relativeHeight="252642304" behindDoc="0" locked="0" layoutInCell="1" allowOverlap="1" wp14:anchorId="62EE54F9" wp14:editId="6C3EC991">
                <wp:simplePos x="0" y="0"/>
                <wp:positionH relativeFrom="column">
                  <wp:posOffset>2035810</wp:posOffset>
                </wp:positionH>
                <wp:positionV relativeFrom="paragraph">
                  <wp:posOffset>242570</wp:posOffset>
                </wp:positionV>
                <wp:extent cx="965835" cy="293370"/>
                <wp:effectExtent l="0" t="0" r="5715" b="0"/>
                <wp:wrapNone/>
                <wp:docPr id="59" name="Tekstni okvir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93370"/>
                        </a:xfrm>
                        <a:prstGeom prst="rect">
                          <a:avLst/>
                        </a:prstGeom>
                        <a:solidFill>
                          <a:sysClr val="window" lastClr="FFFFFF"/>
                        </a:solidFill>
                        <a:ln w="6350">
                          <a:noFill/>
                        </a:ln>
                        <a:effectLst/>
                      </wps:spPr>
                      <wps:txbx>
                        <w:txbxContent>
                          <w:p w14:paraId="7F8513C7" w14:textId="77777777" w:rsidR="00711CA4" w:rsidRPr="008B6D29" w:rsidRDefault="00711CA4" w:rsidP="00711CA4">
                            <w:pPr>
                              <w:rPr>
                                <w:i/>
                                <w:sz w:val="20"/>
                              </w:rPr>
                            </w:pPr>
                            <w:r w:rsidRPr="008B6D29">
                              <w:rPr>
                                <w:i/>
                                <w:sz w:val="20"/>
                              </w:rPr>
                              <w:t>upozoravanje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EE54F9" id="Tekstni okvir 59" o:spid="_x0000_s1053" type="#_x0000_t202" style="position:absolute;left:0;text-align:left;margin-left:160.3pt;margin-top:19.1pt;width:76.05pt;height:23.1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TZTAIAAJM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" fillcolor="window" stroked="f" strokeweight=".5pt">
                <v:textbox>
                  <w:txbxContent>
                    <w:p w14:paraId="7F8513C7" w14:textId="77777777" w:rsidR="00711CA4" w:rsidRPr="008B6D29" w:rsidRDefault="00711CA4" w:rsidP="00711CA4">
                      <w:pPr>
                        <w:rPr>
                          <w:i/>
                          <w:sz w:val="20"/>
                        </w:rPr>
                      </w:pPr>
                      <w:r w:rsidRPr="008B6D29">
                        <w:rPr>
                          <w:i/>
                          <w:sz w:val="20"/>
                        </w:rPr>
                        <w:t>upozoravanje</w:t>
                      </w:r>
                    </w:p>
                  </w:txbxContent>
                </v:textbox>
              </v:shape>
            </w:pict>
          </mc:Fallback>
        </mc:AlternateContent>
      </w:r>
    </w:p>
    <w:p w14:paraId="68FC8001" w14:textId="77777777" w:rsidR="00711CA4" w:rsidRPr="0073543D" w:rsidRDefault="00711CA4" w:rsidP="00711CA4">
      <w:pPr>
        <w:tabs>
          <w:tab w:val="left" w:pos="12474"/>
        </w:tabs>
        <w:ind w:right="-31"/>
        <w:jc w:val="center"/>
      </w:pPr>
      <w:r w:rsidRPr="0073543D">
        <w:rPr>
          <w:noProof/>
          <w:lang w:eastAsia="hr-HR"/>
        </w:rPr>
        <mc:AlternateContent>
          <mc:Choice Requires="wps">
            <w:drawing>
              <wp:anchor distT="0" distB="0" distL="114300" distR="114300" simplePos="0" relativeHeight="252615680" behindDoc="0" locked="0" layoutInCell="1" allowOverlap="1" wp14:anchorId="3FC7BC35" wp14:editId="6C8C12E5">
                <wp:simplePos x="0" y="0"/>
                <wp:positionH relativeFrom="margin">
                  <wp:posOffset>300990</wp:posOffset>
                </wp:positionH>
                <wp:positionV relativeFrom="paragraph">
                  <wp:posOffset>146050</wp:posOffset>
                </wp:positionV>
                <wp:extent cx="1233805" cy="371475"/>
                <wp:effectExtent l="0" t="0" r="23495" b="28575"/>
                <wp:wrapNone/>
                <wp:docPr id="17" name="Tekstni okvir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371475"/>
                        </a:xfrm>
                        <a:prstGeom prst="rect">
                          <a:avLst/>
                        </a:prstGeom>
                        <a:solidFill>
                          <a:sysClr val="window" lastClr="FFFFFF"/>
                        </a:solidFill>
                        <a:ln w="25400" cap="flat" cmpd="sng" algn="ctr">
                          <a:solidFill>
                            <a:srgbClr val="9BBB59"/>
                          </a:solidFill>
                          <a:prstDash val="solid"/>
                        </a:ln>
                        <a:effectLst/>
                      </wps:spPr>
                      <wps:txbx>
                        <w:txbxContent>
                          <w:p w14:paraId="6048EFB6" w14:textId="2F16EB7D"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73543D">
                              <w:rPr>
                                <w:rFonts w:ascii="Arial Narrow" w:hAnsi="Arial Narrow"/>
                                <w:b/>
                                <w:sz w:val="20"/>
                              </w:rPr>
                              <w:t>RIJEKA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7BC35" id="Tekstni okvir 31" o:spid="_x0000_s1054" type="#_x0000_t202" style="position:absolute;left:0;text-align:left;margin-left:23.7pt;margin-top:11.5pt;width:97.15pt;height:29.2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" fillcolor="window" strokecolor="#9bbb59" strokeweight="2pt">
                <v:path arrowok="t"/>
                <v:textbox>
                  <w:txbxContent>
                    <w:p w14:paraId="6048EFB6" w14:textId="2F16EB7D" w:rsidR="00711CA4" w:rsidRPr="00D13083" w:rsidRDefault="00711CA4" w:rsidP="00711CA4">
                      <w:pPr>
                        <w:spacing w:before="120" w:after="120"/>
                        <w:jc w:val="center"/>
                        <w:rPr>
                          <w:rFonts w:ascii="Arial Narrow" w:hAnsi="Arial Narrow"/>
                          <w:b/>
                          <w:sz w:val="20"/>
                        </w:rPr>
                      </w:pPr>
                      <w:r>
                        <w:rPr>
                          <w:rFonts w:ascii="Arial Narrow" w:hAnsi="Arial Narrow"/>
                          <w:b/>
                          <w:sz w:val="20"/>
                        </w:rPr>
                        <w:t xml:space="preserve">ŽC 112 </w:t>
                      </w:r>
                      <w:r w:rsidR="0073543D">
                        <w:rPr>
                          <w:rFonts w:ascii="Arial Narrow" w:hAnsi="Arial Narrow"/>
                          <w:b/>
                          <w:sz w:val="20"/>
                        </w:rPr>
                        <w:t>RIJEKA</w:t>
                      </w:r>
                    </w:p>
                  </w:txbxContent>
                </v:textbox>
                <w10:wrap anchorx="margin"/>
              </v:shape>
            </w:pict>
          </mc:Fallback>
        </mc:AlternateContent>
      </w:r>
      <w:r w:rsidRPr="0073543D">
        <w:rPr>
          <w:noProof/>
          <w:lang w:eastAsia="hr-HR"/>
        </w:rPr>
        <mc:AlternateContent>
          <mc:Choice Requires="wps">
            <w:drawing>
              <wp:anchor distT="0" distB="0" distL="114300" distR="114300" simplePos="0" relativeHeight="252613632" behindDoc="0" locked="0" layoutInCell="1" allowOverlap="1" wp14:anchorId="54BDCCA2" wp14:editId="10603CFE">
                <wp:simplePos x="0" y="0"/>
                <wp:positionH relativeFrom="page">
                  <wp:align>center</wp:align>
                </wp:positionH>
                <wp:positionV relativeFrom="paragraph">
                  <wp:posOffset>139700</wp:posOffset>
                </wp:positionV>
                <wp:extent cx="2475865" cy="319405"/>
                <wp:effectExtent l="0" t="0" r="19685" b="23495"/>
                <wp:wrapNone/>
                <wp:docPr id="61" name="Tekstni okvir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319405"/>
                        </a:xfrm>
                        <a:prstGeom prst="rect">
                          <a:avLst/>
                        </a:prstGeom>
                        <a:solidFill>
                          <a:sysClr val="window" lastClr="FFFFFF"/>
                        </a:solidFill>
                        <a:ln w="25400" cap="flat" cmpd="sng" algn="ctr">
                          <a:solidFill>
                            <a:srgbClr val="9BBB59"/>
                          </a:solidFill>
                          <a:prstDash val="solid"/>
                        </a:ln>
                        <a:effectLst/>
                      </wps:spPr>
                      <wps:txbx>
                        <w:txbxContent>
                          <w:p w14:paraId="3456E1AA"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OPĆINSKI NAČELNIK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DCCA2" id="Tekstni okvir 61" o:spid="_x0000_s1055" type="#_x0000_t202" style="position:absolute;left:0;text-align:left;margin-left:0;margin-top:11pt;width:194.95pt;height:25.15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" fillcolor="window" strokecolor="#9bbb59" strokeweight="2pt">
                <v:path arrowok="t"/>
                <v:textbox>
                  <w:txbxContent>
                    <w:p w14:paraId="3456E1AA"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OPĆINSKI NAČELNIK </w:t>
                      </w:r>
                    </w:p>
                  </w:txbxContent>
                </v:textbox>
                <w10:wrap anchorx="page"/>
              </v:shape>
            </w:pict>
          </mc:Fallback>
        </mc:AlternateContent>
      </w:r>
    </w:p>
    <w:p w14:paraId="39C78BAB" w14:textId="77777777" w:rsidR="00711CA4" w:rsidRPr="0073543D" w:rsidRDefault="00711CA4" w:rsidP="00711CA4">
      <w:pPr>
        <w:tabs>
          <w:tab w:val="left" w:pos="12474"/>
        </w:tabs>
        <w:ind w:right="-31"/>
        <w:jc w:val="center"/>
      </w:pPr>
      <w:r w:rsidRPr="0073543D">
        <w:rPr>
          <w:noProof/>
          <w:lang w:eastAsia="hr-HR"/>
        </w:rPr>
        <mc:AlternateContent>
          <mc:Choice Requires="wps">
            <w:drawing>
              <wp:anchor distT="4294967295" distB="4294967295" distL="114300" distR="114300" simplePos="0" relativeHeight="252652544" behindDoc="0" locked="0" layoutInCell="1" allowOverlap="1" wp14:anchorId="5710A374" wp14:editId="345B8869">
                <wp:simplePos x="0" y="0"/>
                <wp:positionH relativeFrom="column">
                  <wp:posOffset>2446619</wp:posOffset>
                </wp:positionH>
                <wp:positionV relativeFrom="paragraph">
                  <wp:posOffset>196897</wp:posOffset>
                </wp:positionV>
                <wp:extent cx="869686" cy="983411"/>
                <wp:effectExtent l="38100" t="38100" r="64135" b="64770"/>
                <wp:wrapNone/>
                <wp:docPr id="24" name="Ravni poveznik sa strelicom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9686" cy="98341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523BB8" id="Ravni poveznik sa strelicom 24" o:spid="_x0000_s1026" type="#_x0000_t32" style="position:absolute;margin-left:192.65pt;margin-top:15.5pt;width:68.5pt;height:77.45pt;flip:x;z-index:25265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" strokecolor="#4579b8 [3044]">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7424" behindDoc="0" locked="0" layoutInCell="1" allowOverlap="1" wp14:anchorId="368CF3DE" wp14:editId="58746FAD">
                <wp:simplePos x="0" y="0"/>
                <wp:positionH relativeFrom="column">
                  <wp:posOffset>-158750</wp:posOffset>
                </wp:positionH>
                <wp:positionV relativeFrom="paragraph">
                  <wp:posOffset>119380</wp:posOffset>
                </wp:positionV>
                <wp:extent cx="440055" cy="759460"/>
                <wp:effectExtent l="38100" t="38100" r="55245" b="59690"/>
                <wp:wrapNone/>
                <wp:docPr id="62" name="Ravni poveznik sa strelicom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0055" cy="7594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076215" id="Ravni poveznik sa strelicom 62" o:spid="_x0000_s1026" type="#_x0000_t32" style="position:absolute;margin-left:-12.5pt;margin-top:9.4pt;width:34.65pt;height:59.8pt;flip:x;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6400" behindDoc="0" locked="0" layoutInCell="1" allowOverlap="1" wp14:anchorId="05ED2C7F" wp14:editId="76D0C625">
                <wp:simplePos x="0" y="0"/>
                <wp:positionH relativeFrom="column">
                  <wp:posOffset>48260</wp:posOffset>
                </wp:positionH>
                <wp:positionV relativeFrom="paragraph">
                  <wp:posOffset>266065</wp:posOffset>
                </wp:positionV>
                <wp:extent cx="293370" cy="594995"/>
                <wp:effectExtent l="38100" t="0" r="30480" b="52705"/>
                <wp:wrapNone/>
                <wp:docPr id="194" name="Ravni poveznik sa strelicom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5949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F85767" id="Ravni poveznik sa strelicom 194" o:spid="_x0000_s1026" type="#_x0000_t32" style="position:absolute;margin-left:3.8pt;margin-top:20.95pt;width:23.1pt;height:46.85pt;flip:x;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44352" behindDoc="0" locked="0" layoutInCell="1" allowOverlap="1" wp14:anchorId="424E7A9E" wp14:editId="57C2DEEE">
                <wp:simplePos x="0" y="0"/>
                <wp:positionH relativeFrom="column">
                  <wp:posOffset>1558290</wp:posOffset>
                </wp:positionH>
                <wp:positionV relativeFrom="paragraph">
                  <wp:posOffset>76200</wp:posOffset>
                </wp:positionV>
                <wp:extent cx="1604645" cy="17145"/>
                <wp:effectExtent l="19050" t="76200" r="90805" b="97155"/>
                <wp:wrapNone/>
                <wp:docPr id="195" name="Ravni poveznik sa strelicom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4645" cy="171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3BD99D" id="Ravni poveznik sa strelicom 195" o:spid="_x0000_s1026" type="#_x0000_t32" style="position:absolute;margin-left:122.7pt;margin-top:6pt;width:126.35pt;height:1.3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3328" behindDoc="0" locked="0" layoutInCell="1" allowOverlap="1" wp14:anchorId="69EF4100" wp14:editId="1A9D9676">
                <wp:simplePos x="0" y="0"/>
                <wp:positionH relativeFrom="column">
                  <wp:posOffset>1558290</wp:posOffset>
                </wp:positionH>
                <wp:positionV relativeFrom="paragraph">
                  <wp:posOffset>6985</wp:posOffset>
                </wp:positionV>
                <wp:extent cx="1595755" cy="8890"/>
                <wp:effectExtent l="0" t="57150" r="42545" b="86360"/>
                <wp:wrapNone/>
                <wp:docPr id="209" name="Ravni poveznik sa strelicom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755" cy="88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BE172C" id="Ravni poveznik sa strelicom 209" o:spid="_x0000_s1026" type="#_x0000_t32" style="position:absolute;margin-left:122.7pt;margin-top:.55pt;width:125.65pt;height:.7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33088" behindDoc="0" locked="0" layoutInCell="1" allowOverlap="1" wp14:anchorId="2AA1F134" wp14:editId="21AF248B">
                <wp:simplePos x="0" y="0"/>
                <wp:positionH relativeFrom="column">
                  <wp:posOffset>1531620</wp:posOffset>
                </wp:positionH>
                <wp:positionV relativeFrom="paragraph">
                  <wp:posOffset>248920</wp:posOffset>
                </wp:positionV>
                <wp:extent cx="673100" cy="810260"/>
                <wp:effectExtent l="38100" t="38100" r="50800" b="66040"/>
                <wp:wrapNone/>
                <wp:docPr id="210" name="Ravni poveznik sa strelicom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3100" cy="8102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7235F5" id="Ravni poveznik sa strelicom 210" o:spid="_x0000_s1026" type="#_x0000_t32" style="position:absolute;margin-left:120.6pt;margin-top:19.6pt;width:53pt;height:63.8pt;flip:x 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32064" behindDoc="0" locked="0" layoutInCell="1" allowOverlap="1" wp14:anchorId="5719BB5E" wp14:editId="1135DAF2">
                <wp:simplePos x="0" y="0"/>
                <wp:positionH relativeFrom="column">
                  <wp:posOffset>4508500</wp:posOffset>
                </wp:positionH>
                <wp:positionV relativeFrom="paragraph">
                  <wp:posOffset>196850</wp:posOffset>
                </wp:positionV>
                <wp:extent cx="26035" cy="690245"/>
                <wp:effectExtent l="76200" t="38100" r="50165" b="52705"/>
                <wp:wrapNone/>
                <wp:docPr id="223" name="Ravni poveznik sa strelicom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35" cy="69024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A47A83" id="Ravni poveznik sa strelicom 223" o:spid="_x0000_s1026" type="#_x0000_t32" style="position:absolute;margin-left:355pt;margin-top:15.5pt;width:2.05pt;height:54.35pt;flip:y;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31040" behindDoc="0" locked="0" layoutInCell="1" allowOverlap="1" wp14:anchorId="5A1D2890" wp14:editId="2BAA146D">
                <wp:simplePos x="0" y="0"/>
                <wp:positionH relativeFrom="column">
                  <wp:posOffset>4275455</wp:posOffset>
                </wp:positionH>
                <wp:positionV relativeFrom="paragraph">
                  <wp:posOffset>179705</wp:posOffset>
                </wp:positionV>
                <wp:extent cx="8890" cy="733425"/>
                <wp:effectExtent l="38100" t="0" r="67310" b="47625"/>
                <wp:wrapNone/>
                <wp:docPr id="222" name="Ravni poveznik sa strelicom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7334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1A3121" id="Ravni poveznik sa strelicom 222" o:spid="_x0000_s1026" type="#_x0000_t32" style="position:absolute;margin-left:336.65pt;margin-top:14.15pt;width:.7pt;height:57.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9776" behindDoc="0" locked="0" layoutInCell="1" allowOverlap="1" wp14:anchorId="36DE5398" wp14:editId="0A39B854">
                <wp:simplePos x="0" y="0"/>
                <wp:positionH relativeFrom="column">
                  <wp:posOffset>5741670</wp:posOffset>
                </wp:positionH>
                <wp:positionV relativeFrom="paragraph">
                  <wp:posOffset>26035</wp:posOffset>
                </wp:positionV>
                <wp:extent cx="664210" cy="414020"/>
                <wp:effectExtent l="0" t="0" r="78740" b="62230"/>
                <wp:wrapNone/>
                <wp:docPr id="211" name="Ravni poveznik sa strelicom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210" cy="4140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36F2C2" id="Ravni poveznik sa strelicom 211" o:spid="_x0000_s1026" type="#_x0000_t32" style="position:absolute;margin-left:452.1pt;margin-top:2.05pt;width:52.3pt;height:32.6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" strokecolor="windowText">
                <v:stroke endarrow="block"/>
                <o:lock v:ext="edit" shapetype="f"/>
              </v:shape>
            </w:pict>
          </mc:Fallback>
        </mc:AlternateContent>
      </w:r>
    </w:p>
    <w:p w14:paraId="3745E8C7" w14:textId="77777777" w:rsidR="00711CA4" w:rsidRPr="0073543D" w:rsidRDefault="00711CA4" w:rsidP="00711CA4">
      <w:pPr>
        <w:tabs>
          <w:tab w:val="left" w:pos="10637"/>
          <w:tab w:val="left" w:pos="12474"/>
        </w:tabs>
        <w:ind w:right="-31"/>
        <w:jc w:val="left"/>
      </w:pPr>
      <w:r w:rsidRPr="0073543D">
        <w:rPr>
          <w:noProof/>
          <w:lang w:eastAsia="hr-HR"/>
        </w:rPr>
        <mc:AlternateContent>
          <mc:Choice Requires="wps">
            <w:drawing>
              <wp:anchor distT="0" distB="0" distL="114300" distR="114300" simplePos="0" relativeHeight="252650496" behindDoc="0" locked="0" layoutInCell="1" allowOverlap="1" wp14:anchorId="63611447" wp14:editId="1E53D69D">
                <wp:simplePos x="0" y="0"/>
                <wp:positionH relativeFrom="column">
                  <wp:posOffset>5673090</wp:posOffset>
                </wp:positionH>
                <wp:positionV relativeFrom="paragraph">
                  <wp:posOffset>255270</wp:posOffset>
                </wp:positionV>
                <wp:extent cx="741680" cy="388620"/>
                <wp:effectExtent l="0" t="38100" r="58420" b="30480"/>
                <wp:wrapNone/>
                <wp:docPr id="216" name="Ravni poveznik sa strelicom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1680" cy="3886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44F0FD" id="Ravni poveznik sa strelicom 216" o:spid="_x0000_s1026" type="#_x0000_t32" style="position:absolute;margin-left:446.7pt;margin-top:20.1pt;width:58.4pt;height:30.6pt;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35136" behindDoc="0" locked="0" layoutInCell="1" allowOverlap="1" wp14:anchorId="115D1151" wp14:editId="3A6E0075">
                <wp:simplePos x="0" y="0"/>
                <wp:positionH relativeFrom="column">
                  <wp:posOffset>505460</wp:posOffset>
                </wp:positionH>
                <wp:positionV relativeFrom="paragraph">
                  <wp:posOffset>13970</wp:posOffset>
                </wp:positionV>
                <wp:extent cx="905510" cy="3441700"/>
                <wp:effectExtent l="57150" t="38100" r="66040" b="63500"/>
                <wp:wrapNone/>
                <wp:docPr id="217" name="Ravni poveznik sa strelicom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344170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036C6" id="Ravni poveznik sa strelicom 217" o:spid="_x0000_s1026" type="#_x0000_t32" style="position:absolute;margin-left:39.8pt;margin-top:1.1pt;width:71.3pt;height:27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34112" behindDoc="0" locked="0" layoutInCell="1" allowOverlap="1" wp14:anchorId="29144C8A" wp14:editId="0AC92147">
                <wp:simplePos x="0" y="0"/>
                <wp:positionH relativeFrom="column">
                  <wp:posOffset>764540</wp:posOffset>
                </wp:positionH>
                <wp:positionV relativeFrom="paragraph">
                  <wp:posOffset>40005</wp:posOffset>
                </wp:positionV>
                <wp:extent cx="681355" cy="2484120"/>
                <wp:effectExtent l="57150" t="38100" r="61595" b="49530"/>
                <wp:wrapNone/>
                <wp:docPr id="219" name="Ravni poveznik sa strelicom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248412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9F070A" id="Ravni poveznik sa strelicom 219" o:spid="_x0000_s1026" type="#_x0000_t32" style="position:absolute;margin-left:60.2pt;margin-top:3.15pt;width:53.65pt;height:195.6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4896" behindDoc="0" locked="0" layoutInCell="1" allowOverlap="1" wp14:anchorId="610E5DC8" wp14:editId="7F30BC4F">
                <wp:simplePos x="0" y="0"/>
                <wp:positionH relativeFrom="column">
                  <wp:posOffset>1376680</wp:posOffset>
                </wp:positionH>
                <wp:positionV relativeFrom="paragraph">
                  <wp:posOffset>40005</wp:posOffset>
                </wp:positionV>
                <wp:extent cx="603885" cy="767715"/>
                <wp:effectExtent l="0" t="0" r="81915" b="51435"/>
                <wp:wrapNone/>
                <wp:docPr id="221" name="Ravni poveznik sa strelicom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 cy="7677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A0E869" id="Ravni poveznik sa strelicom 221" o:spid="_x0000_s1026" type="#_x0000_t32" style="position:absolute;margin-left:108.4pt;margin-top:3.15pt;width:47.55pt;height:60.4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7728" behindDoc="0" locked="0" layoutInCell="1" allowOverlap="1" wp14:anchorId="0BB5302B" wp14:editId="410592B3">
                <wp:simplePos x="0" y="0"/>
                <wp:positionH relativeFrom="margin">
                  <wp:posOffset>6457950</wp:posOffset>
                </wp:positionH>
                <wp:positionV relativeFrom="paragraph">
                  <wp:posOffset>6985</wp:posOffset>
                </wp:positionV>
                <wp:extent cx="1966595" cy="250190"/>
                <wp:effectExtent l="0" t="0" r="14605" b="16510"/>
                <wp:wrapNone/>
                <wp:docPr id="959" name="Tekstni okvir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50190"/>
                        </a:xfrm>
                        <a:prstGeom prst="rect">
                          <a:avLst/>
                        </a:prstGeom>
                        <a:solidFill>
                          <a:sysClr val="window" lastClr="FFFFFF"/>
                        </a:solidFill>
                        <a:ln w="25400" cap="flat" cmpd="sng" algn="ctr">
                          <a:solidFill>
                            <a:srgbClr val="9BBB59"/>
                          </a:solidFill>
                          <a:prstDash val="solid"/>
                        </a:ln>
                        <a:effectLst/>
                      </wps:spPr>
                      <wps:txb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POVJERENICI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5302B" id="Tekstni okvir 959" o:spid="_x0000_s1056" type="#_x0000_t202" style="position:absolute;margin-left:508.5pt;margin-top:.55pt;width:154.85pt;height:19.7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" fillcolor="window" strokecolor="#9bbb59" strokeweight="2pt">
                <v:path arrowok="t"/>
                <v:textbox>
                  <w:txbxContent>
                    <w:p w14:paraId="3F8B1F3C"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POVJERENICI CIVILNE ZAŠTITE</w:t>
                      </w:r>
                    </w:p>
                  </w:txbxContent>
                </v:textbox>
                <w10:wrap anchorx="margin"/>
              </v:shape>
            </w:pict>
          </mc:Fallback>
        </mc:AlternateContent>
      </w:r>
      <w:r w:rsidRPr="0073543D">
        <w:tab/>
      </w:r>
    </w:p>
    <w:p w14:paraId="0FFFE2FA" w14:textId="524FB397" w:rsidR="00711CA4" w:rsidRPr="0073543D" w:rsidRDefault="00711CA4" w:rsidP="00711CA4">
      <w:pPr>
        <w:tabs>
          <w:tab w:val="left" w:pos="10637"/>
          <w:tab w:val="left" w:pos="12474"/>
        </w:tabs>
        <w:ind w:right="-31"/>
        <w:jc w:val="left"/>
      </w:pPr>
      <w:r w:rsidRPr="0073543D">
        <w:rPr>
          <w:noProof/>
          <w:lang w:eastAsia="hr-HR"/>
        </w:rPr>
        <mc:AlternateContent>
          <mc:Choice Requires="wps">
            <w:drawing>
              <wp:anchor distT="0" distB="0" distL="114300" distR="114300" simplePos="0" relativeHeight="252620800" behindDoc="0" locked="0" layoutInCell="1" allowOverlap="1" wp14:anchorId="0DD9B5E5" wp14:editId="3EF2C612">
                <wp:simplePos x="0" y="0"/>
                <wp:positionH relativeFrom="column">
                  <wp:posOffset>5689600</wp:posOffset>
                </wp:positionH>
                <wp:positionV relativeFrom="paragraph">
                  <wp:posOffset>46990</wp:posOffset>
                </wp:positionV>
                <wp:extent cx="775970" cy="387985"/>
                <wp:effectExtent l="38100" t="38100" r="62230" b="50165"/>
                <wp:wrapNone/>
                <wp:docPr id="25"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970" cy="387985"/>
                        </a:xfrm>
                        <a:prstGeom prst="straightConnector1">
                          <a:avLst/>
                        </a:prstGeom>
                        <a:noFill/>
                        <a:ln w="9525" cap="flat" cmpd="sng" algn="ctr">
                          <a:solidFill>
                            <a:srgbClr val="0070C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216E0B" id="Ravni poveznik sa strelicom 25" o:spid="_x0000_s1026" type="#_x0000_t32" style="position:absolute;margin-left:448pt;margin-top:3.7pt;width:61.1pt;height:30.55pt;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" strokecolor="#0070c0">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45376" behindDoc="0" locked="0" layoutInCell="1" allowOverlap="1" wp14:anchorId="1DD5A69A" wp14:editId="28652B4D">
                <wp:simplePos x="0" y="0"/>
                <wp:positionH relativeFrom="margin">
                  <wp:posOffset>-727710</wp:posOffset>
                </wp:positionH>
                <wp:positionV relativeFrom="paragraph">
                  <wp:posOffset>297180</wp:posOffset>
                </wp:positionV>
                <wp:extent cx="1258570" cy="1397635"/>
                <wp:effectExtent l="0" t="0" r="17780" b="12065"/>
                <wp:wrapNone/>
                <wp:docPr id="225" name="Tekstni okvir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1397635"/>
                        </a:xfrm>
                        <a:prstGeom prst="rect">
                          <a:avLst/>
                        </a:prstGeom>
                        <a:solidFill>
                          <a:sysClr val="window" lastClr="FFFFFF"/>
                        </a:solidFill>
                        <a:ln w="25400" cap="flat" cmpd="sng" algn="ctr">
                          <a:solidFill>
                            <a:srgbClr val="9BBB59"/>
                          </a:solidFill>
                          <a:prstDash val="solid"/>
                        </a:ln>
                        <a:effectLst/>
                      </wps:spPr>
                      <wps:txbx>
                        <w:txbxContent>
                          <w:p w14:paraId="6A33DB5C" w14:textId="5EB03133"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SNAGE KOJE DJELUJU NA PODRUČJU </w:t>
                            </w:r>
                            <w:r>
                              <w:rPr>
                                <w:rFonts w:ascii="Arial Narrow" w:hAnsi="Arial Narrow"/>
                                <w:b/>
                                <w:sz w:val="20"/>
                              </w:rPr>
                              <w:t xml:space="preserve">OPĆINE </w:t>
                            </w:r>
                            <w:r w:rsidRPr="000F6A8B">
                              <w:rPr>
                                <w:rFonts w:ascii="Arial Narrow" w:hAnsi="Arial Narrow"/>
                                <w:b/>
                                <w:sz w:val="20"/>
                              </w:rPr>
                              <w:t xml:space="preserve">(a nisu u nadležnosti </w:t>
                            </w:r>
                            <w:r>
                              <w:rPr>
                                <w:rFonts w:ascii="Arial Narrow" w:hAnsi="Arial Narrow"/>
                                <w:b/>
                                <w:sz w:val="20"/>
                              </w:rPr>
                              <w:t>Općine</w:t>
                            </w:r>
                            <w:r w:rsidRPr="000F6A8B">
                              <w:rPr>
                                <w:rFonts w:ascii="Arial Narrow" w:hAnsi="Arial Narrow"/>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5A69A" id="Tekstni okvir 225" o:spid="_x0000_s1057" type="#_x0000_t202" style="position:absolute;margin-left:-57.3pt;margin-top:23.4pt;width:99.1pt;height:110.0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" fillcolor="window" strokecolor="#9bbb59" strokeweight="2pt">
                <v:path arrowok="t"/>
                <v:textbox>
                  <w:txbxContent>
                    <w:p w14:paraId="6A33DB5C" w14:textId="5EB03133" w:rsidR="00711CA4" w:rsidRPr="00D13083" w:rsidRDefault="00711CA4" w:rsidP="00711CA4">
                      <w:pPr>
                        <w:spacing w:before="120" w:after="120"/>
                        <w:jc w:val="center"/>
                        <w:rPr>
                          <w:rFonts w:ascii="Arial Narrow" w:hAnsi="Arial Narrow"/>
                          <w:b/>
                          <w:sz w:val="20"/>
                        </w:rPr>
                      </w:pPr>
                      <w:r w:rsidRPr="000F6A8B">
                        <w:rPr>
                          <w:rFonts w:ascii="Arial Narrow" w:hAnsi="Arial Narrow"/>
                          <w:b/>
                          <w:sz w:val="20"/>
                        </w:rPr>
                        <w:t xml:space="preserve">OPERATIVNE SNAGE KOJE DJELUJU NA PODRUČJU </w:t>
                      </w:r>
                      <w:r>
                        <w:rPr>
                          <w:rFonts w:ascii="Arial Narrow" w:hAnsi="Arial Narrow"/>
                          <w:b/>
                          <w:sz w:val="20"/>
                        </w:rPr>
                        <w:t xml:space="preserve">OPĆINE </w:t>
                      </w:r>
                      <w:r w:rsidRPr="000F6A8B">
                        <w:rPr>
                          <w:rFonts w:ascii="Arial Narrow" w:hAnsi="Arial Narrow"/>
                          <w:b/>
                          <w:sz w:val="20"/>
                        </w:rPr>
                        <w:t xml:space="preserve">(a nisu u nadležnosti </w:t>
                      </w:r>
                      <w:r>
                        <w:rPr>
                          <w:rFonts w:ascii="Arial Narrow" w:hAnsi="Arial Narrow"/>
                          <w:b/>
                          <w:sz w:val="20"/>
                        </w:rPr>
                        <w:t>Općine</w:t>
                      </w:r>
                      <w:r w:rsidRPr="000F6A8B">
                        <w:rPr>
                          <w:rFonts w:ascii="Arial Narrow" w:hAnsi="Arial Narrow"/>
                          <w:b/>
                          <w:sz w:val="20"/>
                        </w:rPr>
                        <w:t>)</w:t>
                      </w:r>
                    </w:p>
                  </w:txbxContent>
                </v:textbox>
                <w10:wrap anchorx="margin"/>
              </v:shape>
            </w:pict>
          </mc:Fallback>
        </mc:AlternateContent>
      </w:r>
    </w:p>
    <w:p w14:paraId="66B34BA3" w14:textId="33687A1D" w:rsidR="00711CA4" w:rsidRPr="0073543D" w:rsidRDefault="00711CA4" w:rsidP="00711CA4">
      <w:pPr>
        <w:tabs>
          <w:tab w:val="left" w:pos="12474"/>
        </w:tabs>
        <w:ind w:right="-31"/>
        <w:jc w:val="center"/>
      </w:pPr>
      <w:r w:rsidRPr="0073543D">
        <w:rPr>
          <w:noProof/>
          <w:lang w:eastAsia="hr-HR"/>
        </w:rPr>
        <mc:AlternateContent>
          <mc:Choice Requires="wps">
            <w:drawing>
              <wp:anchor distT="0" distB="0" distL="114300" distR="114300" simplePos="0" relativeHeight="252653568" behindDoc="0" locked="0" layoutInCell="1" allowOverlap="1" wp14:anchorId="4C3AFC25" wp14:editId="4A2180C7">
                <wp:simplePos x="0" y="0"/>
                <wp:positionH relativeFrom="column">
                  <wp:posOffset>2739917</wp:posOffset>
                </wp:positionH>
                <wp:positionV relativeFrom="paragraph">
                  <wp:posOffset>261404</wp:posOffset>
                </wp:positionV>
                <wp:extent cx="568349" cy="301925"/>
                <wp:effectExtent l="38100" t="38100" r="60325" b="60325"/>
                <wp:wrapNone/>
                <wp:docPr id="294" name="Ravni poveznik sa strelicom 294"/>
                <wp:cNvGraphicFramePr/>
                <a:graphic xmlns:a="http://schemas.openxmlformats.org/drawingml/2006/main">
                  <a:graphicData uri="http://schemas.microsoft.com/office/word/2010/wordprocessingShape">
                    <wps:wsp>
                      <wps:cNvCnPr/>
                      <wps:spPr>
                        <a:xfrm flipV="1">
                          <a:off x="0" y="0"/>
                          <a:ext cx="568349" cy="301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61C2E4D0" id="_x0000_t32" coordsize="21600,21600" o:spt="32" o:oned="t" path="m,l21600,21600e" filled="f">
                <v:path arrowok="t" fillok="f" o:connecttype="none"/>
                <o:lock v:ext="edit" shapetype="t"/>
              </v:shapetype>
              <v:shape id="Ravni poveznik sa strelicom 294" o:spid="_x0000_s1026" type="#_x0000_t32" style="position:absolute;margin-left:215.75pt;margin-top:20.6pt;width:44.75pt;height:23.75pt;flip:y;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" strokecolor="#4579b8 [3044]">
                <v:stroke startarrow="block" endarrow="block"/>
              </v:shape>
            </w:pict>
          </mc:Fallback>
        </mc:AlternateContent>
      </w:r>
      <w:r w:rsidRPr="0073543D">
        <w:rPr>
          <w:noProof/>
          <w:lang w:eastAsia="hr-HR"/>
        </w:rPr>
        <mc:AlternateContent>
          <mc:Choice Requires="wps">
            <w:drawing>
              <wp:anchor distT="0" distB="0" distL="114300" distR="114300" simplePos="0" relativeHeight="252651520" behindDoc="0" locked="0" layoutInCell="1" allowOverlap="1" wp14:anchorId="13F281EC" wp14:editId="596EE79D">
                <wp:simplePos x="0" y="0"/>
                <wp:positionH relativeFrom="column">
                  <wp:posOffset>2739917</wp:posOffset>
                </wp:positionH>
                <wp:positionV relativeFrom="paragraph">
                  <wp:posOffset>157886</wp:posOffset>
                </wp:positionV>
                <wp:extent cx="551959" cy="284672"/>
                <wp:effectExtent l="0" t="38100" r="57785" b="20320"/>
                <wp:wrapNone/>
                <wp:docPr id="26" name="Ravni poveznik sa strelicom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1959" cy="2846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3AF3977" id="Ravni poveznik sa strelicom 26" o:spid="_x0000_s1026" type="#_x0000_t32" style="position:absolute;margin-left:215.75pt;margin-top:12.45pt;width:43.45pt;height:22.4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" strokecolor="black [3213]">
                <v:stroke endarrow="block"/>
                <o:lock v:ext="edit" shapetype="f"/>
              </v:shape>
            </w:pict>
          </mc:Fallback>
        </mc:AlternateContent>
      </w:r>
      <w:r w:rsidRPr="0073543D">
        <w:rPr>
          <w:noProof/>
          <w:lang w:eastAsia="hr-HR"/>
        </w:rPr>
        <mc:AlternateContent>
          <mc:Choice Requires="wps">
            <w:drawing>
              <wp:anchor distT="0" distB="0" distL="114300" distR="114300" simplePos="0" relativeHeight="252614656" behindDoc="0" locked="0" layoutInCell="1" allowOverlap="1" wp14:anchorId="0EB86AAC" wp14:editId="53E10CE5">
                <wp:simplePos x="0" y="0"/>
                <wp:positionH relativeFrom="margin">
                  <wp:posOffset>3334385</wp:posOffset>
                </wp:positionH>
                <wp:positionV relativeFrom="paragraph">
                  <wp:posOffset>39370</wp:posOffset>
                </wp:positionV>
                <wp:extent cx="2268855" cy="319405"/>
                <wp:effectExtent l="0" t="0" r="17145" b="23495"/>
                <wp:wrapNone/>
                <wp:docPr id="228" name="Tekstni okvir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855" cy="319405"/>
                        </a:xfrm>
                        <a:prstGeom prst="rect">
                          <a:avLst/>
                        </a:prstGeom>
                        <a:solidFill>
                          <a:sysClr val="window" lastClr="FFFFFF"/>
                        </a:solidFill>
                        <a:ln w="25400" cap="flat" cmpd="sng" algn="ctr">
                          <a:solidFill>
                            <a:srgbClr val="9BBB59"/>
                          </a:solidFill>
                          <a:prstDash val="solid"/>
                        </a:ln>
                        <a:effectLst/>
                      </wps:spPr>
                      <wps:txb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6AAC" id="Tekstni okvir 228" o:spid="_x0000_s1058" type="#_x0000_t202" style="position:absolute;left:0;text-align:left;margin-left:262.55pt;margin-top:3.1pt;width:178.65pt;height:25.1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" fillcolor="window" strokecolor="#9bbb59" strokeweight="2pt">
                <v:path arrowok="t"/>
                <v:textbox>
                  <w:txbxContent>
                    <w:p w14:paraId="7C52B85B"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STOŽER CIVILNE ZAŠTITE</w:t>
                      </w:r>
                    </w:p>
                  </w:txbxContent>
                </v:textbox>
                <w10:wrap anchorx="margin"/>
              </v:shape>
            </w:pict>
          </mc:Fallback>
        </mc:AlternateContent>
      </w:r>
    </w:p>
    <w:p w14:paraId="07699C9C" w14:textId="02562EC2" w:rsidR="00711CA4" w:rsidRPr="0073543D" w:rsidRDefault="00711CA4" w:rsidP="00711CA4">
      <w:pPr>
        <w:tabs>
          <w:tab w:val="left" w:pos="12474"/>
        </w:tabs>
        <w:ind w:right="-31"/>
        <w:jc w:val="center"/>
      </w:pPr>
      <w:r w:rsidRPr="0073543D">
        <w:rPr>
          <w:noProof/>
          <w:lang w:eastAsia="hr-HR"/>
        </w:rPr>
        <mc:AlternateContent>
          <mc:Choice Requires="wps">
            <w:drawing>
              <wp:anchor distT="0" distB="0" distL="114300" distR="114300" simplePos="0" relativeHeight="252621824" behindDoc="0" locked="0" layoutInCell="1" allowOverlap="1" wp14:anchorId="7BB880CF" wp14:editId="3F4C817F">
                <wp:simplePos x="0" y="0"/>
                <wp:positionH relativeFrom="margin">
                  <wp:posOffset>1223645</wp:posOffset>
                </wp:positionH>
                <wp:positionV relativeFrom="paragraph">
                  <wp:posOffset>47625</wp:posOffset>
                </wp:positionV>
                <wp:extent cx="1483360" cy="457200"/>
                <wp:effectExtent l="0" t="0" r="21590" b="19050"/>
                <wp:wrapNone/>
                <wp:docPr id="329" name="Tekstni okvir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457200"/>
                        </a:xfrm>
                        <a:prstGeom prst="rect">
                          <a:avLst/>
                        </a:prstGeom>
                        <a:solidFill>
                          <a:sysClr val="window" lastClr="FFFFFF"/>
                        </a:solidFill>
                        <a:ln w="25400" cap="flat" cmpd="sng" algn="ctr">
                          <a:solidFill>
                            <a:srgbClr val="9BBB59"/>
                          </a:solidFill>
                          <a:prstDash val="solid"/>
                        </a:ln>
                        <a:effectLst/>
                      </wps:spPr>
                      <wps:txb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VATROGASNE SNAGE</w:t>
                            </w:r>
                          </w:p>
                          <w:p w14:paraId="2F480565" w14:textId="7614B871"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80CF" id="Tekstni okvir 329" o:spid="_x0000_s1059" type="#_x0000_t202" style="position:absolute;left:0;text-align:left;margin-left:96.35pt;margin-top:3.75pt;width:116.8pt;height:36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" fillcolor="window" strokecolor="#9bbb59" strokeweight="2pt">
                <v:path arrowok="t"/>
                <v:textbox>
                  <w:txbxContent>
                    <w:p w14:paraId="5F2526A2"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VATROGASNE SNAGE</w:t>
                      </w:r>
                    </w:p>
                    <w:p w14:paraId="2F480565" w14:textId="7614B871"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VOC</w:t>
                      </w:r>
                    </w:p>
                  </w:txbxContent>
                </v:textbox>
                <w10:wrap anchorx="margin"/>
              </v:shape>
            </w:pict>
          </mc:Fallback>
        </mc:AlternateContent>
      </w:r>
      <w:r w:rsidRPr="0073543D">
        <w:rPr>
          <w:noProof/>
          <w:lang w:eastAsia="hr-HR"/>
        </w:rPr>
        <mc:AlternateContent>
          <mc:Choice Requires="wps">
            <w:drawing>
              <wp:anchor distT="0" distB="0" distL="114300" distR="114300" simplePos="0" relativeHeight="252649472" behindDoc="0" locked="0" layoutInCell="1" allowOverlap="1" wp14:anchorId="5B8B254E" wp14:editId="0422FDE0">
                <wp:simplePos x="0" y="0"/>
                <wp:positionH relativeFrom="column">
                  <wp:posOffset>2627630</wp:posOffset>
                </wp:positionH>
                <wp:positionV relativeFrom="paragraph">
                  <wp:posOffset>129540</wp:posOffset>
                </wp:positionV>
                <wp:extent cx="1164590" cy="1475740"/>
                <wp:effectExtent l="38100" t="38100" r="54610" b="48260"/>
                <wp:wrapNone/>
                <wp:docPr id="246" name="Ravni poveznik sa strelicom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4590" cy="14757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6FBA4A" id="Ravni poveznik sa strelicom 246" o:spid="_x0000_s1026" type="#_x0000_t32" style="position:absolute;margin-left:206.9pt;margin-top:10.2pt;width:91.7pt;height:116.2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5920" behindDoc="0" locked="0" layoutInCell="1" allowOverlap="1" wp14:anchorId="4D723A5D" wp14:editId="3235E045">
                <wp:simplePos x="0" y="0"/>
                <wp:positionH relativeFrom="column">
                  <wp:posOffset>2644775</wp:posOffset>
                </wp:positionH>
                <wp:positionV relativeFrom="paragraph">
                  <wp:posOffset>189865</wp:posOffset>
                </wp:positionV>
                <wp:extent cx="1224915" cy="1560830"/>
                <wp:effectExtent l="38100" t="0" r="32385" b="58420"/>
                <wp:wrapNone/>
                <wp:docPr id="212" name="Ravni poveznik sa strelicom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4915" cy="15608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1BC2C3" id="Ravni poveznik sa strelicom 212" o:spid="_x0000_s1026" type="#_x0000_t32" style="position:absolute;margin-left:208.25pt;margin-top:14.95pt;width:96.45pt;height:122.9pt;flip:x;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26944" behindDoc="0" locked="0" layoutInCell="1" allowOverlap="1" wp14:anchorId="57E992C7" wp14:editId="36B0C2B9">
                <wp:simplePos x="0" y="0"/>
                <wp:positionH relativeFrom="column">
                  <wp:posOffset>2498090</wp:posOffset>
                </wp:positionH>
                <wp:positionV relativeFrom="paragraph">
                  <wp:posOffset>130175</wp:posOffset>
                </wp:positionV>
                <wp:extent cx="1863090" cy="2458085"/>
                <wp:effectExtent l="38100" t="0" r="22860" b="56515"/>
                <wp:wrapNone/>
                <wp:docPr id="214" name="Ravni poveznik sa strelicom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3090" cy="24580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530A76" id="Ravni poveznik sa strelicom 214" o:spid="_x0000_s1026" type="#_x0000_t32" style="position:absolute;margin-left:196.7pt;margin-top:10.25pt;width:146.7pt;height:193.55p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" strokecolor="windowText">
                <v:stroke endarrow="block"/>
                <o:lock v:ext="edit" shapetype="f"/>
              </v:shape>
            </w:pict>
          </mc:Fallback>
        </mc:AlternateContent>
      </w:r>
      <w:r w:rsidRPr="0073543D">
        <w:rPr>
          <w:noProof/>
          <w:lang w:eastAsia="hr-HR"/>
        </w:rPr>
        <mc:AlternateContent>
          <mc:Choice Requires="wps">
            <w:drawing>
              <wp:anchor distT="0" distB="0" distL="114300" distR="114300" simplePos="0" relativeHeight="252648448" behindDoc="0" locked="0" layoutInCell="1" allowOverlap="1" wp14:anchorId="362AF24C" wp14:editId="289E2534">
                <wp:simplePos x="0" y="0"/>
                <wp:positionH relativeFrom="column">
                  <wp:posOffset>2498090</wp:posOffset>
                </wp:positionH>
                <wp:positionV relativeFrom="paragraph">
                  <wp:posOffset>86995</wp:posOffset>
                </wp:positionV>
                <wp:extent cx="1716405" cy="2329180"/>
                <wp:effectExtent l="38100" t="38100" r="55245" b="52070"/>
                <wp:wrapNone/>
                <wp:docPr id="248" name="Ravni poveznik sa strelicom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6405" cy="232918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6223AB" id="Ravni poveznik sa strelicom 248" o:spid="_x0000_s1026" type="#_x0000_t32" style="position:absolute;margin-left:196.7pt;margin-top:6.85pt;width:135.15pt;height:183.4pt;flip:y;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8992" behindDoc="0" locked="0" layoutInCell="1" allowOverlap="1" wp14:anchorId="5605FC54" wp14:editId="3EAE0473">
                <wp:simplePos x="0" y="0"/>
                <wp:positionH relativeFrom="column">
                  <wp:posOffset>5052060</wp:posOffset>
                </wp:positionH>
                <wp:positionV relativeFrom="paragraph">
                  <wp:posOffset>104140</wp:posOffset>
                </wp:positionV>
                <wp:extent cx="180975" cy="974725"/>
                <wp:effectExtent l="57150" t="38100" r="85725" b="53975"/>
                <wp:wrapNone/>
                <wp:docPr id="218" name="Ravni poveznik sa strelicom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9747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328761" id="Ravni poveznik sa strelicom 218" o:spid="_x0000_s1026" type="#_x0000_t32" style="position:absolute;margin-left:397.8pt;margin-top:8.2pt;width:14.25pt;height:7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" strokecolor="#4a7ebb">
                <v:stroke startarrow="block" endarrow="block"/>
                <o:lock v:ext="edit" shapetype="f"/>
              </v:shape>
            </w:pict>
          </mc:Fallback>
        </mc:AlternateContent>
      </w:r>
      <w:r w:rsidRPr="0073543D">
        <w:rPr>
          <w:noProof/>
          <w:lang w:eastAsia="hr-HR"/>
        </w:rPr>
        <mc:AlternateContent>
          <mc:Choice Requires="wps">
            <w:drawing>
              <wp:anchor distT="0" distB="0" distL="114300" distR="114300" simplePos="0" relativeHeight="252627968" behindDoc="0" locked="0" layoutInCell="1" allowOverlap="1" wp14:anchorId="34ED72C4" wp14:editId="14588B85">
                <wp:simplePos x="0" y="0"/>
                <wp:positionH relativeFrom="column">
                  <wp:posOffset>4784090</wp:posOffset>
                </wp:positionH>
                <wp:positionV relativeFrom="paragraph">
                  <wp:posOffset>104140</wp:posOffset>
                </wp:positionV>
                <wp:extent cx="146685" cy="1035050"/>
                <wp:effectExtent l="0" t="0" r="81915" b="50800"/>
                <wp:wrapNone/>
                <wp:docPr id="215" name="Ravni poveznik sa strelicom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 cy="10350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184049" id="Ravni poveznik sa strelicom 215" o:spid="_x0000_s1026" type="#_x0000_t32" style="position:absolute;margin-left:376.7pt;margin-top:8.2pt;width:11.55pt;height:8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" strokecolor="windowText">
                <v:stroke endarrow="block"/>
                <o:lock v:ext="edit" shapetype="f"/>
              </v:shape>
            </w:pict>
          </mc:Fallback>
        </mc:AlternateContent>
      </w:r>
    </w:p>
    <w:p w14:paraId="79A9D1D4" w14:textId="55292327" w:rsidR="00711CA4" w:rsidRPr="0073543D" w:rsidRDefault="00711CA4" w:rsidP="00711CA4">
      <w:pPr>
        <w:tabs>
          <w:tab w:val="left" w:pos="12474"/>
        </w:tabs>
        <w:ind w:right="-31"/>
        <w:jc w:val="center"/>
      </w:pPr>
    </w:p>
    <w:p w14:paraId="02E3A4F6" w14:textId="599139EF" w:rsidR="00711CA4" w:rsidRPr="0073543D" w:rsidRDefault="00711CA4" w:rsidP="00711CA4">
      <w:pPr>
        <w:tabs>
          <w:tab w:val="left" w:pos="12474"/>
        </w:tabs>
        <w:ind w:right="-31"/>
        <w:jc w:val="center"/>
      </w:pPr>
    </w:p>
    <w:p w14:paraId="723C170E" w14:textId="77777777" w:rsidR="00711CA4" w:rsidRPr="0073543D" w:rsidRDefault="00711CA4" w:rsidP="00711CA4">
      <w:pPr>
        <w:tabs>
          <w:tab w:val="left" w:pos="12474"/>
        </w:tabs>
        <w:spacing w:before="120" w:after="120"/>
        <w:ind w:right="-31"/>
        <w:jc w:val="center"/>
        <w:rPr>
          <w:rFonts w:ascii="Arial Narrow" w:hAnsi="Arial Narrow"/>
          <w:lang w:bidi="en-US"/>
        </w:rPr>
      </w:pPr>
    </w:p>
    <w:p w14:paraId="064D5BF1" w14:textId="77777777" w:rsidR="00711CA4" w:rsidRPr="0073543D" w:rsidRDefault="00711CA4" w:rsidP="00711CA4">
      <w:pPr>
        <w:tabs>
          <w:tab w:val="left" w:pos="12474"/>
        </w:tabs>
        <w:spacing w:before="120" w:after="120"/>
        <w:ind w:right="-31"/>
        <w:jc w:val="center"/>
        <w:rPr>
          <w:rFonts w:ascii="Arial Narrow" w:hAnsi="Arial Narrow"/>
          <w:lang w:bidi="en-US"/>
        </w:rPr>
      </w:pPr>
      <w:r w:rsidRPr="0073543D">
        <w:rPr>
          <w:noProof/>
          <w:lang w:eastAsia="hr-HR"/>
        </w:rPr>
        <mc:AlternateContent>
          <mc:Choice Requires="wps">
            <w:drawing>
              <wp:anchor distT="0" distB="0" distL="114300" distR="114300" simplePos="0" relativeHeight="252618752" behindDoc="0" locked="0" layoutInCell="1" allowOverlap="1" wp14:anchorId="23ED1747" wp14:editId="59A2CDD7">
                <wp:simplePos x="0" y="0"/>
                <wp:positionH relativeFrom="margin">
                  <wp:posOffset>4335145</wp:posOffset>
                </wp:positionH>
                <wp:positionV relativeFrom="paragraph">
                  <wp:posOffset>6985</wp:posOffset>
                </wp:positionV>
                <wp:extent cx="1759585" cy="828040"/>
                <wp:effectExtent l="0" t="0" r="12065" b="10160"/>
                <wp:wrapNone/>
                <wp:docPr id="338" name="Tekstni okvir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9585" cy="828040"/>
                        </a:xfrm>
                        <a:prstGeom prst="rect">
                          <a:avLst/>
                        </a:prstGeom>
                        <a:solidFill>
                          <a:sysClr val="window" lastClr="FFFFFF"/>
                        </a:solidFill>
                        <a:ln w="25400" cap="flat" cmpd="sng" algn="ctr">
                          <a:solidFill>
                            <a:srgbClr val="9BBB59"/>
                          </a:solidFill>
                          <a:prstDash val="solid"/>
                        </a:ln>
                        <a:effectLst/>
                      </wps:spPr>
                      <wps:txb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1747" id="Tekstni okvir 338" o:spid="_x0000_s1060" type="#_x0000_t202" style="position:absolute;left:0;text-align:left;margin-left:341.35pt;margin-top:.55pt;width:138.55pt;height:65.2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" fillcolor="window" strokecolor="#9bbb59" strokeweight="2pt">
                <v:path arrowok="t"/>
                <v:textbox>
                  <w:txbxContent>
                    <w:p w14:paraId="20EDF7B8" w14:textId="77777777" w:rsidR="00711CA4" w:rsidRDefault="00711CA4" w:rsidP="00711CA4">
                      <w:pPr>
                        <w:spacing w:before="0" w:after="0"/>
                        <w:jc w:val="center"/>
                        <w:rPr>
                          <w:rFonts w:ascii="Arial Narrow" w:hAnsi="Arial Narrow"/>
                          <w:b/>
                          <w:color w:val="auto"/>
                          <w:sz w:val="20"/>
                        </w:rPr>
                      </w:pPr>
                      <w:r>
                        <w:rPr>
                          <w:rFonts w:ascii="Arial Narrow" w:hAnsi="Arial Narrow"/>
                          <w:b/>
                          <w:color w:val="auto"/>
                          <w:sz w:val="20"/>
                        </w:rPr>
                        <w:t>PRAVNE OSOBE  I UDRUGE OD INTERESA ZA SUSTAV CIVILNE ZAŠTITE</w:t>
                      </w:r>
                    </w:p>
                    <w:p w14:paraId="64451A7E" w14:textId="77777777"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 (odgovorne osobe)</w:t>
                      </w:r>
                    </w:p>
                  </w:txbxContent>
                </v:textbox>
                <w10:wrap anchorx="margin"/>
              </v:shape>
            </w:pict>
          </mc:Fallback>
        </mc:AlternateContent>
      </w:r>
    </w:p>
    <w:p w14:paraId="60CCEDA9" w14:textId="77777777" w:rsidR="00711CA4" w:rsidRPr="0073543D" w:rsidRDefault="00711CA4" w:rsidP="00711CA4">
      <w:pPr>
        <w:tabs>
          <w:tab w:val="left" w:pos="12474"/>
        </w:tabs>
        <w:ind w:right="-31"/>
        <w:jc w:val="center"/>
        <w:rPr>
          <w:rFonts w:ascii="Arial Narrow" w:hAnsi="Arial Narrow"/>
          <w:lang w:bidi="en-US"/>
        </w:rPr>
      </w:pPr>
      <w:r w:rsidRPr="0073543D">
        <w:rPr>
          <w:noProof/>
          <w:lang w:eastAsia="hr-HR"/>
        </w:rPr>
        <mc:AlternateContent>
          <mc:Choice Requires="wps">
            <w:drawing>
              <wp:anchor distT="0" distB="0" distL="114300" distR="114300" simplePos="0" relativeHeight="252622848" behindDoc="0" locked="0" layoutInCell="1" allowOverlap="1" wp14:anchorId="55BFA325" wp14:editId="33E2ADD1">
                <wp:simplePos x="0" y="0"/>
                <wp:positionH relativeFrom="margin">
                  <wp:posOffset>1495425</wp:posOffset>
                </wp:positionH>
                <wp:positionV relativeFrom="paragraph">
                  <wp:posOffset>116205</wp:posOffset>
                </wp:positionV>
                <wp:extent cx="1052195" cy="509270"/>
                <wp:effectExtent l="0" t="0" r="14605" b="24130"/>
                <wp:wrapNone/>
                <wp:docPr id="453" name="Tekstni okvir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509270"/>
                        </a:xfrm>
                        <a:prstGeom prst="rect">
                          <a:avLst/>
                        </a:prstGeom>
                        <a:solidFill>
                          <a:sysClr val="window" lastClr="FFFFFF"/>
                        </a:solidFill>
                        <a:ln w="25400" cap="flat" cmpd="sng" algn="ctr">
                          <a:solidFill>
                            <a:srgbClr val="9BBB59"/>
                          </a:solidFill>
                          <a:prstDash val="solid"/>
                        </a:ln>
                        <a:effectLst/>
                      </wps:spPr>
                      <wps:txbx>
                        <w:txbxContent>
                          <w:p w14:paraId="54951B85" w14:textId="252E2380"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73543D">
                              <w:rPr>
                                <w:rFonts w:ascii="Arial Narrow" w:hAnsi="Arial Narrow"/>
                                <w:b/>
                                <w:color w:val="auto"/>
                                <w:sz w:val="20"/>
                              </w:rPr>
                              <w:t>RIJEKA</w:t>
                            </w:r>
                            <w:r w:rsidRPr="00490BB1">
                              <w:rPr>
                                <w:rFonts w:ascii="Arial Narrow" w:hAnsi="Arial Narrow"/>
                                <w:b/>
                                <w:color w:val="auto"/>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FA325" id="Tekstni okvir 453" o:spid="_x0000_s1061" type="#_x0000_t202" style="position:absolute;left:0;text-align:left;margin-left:117.75pt;margin-top:9.15pt;width:82.85pt;height:40.1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" fillcolor="window" strokecolor="#9bbb59" strokeweight="2pt">
                <v:path arrowok="t"/>
                <v:textbox>
                  <w:txbxContent>
                    <w:p w14:paraId="54951B85" w14:textId="252E2380"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HGSS-STANICA </w:t>
                      </w:r>
                      <w:r w:rsidR="0073543D">
                        <w:rPr>
                          <w:rFonts w:ascii="Arial Narrow" w:hAnsi="Arial Narrow"/>
                          <w:b/>
                          <w:color w:val="auto"/>
                          <w:sz w:val="20"/>
                        </w:rPr>
                        <w:t>RIJEKA</w:t>
                      </w:r>
                      <w:r w:rsidRPr="00490BB1">
                        <w:rPr>
                          <w:rFonts w:ascii="Arial Narrow" w:hAnsi="Arial Narrow"/>
                          <w:b/>
                          <w:color w:val="auto"/>
                          <w:sz w:val="20"/>
                        </w:rPr>
                        <w:t xml:space="preserve">  </w:t>
                      </w:r>
                    </w:p>
                  </w:txbxContent>
                </v:textbox>
                <w10:wrap anchorx="margin"/>
              </v:shape>
            </w:pict>
          </mc:Fallback>
        </mc:AlternateContent>
      </w:r>
    </w:p>
    <w:p w14:paraId="30C666AE" w14:textId="77777777" w:rsidR="00711CA4" w:rsidRPr="0073543D" w:rsidRDefault="00711CA4" w:rsidP="00711CA4">
      <w:pPr>
        <w:tabs>
          <w:tab w:val="left" w:pos="12474"/>
        </w:tabs>
        <w:ind w:right="-31"/>
        <w:jc w:val="center"/>
        <w:rPr>
          <w:rFonts w:ascii="Arial Narrow" w:hAnsi="Arial Narrow"/>
          <w:lang w:bidi="en-US"/>
        </w:rPr>
      </w:pPr>
    </w:p>
    <w:p w14:paraId="465DE578" w14:textId="77777777" w:rsidR="00711CA4" w:rsidRPr="0073543D" w:rsidRDefault="00711CA4" w:rsidP="00711CA4">
      <w:pPr>
        <w:tabs>
          <w:tab w:val="left" w:pos="12474"/>
        </w:tabs>
        <w:ind w:right="-31"/>
        <w:jc w:val="center"/>
        <w:rPr>
          <w:rFonts w:ascii="Arial Narrow" w:hAnsi="Arial Narrow"/>
          <w:lang w:bidi="en-US"/>
        </w:rPr>
      </w:pPr>
    </w:p>
    <w:p w14:paraId="1B3918A5" w14:textId="77777777" w:rsidR="00711CA4" w:rsidRPr="0073543D" w:rsidRDefault="00711CA4" w:rsidP="00711CA4">
      <w:pPr>
        <w:jc w:val="center"/>
        <w:rPr>
          <w:rFonts w:ascii="Arial Narrow" w:hAnsi="Arial Narrow"/>
          <w:lang w:bidi="en-US"/>
        </w:rPr>
      </w:pPr>
      <w:r w:rsidRPr="0073543D">
        <w:rPr>
          <w:noProof/>
          <w:lang w:eastAsia="hr-HR"/>
        </w:rPr>
        <mc:AlternateContent>
          <mc:Choice Requires="wps">
            <w:drawing>
              <wp:anchor distT="0" distB="0" distL="114300" distR="114300" simplePos="0" relativeHeight="252623872" behindDoc="0" locked="0" layoutInCell="1" allowOverlap="1" wp14:anchorId="1A32E992" wp14:editId="2E3733D2">
                <wp:simplePos x="0" y="0"/>
                <wp:positionH relativeFrom="margin">
                  <wp:posOffset>1463040</wp:posOffset>
                </wp:positionH>
                <wp:positionV relativeFrom="paragraph">
                  <wp:posOffset>194945</wp:posOffset>
                </wp:positionV>
                <wp:extent cx="1026795" cy="466090"/>
                <wp:effectExtent l="0" t="0" r="20955" b="10160"/>
                <wp:wrapNone/>
                <wp:docPr id="454" name="Tekstni okvir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5" cy="466090"/>
                        </a:xfrm>
                        <a:prstGeom prst="rect">
                          <a:avLst/>
                        </a:prstGeom>
                        <a:solidFill>
                          <a:sysClr val="window" lastClr="FFFFFF"/>
                        </a:solidFill>
                        <a:ln w="25400" cap="flat" cmpd="sng" algn="ctr">
                          <a:solidFill>
                            <a:srgbClr val="9BBB59"/>
                          </a:solidFill>
                          <a:prstDash val="solid"/>
                        </a:ln>
                        <a:effectLst/>
                      </wps:spPr>
                      <wps:txbx>
                        <w:txbxContent>
                          <w:p w14:paraId="768D0C9F" w14:textId="37F82014"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73543D">
                              <w:rPr>
                                <w:rFonts w:ascii="Arial Narrow" w:hAnsi="Arial Narrow"/>
                                <w:b/>
                                <w:color w:val="auto"/>
                                <w:sz w:val="20"/>
                              </w:rPr>
                              <w:t>RIJEKA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E992" id="Tekstni okvir 454" o:spid="_x0000_s1062" type="#_x0000_t202" style="position:absolute;left:0;text-align:left;margin-left:115.2pt;margin-top:15.35pt;width:80.85pt;height:36.7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" fillcolor="window" strokecolor="#9bbb59" strokeweight="2pt">
                <v:path arrowok="t"/>
                <v:textbox>
                  <w:txbxContent>
                    <w:p w14:paraId="768D0C9F" w14:textId="37F82014" w:rsidR="00711CA4" w:rsidRPr="00F612FA" w:rsidRDefault="00711CA4" w:rsidP="00711CA4">
                      <w:pPr>
                        <w:spacing w:before="0" w:after="0"/>
                        <w:jc w:val="center"/>
                        <w:rPr>
                          <w:rFonts w:ascii="Arial Narrow" w:hAnsi="Arial Narrow"/>
                          <w:b/>
                          <w:color w:val="auto"/>
                          <w:sz w:val="20"/>
                        </w:rPr>
                      </w:pPr>
                      <w:r>
                        <w:rPr>
                          <w:rFonts w:ascii="Arial Narrow" w:hAnsi="Arial Narrow"/>
                          <w:b/>
                          <w:color w:val="auto"/>
                          <w:sz w:val="20"/>
                        </w:rPr>
                        <w:t xml:space="preserve">GDCK </w:t>
                      </w:r>
                      <w:r w:rsidR="0073543D">
                        <w:rPr>
                          <w:rFonts w:ascii="Arial Narrow" w:hAnsi="Arial Narrow"/>
                          <w:b/>
                          <w:color w:val="auto"/>
                          <w:sz w:val="20"/>
                        </w:rPr>
                        <w:t>RIJEKA</w:t>
                      </w:r>
                    </w:p>
                  </w:txbxContent>
                </v:textbox>
                <w10:wrap anchorx="margin"/>
              </v:shape>
            </w:pict>
          </mc:Fallback>
        </mc:AlternateContent>
      </w:r>
    </w:p>
    <w:p w14:paraId="78732291" w14:textId="77777777" w:rsidR="00711CA4" w:rsidRPr="0073543D" w:rsidRDefault="00711CA4" w:rsidP="00711CA4">
      <w:pPr>
        <w:tabs>
          <w:tab w:val="left" w:pos="12512"/>
        </w:tabs>
        <w:jc w:val="left"/>
        <w:rPr>
          <w:rFonts w:ascii="Arial Narrow" w:hAnsi="Arial Narrow"/>
          <w:lang w:bidi="en-US"/>
        </w:rPr>
      </w:pPr>
      <w:r w:rsidRPr="0073543D">
        <w:rPr>
          <w:rFonts w:ascii="Arial Narrow" w:hAnsi="Arial Narrow"/>
          <w:noProof/>
          <w:lang w:eastAsia="hr-HR"/>
        </w:rPr>
        <mc:AlternateContent>
          <mc:Choice Requires="wps">
            <w:drawing>
              <wp:anchor distT="0" distB="0" distL="114300" distR="114300" simplePos="0" relativeHeight="252638208" behindDoc="0" locked="0" layoutInCell="1" allowOverlap="1" wp14:anchorId="16CBD875" wp14:editId="253BB9D3">
                <wp:simplePos x="0" y="0"/>
                <wp:positionH relativeFrom="column">
                  <wp:posOffset>7544435</wp:posOffset>
                </wp:positionH>
                <wp:positionV relativeFrom="paragraph">
                  <wp:posOffset>193040</wp:posOffset>
                </wp:positionV>
                <wp:extent cx="1268095" cy="293370"/>
                <wp:effectExtent l="0" t="0" r="8255" b="0"/>
                <wp:wrapNone/>
                <wp:docPr id="27" name="Tekstni okvir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1A7BDD19" w14:textId="77777777" w:rsidR="00711CA4" w:rsidRPr="00FC106A" w:rsidRDefault="00711CA4" w:rsidP="00711CA4">
                            <w:pPr>
                              <w:rPr>
                                <w:sz w:val="20"/>
                              </w:rPr>
                            </w:pPr>
                            <w:r w:rsidRPr="00FC106A">
                              <w:rPr>
                                <w:sz w:val="20"/>
                              </w:rPr>
                              <w:t>pozivanje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BD875" id="Tekstni okvir 27" o:spid="_x0000_s1063" type="#_x0000_t202" style="position:absolute;margin-left:594.05pt;margin-top:15.2pt;width:99.85pt;height:23.1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eh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" fillcolor="window" stroked="f" strokeweight=".5pt">
                <v:textbox>
                  <w:txbxContent>
                    <w:p w14:paraId="1A7BDD19" w14:textId="77777777" w:rsidR="00711CA4" w:rsidRPr="00FC106A" w:rsidRDefault="00711CA4" w:rsidP="00711CA4">
                      <w:pPr>
                        <w:rPr>
                          <w:sz w:val="20"/>
                        </w:rPr>
                      </w:pPr>
                      <w:r w:rsidRPr="00FC106A">
                        <w:rPr>
                          <w:sz w:val="20"/>
                        </w:rPr>
                        <w:t>pozivanje</w:t>
                      </w:r>
                    </w:p>
                  </w:txbxContent>
                </v:textbox>
              </v:shape>
            </w:pict>
          </mc:Fallback>
        </mc:AlternateContent>
      </w:r>
      <w:r w:rsidRPr="0073543D">
        <w:rPr>
          <w:rFonts w:ascii="Arial Narrow" w:hAnsi="Arial Narrow"/>
          <w:lang w:bidi="en-US"/>
        </w:rPr>
        <w:tab/>
      </w:r>
    </w:p>
    <w:p w14:paraId="74021074" w14:textId="77777777" w:rsidR="00711CA4" w:rsidRPr="0073543D" w:rsidRDefault="00711CA4" w:rsidP="00711CA4">
      <w:pPr>
        <w:jc w:val="center"/>
        <w:rPr>
          <w:rFonts w:ascii="Arial Narrow" w:hAnsi="Arial Narrow"/>
          <w:lang w:bidi="en-US"/>
        </w:rPr>
      </w:pPr>
      <w:r w:rsidRPr="0073543D">
        <w:rPr>
          <w:rFonts w:ascii="Arial Narrow" w:hAnsi="Arial Narrow"/>
          <w:noProof/>
          <w:lang w:eastAsia="hr-HR"/>
        </w:rPr>
        <mc:AlternateContent>
          <mc:Choice Requires="wps">
            <w:drawing>
              <wp:anchor distT="4294967295" distB="4294967295" distL="114300" distR="114300" simplePos="0" relativeHeight="252636160" behindDoc="0" locked="0" layoutInCell="1" allowOverlap="1" wp14:anchorId="7F54ABC4" wp14:editId="6E4E6F6B">
                <wp:simplePos x="0" y="0"/>
                <wp:positionH relativeFrom="column">
                  <wp:posOffset>6682105</wp:posOffset>
                </wp:positionH>
                <wp:positionV relativeFrom="paragraph">
                  <wp:posOffset>20319</wp:posOffset>
                </wp:positionV>
                <wp:extent cx="793750" cy="0"/>
                <wp:effectExtent l="0" t="76200" r="25400" b="95250"/>
                <wp:wrapNone/>
                <wp:docPr id="31"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37553C" id="Ravni poveznik sa strelicom 31" o:spid="_x0000_s1026" type="#_x0000_t32" style="position:absolute;margin-left:526.15pt;margin-top:1.6pt;width:62.5pt;height:0;z-index:25263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" strokecolor="windowText">
                <v:stroke endarrow="block"/>
                <o:lock v:ext="edit" shapetype="f"/>
              </v:shape>
            </w:pict>
          </mc:Fallback>
        </mc:AlternateContent>
      </w:r>
    </w:p>
    <w:p w14:paraId="0E3E350B" w14:textId="51511FD2" w:rsidR="00711CA4" w:rsidRPr="002811D2" w:rsidRDefault="00711CA4" w:rsidP="00711CA4">
      <w:pPr>
        <w:jc w:val="center"/>
        <w:rPr>
          <w:b/>
          <w:bCs/>
          <w:i/>
          <w:color w:val="54883D"/>
          <w:sz w:val="20"/>
          <w:szCs w:val="18"/>
          <w:highlight w:val="yellow"/>
        </w:rPr>
        <w:sectPr w:rsidR="00711CA4" w:rsidRPr="002811D2" w:rsidSect="00C32135">
          <w:headerReference w:type="first" r:id="rId30"/>
          <w:pgSz w:w="16838" w:h="11906" w:orient="landscape"/>
          <w:pgMar w:top="1418" w:right="1418" w:bottom="1418" w:left="1418" w:header="567" w:footer="0" w:gutter="0"/>
          <w:cols w:space="708"/>
          <w:titlePg/>
          <w:docGrid w:linePitch="360"/>
        </w:sectPr>
      </w:pPr>
      <w:r w:rsidRPr="0073543D">
        <w:rPr>
          <w:rFonts w:ascii="Arial Narrow" w:hAnsi="Arial Narrow"/>
          <w:noProof/>
          <w:lang w:eastAsia="hr-HR"/>
        </w:rPr>
        <mc:AlternateContent>
          <mc:Choice Requires="wps">
            <w:drawing>
              <wp:anchor distT="0" distB="0" distL="114300" distR="114300" simplePos="0" relativeHeight="252639232" behindDoc="0" locked="0" layoutInCell="1" allowOverlap="1" wp14:anchorId="52154764" wp14:editId="1560BA59">
                <wp:simplePos x="0" y="0"/>
                <wp:positionH relativeFrom="margin">
                  <wp:align>right</wp:align>
                </wp:positionH>
                <wp:positionV relativeFrom="paragraph">
                  <wp:posOffset>67310</wp:posOffset>
                </wp:positionV>
                <wp:extent cx="1268095" cy="293370"/>
                <wp:effectExtent l="0" t="0" r="8255" b="0"/>
                <wp:wrapNone/>
                <wp:docPr id="928" name="Tekstni okvir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293370"/>
                        </a:xfrm>
                        <a:prstGeom prst="rect">
                          <a:avLst/>
                        </a:prstGeom>
                        <a:solidFill>
                          <a:sysClr val="window" lastClr="FFFFFF"/>
                        </a:solidFill>
                        <a:ln w="6350">
                          <a:noFill/>
                        </a:ln>
                        <a:effectLst/>
                      </wps:spPr>
                      <wps:txbx>
                        <w:txbxContent>
                          <w:p w14:paraId="05901F2A" w14:textId="77777777" w:rsidR="00711CA4" w:rsidRPr="00FC106A" w:rsidRDefault="00711CA4" w:rsidP="00711CA4">
                            <w:pPr>
                              <w:rPr>
                                <w:sz w:val="20"/>
                              </w:rPr>
                            </w:pPr>
                            <w:r>
                              <w:rPr>
                                <w:sz w:val="20"/>
                              </w:rPr>
                              <w:t>obavješćivanje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54764" id="Tekstni okvir 928" o:spid="_x0000_s1064" type="#_x0000_t202" style="position:absolute;left:0;text-align:left;margin-left:48.65pt;margin-top:5.3pt;width:99.85pt;height:23.1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" fillcolor="window" stroked="f" strokeweight=".5pt">
                <v:textbox>
                  <w:txbxContent>
                    <w:p w14:paraId="05901F2A" w14:textId="77777777" w:rsidR="00711CA4" w:rsidRPr="00FC106A" w:rsidRDefault="00711CA4" w:rsidP="00711CA4">
                      <w:pPr>
                        <w:rPr>
                          <w:sz w:val="20"/>
                        </w:rPr>
                      </w:pPr>
                      <w:r>
                        <w:rPr>
                          <w:sz w:val="20"/>
                        </w:rPr>
                        <w:t>obavješćivanje</w:t>
                      </w:r>
                    </w:p>
                  </w:txbxContent>
                </v:textbox>
                <w10:wrap anchorx="margin"/>
              </v:shape>
            </w:pict>
          </mc:Fallback>
        </mc:AlternateContent>
      </w:r>
      <w:r w:rsidRPr="0073543D">
        <w:rPr>
          <w:rFonts w:ascii="Arial Narrow" w:hAnsi="Arial Narrow"/>
          <w:noProof/>
          <w:lang w:eastAsia="hr-HR"/>
        </w:rPr>
        <mc:AlternateContent>
          <mc:Choice Requires="wps">
            <w:drawing>
              <wp:anchor distT="4294967295" distB="4294967295" distL="114300" distR="114300" simplePos="0" relativeHeight="252637184" behindDoc="0" locked="0" layoutInCell="1" allowOverlap="1" wp14:anchorId="3AD994D7" wp14:editId="482FD1E6">
                <wp:simplePos x="0" y="0"/>
                <wp:positionH relativeFrom="column">
                  <wp:posOffset>6647815</wp:posOffset>
                </wp:positionH>
                <wp:positionV relativeFrom="paragraph">
                  <wp:posOffset>217169</wp:posOffset>
                </wp:positionV>
                <wp:extent cx="802005" cy="0"/>
                <wp:effectExtent l="38100" t="76200" r="17145" b="95250"/>
                <wp:wrapNone/>
                <wp:docPr id="929" name="Ravni poveznik sa strelicom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005"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5E16BF" id="Ravni poveznik sa strelicom 929" o:spid="_x0000_s1026" type="#_x0000_t32" style="position:absolute;margin-left:523.45pt;margin-top:17.1pt;width:63.15pt;height:0;z-index:25263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" strokecolor="#4a7ebb">
                <v:stroke startarrow="block" endarrow="block"/>
                <o:lock v:ext="edit" shapetype="f"/>
              </v:shape>
            </w:pict>
          </mc:Fallback>
        </mc:AlternateContent>
      </w:r>
      <w:r w:rsidRPr="0073543D">
        <w:rPr>
          <w:b/>
          <w:bCs/>
          <w:i/>
          <w:color w:val="54883D"/>
          <w:sz w:val="20"/>
          <w:szCs w:val="18"/>
        </w:rPr>
        <w:t xml:space="preserve">Slika </w:t>
      </w:r>
      <w:r w:rsidRPr="0073543D">
        <w:rPr>
          <w:b/>
          <w:bCs/>
          <w:i/>
          <w:color w:val="54883D"/>
          <w:sz w:val="20"/>
          <w:szCs w:val="18"/>
        </w:rPr>
        <w:fldChar w:fldCharType="begin"/>
      </w:r>
      <w:r w:rsidRPr="0073543D">
        <w:rPr>
          <w:b/>
          <w:bCs/>
          <w:i/>
          <w:color w:val="54883D"/>
          <w:sz w:val="20"/>
          <w:szCs w:val="18"/>
        </w:rPr>
        <w:instrText xml:space="preserve"> SEQ Slika \* ARABIC </w:instrText>
      </w:r>
      <w:r w:rsidRPr="0073543D">
        <w:rPr>
          <w:b/>
          <w:bCs/>
          <w:i/>
          <w:color w:val="54883D"/>
          <w:sz w:val="20"/>
          <w:szCs w:val="18"/>
        </w:rPr>
        <w:fldChar w:fldCharType="separate"/>
      </w:r>
      <w:r w:rsidR="00FC43EE">
        <w:rPr>
          <w:b/>
          <w:bCs/>
          <w:i/>
          <w:noProof/>
          <w:color w:val="54883D"/>
          <w:sz w:val="20"/>
          <w:szCs w:val="18"/>
        </w:rPr>
        <w:t>1</w:t>
      </w:r>
      <w:r w:rsidRPr="0073543D">
        <w:rPr>
          <w:b/>
          <w:bCs/>
          <w:i/>
          <w:color w:val="54883D"/>
          <w:sz w:val="20"/>
          <w:szCs w:val="18"/>
        </w:rPr>
        <w:fldChar w:fldCharType="end"/>
      </w:r>
      <w:r w:rsidRPr="0073543D">
        <w:rPr>
          <w:b/>
          <w:bCs/>
          <w:i/>
          <w:color w:val="54883D"/>
          <w:sz w:val="20"/>
          <w:szCs w:val="18"/>
        </w:rPr>
        <w:t>. Shema pozivanja operativnih snaga</w:t>
      </w:r>
    </w:p>
    <w:p w14:paraId="760E8032" w14:textId="77777777" w:rsidR="00562569" w:rsidRPr="00540FE3" w:rsidRDefault="00562569" w:rsidP="00562569">
      <w:pPr>
        <w:pStyle w:val="Naslov2"/>
      </w:pPr>
      <w:bookmarkStart w:id="4" w:name="_Toc138155282"/>
      <w:bookmarkStart w:id="5" w:name="_Toc521327796"/>
      <w:r w:rsidRPr="00540FE3">
        <w:t>2.1 Uzbunjivanje</w:t>
      </w:r>
      <w:bookmarkEnd w:id="4"/>
    </w:p>
    <w:p w14:paraId="3550E850" w14:textId="3AFC01D1" w:rsidR="005F4035" w:rsidRPr="00540FE3" w:rsidRDefault="005F4035" w:rsidP="005F4035">
      <w:r w:rsidRPr="00540FE3">
        <w:t xml:space="preserve">Uzbunjivanje stanovništva provodit će se sukladno Pravilniku o postupku uzbunjivanja stanovništva (Narodne novine 69/16). Odluku o uzbunjivanju stanovništva putem sirena, oglašavanjem znaka neposredne opasnosti ili upozorenja na nadolazeću opasnost, s priopćenjem za stanovništvo donosi </w:t>
      </w:r>
      <w:r w:rsidR="00E60723" w:rsidRPr="009B4842">
        <w:rPr>
          <w:color w:val="FF0000"/>
        </w:rPr>
        <w:t>O</w:t>
      </w:r>
      <w:r w:rsidR="00E60723" w:rsidRPr="00540FE3">
        <w:t xml:space="preserve">pćinski </w:t>
      </w:r>
      <w:r w:rsidR="002C1549" w:rsidRPr="00540FE3">
        <w:t>načelnik</w:t>
      </w:r>
      <w:r w:rsidRPr="00540FE3">
        <w:t xml:space="preserve">, a u slučaju njegove odsutnosti ili spriječenosti </w:t>
      </w:r>
      <w:r w:rsidR="002C1549" w:rsidRPr="00540FE3">
        <w:t>načelnik</w:t>
      </w:r>
      <w:r w:rsidRPr="00540FE3">
        <w:t xml:space="preserve"> Stožera civilne zaštite. Odluku o uzbunjivanju stanovništva, u slučaju žurnosti može donijeti ministar Ministarstva unutarnjih poslova i rukovodeći službenik </w:t>
      </w:r>
      <w:r w:rsidR="00836112" w:rsidRPr="00540FE3">
        <w:t xml:space="preserve">Područnog ureda civilne zaštite </w:t>
      </w:r>
      <w:r w:rsidR="0034201E" w:rsidRPr="00540FE3">
        <w:t>Rijeka</w:t>
      </w:r>
      <w:r w:rsidRPr="00540FE3">
        <w:t xml:space="preserve"> ili osobe koje oni ovlaste u slučaju svoje odsutnosti ili spriječenosti.</w:t>
      </w:r>
    </w:p>
    <w:p w14:paraId="7BED038D" w14:textId="77777777" w:rsidR="005F4035" w:rsidRPr="00540FE3" w:rsidRDefault="005F4035" w:rsidP="005F4035">
      <w:r w:rsidRPr="00540FE3">
        <w:t>Sustav za uzbunjivanje stanovništva putem sirena koristi se kod ugroze od poplava, požara, nesreća koje uključuju opasne tvari, ratnih opasnosti i terorističkog djelovanja.</w:t>
      </w:r>
    </w:p>
    <w:p w14:paraId="4EAE24CB" w14:textId="77777777" w:rsidR="005F4035" w:rsidRPr="00540FE3" w:rsidRDefault="005F4035" w:rsidP="005F4035">
      <w:r w:rsidRPr="00540FE3">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vatrogastvo i informacija koje prikupljaju Ministarstvo obrane i Ministarstvo unutarnjih poslova.</w:t>
      </w:r>
    </w:p>
    <w:p w14:paraId="09C6613B" w14:textId="7B04454E" w:rsidR="005F4035" w:rsidRPr="00540FE3" w:rsidRDefault="005F4035" w:rsidP="005F4035">
      <w:r w:rsidRPr="00540FE3">
        <w:t xml:space="preserve">Odluka o uzbunjivanju stanovništva </w:t>
      </w:r>
      <w:r w:rsidRPr="00540FE3">
        <w:rPr>
          <w:b/>
        </w:rPr>
        <w:t>(Prilog 7.2</w:t>
      </w:r>
      <w:r w:rsidR="00F05F03" w:rsidRPr="00540FE3">
        <w:rPr>
          <w:b/>
        </w:rPr>
        <w:t>3</w:t>
      </w:r>
      <w:r w:rsidRPr="00540FE3">
        <w:rPr>
          <w:b/>
        </w:rPr>
        <w:t>)</w:t>
      </w:r>
      <w:r w:rsidRPr="00540FE3">
        <w:t xml:space="preserve"> s priopćenjem za stanovništvo upućuje se Centru 112 telefonskim pozivom na broj 112.</w:t>
      </w:r>
    </w:p>
    <w:p w14:paraId="1A8CD3FA" w14:textId="77777777" w:rsidR="005F4035" w:rsidRPr="00540FE3" w:rsidRDefault="005F4035" w:rsidP="005F4035">
      <w:r w:rsidRPr="00540FE3">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27ACD27F" w14:textId="3634151E" w:rsidR="005F4035" w:rsidRPr="00FE27DB" w:rsidRDefault="005F4035" w:rsidP="005F4035">
      <w:r w:rsidRPr="00FE27DB">
        <w:t xml:space="preserve">Centar 112 u skladu s utvrđenim načinima komunikacije šalje priopćenje za stanovništvo operativno-komunikacijskim centrima hitnih službi, Stožeru civilne zaštite </w:t>
      </w:r>
      <w:r w:rsidR="004A4DAB" w:rsidRPr="00FE27DB">
        <w:t>Općine Jelenje</w:t>
      </w:r>
      <w:r w:rsidRPr="00FE27DB">
        <w:t xml:space="preserve">, </w:t>
      </w:r>
      <w:r w:rsidR="00E60723" w:rsidRPr="009B4842">
        <w:rPr>
          <w:color w:val="FF0000"/>
        </w:rPr>
        <w:t>O</w:t>
      </w:r>
      <w:r w:rsidR="00E60723" w:rsidRPr="00FE27DB">
        <w:t xml:space="preserve">pćinski </w:t>
      </w:r>
      <w:r w:rsidR="002C1549" w:rsidRPr="00FE27DB">
        <w:t xml:space="preserve"> načelnik</w:t>
      </w:r>
      <w:r w:rsidRPr="00FE27DB">
        <w:t>u, pravnim osobama koje posjeduju vlastiti sustav uzbunjivanja, vlasnicima ili korisnicima objekata koji su obvezni uspostaviti interni sustav za uzbunjivanje i obavješćivanje i elektroničkim medijima.</w:t>
      </w:r>
    </w:p>
    <w:p w14:paraId="2C142037" w14:textId="77777777" w:rsidR="005F4035" w:rsidRPr="00FE27DB" w:rsidRDefault="005F4035" w:rsidP="005F4035">
      <w:r w:rsidRPr="00FE27DB">
        <w:t>Po prestanku opasnosti za stanovništvo donositelj odluke je dužan Centru 112 dostaviti odluku o prestanku opasnosti s priopćenjem za stanovništvo.</w:t>
      </w:r>
    </w:p>
    <w:p w14:paraId="0944426D" w14:textId="31F40D6F" w:rsidR="00FD1933" w:rsidRPr="00FE27DB" w:rsidRDefault="00562569" w:rsidP="00FD1933">
      <w:r w:rsidRPr="00FE27DB">
        <w:t xml:space="preserve">Uzbunjivanje stanovništva u slučaju nadolazeće i neposredne opasnosti obavlja se propisanim jedinstvenim znakovima za uzbunjivanje prema Uredbi o jedinstvenim znakovima za uzbunjivanje (NN 61/16). </w:t>
      </w:r>
      <w:r w:rsidR="00FD1933" w:rsidRPr="00FE27DB">
        <w:t xml:space="preserve">Na području </w:t>
      </w:r>
      <w:r w:rsidR="004A4DAB" w:rsidRPr="00FE27DB">
        <w:t>Općine Jelenje</w:t>
      </w:r>
      <w:r w:rsidR="00FD1933" w:rsidRPr="00FE27DB">
        <w:t xml:space="preserve"> postoj</w:t>
      </w:r>
      <w:r w:rsidR="0051628E" w:rsidRPr="00FE27DB">
        <w:t>i jedna</w:t>
      </w:r>
      <w:r w:rsidR="00FD1933" w:rsidRPr="00FE27DB">
        <w:t xml:space="preserve"> siren</w:t>
      </w:r>
      <w:r w:rsidR="0051628E" w:rsidRPr="00FE27DB">
        <w:t>a</w:t>
      </w:r>
      <w:r w:rsidR="00FD1933" w:rsidRPr="00FE27DB">
        <w:t>. Znakovi za uzbunjivanje jedinstveni su za cijeli teritorij Republike Hrvatske.</w:t>
      </w:r>
    </w:p>
    <w:p w14:paraId="62FAEDE7" w14:textId="77777777" w:rsidR="00562569" w:rsidRPr="00FE27DB" w:rsidRDefault="00562569" w:rsidP="00562569">
      <w:r w:rsidRPr="00FE27DB">
        <w:t>Znakovi za uzbunjivanje stanovništva su signali i emitiraju se putem sirena na sljedeći način:</w:t>
      </w:r>
    </w:p>
    <w:p w14:paraId="4F85ABE1" w14:textId="77777777" w:rsidR="00562569" w:rsidRPr="00FE27DB" w:rsidRDefault="00562569" w:rsidP="00562569">
      <w:r w:rsidRPr="00FE27DB">
        <w:t xml:space="preserve">a) </w:t>
      </w:r>
      <w:r w:rsidRPr="00FE27DB">
        <w:rPr>
          <w:i/>
          <w:u w:val="single"/>
        </w:rPr>
        <w:t>Upozorenje na nadolazeću opasnost</w:t>
      </w:r>
      <w:r w:rsidRPr="00FE27DB">
        <w:t xml:space="preserve"> upotrebljava se za nadolazeće prirodne i druge opasnosti koje ne zahtijevaju trenutnu reakciju na dati znak (nadolazeći vodni val, požar koji se približava određenom području, približavanje oluje, onečišćenje okoliša i sl.). Oglašava se kombinacijom jednoličnog i zavijajućeg tona u trajanju od sto /100/ sekundi (tri jednolična tona po dvadeset /20/ sekundi koja dijele dva zavijajuća tona od dvadeset /20/ sekundi).</w:t>
      </w:r>
    </w:p>
    <w:p w14:paraId="1BE22B9E" w14:textId="77777777" w:rsidR="00562569" w:rsidRPr="00FE27DB" w:rsidRDefault="00562569" w:rsidP="00562569">
      <w:r w:rsidRPr="00FE27DB">
        <w:t xml:space="preserve">b) </w:t>
      </w:r>
      <w:r w:rsidRPr="00FE27DB">
        <w:rPr>
          <w:i/>
          <w:u w:val="single"/>
        </w:rPr>
        <w:t>Neposredna opasnost</w:t>
      </w:r>
      <w:r w:rsidRPr="00FE27DB">
        <w:t xml:space="preserve"> upotrebljava se za neposredne opasnosti od požara, pucanja nasipa ili brana, radioloških i kemijskih nesreća, vojnih borbenih djelovanja i drugih opasnosti kada je potrebna žurna reakcija na dani znak. Oglašava se neprekidnim zavijajućim tonom u trajanju šezdeset /60/ sekundi.</w:t>
      </w:r>
    </w:p>
    <w:p w14:paraId="4EB008CA" w14:textId="77777777" w:rsidR="00562569" w:rsidRPr="00FE27DB" w:rsidRDefault="00562569" w:rsidP="00562569">
      <w:pPr>
        <w:spacing w:after="0"/>
      </w:pPr>
    </w:p>
    <w:p w14:paraId="524E16A8" w14:textId="77777777" w:rsidR="00562569" w:rsidRPr="00FE27DB" w:rsidRDefault="00562569" w:rsidP="00562569">
      <w:r w:rsidRPr="00FE27DB">
        <w:t xml:space="preserve">c) </w:t>
      </w:r>
      <w:r w:rsidRPr="00FE27DB">
        <w:rPr>
          <w:i/>
          <w:u w:val="single"/>
        </w:rPr>
        <w:t>Prestanak opasnosti</w:t>
      </w:r>
      <w:r w:rsidRPr="00FE27DB">
        <w:t xml:space="preserve">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18C80CBE" w14:textId="77777777" w:rsidR="00562569" w:rsidRPr="00FE27DB" w:rsidRDefault="00562569" w:rsidP="00562569">
      <w:pPr>
        <w:spacing w:after="0"/>
      </w:pPr>
    </w:p>
    <w:p w14:paraId="4D9D831B" w14:textId="77777777" w:rsidR="00562569" w:rsidRPr="00FE27DB" w:rsidRDefault="00562569" w:rsidP="00562569">
      <w:r w:rsidRPr="00FE27DB">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1EB66196" w14:textId="77777777" w:rsidR="005F4035" w:rsidRPr="00FE27DB" w:rsidRDefault="005F4035" w:rsidP="005F4035">
      <w:pPr>
        <w:autoSpaceDE w:val="0"/>
        <w:adjustRightInd w:val="0"/>
        <w:spacing w:before="120" w:after="120"/>
        <w:rPr>
          <w:szCs w:val="22"/>
        </w:rPr>
      </w:pPr>
      <w:r w:rsidRPr="00FE27DB">
        <w:rPr>
          <w:szCs w:val="22"/>
        </w:rPr>
        <w:t xml:space="preserve">U slučaju neposredne opasnosti od vojnih borbenih djelovanja Glavni stožer Oružanih snaga Republike Hrvatske daje centrima 112 nalog za uzbunjivanje i priopćenje za stanovništvo. </w:t>
      </w:r>
    </w:p>
    <w:p w14:paraId="55CA754F" w14:textId="77777777" w:rsidR="005F4035" w:rsidRPr="00FE27DB" w:rsidRDefault="005F4035" w:rsidP="005F4035">
      <w:r w:rsidRPr="00FE27DB">
        <w:t>Elektronički mediji dužni su odmah emitirati priopćenja koja su im dostavljena putem nadležnog centra 112 ili operativno-komunikacijskog centra u sjedištu MUP RH – Ravnateljstvo civilne zaštite.</w:t>
      </w:r>
    </w:p>
    <w:p w14:paraId="49538416" w14:textId="77777777" w:rsidR="005F4035" w:rsidRPr="00FE27DB" w:rsidRDefault="005F4035" w:rsidP="005F4035">
      <w:r w:rsidRPr="00FE27DB">
        <w:t>Priopćenja za stanovništvo mogu se dostavljati i putem SMS poruka. Operateri u GSM mrežama nisu dužni tražiti pristanak za dostavljanje SMS poruka od korisnika GSM uređaja koji se zateknu na ugroženom području.</w:t>
      </w:r>
    </w:p>
    <w:p w14:paraId="67FD713E" w14:textId="422A0630" w:rsidR="00562569" w:rsidRPr="00FE27DB" w:rsidRDefault="00562569" w:rsidP="00562569">
      <w:r w:rsidRPr="00FE27DB">
        <w:t xml:space="preserve">Priopćenja od značaja za državu, županije i gradove/općine emitiraju se odmah nakon signala na 1. programu Hrvatskog radija i Hrvatske televizije te za razinu </w:t>
      </w:r>
      <w:r w:rsidR="00F522DB" w:rsidRPr="00FE27DB">
        <w:t>Primorsko-goranske županije</w:t>
      </w:r>
      <w:r w:rsidR="00F66F80" w:rsidRPr="00FE27DB">
        <w:t xml:space="preserve"> </w:t>
      </w:r>
      <w:r w:rsidRPr="00FE27DB">
        <w:t xml:space="preserve">i </w:t>
      </w:r>
      <w:r w:rsidR="004A4DAB" w:rsidRPr="00FE27DB">
        <w:t>Općine Jelenje</w:t>
      </w:r>
      <w:r w:rsidR="00067E6F" w:rsidRPr="00FE27DB">
        <w:t xml:space="preserve"> na lokalnim radio postajama</w:t>
      </w:r>
      <w:r w:rsidR="00FE27DB" w:rsidRPr="00FE27DB">
        <w:t xml:space="preserve"> (Radio Rijeka)</w:t>
      </w:r>
      <w:r w:rsidR="00067E6F" w:rsidRPr="00FE27DB">
        <w:t>.</w:t>
      </w:r>
    </w:p>
    <w:p w14:paraId="00EE5781" w14:textId="0CC0323D" w:rsidR="00562569" w:rsidRPr="00FE27DB" w:rsidRDefault="00B72952" w:rsidP="00562569">
      <w:pPr>
        <w:jc w:val="center"/>
      </w:pPr>
      <w:r w:rsidRPr="00FE27DB">
        <w:rPr>
          <w:noProof/>
          <w:lang w:eastAsia="hr-HR"/>
        </w:rPr>
        <w:drawing>
          <wp:inline distT="0" distB="0" distL="0" distR="0" wp14:anchorId="4454181D" wp14:editId="692DF516">
            <wp:extent cx="5336785" cy="3476446"/>
            <wp:effectExtent l="0" t="0" r="0" b="0"/>
            <wp:docPr id="60" name="Slika 60"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Slika na kojoj se prikazuje tekst&#10;&#10;Opis je automatski generir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8056" cy="3483788"/>
                    </a:xfrm>
                    <a:prstGeom prst="rect">
                      <a:avLst/>
                    </a:prstGeom>
                    <a:noFill/>
                  </pic:spPr>
                </pic:pic>
              </a:graphicData>
            </a:graphic>
          </wp:inline>
        </w:drawing>
      </w:r>
    </w:p>
    <w:p w14:paraId="529FACA1" w14:textId="19EB6BC6" w:rsidR="00562569" w:rsidRPr="00FE27DB" w:rsidRDefault="00562569" w:rsidP="00562569">
      <w:pPr>
        <w:spacing w:after="0"/>
        <w:jc w:val="center"/>
        <w:rPr>
          <w:bCs/>
          <w:i/>
          <w:noProof/>
          <w:color w:val="54883D"/>
          <w:sz w:val="20"/>
          <w:szCs w:val="18"/>
        </w:rPr>
      </w:pPr>
      <w:r w:rsidRPr="00FE27DB">
        <w:rPr>
          <w:bCs/>
          <w:i/>
          <w:noProof/>
          <w:color w:val="54883D"/>
          <w:sz w:val="20"/>
          <w:szCs w:val="18"/>
        </w:rPr>
        <w:t xml:space="preserve">Slika </w:t>
      </w:r>
      <w:r w:rsidRPr="00FE27DB">
        <w:rPr>
          <w:bCs/>
          <w:i/>
          <w:noProof/>
          <w:color w:val="54883D"/>
          <w:sz w:val="20"/>
          <w:szCs w:val="18"/>
        </w:rPr>
        <w:fldChar w:fldCharType="begin"/>
      </w:r>
      <w:r w:rsidRPr="00FE27DB">
        <w:rPr>
          <w:bCs/>
          <w:i/>
          <w:noProof/>
          <w:color w:val="54883D"/>
          <w:sz w:val="20"/>
          <w:szCs w:val="18"/>
        </w:rPr>
        <w:instrText xml:space="preserve"> SEQ Slika \* ARABIC </w:instrText>
      </w:r>
      <w:r w:rsidRPr="00FE27DB">
        <w:rPr>
          <w:bCs/>
          <w:i/>
          <w:noProof/>
          <w:color w:val="54883D"/>
          <w:sz w:val="20"/>
          <w:szCs w:val="18"/>
        </w:rPr>
        <w:fldChar w:fldCharType="separate"/>
      </w:r>
      <w:r w:rsidR="00FC43EE">
        <w:rPr>
          <w:bCs/>
          <w:i/>
          <w:noProof/>
          <w:color w:val="54883D"/>
          <w:sz w:val="20"/>
          <w:szCs w:val="18"/>
        </w:rPr>
        <w:t>2</w:t>
      </w:r>
      <w:r w:rsidRPr="00FE27DB">
        <w:rPr>
          <w:bCs/>
          <w:i/>
          <w:noProof/>
          <w:color w:val="54883D"/>
          <w:sz w:val="20"/>
          <w:szCs w:val="18"/>
        </w:rPr>
        <w:fldChar w:fldCharType="end"/>
      </w:r>
      <w:r w:rsidRPr="00FE27DB">
        <w:rPr>
          <w:bCs/>
          <w:i/>
          <w:noProof/>
          <w:color w:val="54883D"/>
          <w:sz w:val="20"/>
          <w:szCs w:val="18"/>
        </w:rPr>
        <w:t>. Znakovi za uzbunjivanje stanovništva</w:t>
      </w:r>
    </w:p>
    <w:p w14:paraId="52AE823E" w14:textId="77777777" w:rsidR="00562569" w:rsidRPr="00FE27DB" w:rsidRDefault="00562569" w:rsidP="00562569">
      <w:pPr>
        <w:spacing w:after="0"/>
        <w:jc w:val="center"/>
        <w:rPr>
          <w:bCs/>
          <w:i/>
          <w:noProof/>
          <w:color w:val="54883D"/>
          <w:sz w:val="20"/>
          <w:szCs w:val="18"/>
        </w:rPr>
      </w:pPr>
    </w:p>
    <w:p w14:paraId="0BC75D18" w14:textId="47EE9C78" w:rsidR="00562569" w:rsidRPr="00FE27DB" w:rsidRDefault="00562569" w:rsidP="00562569">
      <w:pPr>
        <w:spacing w:after="0"/>
        <w:jc w:val="center"/>
        <w:rPr>
          <w:bCs/>
          <w:i/>
          <w:noProof/>
          <w:color w:val="54883D"/>
          <w:sz w:val="20"/>
          <w:szCs w:val="18"/>
        </w:rPr>
      </w:pPr>
    </w:p>
    <w:p w14:paraId="27F594D7" w14:textId="135BCF81" w:rsidR="00B72952" w:rsidRPr="00FE27DB" w:rsidRDefault="00B72952" w:rsidP="00562569">
      <w:pPr>
        <w:spacing w:after="0"/>
        <w:jc w:val="center"/>
        <w:rPr>
          <w:bCs/>
          <w:i/>
          <w:noProof/>
          <w:color w:val="54883D"/>
          <w:sz w:val="20"/>
          <w:szCs w:val="18"/>
        </w:rPr>
      </w:pPr>
    </w:p>
    <w:p w14:paraId="443441B5" w14:textId="23C99F49" w:rsidR="00B72952" w:rsidRPr="002811D2" w:rsidRDefault="00B72952" w:rsidP="00562569">
      <w:pPr>
        <w:spacing w:after="0"/>
        <w:jc w:val="center"/>
        <w:rPr>
          <w:bCs/>
          <w:i/>
          <w:noProof/>
          <w:color w:val="54883D"/>
          <w:sz w:val="20"/>
          <w:szCs w:val="18"/>
          <w:highlight w:val="yellow"/>
        </w:rPr>
      </w:pPr>
    </w:p>
    <w:p w14:paraId="08F087E4" w14:textId="0E99FD8A" w:rsidR="00B72952" w:rsidRPr="002811D2" w:rsidRDefault="00B72952" w:rsidP="00562569">
      <w:pPr>
        <w:spacing w:after="0"/>
        <w:jc w:val="center"/>
        <w:rPr>
          <w:bCs/>
          <w:i/>
          <w:noProof/>
          <w:color w:val="54883D"/>
          <w:sz w:val="20"/>
          <w:szCs w:val="18"/>
          <w:highlight w:val="yellow"/>
        </w:rPr>
      </w:pPr>
    </w:p>
    <w:p w14:paraId="44A04417" w14:textId="5360FF98" w:rsidR="00B72952" w:rsidRPr="002811D2" w:rsidRDefault="00B72952" w:rsidP="00562569">
      <w:pPr>
        <w:spacing w:after="0"/>
        <w:jc w:val="center"/>
        <w:rPr>
          <w:bCs/>
          <w:i/>
          <w:noProof/>
          <w:color w:val="54883D"/>
          <w:sz w:val="20"/>
          <w:szCs w:val="18"/>
          <w:highlight w:val="yellow"/>
        </w:rPr>
      </w:pPr>
    </w:p>
    <w:p w14:paraId="4B3A50DF" w14:textId="173D4F02" w:rsidR="00B72952" w:rsidRPr="002811D2" w:rsidRDefault="00B72952" w:rsidP="00562569">
      <w:pPr>
        <w:spacing w:after="0"/>
        <w:jc w:val="center"/>
        <w:rPr>
          <w:bCs/>
          <w:i/>
          <w:noProof/>
          <w:color w:val="54883D"/>
          <w:sz w:val="20"/>
          <w:szCs w:val="18"/>
          <w:highlight w:val="yellow"/>
        </w:rPr>
      </w:pPr>
    </w:p>
    <w:p w14:paraId="260CCAF5" w14:textId="53D2DA91" w:rsidR="00B72952" w:rsidRPr="002811D2" w:rsidRDefault="00B72952" w:rsidP="00562569">
      <w:pPr>
        <w:spacing w:after="0"/>
        <w:jc w:val="center"/>
        <w:rPr>
          <w:bCs/>
          <w:i/>
          <w:noProof/>
          <w:color w:val="54883D"/>
          <w:sz w:val="20"/>
          <w:szCs w:val="18"/>
          <w:highlight w:val="yellow"/>
        </w:rPr>
      </w:pPr>
    </w:p>
    <w:p w14:paraId="5B17C40A" w14:textId="39C8ABE5" w:rsidR="00B72952" w:rsidRPr="002811D2" w:rsidRDefault="00B72952" w:rsidP="00562569">
      <w:pPr>
        <w:spacing w:after="0"/>
        <w:jc w:val="center"/>
        <w:rPr>
          <w:bCs/>
          <w:i/>
          <w:noProof/>
          <w:color w:val="54883D"/>
          <w:sz w:val="20"/>
          <w:szCs w:val="18"/>
          <w:highlight w:val="yellow"/>
        </w:rPr>
      </w:pPr>
    </w:p>
    <w:p w14:paraId="6277381F" w14:textId="12B0E57D" w:rsidR="00B72952" w:rsidRPr="002811D2" w:rsidRDefault="00B72952" w:rsidP="00562569">
      <w:pPr>
        <w:spacing w:after="0"/>
        <w:jc w:val="center"/>
        <w:rPr>
          <w:bCs/>
          <w:i/>
          <w:noProof/>
          <w:color w:val="54883D"/>
          <w:sz w:val="20"/>
          <w:szCs w:val="18"/>
          <w:highlight w:val="yellow"/>
        </w:rPr>
      </w:pPr>
    </w:p>
    <w:p w14:paraId="2760B94A" w14:textId="44B10D4C" w:rsidR="00B72952" w:rsidRPr="002811D2" w:rsidRDefault="00B72952" w:rsidP="00562569">
      <w:pPr>
        <w:spacing w:after="0"/>
        <w:jc w:val="center"/>
        <w:rPr>
          <w:bCs/>
          <w:i/>
          <w:noProof/>
          <w:color w:val="54883D"/>
          <w:sz w:val="20"/>
          <w:szCs w:val="18"/>
          <w:highlight w:val="yellow"/>
        </w:rPr>
      </w:pPr>
    </w:p>
    <w:p w14:paraId="5757E60A" w14:textId="6220E7C5" w:rsidR="00B72952" w:rsidRPr="002811D2" w:rsidRDefault="00B72952" w:rsidP="00562569">
      <w:pPr>
        <w:spacing w:after="0"/>
        <w:jc w:val="center"/>
        <w:rPr>
          <w:bCs/>
          <w:i/>
          <w:noProof/>
          <w:color w:val="54883D"/>
          <w:sz w:val="20"/>
          <w:szCs w:val="18"/>
          <w:highlight w:val="yellow"/>
        </w:rPr>
      </w:pPr>
    </w:p>
    <w:p w14:paraId="23685E1D" w14:textId="75EF4770" w:rsidR="00B72952" w:rsidRPr="002811D2" w:rsidRDefault="00B72952" w:rsidP="00562569">
      <w:pPr>
        <w:spacing w:after="0"/>
        <w:jc w:val="center"/>
        <w:rPr>
          <w:bCs/>
          <w:i/>
          <w:noProof/>
          <w:color w:val="54883D"/>
          <w:sz w:val="20"/>
          <w:szCs w:val="18"/>
          <w:highlight w:val="yellow"/>
        </w:rPr>
      </w:pPr>
    </w:p>
    <w:p w14:paraId="779489C5" w14:textId="187654F6" w:rsidR="00B72952" w:rsidRPr="002811D2" w:rsidRDefault="00B72952" w:rsidP="00562569">
      <w:pPr>
        <w:spacing w:after="0"/>
        <w:jc w:val="center"/>
        <w:rPr>
          <w:bCs/>
          <w:i/>
          <w:noProof/>
          <w:color w:val="54883D"/>
          <w:sz w:val="20"/>
          <w:szCs w:val="18"/>
          <w:highlight w:val="yellow"/>
        </w:rPr>
      </w:pPr>
    </w:p>
    <w:p w14:paraId="0EA627BA" w14:textId="174ED38E" w:rsidR="00B72952" w:rsidRPr="002811D2" w:rsidRDefault="00B72952" w:rsidP="00562569">
      <w:pPr>
        <w:spacing w:after="0"/>
        <w:jc w:val="center"/>
        <w:rPr>
          <w:bCs/>
          <w:i/>
          <w:noProof/>
          <w:color w:val="54883D"/>
          <w:sz w:val="20"/>
          <w:szCs w:val="18"/>
          <w:highlight w:val="yellow"/>
        </w:rPr>
      </w:pPr>
    </w:p>
    <w:p w14:paraId="46169EEA" w14:textId="6CDB56EA" w:rsidR="00B72952" w:rsidRPr="002811D2" w:rsidRDefault="00B72952" w:rsidP="00562569">
      <w:pPr>
        <w:spacing w:after="0"/>
        <w:jc w:val="center"/>
        <w:rPr>
          <w:bCs/>
          <w:i/>
          <w:noProof/>
          <w:color w:val="54883D"/>
          <w:sz w:val="20"/>
          <w:szCs w:val="18"/>
          <w:highlight w:val="yellow"/>
        </w:rPr>
      </w:pPr>
    </w:p>
    <w:p w14:paraId="35A23C08" w14:textId="2BE5BD79" w:rsidR="00B72952" w:rsidRPr="002811D2" w:rsidRDefault="00B72952" w:rsidP="00562569">
      <w:pPr>
        <w:spacing w:after="0"/>
        <w:jc w:val="center"/>
        <w:rPr>
          <w:bCs/>
          <w:i/>
          <w:noProof/>
          <w:color w:val="54883D"/>
          <w:sz w:val="20"/>
          <w:szCs w:val="18"/>
          <w:highlight w:val="yellow"/>
        </w:rPr>
      </w:pPr>
    </w:p>
    <w:p w14:paraId="27A29823" w14:textId="77777777" w:rsidR="00B72952" w:rsidRPr="002811D2" w:rsidRDefault="00B72952" w:rsidP="00562569">
      <w:pPr>
        <w:spacing w:after="0"/>
        <w:jc w:val="center"/>
        <w:rPr>
          <w:bCs/>
          <w:i/>
          <w:noProof/>
          <w:color w:val="54883D"/>
          <w:sz w:val="20"/>
          <w:szCs w:val="18"/>
          <w:highlight w:val="yellow"/>
        </w:rPr>
      </w:pPr>
    </w:p>
    <w:p w14:paraId="2D1CEFD5" w14:textId="77777777" w:rsidR="00C91092" w:rsidRPr="002811D2" w:rsidRDefault="00C91092" w:rsidP="00562569">
      <w:pPr>
        <w:spacing w:after="0"/>
        <w:jc w:val="center"/>
        <w:rPr>
          <w:bCs/>
          <w:i/>
          <w:noProof/>
          <w:color w:val="54883D"/>
          <w:sz w:val="20"/>
          <w:szCs w:val="18"/>
          <w:highlight w:val="yellow"/>
        </w:rPr>
      </w:pPr>
    </w:p>
    <w:p w14:paraId="02839F97" w14:textId="77777777" w:rsidR="00C91092" w:rsidRPr="002811D2" w:rsidRDefault="00C91092" w:rsidP="00562569">
      <w:pPr>
        <w:spacing w:after="0"/>
        <w:jc w:val="center"/>
        <w:rPr>
          <w:bCs/>
          <w:i/>
          <w:noProof/>
          <w:color w:val="54883D"/>
          <w:sz w:val="20"/>
          <w:szCs w:val="18"/>
          <w:highlight w:val="yellow"/>
        </w:rPr>
      </w:pPr>
    </w:p>
    <w:p w14:paraId="6ED32073" w14:textId="77777777" w:rsidR="00C91092" w:rsidRPr="002811D2" w:rsidRDefault="00C91092" w:rsidP="00562569">
      <w:pPr>
        <w:spacing w:after="0"/>
        <w:jc w:val="center"/>
        <w:rPr>
          <w:bCs/>
          <w:i/>
          <w:noProof/>
          <w:color w:val="54883D"/>
          <w:sz w:val="20"/>
          <w:szCs w:val="18"/>
          <w:highlight w:val="yellow"/>
        </w:rPr>
      </w:pPr>
    </w:p>
    <w:p w14:paraId="1009CE23" w14:textId="19149345" w:rsidR="00D72FA2" w:rsidRPr="00FE27DB" w:rsidRDefault="00D72FA2" w:rsidP="00D72FA2">
      <w:pPr>
        <w:pStyle w:val="Naslov1"/>
      </w:pPr>
      <w:bookmarkStart w:id="6" w:name="_Toc521327798"/>
      <w:bookmarkStart w:id="7" w:name="_Toc138155283"/>
      <w:bookmarkEnd w:id="5"/>
      <w:r w:rsidRPr="00FE27DB">
        <w:t>Pripravnost</w:t>
      </w:r>
      <w:bookmarkEnd w:id="6"/>
      <w:bookmarkEnd w:id="7"/>
    </w:p>
    <w:p w14:paraId="6335C352" w14:textId="77777777" w:rsidR="00D72FA2" w:rsidRPr="00FE27DB" w:rsidRDefault="00D72FA2" w:rsidP="00D72FA2">
      <w:pPr>
        <w:widowControl w:val="0"/>
        <w:autoSpaceDE w:val="0"/>
        <w:adjustRightInd w:val="0"/>
        <w:spacing w:before="120" w:after="120"/>
        <w:rPr>
          <w:bCs/>
        </w:rPr>
      </w:pPr>
      <w:r w:rsidRPr="00FE27DB">
        <w:rPr>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49EEE4F8" w14:textId="77777777" w:rsidR="00B367F8" w:rsidRPr="00FE27DB" w:rsidRDefault="00B367F8" w:rsidP="00B367F8">
      <w:pPr>
        <w:widowControl w:val="0"/>
        <w:autoSpaceDE w:val="0"/>
        <w:adjustRightInd w:val="0"/>
        <w:spacing w:before="120" w:after="120"/>
        <w:rPr>
          <w:bCs/>
        </w:rPr>
      </w:pPr>
      <w:r w:rsidRPr="00FE27DB">
        <w:rPr>
          <w:bCs/>
        </w:rPr>
        <w:t>Čelnici lokalne i područne (regionalne) samouprave odgovorni su za uvođenje pripravnosti operativnim snagama sustava civilne zaštite na razinama lokalnih zajednica.</w:t>
      </w:r>
    </w:p>
    <w:p w14:paraId="41890574" w14:textId="77777777" w:rsidR="00D72FA2" w:rsidRPr="00FE27DB" w:rsidRDefault="00D72FA2" w:rsidP="00D72FA2">
      <w:pPr>
        <w:widowControl w:val="0"/>
        <w:autoSpaceDE w:val="0"/>
        <w:adjustRightInd w:val="0"/>
        <w:spacing w:before="120" w:after="120"/>
        <w:rPr>
          <w:bCs/>
        </w:rPr>
      </w:pPr>
      <w:r w:rsidRPr="00FE27DB">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40A30F61" w14:textId="77777777" w:rsidR="00D72FA2" w:rsidRPr="00FE27DB" w:rsidRDefault="00D72FA2" w:rsidP="00D72FA2">
      <w:pPr>
        <w:widowControl w:val="0"/>
        <w:autoSpaceDE w:val="0"/>
        <w:adjustRightInd w:val="0"/>
        <w:spacing w:before="120" w:after="120"/>
        <w:rPr>
          <w:bCs/>
        </w:rPr>
      </w:pPr>
      <w:r w:rsidRPr="00FE27DB">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4A91C6B7" w14:textId="77777777" w:rsidR="00D72FA2" w:rsidRPr="00FE27DB" w:rsidRDefault="00D72FA2" w:rsidP="00D72FA2">
      <w:pPr>
        <w:widowControl w:val="0"/>
        <w:autoSpaceDE w:val="0"/>
        <w:adjustRightInd w:val="0"/>
        <w:spacing w:before="120" w:after="120"/>
        <w:rPr>
          <w:b/>
          <w:bCs/>
        </w:rPr>
      </w:pPr>
      <w:r w:rsidRPr="00FE27DB">
        <w:rPr>
          <w:b/>
          <w:bCs/>
        </w:rPr>
        <w:t>Stanje pripravnosti utvrđuje se:</w:t>
      </w:r>
    </w:p>
    <w:p w14:paraId="55814973" w14:textId="77777777" w:rsidR="00D72FA2" w:rsidRPr="00FE27DB" w:rsidRDefault="00D72FA2" w:rsidP="00BC7925">
      <w:pPr>
        <w:widowControl w:val="0"/>
        <w:numPr>
          <w:ilvl w:val="0"/>
          <w:numId w:val="4"/>
        </w:numPr>
        <w:autoSpaceDE w:val="0"/>
        <w:autoSpaceDN w:val="0"/>
        <w:adjustRightInd w:val="0"/>
        <w:spacing w:before="120" w:after="120"/>
        <w:contextualSpacing/>
      </w:pPr>
      <w:r w:rsidRPr="00FE27DB">
        <w:rPr>
          <w:bCs/>
        </w:rPr>
        <w:t>Temeljem dojave – obavijesti ŽC 112 o mogućim prijetnjama i velikim nesrećama</w:t>
      </w:r>
    </w:p>
    <w:p w14:paraId="5BEB9AFD" w14:textId="77777777" w:rsidR="00D72FA2" w:rsidRPr="00FE27DB" w:rsidRDefault="00D72FA2" w:rsidP="00BC7925">
      <w:pPr>
        <w:widowControl w:val="0"/>
        <w:numPr>
          <w:ilvl w:val="0"/>
          <w:numId w:val="4"/>
        </w:numPr>
        <w:autoSpaceDE w:val="0"/>
        <w:autoSpaceDN w:val="0"/>
        <w:adjustRightInd w:val="0"/>
        <w:spacing w:before="120" w:after="120"/>
        <w:contextualSpacing/>
      </w:pPr>
      <w:r w:rsidRPr="00FE27DB">
        <w:rPr>
          <w:bCs/>
        </w:rPr>
        <w:t>Temeljem dojave – obavijesti nadležnih službi redovnih djelatnosti</w:t>
      </w:r>
    </w:p>
    <w:p w14:paraId="78A5D06C" w14:textId="77777777" w:rsidR="00D72FA2" w:rsidRPr="00FE27DB" w:rsidRDefault="00D72FA2" w:rsidP="00BC7925">
      <w:pPr>
        <w:widowControl w:val="0"/>
        <w:numPr>
          <w:ilvl w:val="0"/>
          <w:numId w:val="4"/>
        </w:numPr>
        <w:autoSpaceDE w:val="0"/>
        <w:autoSpaceDN w:val="0"/>
        <w:adjustRightInd w:val="0"/>
        <w:spacing w:before="120" w:after="120"/>
        <w:contextualSpacing/>
      </w:pPr>
      <w:r w:rsidRPr="00FE27DB">
        <w:rPr>
          <w:bCs/>
        </w:rPr>
        <w:t>Temeljem dojave – obavijesti pravnih osoba</w:t>
      </w:r>
    </w:p>
    <w:p w14:paraId="35CBCC14" w14:textId="77777777" w:rsidR="00D72FA2" w:rsidRPr="003807BB" w:rsidRDefault="00D72FA2" w:rsidP="00D72FA2">
      <w:pPr>
        <w:widowControl w:val="0"/>
        <w:autoSpaceDE w:val="0"/>
        <w:adjustRightInd w:val="0"/>
        <w:spacing w:before="120" w:after="120"/>
        <w:rPr>
          <w:bCs/>
          <w:szCs w:val="22"/>
        </w:rPr>
      </w:pPr>
    </w:p>
    <w:p w14:paraId="50B1BEFF" w14:textId="763BB5FB" w:rsidR="001D76B9" w:rsidRPr="003807BB" w:rsidRDefault="001D76B9" w:rsidP="001D76B9">
      <w:pPr>
        <w:widowControl w:val="0"/>
        <w:autoSpaceDE w:val="0"/>
        <w:adjustRightInd w:val="0"/>
        <w:spacing w:before="120" w:after="120"/>
        <w:rPr>
          <w:bCs/>
          <w:szCs w:val="22"/>
        </w:rPr>
      </w:pPr>
      <w:r w:rsidRPr="003807BB">
        <w:rPr>
          <w:bCs/>
          <w:szCs w:val="22"/>
        </w:rPr>
        <w:t xml:space="preserve">Za slučaj predvidivih ugroza </w:t>
      </w:r>
      <w:r w:rsidR="00E60723" w:rsidRPr="000002DE">
        <w:rPr>
          <w:bCs/>
          <w:color w:val="FF0000"/>
          <w:szCs w:val="22"/>
        </w:rPr>
        <w:t>O</w:t>
      </w:r>
      <w:r w:rsidR="00E60723" w:rsidRPr="003807BB">
        <w:rPr>
          <w:bCs/>
          <w:szCs w:val="22"/>
        </w:rPr>
        <w:t xml:space="preserve">pćinski </w:t>
      </w:r>
      <w:r w:rsidR="002C1549" w:rsidRPr="003807BB">
        <w:rPr>
          <w:bCs/>
          <w:szCs w:val="22"/>
        </w:rPr>
        <w:t>načelnik</w:t>
      </w:r>
      <w:r w:rsidRPr="003807BB">
        <w:rPr>
          <w:bCs/>
          <w:szCs w:val="22"/>
        </w:rPr>
        <w:t xml:space="preserve"> uvodi pripravnost operativnih snaga sustava civilne zaštite, pravnih osoba, udruga i fizičkih osoba od značaja za sustav civilne zaštite, dok kod nepredvidivih ugroza, nakon što se dogode, </w:t>
      </w:r>
      <w:r w:rsidR="00E60723" w:rsidRPr="000002DE">
        <w:rPr>
          <w:bCs/>
          <w:color w:val="FF0000"/>
          <w:szCs w:val="22"/>
        </w:rPr>
        <w:t>O</w:t>
      </w:r>
      <w:r w:rsidR="00E60723" w:rsidRPr="003807BB">
        <w:rPr>
          <w:bCs/>
          <w:szCs w:val="22"/>
        </w:rPr>
        <w:t xml:space="preserve">pćinski </w:t>
      </w:r>
      <w:r w:rsidR="002C1549" w:rsidRPr="003807BB">
        <w:rPr>
          <w:bCs/>
          <w:szCs w:val="22"/>
        </w:rPr>
        <w:t xml:space="preserve"> načelnik</w:t>
      </w:r>
      <w:r w:rsidRPr="003807BB">
        <w:rPr>
          <w:bCs/>
          <w:szCs w:val="22"/>
        </w:rPr>
        <w:t xml:space="preserve"> aktivira sve potrebne snage sustava civilne zaštite. U slučaju odsutnosti općinskog </w:t>
      </w:r>
      <w:r w:rsidR="002C1549" w:rsidRPr="003807BB">
        <w:rPr>
          <w:bCs/>
          <w:szCs w:val="22"/>
        </w:rPr>
        <w:t>načelnik</w:t>
      </w:r>
      <w:r w:rsidRPr="003807BB">
        <w:rPr>
          <w:bCs/>
          <w:szCs w:val="22"/>
        </w:rPr>
        <w:t xml:space="preserve">a poduzimanje mjera pripravnosti nalaže </w:t>
      </w:r>
      <w:r w:rsidR="00066AF6" w:rsidRPr="003807BB">
        <w:rPr>
          <w:bCs/>
          <w:szCs w:val="22"/>
        </w:rPr>
        <w:t>se</w:t>
      </w:r>
      <w:r w:rsidR="00601F1C" w:rsidRPr="003807BB">
        <w:rPr>
          <w:bCs/>
          <w:szCs w:val="22"/>
        </w:rPr>
        <w:t xml:space="preserve"> privremenom zamjeniku</w:t>
      </w:r>
      <w:r w:rsidR="00066AF6" w:rsidRPr="003807BB">
        <w:rPr>
          <w:bCs/>
          <w:szCs w:val="22"/>
        </w:rPr>
        <w:t xml:space="preserve"> </w:t>
      </w:r>
      <w:r w:rsidRPr="003807BB">
        <w:rPr>
          <w:bCs/>
          <w:szCs w:val="22"/>
        </w:rPr>
        <w:t xml:space="preserve">općinskog </w:t>
      </w:r>
      <w:r w:rsidR="002C1549" w:rsidRPr="003807BB">
        <w:rPr>
          <w:bCs/>
          <w:szCs w:val="22"/>
        </w:rPr>
        <w:t>načelnik</w:t>
      </w:r>
      <w:r w:rsidRPr="003807BB">
        <w:rPr>
          <w:bCs/>
          <w:szCs w:val="22"/>
        </w:rPr>
        <w:t xml:space="preserve">a, </w:t>
      </w:r>
      <w:r w:rsidR="002C1549" w:rsidRPr="003807BB">
        <w:rPr>
          <w:bCs/>
          <w:szCs w:val="22"/>
        </w:rPr>
        <w:t>načelnik</w:t>
      </w:r>
      <w:r w:rsidRPr="003807BB">
        <w:rPr>
          <w:bCs/>
          <w:szCs w:val="22"/>
        </w:rPr>
        <w:t xml:space="preserve"> ili zamjenik </w:t>
      </w:r>
      <w:r w:rsidR="002C1549" w:rsidRPr="003807BB">
        <w:rPr>
          <w:bCs/>
          <w:szCs w:val="22"/>
        </w:rPr>
        <w:t>načelnik</w:t>
      </w:r>
      <w:r w:rsidRPr="003807BB">
        <w:rPr>
          <w:bCs/>
          <w:szCs w:val="22"/>
        </w:rPr>
        <w:t>a Stožera CZ.</w:t>
      </w:r>
    </w:p>
    <w:p w14:paraId="7E424DDB" w14:textId="77777777" w:rsidR="001D76B9" w:rsidRPr="003807BB" w:rsidRDefault="001D76B9" w:rsidP="00CC2BCE">
      <w:pPr>
        <w:widowControl w:val="0"/>
        <w:autoSpaceDE w:val="0"/>
        <w:adjustRightInd w:val="0"/>
        <w:spacing w:before="120" w:after="120"/>
        <w:rPr>
          <w:bCs/>
          <w:szCs w:val="22"/>
        </w:rPr>
      </w:pPr>
    </w:p>
    <w:p w14:paraId="0ACD1048" w14:textId="77777777" w:rsidR="00D72FA2" w:rsidRPr="003807BB" w:rsidRDefault="00D72FA2" w:rsidP="00D72FA2">
      <w:pPr>
        <w:widowControl w:val="0"/>
        <w:autoSpaceDE w:val="0"/>
        <w:adjustRightInd w:val="0"/>
        <w:spacing w:before="120" w:after="120"/>
        <w:rPr>
          <w:bCs/>
          <w:szCs w:val="22"/>
        </w:rPr>
      </w:pPr>
    </w:p>
    <w:p w14:paraId="77F64397" w14:textId="77777777" w:rsidR="00D72FA2" w:rsidRPr="003807BB" w:rsidRDefault="00D72FA2" w:rsidP="00D72FA2">
      <w:pPr>
        <w:widowControl w:val="0"/>
        <w:autoSpaceDE w:val="0"/>
        <w:adjustRightInd w:val="0"/>
        <w:spacing w:before="120" w:after="120"/>
        <w:rPr>
          <w:bCs/>
          <w:szCs w:val="22"/>
        </w:rPr>
      </w:pPr>
    </w:p>
    <w:p w14:paraId="3A8AADB9" w14:textId="1CD48E23" w:rsidR="00D72FA2" w:rsidRPr="003807BB" w:rsidRDefault="00D72FA2" w:rsidP="00D72FA2">
      <w:pPr>
        <w:rPr>
          <w:b/>
        </w:rPr>
      </w:pPr>
      <w:r w:rsidRPr="003807BB">
        <w:rPr>
          <w:b/>
        </w:rPr>
        <w:t xml:space="preserve">Mjere pripravnosti za snage i sredstva koja se uključuju u </w:t>
      </w:r>
      <w:r w:rsidR="00BB6EC9" w:rsidRPr="003807BB">
        <w:rPr>
          <w:b/>
        </w:rPr>
        <w:t>civilnu zaštitu</w:t>
      </w:r>
      <w:r w:rsidRPr="003807BB">
        <w:rPr>
          <w:b/>
        </w:rPr>
        <w:t>:</w:t>
      </w:r>
    </w:p>
    <w:p w14:paraId="558B443B"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Obavještavanje (upozorenje) pripadnicima operativnih snaga o mogućoj ugrozi;</w:t>
      </w:r>
    </w:p>
    <w:p w14:paraId="5AC56712"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Uvođenje aktivnog dežurstva pripadnicima operativnih snaga;</w:t>
      </w:r>
    </w:p>
    <w:p w14:paraId="620FFCFF"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Ograničenje udaljavanja iz mjesta stanovanja ili s radnog mjesta;</w:t>
      </w:r>
    </w:p>
    <w:p w14:paraId="1A69AC37"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Uvođenje pasivnog dežurstva u pravnim osobama, udrugama od interesa za sustav civilne zaštite, obrtnicima i fizičkim osobama s ciljem ocjene stanja i spremnosti ljudi te popunjenosti materijalno – tehničkim sredstvima;</w:t>
      </w:r>
    </w:p>
    <w:p w14:paraId="63006AD5"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Stalna dostupnost na telefon/mobitel;</w:t>
      </w:r>
    </w:p>
    <w:p w14:paraId="220F57B4"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Kontrola potrebnih materijalno – tehničkih sredstava i opreme;</w:t>
      </w:r>
    </w:p>
    <w:p w14:paraId="41A46490"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Organiziranje dežurstva na lokaciji prihvata ili obavljanja dužnosti;</w:t>
      </w:r>
    </w:p>
    <w:p w14:paraId="5AB2CFCA" w14:textId="77777777" w:rsidR="00792972" w:rsidRPr="003807BB" w:rsidRDefault="00792972" w:rsidP="00BC7925">
      <w:pPr>
        <w:widowControl w:val="0"/>
        <w:numPr>
          <w:ilvl w:val="0"/>
          <w:numId w:val="4"/>
        </w:numPr>
        <w:autoSpaceDE w:val="0"/>
        <w:autoSpaceDN w:val="0"/>
        <w:adjustRightInd w:val="0"/>
        <w:spacing w:before="120" w:after="120"/>
        <w:contextualSpacing/>
        <w:rPr>
          <w:bCs/>
        </w:rPr>
      </w:pPr>
      <w:r w:rsidRPr="003807BB">
        <w:rPr>
          <w:bCs/>
        </w:rPr>
        <w:t>Provedba pripravnosti putem telefona/mobitela, a u slučaju nemogućnosti korištenja telekomunikacija mjere pripravnosti naložiti putem teklića.</w:t>
      </w:r>
    </w:p>
    <w:p w14:paraId="5DBDC6AF" w14:textId="77777777" w:rsidR="00C64F16" w:rsidRPr="003807BB" w:rsidRDefault="00C64F16" w:rsidP="00C72BB5">
      <w:pPr>
        <w:widowControl w:val="0"/>
        <w:autoSpaceDE w:val="0"/>
        <w:autoSpaceDN w:val="0"/>
        <w:adjustRightInd w:val="0"/>
        <w:spacing w:before="120" w:after="120"/>
        <w:ind w:left="720"/>
        <w:contextualSpacing/>
        <w:rPr>
          <w:bCs/>
        </w:rPr>
      </w:pPr>
    </w:p>
    <w:p w14:paraId="6A7AC882" w14:textId="2E00159A" w:rsidR="00671C55" w:rsidRPr="003807BB" w:rsidRDefault="00671C55" w:rsidP="00671C55">
      <w:pPr>
        <w:spacing w:before="0" w:after="0"/>
      </w:pPr>
      <w:r w:rsidRPr="003807BB">
        <w:t>U nastavku se nalaze radnje i postupci za organiziranje pripravnosti snaga sustava civilne zaštite.</w:t>
      </w:r>
    </w:p>
    <w:p w14:paraId="54497A8E" w14:textId="21EF699D" w:rsidR="00354980" w:rsidRPr="003807BB" w:rsidRDefault="00354980" w:rsidP="00671C55">
      <w:pPr>
        <w:spacing w:before="0" w:after="0"/>
      </w:pPr>
    </w:p>
    <w:tbl>
      <w:tblPr>
        <w:tblW w:w="977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5524"/>
        <w:gridCol w:w="2126"/>
        <w:gridCol w:w="2126"/>
      </w:tblGrid>
      <w:tr w:rsidR="00354980" w:rsidRPr="003807BB" w14:paraId="121C73F5" w14:textId="77777777" w:rsidTr="00B03C26">
        <w:trPr>
          <w:trHeight w:val="415"/>
          <w:tblHeader/>
          <w:jc w:val="center"/>
        </w:trPr>
        <w:tc>
          <w:tcPr>
            <w:tcW w:w="9776" w:type="dxa"/>
            <w:gridSpan w:val="3"/>
            <w:shd w:val="clear" w:color="auto" w:fill="D6E3BC" w:themeFill="accent3" w:themeFillTint="66"/>
            <w:vAlign w:val="center"/>
          </w:tcPr>
          <w:p w14:paraId="2419F017" w14:textId="77777777" w:rsidR="00354980" w:rsidRPr="00347CFB" w:rsidRDefault="00354980" w:rsidP="00B03C26">
            <w:pPr>
              <w:spacing w:before="0" w:after="0"/>
              <w:jc w:val="center"/>
              <w:rPr>
                <w:b/>
                <w:sz w:val="20"/>
                <w:szCs w:val="20"/>
              </w:rPr>
            </w:pPr>
            <w:r w:rsidRPr="00347CFB">
              <w:rPr>
                <w:b/>
                <w:sz w:val="20"/>
                <w:szCs w:val="20"/>
              </w:rPr>
              <w:t>ORGANIZACIJA STAVLJANJA U PRIPRAVNOST SNAGA SUSTAVA CIVILNE ZAŠTITE</w:t>
            </w:r>
          </w:p>
        </w:tc>
      </w:tr>
      <w:tr w:rsidR="00354980" w:rsidRPr="003807BB" w14:paraId="55B146ED" w14:textId="77777777" w:rsidTr="00B03C26">
        <w:trPr>
          <w:trHeight w:val="420"/>
          <w:tblHeader/>
          <w:jc w:val="center"/>
        </w:trPr>
        <w:tc>
          <w:tcPr>
            <w:tcW w:w="5524" w:type="dxa"/>
            <w:shd w:val="clear" w:color="auto" w:fill="D6E3BC" w:themeFill="accent3" w:themeFillTint="66"/>
            <w:vAlign w:val="center"/>
          </w:tcPr>
          <w:p w14:paraId="68992A0F" w14:textId="77777777" w:rsidR="00354980" w:rsidRPr="00347CFB" w:rsidRDefault="00354980" w:rsidP="00B03C26">
            <w:pPr>
              <w:spacing w:before="0" w:after="0"/>
              <w:jc w:val="center"/>
              <w:rPr>
                <w:b/>
                <w:sz w:val="20"/>
                <w:szCs w:val="20"/>
              </w:rPr>
            </w:pPr>
            <w:r w:rsidRPr="00347CFB">
              <w:rPr>
                <w:b/>
                <w:sz w:val="20"/>
                <w:szCs w:val="20"/>
              </w:rPr>
              <w:t>Radnje i postupci</w:t>
            </w:r>
          </w:p>
        </w:tc>
        <w:tc>
          <w:tcPr>
            <w:tcW w:w="2126" w:type="dxa"/>
            <w:shd w:val="clear" w:color="auto" w:fill="D6E3BC" w:themeFill="accent3" w:themeFillTint="66"/>
            <w:vAlign w:val="center"/>
          </w:tcPr>
          <w:p w14:paraId="56EF7A28" w14:textId="77777777" w:rsidR="00354980" w:rsidRPr="00347CFB" w:rsidRDefault="00354980" w:rsidP="00B03C26">
            <w:pPr>
              <w:spacing w:before="0" w:after="0"/>
              <w:jc w:val="center"/>
              <w:rPr>
                <w:b/>
                <w:sz w:val="20"/>
                <w:szCs w:val="20"/>
              </w:rPr>
            </w:pPr>
            <w:r w:rsidRPr="00347CFB">
              <w:rPr>
                <w:b/>
                <w:sz w:val="20"/>
                <w:szCs w:val="20"/>
              </w:rPr>
              <w:t>Rukovođenje</w:t>
            </w:r>
          </w:p>
        </w:tc>
        <w:tc>
          <w:tcPr>
            <w:tcW w:w="2126" w:type="dxa"/>
            <w:shd w:val="clear" w:color="auto" w:fill="D6E3BC" w:themeFill="accent3" w:themeFillTint="66"/>
            <w:vAlign w:val="center"/>
          </w:tcPr>
          <w:p w14:paraId="3C2E4246" w14:textId="77777777" w:rsidR="00354980" w:rsidRPr="00347CFB" w:rsidRDefault="00354980" w:rsidP="00B03C26">
            <w:pPr>
              <w:spacing w:before="0" w:after="0"/>
              <w:jc w:val="center"/>
              <w:rPr>
                <w:b/>
                <w:sz w:val="20"/>
                <w:szCs w:val="20"/>
              </w:rPr>
            </w:pPr>
            <w:r w:rsidRPr="00347CFB">
              <w:rPr>
                <w:b/>
                <w:sz w:val="20"/>
                <w:szCs w:val="20"/>
              </w:rPr>
              <w:t>Izvršenje/Suradnja</w:t>
            </w:r>
          </w:p>
        </w:tc>
      </w:tr>
      <w:tr w:rsidR="00354980" w:rsidRPr="002811D2" w14:paraId="1E36521C" w14:textId="77777777" w:rsidTr="00B03C26">
        <w:trPr>
          <w:trHeight w:val="554"/>
          <w:jc w:val="center"/>
        </w:trPr>
        <w:tc>
          <w:tcPr>
            <w:tcW w:w="5524" w:type="dxa"/>
            <w:vAlign w:val="center"/>
          </w:tcPr>
          <w:p w14:paraId="0CFAE797" w14:textId="77777777" w:rsidR="00354980" w:rsidRPr="00347CFB" w:rsidRDefault="00354980" w:rsidP="00B03C26">
            <w:pPr>
              <w:spacing w:before="0" w:after="0"/>
              <w:jc w:val="left"/>
              <w:rPr>
                <w:sz w:val="20"/>
                <w:szCs w:val="20"/>
              </w:rPr>
            </w:pPr>
            <w:r w:rsidRPr="00347CFB">
              <w:rPr>
                <w:sz w:val="20"/>
              </w:rPr>
              <w:t>Prijem obavijesti o nadolazećoj opasnosti</w:t>
            </w:r>
          </w:p>
        </w:tc>
        <w:tc>
          <w:tcPr>
            <w:tcW w:w="2126" w:type="dxa"/>
            <w:vAlign w:val="center"/>
          </w:tcPr>
          <w:p w14:paraId="10933824" w14:textId="77777777" w:rsidR="00354980" w:rsidRPr="00347CFB" w:rsidRDefault="00354980" w:rsidP="00B03C26">
            <w:pPr>
              <w:spacing w:before="0" w:after="0"/>
              <w:jc w:val="center"/>
              <w:rPr>
                <w:sz w:val="20"/>
                <w:szCs w:val="20"/>
              </w:rPr>
            </w:pPr>
            <w:r w:rsidRPr="00347CFB">
              <w:rPr>
                <w:sz w:val="20"/>
              </w:rPr>
              <w:t>Županijski centar 112</w:t>
            </w:r>
          </w:p>
        </w:tc>
        <w:tc>
          <w:tcPr>
            <w:tcW w:w="2126" w:type="dxa"/>
            <w:vAlign w:val="center"/>
          </w:tcPr>
          <w:p w14:paraId="7ADD7DF6" w14:textId="474A085E" w:rsidR="00354980" w:rsidRPr="00347CFB" w:rsidRDefault="00E60723" w:rsidP="00B03C26">
            <w:pPr>
              <w:spacing w:before="0" w:after="0"/>
              <w:jc w:val="center"/>
              <w:rPr>
                <w:sz w:val="20"/>
                <w:szCs w:val="20"/>
              </w:rPr>
            </w:pPr>
            <w:r w:rsidRPr="00347CFB">
              <w:rPr>
                <w:sz w:val="20"/>
              </w:rPr>
              <w:t xml:space="preserve">Općinski </w:t>
            </w:r>
            <w:r w:rsidR="002C1549" w:rsidRPr="00347CFB">
              <w:rPr>
                <w:sz w:val="20"/>
              </w:rPr>
              <w:t xml:space="preserve"> načelnik</w:t>
            </w:r>
            <w:r w:rsidR="00354980" w:rsidRPr="00347CFB">
              <w:rPr>
                <w:sz w:val="20"/>
              </w:rPr>
              <w:t xml:space="preserve"> </w:t>
            </w:r>
          </w:p>
        </w:tc>
      </w:tr>
      <w:tr w:rsidR="00354980" w:rsidRPr="002811D2" w14:paraId="7B78D13C" w14:textId="77777777" w:rsidTr="00B03C26">
        <w:trPr>
          <w:trHeight w:val="427"/>
          <w:jc w:val="center"/>
        </w:trPr>
        <w:tc>
          <w:tcPr>
            <w:tcW w:w="5524" w:type="dxa"/>
            <w:vAlign w:val="center"/>
          </w:tcPr>
          <w:p w14:paraId="24F8CCDF" w14:textId="77777777" w:rsidR="00354980" w:rsidRPr="00347CFB" w:rsidRDefault="00354980" w:rsidP="00B03C26">
            <w:pPr>
              <w:spacing w:before="0" w:after="0"/>
              <w:rPr>
                <w:sz w:val="20"/>
                <w:szCs w:val="20"/>
              </w:rPr>
            </w:pPr>
            <w:r w:rsidRPr="00347CFB">
              <w:rPr>
                <w:sz w:val="20"/>
              </w:rPr>
              <w:t>Pozivanje Stožera civilne zaštite</w:t>
            </w:r>
          </w:p>
        </w:tc>
        <w:tc>
          <w:tcPr>
            <w:tcW w:w="2126" w:type="dxa"/>
            <w:vAlign w:val="center"/>
          </w:tcPr>
          <w:p w14:paraId="77D85289" w14:textId="0F46B683" w:rsidR="00354980" w:rsidRPr="00347CFB" w:rsidRDefault="00E60723" w:rsidP="00B03C26">
            <w:pPr>
              <w:spacing w:before="0" w:after="0"/>
              <w:jc w:val="center"/>
              <w:rPr>
                <w:sz w:val="20"/>
                <w:szCs w:val="20"/>
              </w:rPr>
            </w:pPr>
            <w:r w:rsidRPr="00347CFB">
              <w:rPr>
                <w:sz w:val="20"/>
              </w:rPr>
              <w:t xml:space="preserve">Općinski </w:t>
            </w:r>
            <w:r w:rsidR="002C1549" w:rsidRPr="00347CFB">
              <w:rPr>
                <w:sz w:val="20"/>
              </w:rPr>
              <w:t xml:space="preserve"> načelnik</w:t>
            </w:r>
            <w:r w:rsidR="00354980" w:rsidRPr="00347CFB">
              <w:rPr>
                <w:sz w:val="20"/>
              </w:rPr>
              <w:t xml:space="preserve"> </w:t>
            </w:r>
          </w:p>
        </w:tc>
        <w:tc>
          <w:tcPr>
            <w:tcW w:w="2126" w:type="dxa"/>
            <w:vAlign w:val="center"/>
          </w:tcPr>
          <w:p w14:paraId="40E35592" w14:textId="41548D92" w:rsidR="00354980" w:rsidRPr="00347CFB" w:rsidRDefault="00E60723" w:rsidP="00B03C26">
            <w:pPr>
              <w:spacing w:before="0" w:after="0"/>
              <w:jc w:val="center"/>
              <w:rPr>
                <w:sz w:val="20"/>
              </w:rPr>
            </w:pPr>
            <w:r w:rsidRPr="00347CFB">
              <w:rPr>
                <w:sz w:val="20"/>
              </w:rPr>
              <w:t xml:space="preserve">Općinski </w:t>
            </w:r>
            <w:r w:rsidR="002C1549" w:rsidRPr="00347CFB">
              <w:rPr>
                <w:sz w:val="20"/>
              </w:rPr>
              <w:t xml:space="preserve"> načelnik</w:t>
            </w:r>
            <w:r w:rsidR="00354980" w:rsidRPr="00347CFB">
              <w:rPr>
                <w:sz w:val="20"/>
              </w:rPr>
              <w:t xml:space="preserve"> Teklići</w:t>
            </w:r>
          </w:p>
          <w:p w14:paraId="1E3D2025" w14:textId="25FD498C" w:rsidR="00347CFB" w:rsidRPr="00347CFB" w:rsidRDefault="00347CFB" w:rsidP="00B03C26">
            <w:pPr>
              <w:spacing w:before="0" w:after="0"/>
              <w:jc w:val="center"/>
              <w:rPr>
                <w:sz w:val="20"/>
              </w:rPr>
            </w:pPr>
            <w:r w:rsidRPr="00347CFB">
              <w:rPr>
                <w:sz w:val="20"/>
              </w:rPr>
              <w:t>JVP Rijeka</w:t>
            </w:r>
          </w:p>
          <w:p w14:paraId="4ED27900" w14:textId="21C3FDCF" w:rsidR="00354980" w:rsidRPr="00347CFB" w:rsidRDefault="00D83FAD" w:rsidP="00354980">
            <w:pPr>
              <w:spacing w:before="0" w:after="0"/>
              <w:jc w:val="center"/>
              <w:rPr>
                <w:sz w:val="20"/>
              </w:rPr>
            </w:pPr>
            <w:r w:rsidRPr="00347CFB">
              <w:rPr>
                <w:sz w:val="20"/>
              </w:rPr>
              <w:t>DVD „Ivan Zoretić Španac“ Jelenje</w:t>
            </w:r>
          </w:p>
        </w:tc>
      </w:tr>
      <w:tr w:rsidR="00354980" w:rsidRPr="002811D2" w14:paraId="28356CD1" w14:textId="77777777" w:rsidTr="00B03C26">
        <w:trPr>
          <w:trHeight w:val="542"/>
          <w:jc w:val="center"/>
        </w:trPr>
        <w:tc>
          <w:tcPr>
            <w:tcW w:w="5524" w:type="dxa"/>
            <w:vAlign w:val="center"/>
          </w:tcPr>
          <w:p w14:paraId="64FFDBA3" w14:textId="77777777" w:rsidR="00354980" w:rsidRPr="00347CFB" w:rsidRDefault="00354980" w:rsidP="00B03C26">
            <w:pPr>
              <w:spacing w:before="0" w:after="0"/>
              <w:jc w:val="left"/>
              <w:rPr>
                <w:sz w:val="20"/>
                <w:szCs w:val="20"/>
              </w:rPr>
            </w:pPr>
            <w:r w:rsidRPr="00347CFB">
              <w:rPr>
                <w:sz w:val="20"/>
              </w:rPr>
              <w:t>Upoznavanje sa trenutnom situacijom</w:t>
            </w:r>
          </w:p>
        </w:tc>
        <w:tc>
          <w:tcPr>
            <w:tcW w:w="2126" w:type="dxa"/>
            <w:vAlign w:val="center"/>
          </w:tcPr>
          <w:p w14:paraId="4699EB55" w14:textId="06E4276F" w:rsidR="00354980" w:rsidRPr="00347CFB" w:rsidRDefault="00E60723" w:rsidP="00B03C26">
            <w:pPr>
              <w:spacing w:before="0" w:after="0"/>
              <w:jc w:val="center"/>
              <w:rPr>
                <w:sz w:val="20"/>
                <w:szCs w:val="20"/>
              </w:rPr>
            </w:pPr>
            <w:r w:rsidRPr="00347CFB">
              <w:rPr>
                <w:sz w:val="20"/>
              </w:rPr>
              <w:t xml:space="preserve">Općinski </w:t>
            </w:r>
            <w:r w:rsidR="002C1549" w:rsidRPr="00347CFB">
              <w:rPr>
                <w:sz w:val="20"/>
              </w:rPr>
              <w:t xml:space="preserve"> načelnik</w:t>
            </w:r>
            <w:r w:rsidR="00354980" w:rsidRPr="00347CFB">
              <w:rPr>
                <w:sz w:val="20"/>
              </w:rPr>
              <w:t xml:space="preserve"> </w:t>
            </w:r>
          </w:p>
        </w:tc>
        <w:tc>
          <w:tcPr>
            <w:tcW w:w="2126" w:type="dxa"/>
            <w:vAlign w:val="center"/>
          </w:tcPr>
          <w:p w14:paraId="19E60408" w14:textId="77777777" w:rsidR="00354980" w:rsidRPr="00347CFB" w:rsidRDefault="00354980" w:rsidP="00B03C26">
            <w:pPr>
              <w:spacing w:before="0" w:after="0"/>
              <w:jc w:val="center"/>
              <w:rPr>
                <w:sz w:val="20"/>
                <w:szCs w:val="20"/>
              </w:rPr>
            </w:pPr>
            <w:r w:rsidRPr="00347CFB">
              <w:rPr>
                <w:sz w:val="20"/>
              </w:rPr>
              <w:t>Stožer CZ</w:t>
            </w:r>
          </w:p>
        </w:tc>
      </w:tr>
      <w:tr w:rsidR="00354980" w:rsidRPr="002811D2" w14:paraId="3409BD8E" w14:textId="77777777" w:rsidTr="00B03C26">
        <w:trPr>
          <w:trHeight w:val="846"/>
          <w:jc w:val="center"/>
        </w:trPr>
        <w:tc>
          <w:tcPr>
            <w:tcW w:w="5524" w:type="dxa"/>
          </w:tcPr>
          <w:p w14:paraId="249C5376" w14:textId="77777777" w:rsidR="00354980" w:rsidRPr="004021C0" w:rsidRDefault="00354980" w:rsidP="00B03C26">
            <w:pPr>
              <w:spacing w:before="0" w:after="0"/>
              <w:rPr>
                <w:sz w:val="20"/>
              </w:rPr>
            </w:pPr>
            <w:r w:rsidRPr="004021C0">
              <w:rPr>
                <w:sz w:val="20"/>
              </w:rPr>
              <w:t>Stavljanje u stanje pripravnosti slijedećim prioritetom:</w:t>
            </w:r>
          </w:p>
          <w:p w14:paraId="1C3A9EED" w14:textId="77777777" w:rsidR="00354980" w:rsidRPr="004021C0" w:rsidRDefault="00354980" w:rsidP="00B03C26">
            <w:pPr>
              <w:spacing w:before="0" w:after="0"/>
              <w:jc w:val="left"/>
              <w:rPr>
                <w:sz w:val="20"/>
              </w:rPr>
            </w:pPr>
            <w:r w:rsidRPr="004021C0">
              <w:rPr>
                <w:b/>
                <w:sz w:val="20"/>
              </w:rPr>
              <w:t>Prioritet 1:</w:t>
            </w:r>
          </w:p>
          <w:p w14:paraId="0FEFA166" w14:textId="77777777" w:rsidR="00354980" w:rsidRPr="004021C0" w:rsidRDefault="00354980" w:rsidP="00B03C26">
            <w:pPr>
              <w:spacing w:before="0" w:after="0"/>
              <w:jc w:val="left"/>
              <w:rPr>
                <w:sz w:val="20"/>
              </w:rPr>
            </w:pPr>
            <w:r w:rsidRPr="004021C0">
              <w:rPr>
                <w:sz w:val="20"/>
              </w:rPr>
              <w:t>1. vatrogasne snage, HGSS, GDCK</w:t>
            </w:r>
          </w:p>
          <w:p w14:paraId="770F7B7A" w14:textId="77777777" w:rsidR="00354980" w:rsidRPr="004021C0" w:rsidRDefault="00354980" w:rsidP="00B03C26">
            <w:pPr>
              <w:spacing w:before="0" w:after="0"/>
              <w:ind w:left="34"/>
              <w:jc w:val="left"/>
              <w:rPr>
                <w:sz w:val="20"/>
              </w:rPr>
            </w:pPr>
            <w:r w:rsidRPr="004021C0">
              <w:rPr>
                <w:sz w:val="20"/>
              </w:rPr>
              <w:t>2. Hitna medicinska služba, ambulante</w:t>
            </w:r>
          </w:p>
          <w:p w14:paraId="2800E4B8" w14:textId="77777777" w:rsidR="00354980" w:rsidRPr="004021C0" w:rsidRDefault="00354980" w:rsidP="00B03C26">
            <w:pPr>
              <w:spacing w:before="0" w:after="0"/>
              <w:ind w:left="34"/>
              <w:jc w:val="left"/>
              <w:rPr>
                <w:sz w:val="20"/>
              </w:rPr>
            </w:pPr>
            <w:r w:rsidRPr="004021C0">
              <w:rPr>
                <w:sz w:val="20"/>
              </w:rPr>
              <w:t>zdravstvene skrbi</w:t>
            </w:r>
          </w:p>
          <w:p w14:paraId="455321D0" w14:textId="77777777" w:rsidR="00354980" w:rsidRPr="004021C0" w:rsidRDefault="00354980" w:rsidP="00B03C26">
            <w:pPr>
              <w:spacing w:before="0" w:after="0"/>
              <w:ind w:left="176" w:hanging="142"/>
              <w:jc w:val="left"/>
              <w:rPr>
                <w:sz w:val="20"/>
              </w:rPr>
            </w:pPr>
            <w:r w:rsidRPr="004021C0">
              <w:rPr>
                <w:sz w:val="20"/>
              </w:rPr>
              <w:t>3. Veterinarske stanice</w:t>
            </w:r>
          </w:p>
          <w:p w14:paraId="21450088" w14:textId="77777777" w:rsidR="00354980" w:rsidRPr="004021C0" w:rsidRDefault="00354980" w:rsidP="00B03C26">
            <w:pPr>
              <w:spacing w:before="0" w:after="0"/>
              <w:ind w:left="176" w:hanging="142"/>
              <w:jc w:val="left"/>
              <w:rPr>
                <w:sz w:val="20"/>
              </w:rPr>
            </w:pPr>
            <w:r w:rsidRPr="004021C0">
              <w:rPr>
                <w:sz w:val="20"/>
              </w:rPr>
              <w:t>4. Komunalna društva</w:t>
            </w:r>
          </w:p>
          <w:p w14:paraId="6F321E52" w14:textId="77777777" w:rsidR="00354980" w:rsidRPr="004021C0" w:rsidRDefault="00354980" w:rsidP="00B03C26">
            <w:pPr>
              <w:spacing w:before="0" w:after="0"/>
              <w:ind w:left="176" w:hanging="142"/>
              <w:jc w:val="left"/>
              <w:rPr>
                <w:sz w:val="20"/>
              </w:rPr>
            </w:pPr>
            <w:r w:rsidRPr="004021C0">
              <w:rPr>
                <w:sz w:val="20"/>
              </w:rPr>
              <w:t>5. Koordinatori na lokaciji</w:t>
            </w:r>
          </w:p>
          <w:p w14:paraId="70C2237A" w14:textId="77777777" w:rsidR="00354980" w:rsidRPr="004021C0" w:rsidRDefault="00354980" w:rsidP="00B03C26">
            <w:pPr>
              <w:spacing w:before="0" w:after="0"/>
              <w:ind w:left="176" w:hanging="142"/>
              <w:jc w:val="left"/>
              <w:rPr>
                <w:sz w:val="20"/>
              </w:rPr>
            </w:pPr>
            <w:r w:rsidRPr="004021C0">
              <w:rPr>
                <w:b/>
                <w:sz w:val="20"/>
              </w:rPr>
              <w:t>Prioritet 2:</w:t>
            </w:r>
          </w:p>
          <w:p w14:paraId="62D7EA8A" w14:textId="77777777" w:rsidR="00354980" w:rsidRPr="004021C0" w:rsidRDefault="00354980" w:rsidP="00B03C26">
            <w:pPr>
              <w:spacing w:before="0" w:after="0"/>
              <w:ind w:left="176" w:hanging="142"/>
              <w:jc w:val="left"/>
              <w:rPr>
                <w:sz w:val="20"/>
              </w:rPr>
            </w:pPr>
            <w:r w:rsidRPr="004021C0">
              <w:rPr>
                <w:sz w:val="20"/>
              </w:rPr>
              <w:t>1. Komunalna društva za vodovod i odvodnju</w:t>
            </w:r>
          </w:p>
          <w:p w14:paraId="104DADA4" w14:textId="77777777" w:rsidR="00354980" w:rsidRPr="004021C0" w:rsidRDefault="00354980" w:rsidP="00B03C26">
            <w:pPr>
              <w:spacing w:before="0" w:after="0"/>
              <w:ind w:left="176" w:hanging="142"/>
              <w:jc w:val="left"/>
              <w:rPr>
                <w:sz w:val="20"/>
              </w:rPr>
            </w:pPr>
            <w:r w:rsidRPr="004021C0">
              <w:rPr>
                <w:sz w:val="20"/>
              </w:rPr>
              <w:t>2. Tvrtke za plinoopskrbu</w:t>
            </w:r>
          </w:p>
          <w:p w14:paraId="0F0B2993" w14:textId="4FCA4FA2" w:rsidR="00354980" w:rsidRPr="004021C0" w:rsidRDefault="00354980" w:rsidP="00B03C26">
            <w:pPr>
              <w:spacing w:before="0" w:after="0"/>
              <w:ind w:left="176" w:hanging="142"/>
              <w:jc w:val="left"/>
              <w:rPr>
                <w:sz w:val="20"/>
              </w:rPr>
            </w:pPr>
            <w:r w:rsidRPr="004021C0">
              <w:rPr>
                <w:sz w:val="20"/>
              </w:rPr>
              <w:t xml:space="preserve">3. </w:t>
            </w:r>
            <w:r w:rsidRPr="004021C0">
              <w:rPr>
                <w:sz w:val="20"/>
                <w:szCs w:val="20"/>
                <w:lang w:eastAsia="hr-HR"/>
              </w:rPr>
              <w:t>HEP ODS d.</w:t>
            </w:r>
            <w:r w:rsidR="006471C7" w:rsidRPr="004021C0">
              <w:rPr>
                <w:sz w:val="20"/>
                <w:szCs w:val="20"/>
                <w:lang w:eastAsia="hr-HR"/>
              </w:rPr>
              <w:t>o</w:t>
            </w:r>
            <w:r w:rsidRPr="004021C0">
              <w:rPr>
                <w:sz w:val="20"/>
                <w:szCs w:val="20"/>
                <w:lang w:eastAsia="hr-HR"/>
              </w:rPr>
              <w:t>.</w:t>
            </w:r>
            <w:r w:rsidR="006471C7" w:rsidRPr="004021C0">
              <w:rPr>
                <w:sz w:val="20"/>
                <w:szCs w:val="20"/>
                <w:lang w:eastAsia="hr-HR"/>
              </w:rPr>
              <w:t>o.</w:t>
            </w:r>
            <w:r w:rsidRPr="004021C0">
              <w:rPr>
                <w:sz w:val="20"/>
                <w:szCs w:val="20"/>
                <w:lang w:eastAsia="hr-HR"/>
              </w:rPr>
              <w:t xml:space="preserve"> </w:t>
            </w:r>
          </w:p>
          <w:p w14:paraId="3A469A56" w14:textId="77777777" w:rsidR="00354980" w:rsidRPr="004021C0" w:rsidRDefault="00354980" w:rsidP="00B03C26">
            <w:pPr>
              <w:tabs>
                <w:tab w:val="center" w:pos="2193"/>
              </w:tabs>
              <w:spacing w:before="0" w:after="0"/>
              <w:ind w:left="176" w:hanging="142"/>
              <w:jc w:val="left"/>
              <w:rPr>
                <w:sz w:val="20"/>
                <w:szCs w:val="20"/>
                <w:lang w:eastAsia="hr-HR"/>
              </w:rPr>
            </w:pPr>
            <w:r w:rsidRPr="004021C0">
              <w:rPr>
                <w:sz w:val="20"/>
              </w:rPr>
              <w:t xml:space="preserve">4. Hrvatske šume </w:t>
            </w:r>
          </w:p>
          <w:p w14:paraId="419B95FB" w14:textId="77777777" w:rsidR="00354980" w:rsidRPr="004021C0" w:rsidRDefault="00354980" w:rsidP="00B03C26">
            <w:pPr>
              <w:tabs>
                <w:tab w:val="center" w:pos="2193"/>
              </w:tabs>
              <w:spacing w:before="0" w:after="0"/>
              <w:ind w:left="176" w:hanging="142"/>
              <w:jc w:val="left"/>
              <w:rPr>
                <w:sz w:val="20"/>
              </w:rPr>
            </w:pPr>
            <w:r w:rsidRPr="004021C0">
              <w:rPr>
                <w:sz w:val="20"/>
                <w:szCs w:val="20"/>
                <w:lang w:eastAsia="hr-HR"/>
              </w:rPr>
              <w:t>5. Povjerenici i zamjenici povjerenika civilne zaštite</w:t>
            </w:r>
          </w:p>
          <w:p w14:paraId="08D595A1" w14:textId="77777777" w:rsidR="00354980" w:rsidRPr="004021C0" w:rsidRDefault="00354980" w:rsidP="00B03C26">
            <w:pPr>
              <w:spacing w:before="0" w:after="0"/>
              <w:ind w:left="176" w:hanging="142"/>
              <w:jc w:val="left"/>
              <w:rPr>
                <w:sz w:val="20"/>
              </w:rPr>
            </w:pPr>
            <w:r w:rsidRPr="004021C0">
              <w:rPr>
                <w:b/>
                <w:sz w:val="20"/>
              </w:rPr>
              <w:t>Prioritet 3:</w:t>
            </w:r>
          </w:p>
          <w:p w14:paraId="38721B16" w14:textId="7DA48B21" w:rsidR="00354980" w:rsidRPr="004021C0" w:rsidRDefault="00354980" w:rsidP="00810510">
            <w:pPr>
              <w:spacing w:before="0" w:after="0"/>
              <w:ind w:left="176" w:hanging="142"/>
              <w:jc w:val="left"/>
              <w:rPr>
                <w:sz w:val="20"/>
                <w:szCs w:val="20"/>
              </w:rPr>
            </w:pPr>
            <w:r w:rsidRPr="004021C0">
              <w:rPr>
                <w:sz w:val="20"/>
              </w:rPr>
              <w:t>1. Pravne osobe i udruge od interesa za sustav civilne zaštite</w:t>
            </w:r>
          </w:p>
        </w:tc>
        <w:tc>
          <w:tcPr>
            <w:tcW w:w="2126" w:type="dxa"/>
            <w:vAlign w:val="center"/>
          </w:tcPr>
          <w:p w14:paraId="0C85DD3B" w14:textId="430002E7" w:rsidR="00354980" w:rsidRPr="004021C0" w:rsidRDefault="00E60723" w:rsidP="00B03C26">
            <w:pPr>
              <w:spacing w:before="0" w:after="0"/>
              <w:jc w:val="center"/>
              <w:rPr>
                <w:sz w:val="20"/>
                <w:szCs w:val="20"/>
              </w:rPr>
            </w:pPr>
            <w:r w:rsidRPr="004021C0">
              <w:rPr>
                <w:sz w:val="20"/>
              </w:rPr>
              <w:t xml:space="preserve">Općinski </w:t>
            </w:r>
            <w:r w:rsidR="002C1549" w:rsidRPr="004021C0">
              <w:rPr>
                <w:sz w:val="20"/>
              </w:rPr>
              <w:t xml:space="preserve"> načelnik</w:t>
            </w:r>
            <w:r w:rsidR="00354980" w:rsidRPr="004021C0">
              <w:rPr>
                <w:sz w:val="20"/>
              </w:rPr>
              <w:t xml:space="preserve"> </w:t>
            </w:r>
          </w:p>
        </w:tc>
        <w:tc>
          <w:tcPr>
            <w:tcW w:w="2126" w:type="dxa"/>
            <w:vAlign w:val="center"/>
          </w:tcPr>
          <w:p w14:paraId="0684E9CB" w14:textId="7BFAF7B7" w:rsidR="00354980" w:rsidRPr="004021C0" w:rsidRDefault="00C5262F" w:rsidP="00B03C26">
            <w:pPr>
              <w:spacing w:before="0" w:after="0"/>
              <w:jc w:val="center"/>
              <w:rPr>
                <w:sz w:val="20"/>
                <w:szCs w:val="20"/>
              </w:rPr>
            </w:pPr>
            <w:r>
              <w:rPr>
                <w:sz w:val="20"/>
              </w:rPr>
              <w:t>N</w:t>
            </w:r>
            <w:r w:rsidR="002C1549" w:rsidRPr="004021C0">
              <w:rPr>
                <w:sz w:val="20"/>
              </w:rPr>
              <w:t>ačelnik</w:t>
            </w:r>
            <w:r w:rsidR="00354980" w:rsidRPr="004021C0">
              <w:rPr>
                <w:sz w:val="20"/>
              </w:rPr>
              <w:t xml:space="preserve"> Stožera CZ</w:t>
            </w:r>
          </w:p>
        </w:tc>
      </w:tr>
      <w:tr w:rsidR="00354980" w:rsidRPr="002811D2" w14:paraId="37F59065" w14:textId="77777777" w:rsidTr="00B03C26">
        <w:trPr>
          <w:trHeight w:val="689"/>
          <w:jc w:val="center"/>
        </w:trPr>
        <w:tc>
          <w:tcPr>
            <w:tcW w:w="5524" w:type="dxa"/>
            <w:vAlign w:val="center"/>
          </w:tcPr>
          <w:p w14:paraId="74B9BBE3" w14:textId="77777777" w:rsidR="00354980" w:rsidRPr="004021C0" w:rsidRDefault="00354980" w:rsidP="00B03C26">
            <w:pPr>
              <w:spacing w:before="0" w:after="0"/>
              <w:rPr>
                <w:sz w:val="20"/>
                <w:szCs w:val="20"/>
              </w:rPr>
            </w:pPr>
            <w:r w:rsidRPr="004021C0">
              <w:rPr>
                <w:sz w:val="20"/>
              </w:rPr>
              <w:t>Uspostavljanje dežurstva</w:t>
            </w:r>
          </w:p>
        </w:tc>
        <w:tc>
          <w:tcPr>
            <w:tcW w:w="2126" w:type="dxa"/>
            <w:vAlign w:val="center"/>
          </w:tcPr>
          <w:p w14:paraId="1469E25D" w14:textId="2F2EE3D0" w:rsidR="00354980" w:rsidRPr="004021C0" w:rsidRDefault="00DF425F" w:rsidP="00B03C26">
            <w:pPr>
              <w:spacing w:before="0" w:after="0"/>
              <w:jc w:val="center"/>
              <w:rPr>
                <w:sz w:val="20"/>
                <w:szCs w:val="20"/>
              </w:rPr>
            </w:pPr>
            <w:r w:rsidRPr="004021C0">
              <w:rPr>
                <w:sz w:val="20"/>
              </w:rPr>
              <w:t>N</w:t>
            </w:r>
            <w:r w:rsidR="002C1549" w:rsidRPr="004021C0">
              <w:rPr>
                <w:sz w:val="20"/>
              </w:rPr>
              <w:t>ačelnik</w:t>
            </w:r>
            <w:r w:rsidR="00354980" w:rsidRPr="004021C0">
              <w:rPr>
                <w:sz w:val="20"/>
              </w:rPr>
              <w:t xml:space="preserve"> Stožera</w:t>
            </w:r>
          </w:p>
        </w:tc>
        <w:tc>
          <w:tcPr>
            <w:tcW w:w="2126" w:type="dxa"/>
            <w:vAlign w:val="center"/>
          </w:tcPr>
          <w:p w14:paraId="3D1DB6AB" w14:textId="77777777" w:rsidR="00354980" w:rsidRPr="004021C0" w:rsidRDefault="00354980" w:rsidP="00B03C26">
            <w:pPr>
              <w:spacing w:before="0" w:after="0"/>
              <w:jc w:val="center"/>
              <w:rPr>
                <w:sz w:val="20"/>
                <w:szCs w:val="20"/>
              </w:rPr>
            </w:pPr>
            <w:r w:rsidRPr="004021C0">
              <w:rPr>
                <w:sz w:val="20"/>
              </w:rPr>
              <w:t>Članovi Stožera CZ</w:t>
            </w:r>
          </w:p>
        </w:tc>
      </w:tr>
      <w:tr w:rsidR="00354980" w:rsidRPr="002811D2" w14:paraId="0C446045" w14:textId="77777777" w:rsidTr="00B03C26">
        <w:trPr>
          <w:trHeight w:val="970"/>
          <w:jc w:val="center"/>
        </w:trPr>
        <w:tc>
          <w:tcPr>
            <w:tcW w:w="5524" w:type="dxa"/>
            <w:vAlign w:val="center"/>
          </w:tcPr>
          <w:p w14:paraId="62B13719" w14:textId="77777777" w:rsidR="00354980" w:rsidRPr="00C5262F" w:rsidRDefault="00354980" w:rsidP="00B03C26">
            <w:pPr>
              <w:spacing w:before="0" w:after="0"/>
              <w:rPr>
                <w:sz w:val="20"/>
                <w:szCs w:val="20"/>
              </w:rPr>
            </w:pPr>
            <w:r w:rsidRPr="00C5262F">
              <w:rPr>
                <w:sz w:val="20"/>
              </w:rPr>
              <w:t>Obavještavanje svih subjekata o prestanku mjera pripravnosti ili o mobilizaciji ukupnih potencijala, ovisno o situaciji</w:t>
            </w:r>
          </w:p>
        </w:tc>
        <w:tc>
          <w:tcPr>
            <w:tcW w:w="2126" w:type="dxa"/>
            <w:vAlign w:val="center"/>
          </w:tcPr>
          <w:p w14:paraId="439BB411" w14:textId="216B32B4" w:rsidR="00354980" w:rsidRPr="00C5262F" w:rsidRDefault="00E60723" w:rsidP="00B03C26">
            <w:pPr>
              <w:spacing w:before="0" w:after="0"/>
              <w:jc w:val="center"/>
              <w:rPr>
                <w:sz w:val="20"/>
                <w:szCs w:val="20"/>
              </w:rPr>
            </w:pPr>
            <w:r w:rsidRPr="00C5262F">
              <w:rPr>
                <w:sz w:val="20"/>
              </w:rPr>
              <w:t xml:space="preserve">Općinski </w:t>
            </w:r>
            <w:r w:rsidR="002C1549" w:rsidRPr="00C5262F">
              <w:rPr>
                <w:sz w:val="20"/>
              </w:rPr>
              <w:t xml:space="preserve"> načelnik</w:t>
            </w:r>
            <w:r w:rsidR="00354980" w:rsidRPr="00C5262F">
              <w:rPr>
                <w:sz w:val="20"/>
              </w:rPr>
              <w:t xml:space="preserve"> </w:t>
            </w:r>
          </w:p>
        </w:tc>
        <w:tc>
          <w:tcPr>
            <w:tcW w:w="2126" w:type="dxa"/>
            <w:vAlign w:val="center"/>
          </w:tcPr>
          <w:p w14:paraId="4757BEED" w14:textId="28015933" w:rsidR="00354980" w:rsidRPr="00C5262F" w:rsidRDefault="00C5262F" w:rsidP="00B03C26">
            <w:pPr>
              <w:spacing w:before="0" w:after="0"/>
              <w:jc w:val="center"/>
              <w:rPr>
                <w:sz w:val="20"/>
                <w:szCs w:val="20"/>
              </w:rPr>
            </w:pPr>
            <w:r w:rsidRPr="00C5262F">
              <w:rPr>
                <w:sz w:val="20"/>
              </w:rPr>
              <w:t>N</w:t>
            </w:r>
            <w:r w:rsidR="002C1549" w:rsidRPr="00C5262F">
              <w:rPr>
                <w:sz w:val="20"/>
              </w:rPr>
              <w:t>ačelnik</w:t>
            </w:r>
            <w:r w:rsidR="00354980" w:rsidRPr="00C5262F">
              <w:rPr>
                <w:sz w:val="20"/>
              </w:rPr>
              <w:t xml:space="preserve"> Stožera CZ</w:t>
            </w:r>
          </w:p>
        </w:tc>
      </w:tr>
    </w:tbl>
    <w:p w14:paraId="78B35F35" w14:textId="145876C8" w:rsidR="00354980" w:rsidRPr="002811D2" w:rsidRDefault="00354980" w:rsidP="00671C55">
      <w:pPr>
        <w:spacing w:before="0" w:after="0"/>
        <w:rPr>
          <w:highlight w:val="yellow"/>
        </w:rPr>
      </w:pPr>
    </w:p>
    <w:p w14:paraId="20D19A52" w14:textId="77777777" w:rsidR="00354980" w:rsidRPr="002811D2" w:rsidRDefault="00354980" w:rsidP="00671C55">
      <w:pPr>
        <w:spacing w:before="0" w:after="0"/>
        <w:rPr>
          <w:highlight w:val="yellow"/>
        </w:rPr>
      </w:pPr>
    </w:p>
    <w:tbl>
      <w:tblPr>
        <w:tblStyle w:val="Reetkatablice2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830"/>
        <w:gridCol w:w="2694"/>
        <w:gridCol w:w="1842"/>
        <w:gridCol w:w="2268"/>
      </w:tblGrid>
      <w:tr w:rsidR="00354980" w:rsidRPr="002811D2" w14:paraId="11D98BBF" w14:textId="77777777" w:rsidTr="00B03C26">
        <w:trPr>
          <w:trHeight w:val="424"/>
          <w:jc w:val="center"/>
        </w:trPr>
        <w:tc>
          <w:tcPr>
            <w:tcW w:w="9634" w:type="dxa"/>
            <w:gridSpan w:val="4"/>
            <w:shd w:val="clear" w:color="auto" w:fill="D6E3BC" w:themeFill="accent3" w:themeFillTint="66"/>
            <w:vAlign w:val="center"/>
          </w:tcPr>
          <w:p w14:paraId="390BB989"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O</w:t>
            </w:r>
            <w:r w:rsidRPr="008C1164">
              <w:rPr>
                <w:b/>
                <w:bCs/>
                <w:color w:val="auto"/>
                <w:sz w:val="20"/>
                <w:szCs w:val="20"/>
                <w:shd w:val="clear" w:color="auto" w:fill="D6E3BC" w:themeFill="accent3" w:themeFillTint="66"/>
              </w:rPr>
              <w:t>RGANIZACIJA PRIPRAVNOSTI SNAGA SUSTAVA CIVILNE ZAŠTITE</w:t>
            </w:r>
          </w:p>
        </w:tc>
      </w:tr>
      <w:tr w:rsidR="00354980" w:rsidRPr="002811D2" w14:paraId="2685EDDD" w14:textId="77777777" w:rsidTr="00B03C26">
        <w:trPr>
          <w:trHeight w:val="699"/>
          <w:jc w:val="center"/>
        </w:trPr>
        <w:tc>
          <w:tcPr>
            <w:tcW w:w="2830" w:type="dxa"/>
            <w:shd w:val="clear" w:color="auto" w:fill="auto"/>
            <w:vAlign w:val="center"/>
          </w:tcPr>
          <w:p w14:paraId="61D2E318"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SNAGE SUSTAVA CIVILNE ZAŠTITE</w:t>
            </w:r>
          </w:p>
        </w:tc>
        <w:tc>
          <w:tcPr>
            <w:tcW w:w="2694" w:type="dxa"/>
            <w:shd w:val="clear" w:color="auto" w:fill="auto"/>
            <w:vAlign w:val="center"/>
          </w:tcPr>
          <w:p w14:paraId="725EFF36"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MJERE</w:t>
            </w:r>
          </w:p>
        </w:tc>
        <w:tc>
          <w:tcPr>
            <w:tcW w:w="1842" w:type="dxa"/>
            <w:shd w:val="clear" w:color="auto" w:fill="auto"/>
            <w:vAlign w:val="center"/>
          </w:tcPr>
          <w:p w14:paraId="41719F3F" w14:textId="77777777" w:rsidR="00354980" w:rsidRPr="008C1164" w:rsidRDefault="00354980" w:rsidP="00B03C26">
            <w:pPr>
              <w:widowControl w:val="0"/>
              <w:autoSpaceDE w:val="0"/>
              <w:autoSpaceDN w:val="0"/>
              <w:adjustRightInd w:val="0"/>
              <w:spacing w:before="0" w:after="0"/>
              <w:ind w:right="-28"/>
              <w:jc w:val="center"/>
              <w:rPr>
                <w:b/>
                <w:bCs/>
                <w:color w:val="auto"/>
                <w:sz w:val="20"/>
                <w:szCs w:val="20"/>
              </w:rPr>
            </w:pPr>
            <w:r w:rsidRPr="008C1164">
              <w:rPr>
                <w:b/>
                <w:bCs/>
                <w:color w:val="auto"/>
                <w:sz w:val="20"/>
                <w:szCs w:val="20"/>
              </w:rPr>
              <w:t>ODGOVORNE OSOBE</w:t>
            </w:r>
          </w:p>
        </w:tc>
        <w:tc>
          <w:tcPr>
            <w:tcW w:w="2268" w:type="dxa"/>
            <w:vAlign w:val="center"/>
          </w:tcPr>
          <w:p w14:paraId="3EF70BA1" w14:textId="77777777" w:rsidR="00354980" w:rsidRPr="008C1164" w:rsidRDefault="00354980" w:rsidP="00B03C26">
            <w:pPr>
              <w:widowControl w:val="0"/>
              <w:autoSpaceDE w:val="0"/>
              <w:autoSpaceDN w:val="0"/>
              <w:adjustRightInd w:val="0"/>
              <w:spacing w:before="0" w:after="0"/>
              <w:jc w:val="center"/>
              <w:rPr>
                <w:b/>
                <w:bCs/>
                <w:color w:val="auto"/>
                <w:sz w:val="20"/>
                <w:szCs w:val="20"/>
              </w:rPr>
            </w:pPr>
            <w:r w:rsidRPr="008C1164">
              <w:rPr>
                <w:b/>
                <w:bCs/>
                <w:color w:val="auto"/>
                <w:sz w:val="20"/>
                <w:szCs w:val="20"/>
              </w:rPr>
              <w:t>NAČIN PRIOPĆAVANJA</w:t>
            </w:r>
          </w:p>
        </w:tc>
      </w:tr>
      <w:tr w:rsidR="00354980" w:rsidRPr="002811D2" w14:paraId="04D1BDF5" w14:textId="77777777" w:rsidTr="00B03C26">
        <w:trPr>
          <w:trHeight w:val="2538"/>
          <w:jc w:val="center"/>
        </w:trPr>
        <w:tc>
          <w:tcPr>
            <w:tcW w:w="2830" w:type="dxa"/>
            <w:shd w:val="clear" w:color="auto" w:fill="auto"/>
            <w:vAlign w:val="center"/>
          </w:tcPr>
          <w:p w14:paraId="7B0310F9"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Stožer civilne zaštite</w:t>
            </w:r>
          </w:p>
          <w:p w14:paraId="3FAF0A8E"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Vatrogasne snage</w:t>
            </w:r>
          </w:p>
          <w:p w14:paraId="3934CB38"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Zdravstvo</w:t>
            </w:r>
          </w:p>
          <w:p w14:paraId="3964F0D2"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Crveni križ</w:t>
            </w:r>
          </w:p>
          <w:p w14:paraId="70777B15"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Hrvatska gorska služba spašavanja</w:t>
            </w:r>
          </w:p>
        </w:tc>
        <w:tc>
          <w:tcPr>
            <w:tcW w:w="2694" w:type="dxa"/>
            <w:shd w:val="clear" w:color="auto" w:fill="auto"/>
            <w:vAlign w:val="center"/>
          </w:tcPr>
          <w:p w14:paraId="32B9C9D1"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Uvesti dežurstvo (aktivno) svih potrebnih operativnih snaga i provesti ocjenu spremnosti zaposlenika i stanja materijalno-tehničkih sredstava za djelovanje u slučaju određene ugroze</w:t>
            </w:r>
          </w:p>
        </w:tc>
        <w:tc>
          <w:tcPr>
            <w:tcW w:w="1842" w:type="dxa"/>
            <w:shd w:val="clear" w:color="auto" w:fill="auto"/>
            <w:vAlign w:val="center"/>
          </w:tcPr>
          <w:p w14:paraId="1C803410"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Čelnici navedenih operativnih snaga ili njihovi zamjenici</w:t>
            </w:r>
          </w:p>
        </w:tc>
        <w:tc>
          <w:tcPr>
            <w:tcW w:w="2268" w:type="dxa"/>
            <w:vAlign w:val="center"/>
          </w:tcPr>
          <w:p w14:paraId="7D5A1B2E"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pisanim nalogom, faks-om, e-mailom,  osobnom naredbom</w:t>
            </w:r>
          </w:p>
        </w:tc>
      </w:tr>
      <w:tr w:rsidR="00354980" w:rsidRPr="002811D2" w14:paraId="1A96FB98" w14:textId="77777777" w:rsidTr="00B03C26">
        <w:trPr>
          <w:trHeight w:val="3065"/>
          <w:jc w:val="center"/>
        </w:trPr>
        <w:tc>
          <w:tcPr>
            <w:tcW w:w="2830" w:type="dxa"/>
            <w:vAlign w:val="center"/>
          </w:tcPr>
          <w:p w14:paraId="7D71186C" w14:textId="77777777" w:rsidR="00354980" w:rsidRPr="008C1164" w:rsidRDefault="00354980" w:rsidP="00B03C26">
            <w:pPr>
              <w:spacing w:before="0" w:after="0"/>
              <w:jc w:val="center"/>
              <w:rPr>
                <w:sz w:val="20"/>
              </w:rPr>
            </w:pPr>
            <w:r w:rsidRPr="008C1164">
              <w:rPr>
                <w:sz w:val="20"/>
              </w:rPr>
              <w:t xml:space="preserve">Građevinske, komunalne </w:t>
            </w:r>
          </w:p>
          <w:p w14:paraId="76C2DED1" w14:textId="7D905030"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sz w:val="20"/>
              </w:rPr>
              <w:t xml:space="preserve">tvrtke, tvrtke za prijevoz osoba i tereta, za osiguranje prehrane i smještaja, za distribuciju energenata i vode, te udruge  građana, sukladno Odluci o određivanju pravnih osoba od interesa za sustav civilne zaštite na području </w:t>
            </w:r>
            <w:r w:rsidR="004A4DAB" w:rsidRPr="008C1164">
              <w:rPr>
                <w:sz w:val="20"/>
              </w:rPr>
              <w:t>Općine Jelenje</w:t>
            </w:r>
          </w:p>
        </w:tc>
        <w:tc>
          <w:tcPr>
            <w:tcW w:w="2694" w:type="dxa"/>
            <w:vAlign w:val="center"/>
          </w:tcPr>
          <w:p w14:paraId="2CEAF43C" w14:textId="412A3D58"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 xml:space="preserve">Uvesti pasivno dežurstvo u pravnim osobama i udrugama od interesa za sustav civilne zaštite (određenih odlukom općinskog </w:t>
            </w:r>
            <w:r w:rsidR="002C1549" w:rsidRPr="008C1164">
              <w:rPr>
                <w:bCs/>
                <w:color w:val="auto"/>
                <w:sz w:val="20"/>
                <w:szCs w:val="20"/>
              </w:rPr>
              <w:t>načelnik</w:t>
            </w:r>
            <w:r w:rsidRPr="008C1164">
              <w:rPr>
                <w:bCs/>
                <w:color w:val="auto"/>
                <w:sz w:val="20"/>
                <w:szCs w:val="20"/>
              </w:rPr>
              <w:t xml:space="preserve">a </w:t>
            </w:r>
            <w:r w:rsidR="004A4DAB" w:rsidRPr="008C1164">
              <w:rPr>
                <w:bCs/>
                <w:color w:val="auto"/>
                <w:sz w:val="20"/>
                <w:szCs w:val="20"/>
              </w:rPr>
              <w:t>Općine Jelenje</w:t>
            </w:r>
            <w:r w:rsidRPr="008C1164">
              <w:rPr>
                <w:bCs/>
                <w:color w:val="auto"/>
                <w:sz w:val="20"/>
                <w:szCs w:val="20"/>
              </w:rPr>
              <w:t>), s ciljem ocjene stanja i spremnosti ljudi i popunjenosti materijalnim sredstvima</w:t>
            </w:r>
          </w:p>
        </w:tc>
        <w:tc>
          <w:tcPr>
            <w:tcW w:w="1842" w:type="dxa"/>
            <w:vAlign w:val="center"/>
          </w:tcPr>
          <w:p w14:paraId="4CA86276"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Čelnici navedenih pravnih osoba i udruga ili njihovi zamjenici</w:t>
            </w:r>
          </w:p>
        </w:tc>
        <w:tc>
          <w:tcPr>
            <w:tcW w:w="2268" w:type="dxa"/>
            <w:vAlign w:val="center"/>
          </w:tcPr>
          <w:p w14:paraId="72D61956" w14:textId="77777777" w:rsidR="00354980" w:rsidRPr="008C1164" w:rsidRDefault="00354980" w:rsidP="00B03C26">
            <w:pPr>
              <w:widowControl w:val="0"/>
              <w:autoSpaceDE w:val="0"/>
              <w:autoSpaceDN w:val="0"/>
              <w:adjustRightInd w:val="0"/>
              <w:spacing w:before="0" w:after="0"/>
              <w:jc w:val="center"/>
              <w:rPr>
                <w:bCs/>
                <w:color w:val="auto"/>
                <w:sz w:val="20"/>
                <w:szCs w:val="20"/>
              </w:rPr>
            </w:pPr>
            <w:r w:rsidRPr="008C1164">
              <w:rPr>
                <w:bCs/>
                <w:color w:val="auto"/>
                <w:sz w:val="20"/>
                <w:szCs w:val="20"/>
              </w:rPr>
              <w:t>pisanim nalogom, faks-om, e-mailom, osobnom naredbom</w:t>
            </w:r>
          </w:p>
        </w:tc>
      </w:tr>
    </w:tbl>
    <w:p w14:paraId="6CB58B86" w14:textId="4F33DB04" w:rsidR="00671C55" w:rsidRPr="002811D2" w:rsidRDefault="00671C55" w:rsidP="00D72FA2">
      <w:pPr>
        <w:rPr>
          <w:highlight w:val="yellow"/>
        </w:rPr>
      </w:pPr>
    </w:p>
    <w:p w14:paraId="1365F8DB" w14:textId="46EA9A89" w:rsidR="00354980" w:rsidRPr="002811D2" w:rsidRDefault="00354980" w:rsidP="00D72FA2">
      <w:pPr>
        <w:rPr>
          <w:highlight w:val="yellow"/>
        </w:rPr>
      </w:pPr>
    </w:p>
    <w:p w14:paraId="18272E3C" w14:textId="77777777" w:rsidR="00671C55" w:rsidRPr="002811D2" w:rsidRDefault="00671C55" w:rsidP="00D72FA2">
      <w:pPr>
        <w:rPr>
          <w:highlight w:val="yellow"/>
        </w:rPr>
      </w:pPr>
    </w:p>
    <w:p w14:paraId="2974E6AC" w14:textId="77777777" w:rsidR="00671C55" w:rsidRPr="002811D2" w:rsidRDefault="00671C55" w:rsidP="00D72FA2">
      <w:pPr>
        <w:rPr>
          <w:highlight w:val="yellow"/>
        </w:rPr>
      </w:pPr>
    </w:p>
    <w:p w14:paraId="62A8E1A1" w14:textId="77777777" w:rsidR="00671C55" w:rsidRPr="002811D2" w:rsidRDefault="00671C55" w:rsidP="00D72FA2">
      <w:pPr>
        <w:rPr>
          <w:highlight w:val="yellow"/>
        </w:rPr>
      </w:pPr>
    </w:p>
    <w:p w14:paraId="03E4B8C1" w14:textId="77777777" w:rsidR="00671C55" w:rsidRPr="002811D2" w:rsidRDefault="00671C55" w:rsidP="00D72FA2">
      <w:pPr>
        <w:rPr>
          <w:highlight w:val="yellow"/>
        </w:rPr>
      </w:pPr>
    </w:p>
    <w:p w14:paraId="789080BA" w14:textId="77777777" w:rsidR="00671C55" w:rsidRPr="002811D2" w:rsidRDefault="00671C55" w:rsidP="00D72FA2">
      <w:pPr>
        <w:rPr>
          <w:highlight w:val="yellow"/>
        </w:rPr>
      </w:pPr>
    </w:p>
    <w:p w14:paraId="5AA75DC0" w14:textId="77777777" w:rsidR="00671C55" w:rsidRPr="002811D2" w:rsidRDefault="00671C55" w:rsidP="00D72FA2">
      <w:pPr>
        <w:rPr>
          <w:highlight w:val="yellow"/>
        </w:rPr>
      </w:pPr>
    </w:p>
    <w:p w14:paraId="61C46417" w14:textId="0E680502" w:rsidR="00671C55" w:rsidRPr="002811D2" w:rsidRDefault="00671C55" w:rsidP="00D72FA2">
      <w:pPr>
        <w:rPr>
          <w:highlight w:val="yellow"/>
        </w:rPr>
      </w:pPr>
    </w:p>
    <w:p w14:paraId="4794E07D" w14:textId="3574EF2E" w:rsidR="006726B4" w:rsidRPr="002811D2" w:rsidRDefault="006726B4" w:rsidP="00D72FA2">
      <w:pPr>
        <w:rPr>
          <w:highlight w:val="yellow"/>
        </w:rPr>
      </w:pPr>
    </w:p>
    <w:p w14:paraId="3A42DF23" w14:textId="3DA90049" w:rsidR="00C15F79" w:rsidRPr="00C56666" w:rsidRDefault="00C15F79" w:rsidP="00C15F79">
      <w:pPr>
        <w:pStyle w:val="Naslov1"/>
      </w:pPr>
      <w:bookmarkStart w:id="8" w:name="_Toc521327799"/>
      <w:bookmarkStart w:id="9" w:name="_Toc138155284"/>
      <w:r w:rsidRPr="00C56666">
        <w:t>Mobilizacija (aktiviranje) i narastanje operativnih snaga sustava civilne zaštite</w:t>
      </w:r>
      <w:bookmarkEnd w:id="8"/>
      <w:bookmarkEnd w:id="9"/>
    </w:p>
    <w:p w14:paraId="327723DF" w14:textId="77777777" w:rsidR="00C15F79" w:rsidRPr="00C56666" w:rsidRDefault="00C15F79" w:rsidP="00C15F79">
      <w:pPr>
        <w:widowControl w:val="0"/>
        <w:autoSpaceDE w:val="0"/>
        <w:adjustRightInd w:val="0"/>
        <w:spacing w:before="120" w:after="120"/>
        <w:contextualSpacing/>
        <w:rPr>
          <w:bCs/>
          <w:szCs w:val="22"/>
        </w:rPr>
      </w:pPr>
      <w:r w:rsidRPr="00C56666">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1FA7F9E8" w14:textId="3DBF4174" w:rsidR="00C15F79" w:rsidRPr="00C56666" w:rsidRDefault="00C15F79" w:rsidP="00C15F79">
      <w:pPr>
        <w:widowControl w:val="0"/>
        <w:autoSpaceDE w:val="0"/>
        <w:adjustRightInd w:val="0"/>
        <w:spacing w:before="120" w:after="120"/>
        <w:contextualSpacing/>
        <w:rPr>
          <w:bCs/>
          <w:szCs w:val="22"/>
        </w:rPr>
      </w:pPr>
    </w:p>
    <w:p w14:paraId="56E6F24F" w14:textId="77777777" w:rsidR="000D4EA9" w:rsidRPr="00C56666" w:rsidRDefault="000D4EA9" w:rsidP="000D4EA9">
      <w:pPr>
        <w:widowControl w:val="0"/>
        <w:autoSpaceDE w:val="0"/>
        <w:adjustRightInd w:val="0"/>
        <w:spacing w:before="120" w:after="120"/>
        <w:contextualSpacing/>
        <w:rPr>
          <w:bCs/>
          <w:szCs w:val="22"/>
          <w:u w:val="single"/>
        </w:rPr>
      </w:pPr>
      <w:r w:rsidRPr="00C56666">
        <w:rPr>
          <w:bCs/>
          <w:szCs w:val="22"/>
          <w:u w:val="single"/>
        </w:rPr>
        <w:t xml:space="preserve">Postupak mobilizacije: </w:t>
      </w:r>
    </w:p>
    <w:p w14:paraId="74EA9A63" w14:textId="36F9441C" w:rsidR="000D4EA9" w:rsidRPr="00033AC4" w:rsidRDefault="000D4EA9" w:rsidP="006E093B">
      <w:pPr>
        <w:pStyle w:val="Odlomakpopisa"/>
        <w:numPr>
          <w:ilvl w:val="0"/>
          <w:numId w:val="30"/>
        </w:numPr>
      </w:pPr>
      <w:r w:rsidRPr="00033AC4">
        <w:t xml:space="preserve">Informacija o ugrozi općinskom </w:t>
      </w:r>
      <w:r w:rsidR="002C1549" w:rsidRPr="00033AC4">
        <w:t>načelnik</w:t>
      </w:r>
      <w:r w:rsidRPr="00033AC4">
        <w:t>u, u pravilu, dolazi od ŽC 112.</w:t>
      </w:r>
    </w:p>
    <w:p w14:paraId="6731B210" w14:textId="0CD1C1B3" w:rsidR="000D4EA9" w:rsidRPr="00033AC4" w:rsidRDefault="00E60723" w:rsidP="006E093B">
      <w:pPr>
        <w:pStyle w:val="Odlomakpopisa"/>
        <w:numPr>
          <w:ilvl w:val="0"/>
          <w:numId w:val="30"/>
        </w:numPr>
      </w:pPr>
      <w:r w:rsidRPr="00033AC4">
        <w:t xml:space="preserve">Općinski </w:t>
      </w:r>
      <w:r w:rsidR="002C1549" w:rsidRPr="00033AC4">
        <w:t xml:space="preserve"> načelnik</w:t>
      </w:r>
      <w:r w:rsidR="000D4EA9" w:rsidRPr="00033AC4">
        <w:t xml:space="preserve">  donosi Odluku o mobilizaciji Stožera CZ.</w:t>
      </w:r>
    </w:p>
    <w:p w14:paraId="7888F171" w14:textId="2EAE0F6A" w:rsidR="000D4EA9" w:rsidRPr="00033AC4" w:rsidRDefault="000D4EA9" w:rsidP="006E093B">
      <w:pPr>
        <w:pStyle w:val="Odlomakpopisa"/>
        <w:numPr>
          <w:ilvl w:val="0"/>
          <w:numId w:val="30"/>
        </w:numPr>
      </w:pPr>
      <w:r w:rsidRPr="00033AC4">
        <w:t xml:space="preserve">Aktiviranje vatrogasnih snaga provodi se sukladno odredbama o vatrogastvu i Planu zaštite od požara i tehnoloških eksplozija </w:t>
      </w:r>
      <w:r w:rsidR="004A4DAB" w:rsidRPr="00033AC4">
        <w:t>Općine Jelenje</w:t>
      </w:r>
      <w:r w:rsidRPr="00033AC4">
        <w:t>.</w:t>
      </w:r>
    </w:p>
    <w:p w14:paraId="38A36FE4" w14:textId="77777777" w:rsidR="000D4EA9" w:rsidRPr="00033AC4" w:rsidRDefault="000D4EA9" w:rsidP="006E093B">
      <w:pPr>
        <w:pStyle w:val="Odlomakpopisa"/>
        <w:numPr>
          <w:ilvl w:val="0"/>
          <w:numId w:val="30"/>
        </w:numPr>
      </w:pPr>
      <w:r w:rsidRPr="00033AC4">
        <w:t>Nalog za mobilizaciju prema operativnim snagama civilne zaštite.</w:t>
      </w:r>
    </w:p>
    <w:p w14:paraId="710850C5" w14:textId="4489FB22" w:rsidR="000D4EA9" w:rsidRPr="00033AC4" w:rsidRDefault="00E60723" w:rsidP="006E093B">
      <w:pPr>
        <w:pStyle w:val="Odlomakpopisa"/>
        <w:numPr>
          <w:ilvl w:val="0"/>
          <w:numId w:val="30"/>
        </w:numPr>
      </w:pPr>
      <w:r w:rsidRPr="00033AC4">
        <w:t xml:space="preserve">Općinski </w:t>
      </w:r>
      <w:r w:rsidR="002C1549" w:rsidRPr="00033AC4">
        <w:t xml:space="preserve"> načelnik</w:t>
      </w:r>
      <w:r w:rsidR="000D4EA9" w:rsidRPr="00033AC4">
        <w:t xml:space="preserve"> donosi Odluku o mobilizaciji Povjerenika civilne zaštite.</w:t>
      </w:r>
    </w:p>
    <w:p w14:paraId="670F98B0" w14:textId="1F52307B" w:rsidR="000D4EA9" w:rsidRPr="00C56666" w:rsidRDefault="000D4EA9" w:rsidP="006E093B">
      <w:pPr>
        <w:pStyle w:val="Odlomakpopisa"/>
        <w:numPr>
          <w:ilvl w:val="0"/>
          <w:numId w:val="30"/>
        </w:numPr>
      </w:pPr>
      <w:r w:rsidRPr="00033AC4">
        <w:t xml:space="preserve">U slučaju kada su prethodno upotrijebljene sve sposobnosti operativnih snaga sustava civilne zaštite Općine i iskorišteni svi raspoloživi kapaciteti ili ako su oni nedostatni za učinkovitost spašavanja na području Općine, </w:t>
      </w:r>
      <w:r w:rsidR="004A4DAB" w:rsidRPr="00033AC4">
        <w:t>Općina Jelenje</w:t>
      </w:r>
      <w:r w:rsidRPr="00033AC4">
        <w:t xml:space="preserve"> upućuje zahtjev </w:t>
      </w:r>
      <w:r w:rsidR="00F522DB" w:rsidRPr="00033AC4">
        <w:t>Primorsko-goranskoj županiji</w:t>
      </w:r>
      <w:r w:rsidRPr="00033AC4">
        <w:t xml:space="preserve"> kojim traži pomoć operativnih snaga civilne zaštite Županije sukladno Pravilniku o standardnim operativnim postupcima za pružanje pomoći nižoj hijerarhijskoj razini od strane više razine sustava civilne zaštite u velikoj nesreći i katastrofi (Narodne novine 37/16).</w:t>
      </w:r>
    </w:p>
    <w:p w14:paraId="0A2AEF3C" w14:textId="77777777" w:rsidR="00C15F79" w:rsidRPr="00B24F84" w:rsidRDefault="00C15F79" w:rsidP="00C15F79">
      <w:pPr>
        <w:widowControl w:val="0"/>
        <w:autoSpaceDE w:val="0"/>
        <w:adjustRightInd w:val="0"/>
        <w:spacing w:before="120" w:after="120"/>
        <w:contextualSpacing/>
        <w:rPr>
          <w:bCs/>
          <w:szCs w:val="22"/>
        </w:rPr>
      </w:pPr>
      <w:r w:rsidRPr="00B24F84">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2C287BE2" w14:textId="42C033F0" w:rsidR="00C15F79" w:rsidRPr="002811D2" w:rsidRDefault="00C15F79" w:rsidP="00C15F79">
      <w:pPr>
        <w:widowControl w:val="0"/>
        <w:autoSpaceDE w:val="0"/>
        <w:adjustRightInd w:val="0"/>
        <w:spacing w:before="120" w:after="120"/>
        <w:contextualSpacing/>
        <w:rPr>
          <w:bCs/>
          <w:szCs w:val="22"/>
          <w:highlight w:val="yellow"/>
        </w:rPr>
      </w:pPr>
    </w:p>
    <w:p w14:paraId="62955FAB" w14:textId="17840907" w:rsidR="00F519F7" w:rsidRPr="002811D2" w:rsidRDefault="00F519F7" w:rsidP="00C15F79">
      <w:pPr>
        <w:widowControl w:val="0"/>
        <w:autoSpaceDE w:val="0"/>
        <w:adjustRightInd w:val="0"/>
        <w:spacing w:before="120" w:after="120"/>
        <w:contextualSpacing/>
        <w:rPr>
          <w:bCs/>
          <w:szCs w:val="22"/>
          <w:highlight w:val="yellow"/>
        </w:rPr>
      </w:pPr>
    </w:p>
    <w:p w14:paraId="3F5B0638" w14:textId="252165DD" w:rsidR="00F519F7" w:rsidRPr="002811D2" w:rsidRDefault="00F519F7" w:rsidP="00C15F79">
      <w:pPr>
        <w:widowControl w:val="0"/>
        <w:autoSpaceDE w:val="0"/>
        <w:adjustRightInd w:val="0"/>
        <w:spacing w:before="120" w:after="120"/>
        <w:contextualSpacing/>
        <w:rPr>
          <w:bCs/>
          <w:szCs w:val="22"/>
          <w:highlight w:val="yellow"/>
        </w:rPr>
      </w:pPr>
    </w:p>
    <w:tbl>
      <w:tblPr>
        <w:tblStyle w:val="Reetkatablice"/>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F519F7" w:rsidRPr="00B24F84" w14:paraId="15EB4AC3" w14:textId="77777777" w:rsidTr="00B03C26">
        <w:trPr>
          <w:trHeight w:val="519"/>
          <w:tblHeader/>
          <w:jc w:val="center"/>
        </w:trPr>
        <w:tc>
          <w:tcPr>
            <w:tcW w:w="846" w:type="dxa"/>
            <w:vMerge w:val="restart"/>
            <w:vAlign w:val="center"/>
          </w:tcPr>
          <w:p w14:paraId="563CB26D"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R. br.</w:t>
            </w:r>
          </w:p>
        </w:tc>
        <w:tc>
          <w:tcPr>
            <w:tcW w:w="4252" w:type="dxa"/>
            <w:vMerge w:val="restart"/>
            <w:vAlign w:val="center"/>
          </w:tcPr>
          <w:p w14:paraId="7195F023"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Sudionici CZ i operativne snage</w:t>
            </w:r>
          </w:p>
        </w:tc>
        <w:tc>
          <w:tcPr>
            <w:tcW w:w="4111" w:type="dxa"/>
            <w:gridSpan w:val="2"/>
            <w:vAlign w:val="center"/>
          </w:tcPr>
          <w:p w14:paraId="202A682D"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Vrijeme trajanja mobilizacije</w:t>
            </w:r>
          </w:p>
        </w:tc>
      </w:tr>
      <w:tr w:rsidR="00F519F7" w:rsidRPr="00B24F84" w14:paraId="1F8EEC3E" w14:textId="77777777" w:rsidTr="00B03C26">
        <w:trPr>
          <w:trHeight w:val="382"/>
          <w:tblHeader/>
          <w:jc w:val="center"/>
        </w:trPr>
        <w:tc>
          <w:tcPr>
            <w:tcW w:w="846" w:type="dxa"/>
            <w:vMerge/>
            <w:vAlign w:val="center"/>
          </w:tcPr>
          <w:p w14:paraId="7E9FC818" w14:textId="77777777" w:rsidR="00F519F7" w:rsidRPr="00B24F84" w:rsidRDefault="00F519F7" w:rsidP="00B03C26">
            <w:pPr>
              <w:widowControl w:val="0"/>
              <w:autoSpaceDE w:val="0"/>
              <w:adjustRightInd w:val="0"/>
              <w:spacing w:before="120" w:after="120"/>
              <w:contextualSpacing/>
              <w:rPr>
                <w:b/>
                <w:bCs/>
                <w:sz w:val="20"/>
                <w:szCs w:val="20"/>
              </w:rPr>
            </w:pPr>
          </w:p>
        </w:tc>
        <w:tc>
          <w:tcPr>
            <w:tcW w:w="4252" w:type="dxa"/>
            <w:vMerge/>
            <w:vAlign w:val="center"/>
          </w:tcPr>
          <w:p w14:paraId="52CC35D5" w14:textId="77777777" w:rsidR="00F519F7" w:rsidRPr="00B24F84" w:rsidRDefault="00F519F7" w:rsidP="00B03C26">
            <w:pPr>
              <w:widowControl w:val="0"/>
              <w:autoSpaceDE w:val="0"/>
              <w:adjustRightInd w:val="0"/>
              <w:spacing w:before="120" w:after="120"/>
              <w:contextualSpacing/>
              <w:rPr>
                <w:b/>
                <w:bCs/>
                <w:sz w:val="20"/>
                <w:szCs w:val="20"/>
              </w:rPr>
            </w:pPr>
          </w:p>
        </w:tc>
        <w:tc>
          <w:tcPr>
            <w:tcW w:w="1985" w:type="dxa"/>
            <w:vAlign w:val="center"/>
          </w:tcPr>
          <w:p w14:paraId="7F3A029E"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Minimalno (od)</w:t>
            </w:r>
          </w:p>
        </w:tc>
        <w:tc>
          <w:tcPr>
            <w:tcW w:w="2126" w:type="dxa"/>
            <w:vAlign w:val="center"/>
          </w:tcPr>
          <w:p w14:paraId="6F836A38" w14:textId="77777777" w:rsidR="00F519F7" w:rsidRPr="00B24F84" w:rsidRDefault="00F519F7" w:rsidP="00B03C26">
            <w:pPr>
              <w:widowControl w:val="0"/>
              <w:autoSpaceDE w:val="0"/>
              <w:adjustRightInd w:val="0"/>
              <w:spacing w:before="120" w:after="120"/>
              <w:contextualSpacing/>
              <w:rPr>
                <w:b/>
                <w:bCs/>
                <w:sz w:val="20"/>
                <w:szCs w:val="20"/>
              </w:rPr>
            </w:pPr>
            <w:r w:rsidRPr="00B24F84">
              <w:rPr>
                <w:b/>
                <w:bCs/>
                <w:sz w:val="20"/>
                <w:szCs w:val="20"/>
              </w:rPr>
              <w:t>Maksimalno (do)</w:t>
            </w:r>
          </w:p>
        </w:tc>
      </w:tr>
      <w:tr w:rsidR="00F519F7" w:rsidRPr="00B24F84" w14:paraId="4A1AE8DF" w14:textId="77777777" w:rsidTr="00B03C26">
        <w:trPr>
          <w:jc w:val="center"/>
        </w:trPr>
        <w:tc>
          <w:tcPr>
            <w:tcW w:w="846" w:type="dxa"/>
            <w:vAlign w:val="center"/>
          </w:tcPr>
          <w:p w14:paraId="4909D0C7"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1.</w:t>
            </w:r>
          </w:p>
        </w:tc>
        <w:tc>
          <w:tcPr>
            <w:tcW w:w="4252" w:type="dxa"/>
            <w:vAlign w:val="center"/>
          </w:tcPr>
          <w:p w14:paraId="189B3C5C"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Fizičke osobe</w:t>
            </w:r>
          </w:p>
        </w:tc>
        <w:tc>
          <w:tcPr>
            <w:tcW w:w="1985" w:type="dxa"/>
            <w:vAlign w:val="center"/>
          </w:tcPr>
          <w:p w14:paraId="166755A3"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154D1B3E" w14:textId="77777777" w:rsidR="00F519F7" w:rsidRPr="00B24F84" w:rsidRDefault="00F519F7" w:rsidP="00B03C26">
            <w:pPr>
              <w:widowControl w:val="0"/>
              <w:autoSpaceDE w:val="0"/>
              <w:adjustRightInd w:val="0"/>
              <w:spacing w:before="120" w:after="120" w:line="276" w:lineRule="auto"/>
              <w:contextualSpacing/>
              <w:rPr>
                <w:bCs/>
                <w:sz w:val="20"/>
                <w:szCs w:val="20"/>
              </w:rPr>
            </w:pPr>
          </w:p>
        </w:tc>
      </w:tr>
      <w:tr w:rsidR="00F519F7" w:rsidRPr="00B24F84" w14:paraId="3150F747" w14:textId="77777777" w:rsidTr="00B03C26">
        <w:trPr>
          <w:jc w:val="center"/>
        </w:trPr>
        <w:tc>
          <w:tcPr>
            <w:tcW w:w="846" w:type="dxa"/>
            <w:vAlign w:val="center"/>
          </w:tcPr>
          <w:p w14:paraId="05649A91"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2.</w:t>
            </w:r>
          </w:p>
        </w:tc>
        <w:tc>
          <w:tcPr>
            <w:tcW w:w="4252" w:type="dxa"/>
            <w:vAlign w:val="center"/>
          </w:tcPr>
          <w:p w14:paraId="7F8A6132"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Pravne osobe</w:t>
            </w:r>
          </w:p>
        </w:tc>
        <w:tc>
          <w:tcPr>
            <w:tcW w:w="1985" w:type="dxa"/>
            <w:vAlign w:val="center"/>
          </w:tcPr>
          <w:p w14:paraId="7ABFC807"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 sat</w:t>
            </w:r>
          </w:p>
        </w:tc>
        <w:tc>
          <w:tcPr>
            <w:tcW w:w="2126" w:type="dxa"/>
            <w:vAlign w:val="center"/>
          </w:tcPr>
          <w:p w14:paraId="2A69A0F7"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Nekoliko dana</w:t>
            </w:r>
          </w:p>
        </w:tc>
      </w:tr>
      <w:tr w:rsidR="00F519F7" w:rsidRPr="00B24F84" w14:paraId="293BF908" w14:textId="77777777" w:rsidTr="00B03C26">
        <w:trPr>
          <w:jc w:val="center"/>
        </w:trPr>
        <w:tc>
          <w:tcPr>
            <w:tcW w:w="846" w:type="dxa"/>
            <w:vAlign w:val="center"/>
          </w:tcPr>
          <w:p w14:paraId="0A2B2694"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3.</w:t>
            </w:r>
          </w:p>
        </w:tc>
        <w:tc>
          <w:tcPr>
            <w:tcW w:w="4252" w:type="dxa"/>
            <w:vAlign w:val="center"/>
          </w:tcPr>
          <w:p w14:paraId="3473AFB1"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Čelnici JLP(R)S</w:t>
            </w:r>
          </w:p>
        </w:tc>
        <w:tc>
          <w:tcPr>
            <w:tcW w:w="1985" w:type="dxa"/>
            <w:vAlign w:val="center"/>
          </w:tcPr>
          <w:p w14:paraId="5527EE6B"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77F265E5"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15 minuta</w:t>
            </w:r>
          </w:p>
        </w:tc>
      </w:tr>
      <w:tr w:rsidR="00F519F7" w:rsidRPr="00B24F84" w14:paraId="71350FAA" w14:textId="77777777" w:rsidTr="00B03C26">
        <w:trPr>
          <w:jc w:val="center"/>
        </w:trPr>
        <w:tc>
          <w:tcPr>
            <w:tcW w:w="846" w:type="dxa"/>
            <w:vAlign w:val="center"/>
          </w:tcPr>
          <w:p w14:paraId="7CCD5EAD"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4.</w:t>
            </w:r>
          </w:p>
        </w:tc>
        <w:tc>
          <w:tcPr>
            <w:tcW w:w="4252" w:type="dxa"/>
            <w:vAlign w:val="center"/>
          </w:tcPr>
          <w:p w14:paraId="6DB60A95"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Operativne snage JLP(R)S</w:t>
            </w:r>
          </w:p>
        </w:tc>
        <w:tc>
          <w:tcPr>
            <w:tcW w:w="1985" w:type="dxa"/>
            <w:vAlign w:val="center"/>
          </w:tcPr>
          <w:p w14:paraId="7BC0DA28"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30 minuta</w:t>
            </w:r>
          </w:p>
        </w:tc>
        <w:tc>
          <w:tcPr>
            <w:tcW w:w="2126" w:type="dxa"/>
            <w:vAlign w:val="center"/>
          </w:tcPr>
          <w:p w14:paraId="307E1D41"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2 sata</w:t>
            </w:r>
          </w:p>
        </w:tc>
      </w:tr>
      <w:tr w:rsidR="00F519F7" w:rsidRPr="00B24F84" w14:paraId="5F5C057F" w14:textId="77777777" w:rsidTr="00B03C26">
        <w:trPr>
          <w:jc w:val="center"/>
        </w:trPr>
        <w:tc>
          <w:tcPr>
            <w:tcW w:w="846" w:type="dxa"/>
            <w:vAlign w:val="center"/>
          </w:tcPr>
          <w:p w14:paraId="1BA6F0C9"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5.</w:t>
            </w:r>
          </w:p>
        </w:tc>
        <w:tc>
          <w:tcPr>
            <w:tcW w:w="4252" w:type="dxa"/>
            <w:vAlign w:val="center"/>
          </w:tcPr>
          <w:p w14:paraId="6E700497"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Službe i postrojbe pravnih osoba i središnjih tijela državne uprave koje se CZ bave u svojoj redovnoj djelatnosti</w:t>
            </w:r>
          </w:p>
        </w:tc>
        <w:tc>
          <w:tcPr>
            <w:tcW w:w="1985" w:type="dxa"/>
            <w:vAlign w:val="center"/>
          </w:tcPr>
          <w:p w14:paraId="5A6D1030"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2512DAAE"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 sata</w:t>
            </w:r>
          </w:p>
        </w:tc>
      </w:tr>
      <w:tr w:rsidR="00F519F7" w:rsidRPr="00B24F84" w14:paraId="44112118" w14:textId="77777777" w:rsidTr="00B03C26">
        <w:trPr>
          <w:jc w:val="center"/>
        </w:trPr>
        <w:tc>
          <w:tcPr>
            <w:tcW w:w="846" w:type="dxa"/>
            <w:vAlign w:val="center"/>
          </w:tcPr>
          <w:p w14:paraId="684BD37E"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6.</w:t>
            </w:r>
          </w:p>
        </w:tc>
        <w:tc>
          <w:tcPr>
            <w:tcW w:w="4252" w:type="dxa"/>
            <w:vAlign w:val="center"/>
          </w:tcPr>
          <w:p w14:paraId="3FFD7A5D"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Vatrogasna zapovjedništva i postrojbe</w:t>
            </w:r>
          </w:p>
        </w:tc>
        <w:tc>
          <w:tcPr>
            <w:tcW w:w="1985" w:type="dxa"/>
            <w:vAlign w:val="center"/>
          </w:tcPr>
          <w:p w14:paraId="7A4C29B5"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ODMAH</w:t>
            </w:r>
          </w:p>
        </w:tc>
        <w:tc>
          <w:tcPr>
            <w:tcW w:w="2126" w:type="dxa"/>
            <w:vAlign w:val="center"/>
          </w:tcPr>
          <w:p w14:paraId="56E9027C"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 sat</w:t>
            </w:r>
          </w:p>
        </w:tc>
      </w:tr>
      <w:tr w:rsidR="00F519F7" w:rsidRPr="00B24F84" w14:paraId="7F0454E2" w14:textId="77777777" w:rsidTr="00B03C26">
        <w:trPr>
          <w:jc w:val="center"/>
        </w:trPr>
        <w:tc>
          <w:tcPr>
            <w:tcW w:w="846" w:type="dxa"/>
            <w:vAlign w:val="center"/>
          </w:tcPr>
          <w:p w14:paraId="602F6B96"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7.</w:t>
            </w:r>
          </w:p>
        </w:tc>
        <w:tc>
          <w:tcPr>
            <w:tcW w:w="4252" w:type="dxa"/>
            <w:vAlign w:val="center"/>
          </w:tcPr>
          <w:p w14:paraId="163F397A"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Stožer civilne zaštite</w:t>
            </w:r>
          </w:p>
        </w:tc>
        <w:tc>
          <w:tcPr>
            <w:tcW w:w="1985" w:type="dxa"/>
            <w:vAlign w:val="center"/>
          </w:tcPr>
          <w:p w14:paraId="128CCAF3"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30 minuta</w:t>
            </w:r>
          </w:p>
        </w:tc>
        <w:tc>
          <w:tcPr>
            <w:tcW w:w="2126" w:type="dxa"/>
            <w:vAlign w:val="center"/>
          </w:tcPr>
          <w:p w14:paraId="3E5286A6"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4 sata</w:t>
            </w:r>
          </w:p>
        </w:tc>
      </w:tr>
      <w:tr w:rsidR="00F519F7" w:rsidRPr="00B24F84" w14:paraId="33B4B082" w14:textId="77777777" w:rsidTr="00B03C26">
        <w:trPr>
          <w:jc w:val="center"/>
        </w:trPr>
        <w:tc>
          <w:tcPr>
            <w:tcW w:w="846" w:type="dxa"/>
            <w:vAlign w:val="center"/>
          </w:tcPr>
          <w:p w14:paraId="64396659" w14:textId="77777777"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8.</w:t>
            </w:r>
          </w:p>
        </w:tc>
        <w:tc>
          <w:tcPr>
            <w:tcW w:w="4252" w:type="dxa"/>
            <w:vAlign w:val="center"/>
          </w:tcPr>
          <w:p w14:paraId="0918551A" w14:textId="7C53E47F" w:rsidR="00F519F7" w:rsidRPr="00B24F84" w:rsidRDefault="00F519F7" w:rsidP="00B03C26">
            <w:pPr>
              <w:widowControl w:val="0"/>
              <w:autoSpaceDE w:val="0"/>
              <w:adjustRightInd w:val="0"/>
              <w:spacing w:before="120" w:after="120" w:line="276" w:lineRule="auto"/>
              <w:contextualSpacing/>
              <w:rPr>
                <w:bCs/>
                <w:sz w:val="20"/>
                <w:szCs w:val="20"/>
              </w:rPr>
            </w:pPr>
            <w:r w:rsidRPr="00B24F84">
              <w:rPr>
                <w:bCs/>
                <w:sz w:val="20"/>
                <w:szCs w:val="20"/>
              </w:rPr>
              <w:t>Službe, zapovjedništva civilne zaštite</w:t>
            </w:r>
          </w:p>
        </w:tc>
        <w:tc>
          <w:tcPr>
            <w:tcW w:w="1985" w:type="dxa"/>
            <w:vAlign w:val="center"/>
          </w:tcPr>
          <w:p w14:paraId="05858816"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30 minuta</w:t>
            </w:r>
          </w:p>
        </w:tc>
        <w:tc>
          <w:tcPr>
            <w:tcW w:w="2126" w:type="dxa"/>
            <w:vAlign w:val="center"/>
          </w:tcPr>
          <w:p w14:paraId="6EC26BF6" w14:textId="77777777" w:rsidR="00F519F7" w:rsidRPr="00B24F84" w:rsidRDefault="00F519F7" w:rsidP="00B03C26">
            <w:pPr>
              <w:widowControl w:val="0"/>
              <w:autoSpaceDE w:val="0"/>
              <w:adjustRightInd w:val="0"/>
              <w:spacing w:before="120" w:after="120" w:line="276" w:lineRule="auto"/>
              <w:contextualSpacing/>
              <w:jc w:val="center"/>
              <w:rPr>
                <w:bCs/>
                <w:sz w:val="20"/>
                <w:szCs w:val="20"/>
              </w:rPr>
            </w:pPr>
            <w:r w:rsidRPr="00B24F84">
              <w:rPr>
                <w:bCs/>
                <w:sz w:val="20"/>
                <w:szCs w:val="20"/>
              </w:rPr>
              <w:t>12 sati</w:t>
            </w:r>
          </w:p>
        </w:tc>
      </w:tr>
    </w:tbl>
    <w:p w14:paraId="0D4D93B3" w14:textId="7427E748" w:rsidR="00F519F7" w:rsidRPr="002811D2" w:rsidRDefault="00F519F7" w:rsidP="00C15F79">
      <w:pPr>
        <w:widowControl w:val="0"/>
        <w:autoSpaceDE w:val="0"/>
        <w:adjustRightInd w:val="0"/>
        <w:spacing w:before="120" w:after="120"/>
        <w:contextualSpacing/>
        <w:rPr>
          <w:bCs/>
          <w:szCs w:val="22"/>
          <w:highlight w:val="yellow"/>
        </w:rPr>
      </w:pPr>
    </w:p>
    <w:p w14:paraId="39E0AA45" w14:textId="7AF0EF4E" w:rsidR="00F519F7" w:rsidRPr="002811D2" w:rsidRDefault="00F519F7" w:rsidP="00C15F79">
      <w:pPr>
        <w:widowControl w:val="0"/>
        <w:autoSpaceDE w:val="0"/>
        <w:adjustRightInd w:val="0"/>
        <w:spacing w:before="120" w:after="120"/>
        <w:contextualSpacing/>
        <w:rPr>
          <w:bCs/>
          <w:szCs w:val="22"/>
          <w:highlight w:val="yellow"/>
        </w:rPr>
      </w:pPr>
    </w:p>
    <w:p w14:paraId="5EB7611E" w14:textId="67FB1408" w:rsidR="00C15F79" w:rsidRPr="00610F44" w:rsidRDefault="00C15F79" w:rsidP="00C15F79">
      <w:pPr>
        <w:widowControl w:val="0"/>
        <w:autoSpaceDE w:val="0"/>
        <w:adjustRightInd w:val="0"/>
        <w:spacing w:before="120" w:after="120"/>
        <w:contextualSpacing/>
        <w:rPr>
          <w:bCs/>
          <w:szCs w:val="22"/>
        </w:rPr>
      </w:pPr>
      <w:r w:rsidRPr="00610F44">
        <w:rPr>
          <w:bCs/>
          <w:szCs w:val="22"/>
        </w:rPr>
        <w:t>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samoaktiviraju. Velika većina građana se u djelovanje sustava civilne zaštite uključuje odmah na principu samoorganiziranja, dok se njihov manji dio uključuje organizirano, uz vođenje i upute nadležnih tijela i organizacija. Stoga je i vrijeme za njihovu mobilizaciju odmah, iz razloga što se procjenjuje da su svi ugroženi građani spremni za operativno djelovanje u trenutku nastajanja posljedica izvanrednog događaja po njih same, članove obitelji ili stanovnik</w:t>
      </w:r>
      <w:r w:rsidR="00073F05" w:rsidRPr="00610F44">
        <w:rPr>
          <w:bCs/>
          <w:szCs w:val="22"/>
        </w:rPr>
        <w:t>e</w:t>
      </w:r>
      <w:r w:rsidRPr="00610F44">
        <w:rPr>
          <w:bCs/>
          <w:szCs w:val="22"/>
        </w:rPr>
        <w:t>.</w:t>
      </w:r>
    </w:p>
    <w:p w14:paraId="3C15B2CF" w14:textId="77777777" w:rsidR="00C15F79" w:rsidRPr="00610F44" w:rsidRDefault="00C15F79" w:rsidP="00C15F79">
      <w:pPr>
        <w:widowControl w:val="0"/>
        <w:autoSpaceDE w:val="0"/>
        <w:adjustRightInd w:val="0"/>
        <w:spacing w:before="120" w:after="120"/>
        <w:contextualSpacing/>
        <w:rPr>
          <w:bCs/>
          <w:szCs w:val="22"/>
        </w:rPr>
      </w:pPr>
    </w:p>
    <w:p w14:paraId="27799328" w14:textId="77777777" w:rsidR="00C15F79" w:rsidRPr="00610F44" w:rsidRDefault="00C15F79" w:rsidP="00C15F79">
      <w:pPr>
        <w:widowControl w:val="0"/>
        <w:autoSpaceDE w:val="0"/>
        <w:adjustRightInd w:val="0"/>
        <w:spacing w:before="120" w:after="120"/>
        <w:contextualSpacing/>
        <w:rPr>
          <w:bCs/>
          <w:szCs w:val="22"/>
        </w:rPr>
      </w:pPr>
      <w:r w:rsidRPr="00610F44">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7E0F24D8" w14:textId="77777777" w:rsidR="00C15F79" w:rsidRPr="00610F44" w:rsidRDefault="00C15F79" w:rsidP="00C15F79">
      <w:pPr>
        <w:widowControl w:val="0"/>
        <w:autoSpaceDE w:val="0"/>
        <w:adjustRightInd w:val="0"/>
        <w:spacing w:before="120" w:after="120"/>
        <w:contextualSpacing/>
        <w:rPr>
          <w:bCs/>
          <w:szCs w:val="22"/>
        </w:rPr>
      </w:pPr>
    </w:p>
    <w:p w14:paraId="276A4C0C" w14:textId="33F426C7" w:rsidR="008D63DB" w:rsidRPr="00610F44" w:rsidRDefault="008D63DB" w:rsidP="00C10AD2">
      <w:pPr>
        <w:rPr>
          <w:bCs/>
          <w:szCs w:val="22"/>
        </w:rPr>
      </w:pPr>
      <w:r w:rsidRPr="00610F44">
        <w:rPr>
          <w:bCs/>
          <w:szCs w:val="22"/>
        </w:rPr>
        <w:t>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w:t>
      </w:r>
    </w:p>
    <w:p w14:paraId="55C1C8AD" w14:textId="77777777" w:rsidR="00C15F79" w:rsidRPr="00610F44" w:rsidRDefault="00C15F79" w:rsidP="00C15F79">
      <w:pPr>
        <w:widowControl w:val="0"/>
        <w:autoSpaceDE w:val="0"/>
        <w:adjustRightInd w:val="0"/>
        <w:spacing w:before="120" w:after="120"/>
        <w:contextualSpacing/>
        <w:rPr>
          <w:bCs/>
          <w:szCs w:val="22"/>
        </w:rPr>
      </w:pPr>
      <w:r w:rsidRPr="00610F44">
        <w:rPr>
          <w:bCs/>
          <w:szCs w:val="22"/>
        </w:rPr>
        <w:t>Stožeri civilne zaštite mobilizira se u što kraćem vremenu. Razlog je što je Stožer dio snaga za prvi odgovor i nadležni su za operativno usklađivanje djelovanja operativnih snaga na lokalnim razinama.</w:t>
      </w:r>
    </w:p>
    <w:p w14:paraId="063C73A3" w14:textId="77777777" w:rsidR="00C15F79" w:rsidRPr="002811D2" w:rsidRDefault="00C15F79" w:rsidP="00C15F79">
      <w:pPr>
        <w:widowControl w:val="0"/>
        <w:autoSpaceDE w:val="0"/>
        <w:adjustRightInd w:val="0"/>
        <w:spacing w:before="120" w:after="120"/>
        <w:contextualSpacing/>
        <w:rPr>
          <w:bCs/>
          <w:szCs w:val="22"/>
          <w:highlight w:val="yellow"/>
        </w:rPr>
      </w:pPr>
    </w:p>
    <w:p w14:paraId="4C76B1D8" w14:textId="5F8AFC15" w:rsidR="00C15F79" w:rsidRPr="00610F44" w:rsidRDefault="00E60723" w:rsidP="00C15F79">
      <w:pPr>
        <w:widowControl w:val="0"/>
        <w:autoSpaceDE w:val="0"/>
        <w:adjustRightInd w:val="0"/>
        <w:spacing w:before="120" w:after="120"/>
        <w:contextualSpacing/>
        <w:rPr>
          <w:bCs/>
          <w:szCs w:val="22"/>
        </w:rPr>
      </w:pPr>
      <w:r w:rsidRPr="00610F44">
        <w:rPr>
          <w:bCs/>
          <w:szCs w:val="22"/>
        </w:rPr>
        <w:t xml:space="preserve">Općinski </w:t>
      </w:r>
      <w:r w:rsidR="002C1549" w:rsidRPr="00610F44">
        <w:rPr>
          <w:bCs/>
          <w:szCs w:val="22"/>
        </w:rPr>
        <w:t xml:space="preserve"> načelnik</w:t>
      </w:r>
      <w:r w:rsidR="00CC2BCE" w:rsidRPr="00610F44">
        <w:rPr>
          <w:bCs/>
          <w:szCs w:val="22"/>
        </w:rPr>
        <w:t xml:space="preserve"> </w:t>
      </w:r>
      <w:r w:rsidR="009C0414" w:rsidRPr="00610F44">
        <w:rPr>
          <w:bCs/>
          <w:szCs w:val="22"/>
        </w:rPr>
        <w:t>il</w:t>
      </w:r>
      <w:r w:rsidR="00CC2BCE" w:rsidRPr="00610F44">
        <w:rPr>
          <w:bCs/>
          <w:szCs w:val="22"/>
        </w:rPr>
        <w:t xml:space="preserve">i </w:t>
      </w:r>
      <w:r w:rsidR="009C0414" w:rsidRPr="00610F44">
        <w:rPr>
          <w:bCs/>
          <w:szCs w:val="22"/>
        </w:rPr>
        <w:t>privremeni zamjenik</w:t>
      </w:r>
      <w:r w:rsidR="00AD5F45" w:rsidRPr="00610F44">
        <w:rPr>
          <w:bCs/>
          <w:szCs w:val="22"/>
        </w:rPr>
        <w:t xml:space="preserve"> općinskog načelnika</w:t>
      </w:r>
      <w:r w:rsidR="00CC2BCE" w:rsidRPr="00610F44">
        <w:rPr>
          <w:bCs/>
          <w:szCs w:val="22"/>
        </w:rPr>
        <w:t xml:space="preserve"> mobiliziraju se trenutno, odmah po nastanku događaja. Na taj način pokreće se operativno djelovanje sustava reagiranja. Oni su ujedno i odgovorne osobe koje donose odluke o mobiliziranju kapaciteta lokalnih zajednica u katastrofi i velikoj nesreći. </w:t>
      </w:r>
      <w:r w:rsidRPr="00610F44">
        <w:rPr>
          <w:bCs/>
          <w:szCs w:val="22"/>
        </w:rPr>
        <w:t xml:space="preserve">Općinski </w:t>
      </w:r>
      <w:r w:rsidR="009E7195">
        <w:rPr>
          <w:bCs/>
          <w:szCs w:val="22"/>
        </w:rPr>
        <w:t xml:space="preserve">načelnik </w:t>
      </w:r>
      <w:r w:rsidR="00E04F58">
        <w:rPr>
          <w:bCs/>
          <w:szCs w:val="22"/>
        </w:rPr>
        <w:t>Općine</w:t>
      </w:r>
      <w:r w:rsidR="004A4DAB" w:rsidRPr="00610F44">
        <w:rPr>
          <w:bCs/>
          <w:szCs w:val="22"/>
        </w:rPr>
        <w:t xml:space="preserve"> Jelenje</w:t>
      </w:r>
      <w:r w:rsidR="00596AC6" w:rsidRPr="00610F44">
        <w:rPr>
          <w:bCs/>
          <w:szCs w:val="22"/>
        </w:rPr>
        <w:t xml:space="preserve"> </w:t>
      </w:r>
      <w:r w:rsidR="00CC2BCE" w:rsidRPr="00610F44">
        <w:rPr>
          <w:bCs/>
          <w:szCs w:val="22"/>
        </w:rPr>
        <w:t>kao odgovorna osoba koja donosi odluke o provođenju mobilizacije svih potrebnih snaga i kapaciteta u katastrofi i velikoj nesreći mobilizira se trenutno, odmah po nastanku događaja.</w:t>
      </w:r>
    </w:p>
    <w:p w14:paraId="5D0E2D62" w14:textId="77777777" w:rsidR="00CC2BCE" w:rsidRPr="00610F44" w:rsidRDefault="00CC2BCE" w:rsidP="00C15F79">
      <w:pPr>
        <w:widowControl w:val="0"/>
        <w:autoSpaceDE w:val="0"/>
        <w:adjustRightInd w:val="0"/>
        <w:spacing w:before="120" w:after="120"/>
        <w:contextualSpacing/>
        <w:rPr>
          <w:bCs/>
          <w:szCs w:val="22"/>
        </w:rPr>
      </w:pPr>
    </w:p>
    <w:p w14:paraId="0091926D" w14:textId="77777777" w:rsidR="00C15F79" w:rsidRPr="00610F44" w:rsidRDefault="00C15F79" w:rsidP="00C15F79">
      <w:pPr>
        <w:rPr>
          <w:u w:val="single"/>
        </w:rPr>
      </w:pPr>
      <w:r w:rsidRPr="00610F44">
        <w:rPr>
          <w:u w:val="single"/>
        </w:rPr>
        <w:t xml:space="preserve">Za pozivanje snaga sustava civilne zaštite koriste se: </w:t>
      </w:r>
    </w:p>
    <w:p w14:paraId="6BAB02BD" w14:textId="6ADB7B82" w:rsidR="00C15F79" w:rsidRPr="00610F44" w:rsidRDefault="00C15F79" w:rsidP="00BC7925">
      <w:pPr>
        <w:numPr>
          <w:ilvl w:val="0"/>
          <w:numId w:val="5"/>
        </w:numPr>
        <w:contextualSpacing/>
        <w:rPr>
          <w:bCs/>
        </w:rPr>
      </w:pPr>
      <w:r w:rsidRPr="00610F44">
        <w:rPr>
          <w:b/>
          <w:bCs/>
        </w:rPr>
        <w:t>Sustav međusobnog pozivanja korištenjem telefonskih veza</w:t>
      </w:r>
      <w:r w:rsidR="0046206D" w:rsidRPr="00610F44">
        <w:rPr>
          <w:b/>
          <w:bCs/>
        </w:rPr>
        <w:t xml:space="preserve"> </w:t>
      </w:r>
      <w:r w:rsidRPr="00610F44">
        <w:rPr>
          <w:bCs/>
        </w:rPr>
        <w:t>(najbrži i najučinkovitiji način pozivanja, odnosno mobilizacije, pod uvjetom da telefonske/mobilne veze budu u funkciji),</w:t>
      </w:r>
    </w:p>
    <w:p w14:paraId="1A94EDC5" w14:textId="77777777" w:rsidR="00C15F79" w:rsidRPr="00610F44" w:rsidRDefault="00C15F79" w:rsidP="00BC7925">
      <w:pPr>
        <w:numPr>
          <w:ilvl w:val="0"/>
          <w:numId w:val="5"/>
        </w:numPr>
        <w:contextualSpacing/>
        <w:rPr>
          <w:bCs/>
          <w:color w:val="000000"/>
        </w:rPr>
      </w:pPr>
      <w:r w:rsidRPr="00610F44">
        <w:rPr>
          <w:b/>
          <w:bCs/>
          <w:color w:val="000000"/>
        </w:rPr>
        <w:t>Pozivanja korištenjem teklićkog sustava</w:t>
      </w:r>
      <w:r w:rsidRPr="00610F44">
        <w:rPr>
          <w:bCs/>
          <w:color w:val="000000"/>
        </w:rPr>
        <w:t xml:space="preserve"> (primjenjuje se u situacijama kada telefonske veze nisu u funkciji).</w:t>
      </w:r>
    </w:p>
    <w:p w14:paraId="671E72DE" w14:textId="77777777" w:rsidR="008531ED" w:rsidRPr="002811D2" w:rsidRDefault="008531ED" w:rsidP="008531ED">
      <w:pPr>
        <w:contextualSpacing/>
        <w:rPr>
          <w:bCs/>
          <w:color w:val="000000"/>
          <w:highlight w:val="yellow"/>
        </w:rPr>
      </w:pPr>
    </w:p>
    <w:p w14:paraId="63C0E0B1" w14:textId="77777777" w:rsidR="008531ED" w:rsidRPr="002811D2" w:rsidRDefault="008531ED" w:rsidP="008531ED">
      <w:pPr>
        <w:contextualSpacing/>
        <w:rPr>
          <w:bCs/>
          <w:color w:val="000000"/>
          <w:highlight w:val="yellow"/>
        </w:rPr>
      </w:pPr>
    </w:p>
    <w:p w14:paraId="1D6E8561" w14:textId="5AFA4B02" w:rsidR="00144CED" w:rsidRPr="000F5A79" w:rsidRDefault="00C17E51" w:rsidP="00144CED">
      <w:pPr>
        <w:pStyle w:val="Naslov2"/>
      </w:pPr>
      <w:bookmarkStart w:id="10" w:name="_Toc432405912"/>
      <w:bookmarkStart w:id="11" w:name="_Toc521327800"/>
      <w:bookmarkStart w:id="12" w:name="_Toc138155285"/>
      <w:r w:rsidRPr="000F5A79">
        <w:t xml:space="preserve">4.1 </w:t>
      </w:r>
      <w:r w:rsidR="00C15F79" w:rsidRPr="000F5A79">
        <w:t xml:space="preserve">Stožer civilne zaštite </w:t>
      </w:r>
      <w:bookmarkEnd w:id="10"/>
      <w:bookmarkEnd w:id="11"/>
      <w:r w:rsidR="004A4DAB" w:rsidRPr="000F5A79">
        <w:t>Općine Jelenje</w:t>
      </w:r>
      <w:bookmarkEnd w:id="12"/>
    </w:p>
    <w:p w14:paraId="525098A3" w14:textId="261601FA" w:rsidR="008F7AE9" w:rsidRPr="000F5A79" w:rsidRDefault="008F7AE9" w:rsidP="008F7AE9">
      <w:pPr>
        <w:widowControl w:val="0"/>
        <w:autoSpaceDE w:val="0"/>
        <w:adjustRightInd w:val="0"/>
        <w:spacing w:before="120" w:after="120"/>
        <w:rPr>
          <w:szCs w:val="22"/>
        </w:rPr>
      </w:pPr>
      <w:r w:rsidRPr="000F5A79">
        <w:rPr>
          <w:szCs w:val="22"/>
        </w:rPr>
        <w:t xml:space="preserve">Po primljenoj informaciji od strane Županijskog centra 112 o ugrozi za područje </w:t>
      </w:r>
      <w:r w:rsidR="004A4DAB" w:rsidRPr="000F5A79">
        <w:rPr>
          <w:szCs w:val="22"/>
        </w:rPr>
        <w:t>Općine Jelenje</w:t>
      </w:r>
      <w:r w:rsidRPr="000F5A79">
        <w:rPr>
          <w:szCs w:val="22"/>
        </w:rPr>
        <w:t xml:space="preserve">, </w:t>
      </w:r>
      <w:r w:rsidR="00E60723" w:rsidRPr="009B4842">
        <w:rPr>
          <w:color w:val="FF0000"/>
          <w:szCs w:val="22"/>
        </w:rPr>
        <w:t>O</w:t>
      </w:r>
      <w:r w:rsidR="00E60723" w:rsidRPr="000F5A79">
        <w:rPr>
          <w:szCs w:val="22"/>
        </w:rPr>
        <w:t xml:space="preserve">pćinski </w:t>
      </w:r>
      <w:r w:rsidR="002C1549" w:rsidRPr="000F5A79">
        <w:rPr>
          <w:szCs w:val="22"/>
        </w:rPr>
        <w:t>načelnik</w:t>
      </w:r>
      <w:r w:rsidRPr="000F5A79">
        <w:rPr>
          <w:szCs w:val="22"/>
        </w:rPr>
        <w:t xml:space="preserve"> donosi odluku o mobilizaciji Stožera civilne zaštite i pristupa pozivanju Stožera civilne zaštite.</w:t>
      </w:r>
    </w:p>
    <w:p w14:paraId="3C859883" w14:textId="54015B3D" w:rsidR="00740468" w:rsidRPr="000F5A79" w:rsidRDefault="00740468" w:rsidP="00740468">
      <w:r w:rsidRPr="000F5A79">
        <w:t xml:space="preserve">Pozivanje Stožera civilne zaštite vrši se sukladno Planu pozivanja Stožera </w:t>
      </w:r>
      <w:r w:rsidRPr="000F5A79">
        <w:rPr>
          <w:szCs w:val="20"/>
        </w:rPr>
        <w:t xml:space="preserve">civilne zaštite </w:t>
      </w:r>
      <w:r w:rsidR="004A4DAB" w:rsidRPr="000F5A79">
        <w:t>Općine Jelenje</w:t>
      </w:r>
      <w:r w:rsidRPr="000F5A79">
        <w:t xml:space="preserve"> (</w:t>
      </w:r>
      <w:r w:rsidRPr="000F5A79">
        <w:rPr>
          <w:b/>
        </w:rPr>
        <w:t>Prilog 7.4)</w:t>
      </w:r>
      <w:r w:rsidRPr="000F5A79">
        <w:t>.</w:t>
      </w:r>
    </w:p>
    <w:p w14:paraId="34947434" w14:textId="10FCBEF0" w:rsidR="00740468" w:rsidRPr="000F5A79" w:rsidRDefault="00E60723" w:rsidP="00740468">
      <w:pPr>
        <w:widowControl w:val="0"/>
        <w:autoSpaceDE w:val="0"/>
        <w:adjustRightInd w:val="0"/>
        <w:spacing w:before="120" w:after="120"/>
        <w:rPr>
          <w:b/>
          <w:bCs/>
          <w:szCs w:val="22"/>
        </w:rPr>
      </w:pPr>
      <w:r w:rsidRPr="000F5A79">
        <w:rPr>
          <w:b/>
          <w:bCs/>
          <w:szCs w:val="22"/>
        </w:rPr>
        <w:t xml:space="preserve">Općinski </w:t>
      </w:r>
      <w:r w:rsidR="002C1549" w:rsidRPr="000F5A79">
        <w:rPr>
          <w:b/>
          <w:bCs/>
          <w:szCs w:val="22"/>
        </w:rPr>
        <w:t xml:space="preserve"> načelnik</w:t>
      </w:r>
      <w:r w:rsidR="00740468" w:rsidRPr="000F5A79">
        <w:rPr>
          <w:b/>
          <w:bCs/>
          <w:szCs w:val="22"/>
        </w:rPr>
        <w:t xml:space="preserve"> poziva članove Stožera civilne zaštite na sljedeće načine:</w:t>
      </w:r>
    </w:p>
    <w:p w14:paraId="156B461D" w14:textId="77777777" w:rsidR="00CC2BCE" w:rsidRPr="000F5A79" w:rsidRDefault="00CC2BCE" w:rsidP="00BC7925">
      <w:pPr>
        <w:widowControl w:val="0"/>
        <w:numPr>
          <w:ilvl w:val="0"/>
          <w:numId w:val="4"/>
        </w:numPr>
        <w:autoSpaceDE w:val="0"/>
        <w:autoSpaceDN w:val="0"/>
        <w:adjustRightInd w:val="0"/>
        <w:spacing w:before="120" w:after="120"/>
        <w:ind w:left="714" w:hanging="357"/>
        <w:contextualSpacing/>
        <w:rPr>
          <w:szCs w:val="22"/>
        </w:rPr>
      </w:pPr>
      <w:r w:rsidRPr="000F5A79">
        <w:rPr>
          <w:bCs/>
          <w:szCs w:val="22"/>
        </w:rPr>
        <w:t>Međusobno pozivanje članova Stožera civilne zaštite korištenjem telefonskih veza, mobitela, radio – veza,</w:t>
      </w:r>
    </w:p>
    <w:p w14:paraId="4F6D7750" w14:textId="698D0FF9" w:rsidR="00CC2BCE" w:rsidRPr="000F5A79" w:rsidRDefault="00CC2BCE" w:rsidP="00BC7925">
      <w:pPr>
        <w:widowControl w:val="0"/>
        <w:numPr>
          <w:ilvl w:val="0"/>
          <w:numId w:val="4"/>
        </w:numPr>
        <w:autoSpaceDE w:val="0"/>
        <w:autoSpaceDN w:val="0"/>
        <w:adjustRightInd w:val="0"/>
        <w:spacing w:before="120" w:after="120"/>
        <w:ind w:left="714" w:hanging="357"/>
        <w:contextualSpacing/>
        <w:rPr>
          <w:szCs w:val="22"/>
        </w:rPr>
      </w:pPr>
      <w:r w:rsidRPr="000F5A79">
        <w:rPr>
          <w:bCs/>
          <w:szCs w:val="22"/>
        </w:rPr>
        <w:t xml:space="preserve">Putem teklićkog sustava (postupak pozivanja korištenjem vlastitog teklićkog sustava primjenjuje se u situacijama kada telefonske veze nisu u funkciji i kada </w:t>
      </w:r>
      <w:r w:rsidR="00E60723" w:rsidRPr="009B4842">
        <w:rPr>
          <w:bCs/>
          <w:color w:val="FF0000"/>
          <w:szCs w:val="22"/>
        </w:rPr>
        <w:t>O</w:t>
      </w:r>
      <w:r w:rsidR="00E60723" w:rsidRPr="000F5A79">
        <w:rPr>
          <w:bCs/>
          <w:szCs w:val="22"/>
        </w:rPr>
        <w:t xml:space="preserve">pćinski </w:t>
      </w:r>
      <w:r w:rsidR="002C1549" w:rsidRPr="000F5A79">
        <w:rPr>
          <w:bCs/>
          <w:szCs w:val="22"/>
        </w:rPr>
        <w:t xml:space="preserve"> načelnik</w:t>
      </w:r>
      <w:r w:rsidRPr="000F5A79">
        <w:rPr>
          <w:bCs/>
          <w:szCs w:val="22"/>
        </w:rPr>
        <w:t xml:space="preserve"> ne može uspostaviti nikakvu vezu sa ŽC 112).</w:t>
      </w:r>
    </w:p>
    <w:p w14:paraId="63859570" w14:textId="4B1F0F2B" w:rsidR="00CC2BCE" w:rsidRPr="000F5A79" w:rsidRDefault="00CC2BCE" w:rsidP="00CC2BCE">
      <w:pPr>
        <w:widowControl w:val="0"/>
        <w:autoSpaceDE w:val="0"/>
        <w:adjustRightInd w:val="0"/>
        <w:spacing w:before="120" w:after="120"/>
        <w:rPr>
          <w:b/>
          <w:bCs/>
          <w:szCs w:val="22"/>
        </w:rPr>
      </w:pPr>
    </w:p>
    <w:p w14:paraId="5DCC5E5E" w14:textId="59EBD367" w:rsidR="00740468" w:rsidRPr="000F5A79" w:rsidRDefault="00740468" w:rsidP="00740468">
      <w:pPr>
        <w:widowControl w:val="0"/>
        <w:autoSpaceDE w:val="0"/>
        <w:adjustRightInd w:val="0"/>
        <w:spacing w:before="120" w:after="120"/>
        <w:rPr>
          <w:bCs/>
          <w:szCs w:val="22"/>
        </w:rPr>
      </w:pPr>
      <w:r w:rsidRPr="000F5A79">
        <w:rPr>
          <w:bCs/>
          <w:szCs w:val="22"/>
        </w:rPr>
        <w:t xml:space="preserve">Po ovlaštenju Općinskog </w:t>
      </w:r>
      <w:r w:rsidR="002C1549" w:rsidRPr="000F5A79">
        <w:rPr>
          <w:bCs/>
          <w:szCs w:val="22"/>
        </w:rPr>
        <w:t>načelnik</w:t>
      </w:r>
      <w:r w:rsidRPr="000F5A79">
        <w:rPr>
          <w:bCs/>
          <w:szCs w:val="22"/>
        </w:rPr>
        <w:t xml:space="preserve">a pozivanje članova Stožera civilne zaštite provest će </w:t>
      </w:r>
      <w:r w:rsidR="002C1549" w:rsidRPr="000F5A79">
        <w:rPr>
          <w:bCs/>
          <w:szCs w:val="22"/>
        </w:rPr>
        <w:t xml:space="preserve"> načelnik</w:t>
      </w:r>
      <w:r w:rsidRPr="000F5A79">
        <w:rPr>
          <w:bCs/>
          <w:szCs w:val="22"/>
        </w:rPr>
        <w:t xml:space="preserve"> Stožera civilne zaštite.</w:t>
      </w:r>
    </w:p>
    <w:p w14:paraId="044D1607" w14:textId="0ED577FF" w:rsidR="00740468" w:rsidRPr="000F5A79" w:rsidRDefault="00740468" w:rsidP="00740468">
      <w:r w:rsidRPr="000F5A79">
        <w:t xml:space="preserve">Po primitku poziva, članovi Stožera civilne zaštite </w:t>
      </w:r>
      <w:r w:rsidR="004A4DAB" w:rsidRPr="000F5A79">
        <w:t>Općine Jelenje</w:t>
      </w:r>
      <w:r w:rsidRPr="000F5A79">
        <w:t xml:space="preserve"> moraju se žurno javiti na mjesto prikupljanja (zborno mjesto).</w:t>
      </w:r>
    </w:p>
    <w:p w14:paraId="14C6CF51" w14:textId="153D6D2E" w:rsidR="00596AC6" w:rsidRPr="000F5A79" w:rsidRDefault="00CC2BCE" w:rsidP="0022454B">
      <w:pPr>
        <w:widowControl w:val="0"/>
        <w:autoSpaceDE w:val="0"/>
        <w:adjustRightInd w:val="0"/>
        <w:spacing w:before="120" w:after="120"/>
        <w:rPr>
          <w:b/>
          <w:szCs w:val="20"/>
        </w:rPr>
      </w:pPr>
      <w:r w:rsidRPr="000F5A79">
        <w:rPr>
          <w:b/>
          <w:szCs w:val="20"/>
        </w:rPr>
        <w:t>M</w:t>
      </w:r>
      <w:r w:rsidR="008F7AE9" w:rsidRPr="000F5A79">
        <w:rPr>
          <w:b/>
          <w:szCs w:val="20"/>
        </w:rPr>
        <w:t xml:space="preserve">jesto </w:t>
      </w:r>
      <w:r w:rsidR="00E31878" w:rsidRPr="000F5A79">
        <w:rPr>
          <w:b/>
          <w:szCs w:val="20"/>
        </w:rPr>
        <w:t>priku</w:t>
      </w:r>
      <w:r w:rsidRPr="000F5A79">
        <w:rPr>
          <w:b/>
          <w:szCs w:val="20"/>
        </w:rPr>
        <w:t xml:space="preserve">pljanja Stožera civilne zaštite </w:t>
      </w:r>
      <w:r w:rsidR="004A4DAB" w:rsidRPr="000F5A79">
        <w:rPr>
          <w:b/>
          <w:szCs w:val="20"/>
        </w:rPr>
        <w:t>Općine Jelenje</w:t>
      </w:r>
      <w:r w:rsidR="00596AC6" w:rsidRPr="000F5A79">
        <w:rPr>
          <w:b/>
          <w:szCs w:val="20"/>
        </w:rPr>
        <w:t xml:space="preserve"> </w:t>
      </w:r>
      <w:r w:rsidR="00D81FA4" w:rsidRPr="000F5A79">
        <w:rPr>
          <w:b/>
          <w:szCs w:val="20"/>
        </w:rPr>
        <w:t xml:space="preserve">je </w:t>
      </w:r>
      <w:r w:rsidR="0022454B" w:rsidRPr="000F5A79">
        <w:rPr>
          <w:b/>
          <w:szCs w:val="20"/>
        </w:rPr>
        <w:t xml:space="preserve">u </w:t>
      </w:r>
      <w:r w:rsidR="003352E1" w:rsidRPr="000F5A79">
        <w:rPr>
          <w:b/>
          <w:szCs w:val="20"/>
        </w:rPr>
        <w:t>sjedištu</w:t>
      </w:r>
      <w:r w:rsidR="008F7AE9" w:rsidRPr="000F5A79">
        <w:rPr>
          <w:b/>
          <w:szCs w:val="20"/>
        </w:rPr>
        <w:t xml:space="preserve"> </w:t>
      </w:r>
      <w:r w:rsidR="00073F05" w:rsidRPr="000F5A79">
        <w:rPr>
          <w:b/>
          <w:szCs w:val="20"/>
        </w:rPr>
        <w:t xml:space="preserve">Općine, </w:t>
      </w:r>
      <w:r w:rsidR="00B013A7" w:rsidRPr="000F5A79">
        <w:rPr>
          <w:b/>
          <w:szCs w:val="20"/>
        </w:rPr>
        <w:t>ured načelnika</w:t>
      </w:r>
      <w:r w:rsidR="00073F05" w:rsidRPr="000F5A79">
        <w:rPr>
          <w:b/>
          <w:szCs w:val="20"/>
        </w:rPr>
        <w:t xml:space="preserve">, </w:t>
      </w:r>
      <w:r w:rsidR="000F5A79" w:rsidRPr="000F5A79">
        <w:rPr>
          <w:b/>
          <w:szCs w:val="20"/>
        </w:rPr>
        <w:t>Dražičkih boraca 64, 51218 Dražice</w:t>
      </w:r>
      <w:r w:rsidR="003352E1" w:rsidRPr="000F5A79">
        <w:rPr>
          <w:b/>
          <w:szCs w:val="20"/>
        </w:rPr>
        <w:t>,</w:t>
      </w:r>
      <w:r w:rsidR="003352E1" w:rsidRPr="000F5A79">
        <w:t xml:space="preserve"> </w:t>
      </w:r>
      <w:r w:rsidR="003352E1" w:rsidRPr="000F5A79">
        <w:rPr>
          <w:b/>
          <w:szCs w:val="20"/>
        </w:rPr>
        <w:t xml:space="preserve">a po potrebi Stožer se može sastati i na drugim lokacijama o čemu odlučuje </w:t>
      </w:r>
      <w:r w:rsidR="002C1549" w:rsidRPr="000F5A79">
        <w:rPr>
          <w:b/>
          <w:szCs w:val="20"/>
        </w:rPr>
        <w:t>načelnik</w:t>
      </w:r>
      <w:r w:rsidR="003352E1" w:rsidRPr="000F5A79">
        <w:rPr>
          <w:b/>
          <w:szCs w:val="20"/>
        </w:rPr>
        <w:t xml:space="preserve"> Stožera.</w:t>
      </w:r>
    </w:p>
    <w:p w14:paraId="200DD6DE" w14:textId="35B3590D" w:rsidR="00CC2BCE" w:rsidRPr="000F5A79" w:rsidRDefault="00CC2BCE" w:rsidP="00CC2BCE">
      <w:pPr>
        <w:widowControl w:val="0"/>
        <w:autoSpaceDE w:val="0"/>
        <w:adjustRightInd w:val="0"/>
        <w:spacing w:before="120" w:after="120"/>
        <w:rPr>
          <w:szCs w:val="20"/>
        </w:rPr>
      </w:pPr>
      <w:r w:rsidRPr="000F5A79">
        <w:rPr>
          <w:szCs w:val="20"/>
        </w:rPr>
        <w:t>Prva zadaća Stožera civilne zaštite je izrada grube procjene posljedica uzrokovanim velikim nesrećama i katastrofama (potres,</w:t>
      </w:r>
      <w:r w:rsidR="0022454B" w:rsidRPr="000F5A79">
        <w:rPr>
          <w:szCs w:val="20"/>
        </w:rPr>
        <w:t xml:space="preserve"> poplave, </w:t>
      </w:r>
      <w:r w:rsidR="000F5A79" w:rsidRPr="000F5A79">
        <w:rPr>
          <w:szCs w:val="20"/>
        </w:rPr>
        <w:t>degradacija tla</w:t>
      </w:r>
      <w:r w:rsidR="004B48D1" w:rsidRPr="000F5A79">
        <w:rPr>
          <w:szCs w:val="20"/>
        </w:rPr>
        <w:t>, epidemije i pandemije</w:t>
      </w:r>
      <w:r w:rsidRPr="000F5A79">
        <w:rPr>
          <w:szCs w:val="20"/>
        </w:rPr>
        <w:t>, ekstremne vremenske pojave</w:t>
      </w:r>
      <w:r w:rsidR="003033AB" w:rsidRPr="000F5A79">
        <w:rPr>
          <w:szCs w:val="20"/>
        </w:rPr>
        <w:t>, industrijske nesreće</w:t>
      </w:r>
      <w:r w:rsidRPr="000F5A79">
        <w:rPr>
          <w:szCs w:val="20"/>
        </w:rPr>
        <w:t>). Procjena se vrši u najkraćem mogućem vremenu sa pristiglim članova stožera.</w:t>
      </w:r>
    </w:p>
    <w:p w14:paraId="4DF8B526" w14:textId="78A01412" w:rsidR="00CC2BCE" w:rsidRPr="002002D4" w:rsidRDefault="00CC2BCE" w:rsidP="00CC2BCE">
      <w:r w:rsidRPr="000F5A79">
        <w:t xml:space="preserve">Procjena treba dati približno stanje posljedica kod stanovništva odnosno na ugroženim i stradalim područjima. Na osnovi toga potrebno je utvrditi prioritete za organiziranu zaštitu i </w:t>
      </w:r>
      <w:r w:rsidRPr="002002D4">
        <w:t>spašavanje.</w:t>
      </w:r>
    </w:p>
    <w:p w14:paraId="12724328" w14:textId="77777777" w:rsidR="00740468" w:rsidRPr="002002D4" w:rsidRDefault="00740468" w:rsidP="00740468">
      <w:pPr>
        <w:rPr>
          <w:i/>
        </w:rPr>
      </w:pPr>
      <w:r w:rsidRPr="002002D4">
        <w:t xml:space="preserve">Popis članova Stožera civilne zaštite nalazi se u </w:t>
      </w:r>
      <w:r w:rsidRPr="002002D4">
        <w:rPr>
          <w:b/>
        </w:rPr>
        <w:t>Prilogu 7.2</w:t>
      </w:r>
      <w:r w:rsidRPr="002002D4">
        <w:t xml:space="preserve">, Nalog za aktiviranje Stožera nalaze se u </w:t>
      </w:r>
      <w:r w:rsidRPr="002002D4">
        <w:rPr>
          <w:b/>
        </w:rPr>
        <w:t>Prilogu 7.3</w:t>
      </w:r>
      <w:r w:rsidRPr="002002D4">
        <w:t xml:space="preserve"> i Nalog za mobilizaciju Stožera nalazi se u </w:t>
      </w:r>
      <w:r w:rsidRPr="002002D4">
        <w:rPr>
          <w:b/>
        </w:rPr>
        <w:t>Prilogu 7.5</w:t>
      </w:r>
      <w:r w:rsidRPr="002002D4">
        <w:t>.</w:t>
      </w:r>
    </w:p>
    <w:p w14:paraId="1BD1B797" w14:textId="77777777" w:rsidR="00CC2BCE" w:rsidRPr="002002D4" w:rsidRDefault="00CC2BCE" w:rsidP="00CC2BCE">
      <w:pPr>
        <w:spacing w:before="120" w:after="120"/>
        <w:rPr>
          <w:szCs w:val="20"/>
        </w:rPr>
      </w:pPr>
      <w:r w:rsidRPr="002002D4">
        <w:rPr>
          <w:szCs w:val="20"/>
        </w:rPr>
        <w:t>Mobilizacija članova Stožera civilne zaštite završava trenutkom njihova dolaska na mjesto okupljanja i uručivanjem poziva za mobilizaciju.</w:t>
      </w:r>
    </w:p>
    <w:p w14:paraId="577CEF06" w14:textId="733FEABD" w:rsidR="00CC2BCE" w:rsidRPr="002002D4" w:rsidRDefault="00CC2BCE" w:rsidP="00CC2BCE">
      <w:pPr>
        <w:rPr>
          <w:b/>
        </w:rPr>
      </w:pPr>
      <w:r w:rsidRPr="002002D4">
        <w:rPr>
          <w:szCs w:val="20"/>
        </w:rPr>
        <w:t xml:space="preserve">Sukladno nastaloj situaciji, a na preporuku Stožera, </w:t>
      </w:r>
      <w:r w:rsidR="00E60723" w:rsidRPr="009B4842">
        <w:rPr>
          <w:color w:val="FF0000"/>
          <w:szCs w:val="20"/>
        </w:rPr>
        <w:t>O</w:t>
      </w:r>
      <w:r w:rsidR="00E60723" w:rsidRPr="002002D4">
        <w:rPr>
          <w:szCs w:val="20"/>
        </w:rPr>
        <w:t xml:space="preserve">pćinski </w:t>
      </w:r>
      <w:r w:rsidR="002C1549" w:rsidRPr="002002D4">
        <w:rPr>
          <w:szCs w:val="20"/>
        </w:rPr>
        <w:t>načelnik</w:t>
      </w:r>
      <w:r w:rsidRPr="002002D4">
        <w:rPr>
          <w:szCs w:val="20"/>
        </w:rPr>
        <w:t xml:space="preserve"> može odlučiti da je potrebno aktivirati neke od gotovih snaga sustava civilne zaštite</w:t>
      </w:r>
      <w:r w:rsidRPr="002002D4">
        <w:rPr>
          <w:b/>
        </w:rPr>
        <w:t>.</w:t>
      </w:r>
    </w:p>
    <w:p w14:paraId="7FEF6ADD" w14:textId="5ABCB21E" w:rsidR="008531ED" w:rsidRPr="002811D2" w:rsidRDefault="000C61A2" w:rsidP="00C15F79">
      <w:pPr>
        <w:spacing w:before="0" w:after="0"/>
        <w:rPr>
          <w:highlight w:val="yellow"/>
        </w:rPr>
      </w:pPr>
      <w:r w:rsidRPr="002811D2">
        <w:rPr>
          <w:highlight w:val="yellow"/>
        </w:rPr>
        <w:t xml:space="preserve"> </w:t>
      </w:r>
    </w:p>
    <w:p w14:paraId="09FF42B7" w14:textId="3F16CE0C" w:rsidR="00CC2BCE" w:rsidRPr="002002D4" w:rsidRDefault="008531ED" w:rsidP="00B3341F">
      <w:pPr>
        <w:pStyle w:val="Naslov2"/>
      </w:pPr>
      <w:bookmarkStart w:id="13" w:name="_Toc432405913"/>
      <w:bookmarkStart w:id="14" w:name="_Toc521327801"/>
      <w:bookmarkStart w:id="15" w:name="_Toc138155286"/>
      <w:r w:rsidRPr="00A12E8A">
        <w:t xml:space="preserve">4.2 </w:t>
      </w:r>
      <w:r w:rsidR="00C15F79" w:rsidRPr="00A12E8A">
        <w:t>Snage</w:t>
      </w:r>
      <w:r w:rsidR="00C15F79" w:rsidRPr="002002D4">
        <w:t xml:space="preserve"> civilne zaštite</w:t>
      </w:r>
      <w:bookmarkEnd w:id="13"/>
      <w:bookmarkEnd w:id="14"/>
      <w:bookmarkEnd w:id="15"/>
      <w:r w:rsidR="00C15F79" w:rsidRPr="002002D4">
        <w:t xml:space="preserve"> </w:t>
      </w:r>
    </w:p>
    <w:p w14:paraId="6D6486C6" w14:textId="59D459C7" w:rsidR="00C15F79" w:rsidRPr="005E3065" w:rsidRDefault="00CC2BCE" w:rsidP="004523C4">
      <w:pPr>
        <w:pStyle w:val="Naslov3"/>
      </w:pPr>
      <w:bookmarkStart w:id="16" w:name="_Toc138155287"/>
      <w:r w:rsidRPr="002002D4">
        <w:t>4</w:t>
      </w:r>
      <w:r w:rsidR="00B3341F" w:rsidRPr="002002D4">
        <w:t>.2.</w:t>
      </w:r>
      <w:r w:rsidR="004B48D1" w:rsidRPr="002002D4">
        <w:t>1</w:t>
      </w:r>
      <w:r w:rsidRPr="002002D4">
        <w:t xml:space="preserve"> </w:t>
      </w:r>
      <w:r w:rsidR="0022454B" w:rsidRPr="005E3065">
        <w:t>Povjerenici civilne zaštite</w:t>
      </w:r>
      <w:bookmarkEnd w:id="16"/>
      <w:r w:rsidR="0022454B" w:rsidRPr="005E3065">
        <w:t xml:space="preserve"> </w:t>
      </w:r>
    </w:p>
    <w:p w14:paraId="5708F3B2" w14:textId="40EDE9D8" w:rsidR="00FF2F67" w:rsidRPr="002002D4" w:rsidRDefault="00FF2F67" w:rsidP="00FF2F67">
      <w:pPr>
        <w:spacing w:before="0" w:after="0"/>
      </w:pPr>
      <w:r w:rsidRPr="005E3065">
        <w:t xml:space="preserve">Povjerenike civilne zaštite i njihove zamjenike imenuje </w:t>
      </w:r>
      <w:r w:rsidR="00E60723" w:rsidRPr="009B4842">
        <w:rPr>
          <w:color w:val="FF0000"/>
        </w:rPr>
        <w:t>O</w:t>
      </w:r>
      <w:r w:rsidR="00E60723" w:rsidRPr="005E3065">
        <w:t xml:space="preserve">pćinski </w:t>
      </w:r>
      <w:r w:rsidR="002C1549" w:rsidRPr="005E3065">
        <w:t>načelnik</w:t>
      </w:r>
      <w:r w:rsidRPr="005E3065">
        <w:t xml:space="preserve"> koji obavljaju slijedeće poslove:</w:t>
      </w:r>
    </w:p>
    <w:p w14:paraId="0D79D7EC" w14:textId="77777777" w:rsidR="00FF2F67" w:rsidRPr="002002D4" w:rsidRDefault="00FF2F67">
      <w:pPr>
        <w:numPr>
          <w:ilvl w:val="0"/>
          <w:numId w:val="31"/>
        </w:numPr>
        <w:spacing w:before="0" w:after="0"/>
        <w:ind w:left="284" w:hanging="284"/>
      </w:pPr>
      <w:r w:rsidRPr="002002D4">
        <w:t>sudjeluju u pripremanju i osposobljavanju pučanstva za osobnu i uzajamnu zaštitu</w:t>
      </w:r>
    </w:p>
    <w:p w14:paraId="165D2D90" w14:textId="77777777" w:rsidR="00FF2F67" w:rsidRPr="002002D4" w:rsidRDefault="00FF2F67">
      <w:pPr>
        <w:numPr>
          <w:ilvl w:val="0"/>
          <w:numId w:val="31"/>
        </w:numPr>
        <w:spacing w:before="0" w:after="0"/>
        <w:ind w:left="284" w:hanging="284"/>
      </w:pPr>
      <w:r w:rsidRPr="002002D4">
        <w:t xml:space="preserve">obavješćuju pučanstvo o poduzimanju pravovremenih mjera i postupaka na zadacima zaštite i spašavanja; </w:t>
      </w:r>
    </w:p>
    <w:p w14:paraId="0FA9A2F7" w14:textId="77777777" w:rsidR="00FF2F67" w:rsidRPr="002002D4" w:rsidRDefault="00FF2F67">
      <w:pPr>
        <w:numPr>
          <w:ilvl w:val="0"/>
          <w:numId w:val="31"/>
        </w:numPr>
        <w:spacing w:before="0" w:after="0"/>
        <w:ind w:left="284" w:hanging="284"/>
      </w:pPr>
      <w:r w:rsidRPr="002002D4">
        <w:t xml:space="preserve">preventivno djeluju na smanjenju, a po mogućnosti i na sprečavanju neželjenih ekscesnih situacija na osnovu kontrole područja koje pokrivaju; </w:t>
      </w:r>
    </w:p>
    <w:p w14:paraId="79DD934D" w14:textId="77777777" w:rsidR="00FF2F67" w:rsidRPr="002002D4" w:rsidRDefault="00FF2F67">
      <w:pPr>
        <w:numPr>
          <w:ilvl w:val="0"/>
          <w:numId w:val="31"/>
        </w:numPr>
        <w:spacing w:before="0" w:after="0"/>
        <w:ind w:left="284" w:hanging="284"/>
      </w:pPr>
      <w:r w:rsidRPr="002002D4">
        <w:t xml:space="preserve">obavješćuju nadležna tijela o kretanju nepoznatih osoba i drugim neuobičajenim pojavama; </w:t>
      </w:r>
    </w:p>
    <w:p w14:paraId="4468EC4E" w14:textId="77777777" w:rsidR="00FF2F67" w:rsidRPr="002002D4" w:rsidRDefault="00FF2F67">
      <w:pPr>
        <w:numPr>
          <w:ilvl w:val="0"/>
          <w:numId w:val="31"/>
        </w:numPr>
        <w:spacing w:before="0" w:after="0"/>
        <w:ind w:left="284" w:hanging="284"/>
      </w:pPr>
      <w:r w:rsidRPr="002002D4">
        <w:t xml:space="preserve">ako nalažu potrebe ističu na vidnim mjestima zapovijedi sa uputama što građani trebaju poduzimati u slučaju potreba; </w:t>
      </w:r>
    </w:p>
    <w:p w14:paraId="083E4594" w14:textId="77777777" w:rsidR="00FF2F67" w:rsidRPr="002002D4" w:rsidRDefault="00FF2F67">
      <w:pPr>
        <w:numPr>
          <w:ilvl w:val="0"/>
          <w:numId w:val="31"/>
        </w:numPr>
        <w:spacing w:before="0" w:after="0"/>
        <w:ind w:left="284" w:hanging="284"/>
      </w:pPr>
      <w:r w:rsidRPr="002002D4">
        <w:t xml:space="preserve">sudjeluju u prikupljanju svih potrebnih podataka za potrebe stožera i zapovjedništva civilne zaštite; </w:t>
      </w:r>
    </w:p>
    <w:p w14:paraId="57FFFF0E" w14:textId="77777777" w:rsidR="00FF2F67" w:rsidRPr="002002D4" w:rsidRDefault="00FF2F67">
      <w:pPr>
        <w:numPr>
          <w:ilvl w:val="0"/>
          <w:numId w:val="31"/>
        </w:numPr>
        <w:spacing w:before="0" w:after="0"/>
        <w:ind w:left="284" w:hanging="284"/>
      </w:pPr>
      <w:r w:rsidRPr="002002D4">
        <w:t xml:space="preserve">u sIučaju evakuacije građana, na osnovu obavijesti dobivenih od nadležnih tijela za izvršenje evakuacije, obavješćuju građane o načinu evakuacije, mjestima prikupljanja, mjestima razmještaja, prihvata, putova evakuacije i drugo; </w:t>
      </w:r>
    </w:p>
    <w:p w14:paraId="12E89015" w14:textId="77777777" w:rsidR="00FF2F67" w:rsidRPr="002002D4" w:rsidRDefault="00FF2F67">
      <w:pPr>
        <w:numPr>
          <w:ilvl w:val="0"/>
          <w:numId w:val="31"/>
        </w:numPr>
        <w:spacing w:before="0" w:after="0"/>
        <w:ind w:left="284" w:hanging="284"/>
      </w:pPr>
      <w:r w:rsidRPr="002002D4">
        <w:t xml:space="preserve">sudjeluju u organiziranju i provođenju zbrinjavanja ugroženih i nastradalih, sklanjanju pučanstva i drugih mjera zaštite i spašavanja; </w:t>
      </w:r>
    </w:p>
    <w:p w14:paraId="7EEC40DA" w14:textId="77777777" w:rsidR="00FF2F67" w:rsidRPr="002002D4" w:rsidRDefault="00FF2F67">
      <w:pPr>
        <w:numPr>
          <w:ilvl w:val="0"/>
          <w:numId w:val="31"/>
        </w:numPr>
        <w:spacing w:before="0" w:after="0"/>
        <w:ind w:left="284" w:hanging="284"/>
      </w:pPr>
      <w:r w:rsidRPr="002002D4">
        <w:t>obavljaju i druge poslove i zadaće utvrđene planovima zaštite i spašavanja, te prema zapovjedi nadležnih zapovjedništava.</w:t>
      </w:r>
    </w:p>
    <w:p w14:paraId="2D7CA6C7" w14:textId="77777777" w:rsidR="00745DD0" w:rsidRPr="002811D2" w:rsidRDefault="00745DD0" w:rsidP="00745DD0">
      <w:pPr>
        <w:spacing w:before="0" w:after="0"/>
        <w:rPr>
          <w:highlight w:val="yellow"/>
        </w:rPr>
      </w:pPr>
    </w:p>
    <w:p w14:paraId="213D74B2" w14:textId="392E4894" w:rsidR="00FF2F67" w:rsidRPr="00A12E8A" w:rsidRDefault="00FF2F67" w:rsidP="00FF2F67">
      <w:r w:rsidRPr="00A12E8A">
        <w:t xml:space="preserve">Povjerenici civilne zaštite i njihovi zamjenici na području </w:t>
      </w:r>
      <w:r w:rsidR="004A4DAB" w:rsidRPr="00A12E8A">
        <w:t>Općine Jelenje</w:t>
      </w:r>
      <w:r w:rsidRPr="00A12E8A">
        <w:t xml:space="preserve"> mobiliziraju se po nalogu općinskog </w:t>
      </w:r>
      <w:r w:rsidR="002C1549" w:rsidRPr="00A12E8A">
        <w:t>načelnik</w:t>
      </w:r>
      <w:r w:rsidRPr="00A12E8A">
        <w:t xml:space="preserve">a u slučaju neposredne prijetnje katastrofe i velike nesreće čije posljedice nadilaze mogućnosti gotovih operativnih snaga </w:t>
      </w:r>
      <w:r w:rsidR="004A4DAB" w:rsidRPr="00A12E8A">
        <w:t>Općine Jelenje</w:t>
      </w:r>
      <w:r w:rsidRPr="00A12E8A">
        <w:t xml:space="preserve">, a sve sukladno Planu djelovanja civilne zaštite </w:t>
      </w:r>
      <w:r w:rsidR="004A4DAB" w:rsidRPr="00A12E8A">
        <w:t>Općine Jelenje</w:t>
      </w:r>
      <w:r w:rsidRPr="00A12E8A">
        <w:t xml:space="preserve">. </w:t>
      </w:r>
    </w:p>
    <w:p w14:paraId="3962FD72" w14:textId="12ECCB3C" w:rsidR="002164A5" w:rsidRPr="00A12E8A" w:rsidRDefault="002164A5" w:rsidP="00745DD0">
      <w:pPr>
        <w:spacing w:before="0" w:after="0"/>
      </w:pPr>
      <w:r w:rsidRPr="00A12E8A">
        <w:t>Povjerenici i zamjenici povjerenika civilne zaštite k</w:t>
      </w:r>
      <w:r w:rsidR="00745DD0" w:rsidRPr="00A12E8A">
        <w:t xml:space="preserve">oriste osobna prijevozna sredstva, sustav veza, pribor za rad kao i opremu i materijalno-tehnička sredstva </w:t>
      </w:r>
      <w:r w:rsidR="001E7A24" w:rsidRPr="00A12E8A">
        <w:t>građana na</w:t>
      </w:r>
      <w:r w:rsidR="00745DD0" w:rsidRPr="00A12E8A">
        <w:t xml:space="preserve"> mjestu djelovanja.</w:t>
      </w:r>
    </w:p>
    <w:p w14:paraId="13EF1BFF" w14:textId="77777777" w:rsidR="00CC2BCE" w:rsidRPr="00A12E8A" w:rsidRDefault="00CC2BCE" w:rsidP="002164A5">
      <w:pPr>
        <w:shd w:val="clear" w:color="auto" w:fill="FFFFFF"/>
        <w:suppressAutoHyphens/>
        <w:autoSpaceDN w:val="0"/>
        <w:spacing w:before="0" w:after="0"/>
        <w:ind w:right="72"/>
        <w:textAlignment w:val="baseline"/>
        <w:rPr>
          <w:rFonts w:ascii="Adviso OTF Std" w:hAnsi="Adviso OTF Std"/>
          <w:color w:val="000000"/>
          <w:szCs w:val="20"/>
        </w:rPr>
      </w:pPr>
    </w:p>
    <w:p w14:paraId="7724B9D6" w14:textId="6A22A3E0" w:rsidR="00902CD9" w:rsidRPr="005E3065" w:rsidRDefault="00E94FA5" w:rsidP="00CC2BCE">
      <w:pPr>
        <w:widowControl w:val="0"/>
        <w:autoSpaceDE w:val="0"/>
        <w:autoSpaceDN w:val="0"/>
        <w:adjustRightInd w:val="0"/>
        <w:rPr>
          <w:b/>
          <w:bCs/>
        </w:rPr>
      </w:pPr>
      <w:r w:rsidRPr="005E3065">
        <w:rPr>
          <w:b/>
          <w:bCs/>
          <w:u w:val="single"/>
        </w:rPr>
        <w:t>Zborn</w:t>
      </w:r>
      <w:r w:rsidR="00842DB4" w:rsidRPr="005E3065">
        <w:rPr>
          <w:b/>
          <w:bCs/>
          <w:u w:val="single"/>
        </w:rPr>
        <w:t>o</w:t>
      </w:r>
      <w:r w:rsidRPr="005E3065">
        <w:rPr>
          <w:b/>
          <w:bCs/>
          <w:u w:val="single"/>
        </w:rPr>
        <w:t xml:space="preserve"> mjest</w:t>
      </w:r>
      <w:r w:rsidR="00842DB4" w:rsidRPr="005E3065">
        <w:rPr>
          <w:b/>
          <w:bCs/>
          <w:u w:val="single"/>
        </w:rPr>
        <w:t>o</w:t>
      </w:r>
      <w:r w:rsidR="00CC2BCE" w:rsidRPr="005E3065">
        <w:rPr>
          <w:b/>
          <w:bCs/>
          <w:u w:val="single"/>
        </w:rPr>
        <w:t>:</w:t>
      </w:r>
      <w:r w:rsidR="00CC2BCE" w:rsidRPr="005E3065">
        <w:rPr>
          <w:b/>
          <w:bCs/>
        </w:rPr>
        <w:t xml:space="preserve"> </w:t>
      </w:r>
      <w:r w:rsidR="0046782D" w:rsidRPr="005E3065">
        <w:rPr>
          <w:b/>
          <w:bCs/>
        </w:rPr>
        <w:t xml:space="preserve">Sjedište Općine, ured načelnika, </w:t>
      </w:r>
      <w:r w:rsidR="00A12E8A" w:rsidRPr="005E3065">
        <w:rPr>
          <w:b/>
          <w:bCs/>
        </w:rPr>
        <w:t>Dražičkih boraca 64, 51218 Dražice</w:t>
      </w:r>
      <w:r w:rsidR="00242ABD" w:rsidRPr="005E3065">
        <w:rPr>
          <w:b/>
          <w:bCs/>
        </w:rPr>
        <w:t>.</w:t>
      </w:r>
    </w:p>
    <w:p w14:paraId="141CFD07" w14:textId="6A539EA6" w:rsidR="00FF2F67" w:rsidRPr="005E3065" w:rsidRDefault="00CC2BCE" w:rsidP="00FF2F67">
      <w:pPr>
        <w:widowControl w:val="0"/>
        <w:autoSpaceDE w:val="0"/>
        <w:autoSpaceDN w:val="0"/>
        <w:adjustRightInd w:val="0"/>
      </w:pPr>
      <w:r w:rsidRPr="005E3065">
        <w:rPr>
          <w:b/>
          <w:bCs/>
        </w:rPr>
        <w:t>Način mobilizacije:</w:t>
      </w:r>
      <w:r w:rsidRPr="005E3065">
        <w:rPr>
          <w:bCs/>
        </w:rPr>
        <w:t xml:space="preserve"> </w:t>
      </w:r>
      <w:r w:rsidRPr="005E3065">
        <w:t xml:space="preserve">Povjerenici se mobiliziraju po nalogu </w:t>
      </w:r>
      <w:r w:rsidR="00E94FA5" w:rsidRPr="005E3065">
        <w:t>O</w:t>
      </w:r>
      <w:r w:rsidR="00F534D9" w:rsidRPr="005E3065">
        <w:t xml:space="preserve">pćinskog </w:t>
      </w:r>
      <w:r w:rsidR="002C1549" w:rsidRPr="005E3065">
        <w:t>načelnik</w:t>
      </w:r>
      <w:r w:rsidRPr="005E3065">
        <w:t>a</w:t>
      </w:r>
      <w:r w:rsidR="00FF2F67" w:rsidRPr="005E3065">
        <w:t xml:space="preserve"> </w:t>
      </w:r>
      <w:r w:rsidR="00AD28E1" w:rsidRPr="005E3065">
        <w:t>ili</w:t>
      </w:r>
      <w:r w:rsidR="002C1549" w:rsidRPr="005E3065">
        <w:t xml:space="preserve"> načelnik</w:t>
      </w:r>
      <w:r w:rsidR="00FF2F67" w:rsidRPr="005E3065">
        <w:t xml:space="preserve">a Stožera civilne zaštite putem ureda općinskog </w:t>
      </w:r>
      <w:r w:rsidR="002C1549" w:rsidRPr="005E3065">
        <w:t>načelnik</w:t>
      </w:r>
      <w:r w:rsidR="00FF2F67" w:rsidRPr="005E3065">
        <w:t>a.</w:t>
      </w:r>
    </w:p>
    <w:p w14:paraId="3723AC8B" w14:textId="77777777" w:rsidR="00FF2F67" w:rsidRPr="005E3065" w:rsidRDefault="00FF2F67" w:rsidP="00FF2F67">
      <w:pPr>
        <w:widowControl w:val="0"/>
        <w:autoSpaceDE w:val="0"/>
        <w:autoSpaceDN w:val="0"/>
        <w:adjustRightInd w:val="0"/>
      </w:pPr>
      <w:r w:rsidRPr="005E3065">
        <w:t>Pozivanje se vrši putem fiksne telefonije, mobilne telefonije, SMS porukom ili osobnim pozivanjem, odnosno putem teklićkog sustava (postupak pozivanja korištenjem vlastitog teklićkog sustava primjenjuje se u situacijama kada telefonske veze nisu u funkciji).</w:t>
      </w:r>
    </w:p>
    <w:p w14:paraId="38EB2924" w14:textId="69F32A54" w:rsidR="00242ABD" w:rsidRPr="005E3065" w:rsidRDefault="00FF2F67" w:rsidP="00FF2F67">
      <w:r w:rsidRPr="005E3065">
        <w:t xml:space="preserve">Popis Povjerenika i zamjenika povjerenika civilne zaštite nalazi se u </w:t>
      </w:r>
      <w:r w:rsidRPr="005E3065">
        <w:rPr>
          <w:b/>
        </w:rPr>
        <w:t>Prilogu 7.7</w:t>
      </w:r>
      <w:r w:rsidRPr="005E3065">
        <w:t xml:space="preserve"> i Nalog za mobiliziranje Povjerenika civilne zaštite nalazi se u </w:t>
      </w:r>
      <w:r w:rsidRPr="005E3065">
        <w:rPr>
          <w:b/>
        </w:rPr>
        <w:t>Prilogu 7.1</w:t>
      </w:r>
      <w:r w:rsidR="006C39F3" w:rsidRPr="005E3065">
        <w:rPr>
          <w:b/>
        </w:rPr>
        <w:t>0</w:t>
      </w:r>
      <w:r w:rsidRPr="005E3065">
        <w:rPr>
          <w:i/>
        </w:rPr>
        <w:t>.</w:t>
      </w:r>
      <w:r w:rsidR="001E7A24" w:rsidRPr="005E3065">
        <w:t xml:space="preserve"> </w:t>
      </w:r>
    </w:p>
    <w:p w14:paraId="4D4FC1F8" w14:textId="53388537" w:rsidR="00AE2EF3" w:rsidRPr="00A12E8A" w:rsidRDefault="00AE2EF3" w:rsidP="00AE2EF3">
      <w:pPr>
        <w:pStyle w:val="Naslov3"/>
      </w:pPr>
      <w:bookmarkStart w:id="17" w:name="_Toc138155288"/>
      <w:r w:rsidRPr="00A12E8A">
        <w:t>4.2.</w:t>
      </w:r>
      <w:r w:rsidR="008E3781" w:rsidRPr="00A12E8A">
        <w:t>2</w:t>
      </w:r>
      <w:r w:rsidRPr="00A12E8A">
        <w:t xml:space="preserve"> Koordinator na lokaciji</w:t>
      </w:r>
      <w:bookmarkEnd w:id="17"/>
    </w:p>
    <w:p w14:paraId="49FA217D" w14:textId="7B8558B3" w:rsidR="00AE2EF3" w:rsidRPr="00A12E8A" w:rsidRDefault="00AE2EF3" w:rsidP="00AE2EF3">
      <w:r w:rsidRPr="00A12E8A">
        <w:t xml:space="preserve">Koordinatora na lokaciji određuje </w:t>
      </w:r>
      <w:r w:rsidR="002C1549" w:rsidRPr="009B4842">
        <w:rPr>
          <w:color w:val="FF0000"/>
        </w:rPr>
        <w:t>O</w:t>
      </w:r>
      <w:r w:rsidR="002C1549" w:rsidRPr="00A12E8A">
        <w:t>pćinski načelnik</w:t>
      </w:r>
      <w:r w:rsidRPr="00A12E8A">
        <w:t xml:space="preserve">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77D9E48E" w:rsidR="00AE2EF3" w:rsidRPr="00A12E8A" w:rsidRDefault="00AE2EF3" w:rsidP="00AE2EF3">
      <w:r w:rsidRPr="00A12E8A">
        <w:t xml:space="preserve">Jedinice lokalne i područne (regionalne) samouprave u planu djelovanja civilne zaštite i u suradnji s operativnim snagama sustava civilne zaštite utvrđuju popis potencijalnih koordinatora na lokaciji s kojeg, ovisno o specifičnostima izvanrednog događaja, </w:t>
      </w:r>
      <w:r w:rsidR="002C1549" w:rsidRPr="009B4842">
        <w:rPr>
          <w:color w:val="FF0000"/>
        </w:rPr>
        <w:t>O</w:t>
      </w:r>
      <w:r w:rsidR="002C1549" w:rsidRPr="00A12E8A">
        <w:t>pćinski načelnik</w:t>
      </w:r>
      <w:r w:rsidRPr="00A12E8A">
        <w:t xml:space="preserve">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5CD3480E" w14:textId="77777777" w:rsidR="00FF2F67" w:rsidRPr="00A12E8A" w:rsidRDefault="00FF2F67" w:rsidP="00FF2F67">
      <w:r w:rsidRPr="00A12E8A">
        <w:rPr>
          <w:b/>
          <w:u w:val="single"/>
        </w:rPr>
        <w:t>Način mobilizacije:</w:t>
      </w:r>
      <w:r w:rsidRPr="00A12E8A">
        <w:t xml:space="preserve"> Stožer civilne zaštite, odmah nakon zaprimanja obavijesti o velikoj nesreći ili katastrofi mobilizira koordinatora i upućuje ga na mjesto incidenta prije dolaska operativnih snaga.</w:t>
      </w:r>
    </w:p>
    <w:p w14:paraId="30801FB9" w14:textId="77777777" w:rsidR="00FF2F67" w:rsidRPr="00A12E8A" w:rsidRDefault="00FF2F67" w:rsidP="00FF2F67">
      <w:r w:rsidRPr="00A12E8A">
        <w:t xml:space="preserve">Popis potencijalnih koordinatora na lokaciji nalazi se u </w:t>
      </w:r>
      <w:r w:rsidRPr="00A12E8A">
        <w:rPr>
          <w:b/>
        </w:rPr>
        <w:t>Prilogu 7.9</w:t>
      </w:r>
      <w:r w:rsidRPr="00A12E8A">
        <w:t>.</w:t>
      </w:r>
    </w:p>
    <w:p w14:paraId="551C777A" w14:textId="77777777" w:rsidR="00FD097C" w:rsidRPr="002811D2" w:rsidRDefault="00FD097C" w:rsidP="00FD097C">
      <w:pPr>
        <w:spacing w:before="0" w:after="0"/>
        <w:rPr>
          <w:highlight w:val="yellow"/>
        </w:rPr>
      </w:pPr>
    </w:p>
    <w:p w14:paraId="72C11550" w14:textId="53B37206" w:rsidR="00FB2540" w:rsidRPr="00024795" w:rsidRDefault="00FB2540" w:rsidP="008D58A2">
      <w:pPr>
        <w:pStyle w:val="Naslov2"/>
      </w:pPr>
      <w:bookmarkStart w:id="18" w:name="_Toc432405914"/>
      <w:bookmarkStart w:id="19" w:name="_Toc521327802"/>
      <w:bookmarkStart w:id="20" w:name="_Toc138155289"/>
      <w:r w:rsidRPr="00024795">
        <w:t>4.3 Vatrogasne snage</w:t>
      </w:r>
      <w:bookmarkEnd w:id="18"/>
      <w:bookmarkEnd w:id="19"/>
      <w:bookmarkEnd w:id="20"/>
    </w:p>
    <w:p w14:paraId="2F2F6A93" w14:textId="77777777" w:rsidR="0002264D" w:rsidRPr="00024795" w:rsidRDefault="0002264D" w:rsidP="0002264D">
      <w:pPr>
        <w:spacing w:before="120" w:after="120"/>
        <w:rPr>
          <w:szCs w:val="20"/>
        </w:rPr>
      </w:pPr>
      <w:r w:rsidRPr="00024795">
        <w:rPr>
          <w:szCs w:val="20"/>
        </w:rPr>
        <w:t>Pozivanje i aktiviranje zapovjedništava i postrojbi vatrogastva provodi se sukladno odredbama Zakona o vatrogastvu, Procjeni i Plana zaštite od požara i tehničko-tehnološke nesreće jedinica lokalne i područne (regionalne) samouprave, Programa aktivnosti u provedbi posebnih mjera zaštite od požara od posebnog interesa za Republiku Hrvatsku za tekuću godinu te Zakona o sustavu civilne zaštite.</w:t>
      </w:r>
    </w:p>
    <w:p w14:paraId="592A6A7B" w14:textId="5291B409" w:rsidR="00FF3F22" w:rsidRPr="005F7938" w:rsidRDefault="00FF3F22" w:rsidP="00200E91">
      <w:pPr>
        <w:rPr>
          <w:color w:val="auto"/>
          <w:lang w:bidi="en-US"/>
        </w:rPr>
      </w:pPr>
      <w:r w:rsidRPr="005F7938">
        <w:rPr>
          <w:color w:val="auto"/>
          <w:lang w:bidi="en-US"/>
        </w:rPr>
        <w:t xml:space="preserve">Područje Općine pokriva Javna vatrogasna postrojba </w:t>
      </w:r>
      <w:r w:rsidR="00024795" w:rsidRPr="005F7938">
        <w:rPr>
          <w:color w:val="auto"/>
          <w:lang w:bidi="en-US"/>
        </w:rPr>
        <w:t>Rijeka</w:t>
      </w:r>
      <w:r w:rsidRPr="005F7938">
        <w:rPr>
          <w:color w:val="auto"/>
          <w:lang w:bidi="en-US"/>
        </w:rPr>
        <w:t xml:space="preserve"> te DVD</w:t>
      </w:r>
      <w:r w:rsidR="00024795" w:rsidRPr="005F7938">
        <w:rPr>
          <w:color w:val="auto"/>
          <w:lang w:bidi="en-US"/>
        </w:rPr>
        <w:t xml:space="preserve"> „Ivan Zoretić Španac“</w:t>
      </w:r>
      <w:r w:rsidRPr="005F7938">
        <w:rPr>
          <w:color w:val="auto"/>
          <w:lang w:bidi="en-US"/>
        </w:rPr>
        <w:t xml:space="preserve"> </w:t>
      </w:r>
      <w:r w:rsidR="004A4DAB" w:rsidRPr="005F7938">
        <w:rPr>
          <w:color w:val="auto"/>
          <w:lang w:bidi="en-US"/>
        </w:rPr>
        <w:t>Jelenje</w:t>
      </w:r>
      <w:r w:rsidR="00024795" w:rsidRPr="005F7938">
        <w:rPr>
          <w:color w:val="auto"/>
          <w:lang w:bidi="en-US"/>
        </w:rPr>
        <w:t xml:space="preserve"> i djeluje umreženo s JVP Grada Rijeke (10 osposobljenih dobrovoljnih vatrogasaca)</w:t>
      </w:r>
      <w:r w:rsidRPr="005F7938">
        <w:rPr>
          <w:color w:val="auto"/>
          <w:lang w:bidi="en-US"/>
        </w:rPr>
        <w:t>. Broj vozila, stanje i tehnička opremljenost vozila zadovoljava kriterije o opremljenosti vatrogasnih postrojbi.</w:t>
      </w:r>
    </w:p>
    <w:p w14:paraId="1C935374" w14:textId="3C448028" w:rsidR="0002264D" w:rsidRPr="005F7938" w:rsidRDefault="0002264D" w:rsidP="0002264D">
      <w:pPr>
        <w:spacing w:before="0" w:after="0"/>
        <w:rPr>
          <w:szCs w:val="20"/>
        </w:rPr>
      </w:pPr>
      <w:r w:rsidRPr="005F7938">
        <w:rPr>
          <w:szCs w:val="20"/>
        </w:rPr>
        <w:t>VZ</w:t>
      </w:r>
      <w:r w:rsidR="005F7938" w:rsidRPr="005F7938">
        <w:rPr>
          <w:szCs w:val="20"/>
        </w:rPr>
        <w:t>PG</w:t>
      </w:r>
      <w:r w:rsidRPr="005F7938">
        <w:rPr>
          <w:szCs w:val="20"/>
        </w:rPr>
        <w:t>Ž nadležna je za koordinaciju aktivnosti oko uključivanja vatrogasnih postrojbi u sustav civilne zaštite.</w:t>
      </w:r>
    </w:p>
    <w:p w14:paraId="0D4CD88B" w14:textId="77777777" w:rsidR="0002264D" w:rsidRPr="005F7938" w:rsidRDefault="0002264D" w:rsidP="0002264D">
      <w:pPr>
        <w:spacing w:before="0" w:after="0"/>
        <w:rPr>
          <w:szCs w:val="20"/>
        </w:rPr>
      </w:pPr>
    </w:p>
    <w:p w14:paraId="3F7C6772" w14:textId="6EB87EE1" w:rsidR="0002264D" w:rsidRPr="005F7938" w:rsidRDefault="0002264D" w:rsidP="0002264D">
      <w:pPr>
        <w:spacing w:before="0" w:after="0"/>
        <w:rPr>
          <w:b/>
          <w:u w:val="single"/>
        </w:rPr>
      </w:pPr>
      <w:r w:rsidRPr="005F7938">
        <w:rPr>
          <w:b/>
          <w:u w:val="single"/>
        </w:rPr>
        <w:t xml:space="preserve">Način mobilizacije: </w:t>
      </w:r>
      <w:r w:rsidR="00200E91" w:rsidRPr="005F7938">
        <w:rPr>
          <w:b/>
        </w:rPr>
        <w:t xml:space="preserve">Aktiviranje se obavlja na temelju operativnog plana Vatrogasne zajednice, </w:t>
      </w:r>
      <w:r w:rsidR="003A65AB" w:rsidRPr="005F7938">
        <w:rPr>
          <w:b/>
        </w:rPr>
        <w:t>JVP Rijeka</w:t>
      </w:r>
      <w:r w:rsidR="00200E91" w:rsidRPr="005F7938">
        <w:rPr>
          <w:b/>
        </w:rPr>
        <w:t xml:space="preserve"> i </w:t>
      </w:r>
      <w:r w:rsidR="00D83FAD" w:rsidRPr="005F7938">
        <w:rPr>
          <w:b/>
        </w:rPr>
        <w:t>DVD „Ivan Zoretić Španac“ Jelenje</w:t>
      </w:r>
      <w:r w:rsidR="00200E91" w:rsidRPr="005F7938">
        <w:rPr>
          <w:b/>
        </w:rPr>
        <w:t xml:space="preserve"> (telefonom, SMS-om)</w:t>
      </w:r>
      <w:r w:rsidR="00200E91" w:rsidRPr="005F7938">
        <w:t>.</w:t>
      </w:r>
    </w:p>
    <w:p w14:paraId="22995E87" w14:textId="4ABF73F2" w:rsidR="0002264D" w:rsidRPr="005F7938" w:rsidRDefault="0002264D" w:rsidP="0002264D">
      <w:pPr>
        <w:spacing w:before="0" w:after="0"/>
        <w:rPr>
          <w:szCs w:val="20"/>
        </w:rPr>
      </w:pPr>
      <w:r w:rsidRPr="005F7938">
        <w:t xml:space="preserve">Materijalno-tehnička sredstva, ljudstvo i odgovorne osobe vatrogasnih snaga nalaze se u </w:t>
      </w:r>
      <w:r w:rsidRPr="005F7938">
        <w:rPr>
          <w:b/>
          <w:szCs w:val="20"/>
        </w:rPr>
        <w:t>Prilogu 7.1</w:t>
      </w:r>
      <w:r w:rsidR="00DE2DA6" w:rsidRPr="005F7938">
        <w:rPr>
          <w:b/>
          <w:szCs w:val="20"/>
        </w:rPr>
        <w:t>4</w:t>
      </w:r>
      <w:r w:rsidRPr="005F7938">
        <w:rPr>
          <w:szCs w:val="20"/>
        </w:rPr>
        <w:t>.</w:t>
      </w:r>
    </w:p>
    <w:p w14:paraId="2F6E8F4E" w14:textId="77777777" w:rsidR="0002264D" w:rsidRPr="002811D2" w:rsidRDefault="0002264D" w:rsidP="0002264D">
      <w:pPr>
        <w:spacing w:before="0" w:after="0"/>
        <w:rPr>
          <w:szCs w:val="20"/>
          <w:highlight w:val="yellow"/>
        </w:rPr>
      </w:pPr>
    </w:p>
    <w:p w14:paraId="2BB9E7E3" w14:textId="77777777" w:rsidR="00B20A41" w:rsidRPr="002811D2" w:rsidRDefault="00B20A41" w:rsidP="00C91092">
      <w:pPr>
        <w:spacing w:before="0"/>
        <w:rPr>
          <w:highlight w:val="yellow"/>
        </w:rPr>
      </w:pPr>
    </w:p>
    <w:p w14:paraId="2681C377" w14:textId="5D20ABEF" w:rsidR="00FB2540" w:rsidRPr="00A41772" w:rsidRDefault="00564175" w:rsidP="008D58A2">
      <w:pPr>
        <w:pStyle w:val="Naslov2"/>
      </w:pPr>
      <w:bookmarkStart w:id="21" w:name="_Toc521327803"/>
      <w:bookmarkStart w:id="22" w:name="_Toc138155290"/>
      <w:r w:rsidRPr="00A41772">
        <w:t xml:space="preserve">4.4. </w:t>
      </w:r>
      <w:bookmarkEnd w:id="21"/>
      <w:r w:rsidR="00DA4BC2" w:rsidRPr="00A41772">
        <w:t>Gradsko društvo Crvenog križa Rijeka</w:t>
      </w:r>
      <w:bookmarkEnd w:id="22"/>
      <w:r w:rsidR="00DA4BC2" w:rsidRPr="00A41772">
        <w:t xml:space="preserve"> </w:t>
      </w:r>
    </w:p>
    <w:p w14:paraId="301FDFB7" w14:textId="75D8452D" w:rsidR="00F440BA" w:rsidRPr="00A41772" w:rsidRDefault="00F440BA" w:rsidP="00F440BA">
      <w:pPr>
        <w:spacing w:before="120" w:after="120"/>
        <w:contextualSpacing/>
        <w:rPr>
          <w:rFonts w:eastAsiaTheme="minorHAnsi"/>
        </w:rPr>
      </w:pPr>
      <w:r w:rsidRPr="00A41772">
        <w:rPr>
          <w:rFonts w:eastAsiaTheme="minorHAnsi"/>
        </w:rPr>
        <w:t xml:space="preserve">Na području </w:t>
      </w:r>
      <w:r w:rsidR="004A4DAB" w:rsidRPr="00A41772">
        <w:rPr>
          <w:rFonts w:eastAsiaTheme="minorHAnsi"/>
        </w:rPr>
        <w:t>Općine Jelenje</w:t>
      </w:r>
      <w:r w:rsidRPr="00A41772">
        <w:rPr>
          <w:rFonts w:eastAsiaTheme="minorHAnsi"/>
        </w:rPr>
        <w:t xml:space="preserve"> djeluje </w:t>
      </w:r>
      <w:r w:rsidR="000832A8" w:rsidRPr="00A41772">
        <w:rPr>
          <w:rFonts w:eastAsiaTheme="minorHAnsi"/>
        </w:rPr>
        <w:t xml:space="preserve">GDCK </w:t>
      </w:r>
      <w:r w:rsidR="00A41772" w:rsidRPr="00A41772">
        <w:rPr>
          <w:rFonts w:eastAsiaTheme="minorHAnsi"/>
        </w:rPr>
        <w:t>Rijeka</w:t>
      </w:r>
      <w:r w:rsidRPr="00A41772">
        <w:rPr>
          <w:rFonts w:eastAsiaTheme="minorHAnsi"/>
        </w:rPr>
        <w:t xml:space="preserve">. </w:t>
      </w:r>
    </w:p>
    <w:p w14:paraId="24562021" w14:textId="17068B1D" w:rsidR="00A41772" w:rsidRPr="002811D2" w:rsidRDefault="00A41772" w:rsidP="00F440BA">
      <w:pPr>
        <w:spacing w:before="120" w:after="120"/>
        <w:contextualSpacing/>
        <w:rPr>
          <w:rFonts w:eastAsiaTheme="minorHAnsi"/>
          <w:highlight w:val="yellow"/>
        </w:rPr>
      </w:pPr>
      <w:r w:rsidRPr="00A41772">
        <w:rPr>
          <w:rFonts w:eastAsiaTheme="minorHAnsi"/>
        </w:rPr>
        <w:t>GDCK Rijeka sastoji se od 100 osoba koje su posebno educirane za pružanje prve pomoći, psihosocijalne pomoći, za službu traženja, za rad u prihvatnom centru te za njegu ranjenih i bolesnih</w:t>
      </w:r>
      <w:r>
        <w:rPr>
          <w:rFonts w:eastAsiaTheme="minorHAnsi"/>
        </w:rPr>
        <w:t>.</w:t>
      </w:r>
    </w:p>
    <w:p w14:paraId="6B37267C" w14:textId="084F4DB5" w:rsidR="00E72F6A" w:rsidRPr="00A41772" w:rsidRDefault="00DA4BC2" w:rsidP="00E72F6A">
      <w:pPr>
        <w:rPr>
          <w:rFonts w:eastAsiaTheme="minorHAnsi"/>
        </w:rPr>
      </w:pPr>
      <w:r w:rsidRPr="00A41772">
        <w:rPr>
          <w:rFonts w:eastAsiaTheme="minorHAnsi"/>
        </w:rPr>
        <w:t xml:space="preserve">GDCK Rijeka </w:t>
      </w:r>
      <w:r w:rsidR="00E72F6A" w:rsidRPr="00A41772">
        <w:rPr>
          <w:rFonts w:eastAsiaTheme="minorHAnsi"/>
        </w:rPr>
        <w:t>organizirat će i vršit pružanje prve pomoći, njegu bolesnika i lakših ranjenika, zbrinjavanje stanovništva (evakuacija),obavljanje poslova službe traženja te povezivanje s rodbinom, organizaciju smještaja, postavljanje ležajeva, uređenje prostorija, osiguranje osnovnih potreba stanovništva (dobava i podjela hrane i vode, pokrivača, odjeće i obuće),                pružanje socijalne i psihosocijalne pomoći te organizaciju rada dežurnih osoba.</w:t>
      </w:r>
    </w:p>
    <w:p w14:paraId="7F2C8D56" w14:textId="77777777" w:rsidR="00E72F6A" w:rsidRPr="002811D2" w:rsidRDefault="00E72F6A" w:rsidP="00F440BA">
      <w:pPr>
        <w:spacing w:before="120" w:after="120"/>
        <w:contextualSpacing/>
        <w:rPr>
          <w:rFonts w:eastAsiaTheme="minorHAnsi"/>
          <w:highlight w:val="yellow"/>
        </w:rPr>
      </w:pPr>
    </w:p>
    <w:p w14:paraId="076FDDFB" w14:textId="62E59FA1" w:rsidR="006569C2" w:rsidRPr="00A41772" w:rsidRDefault="006569C2" w:rsidP="006569C2">
      <w:pPr>
        <w:spacing w:before="0" w:after="0"/>
        <w:rPr>
          <w:b/>
        </w:rPr>
      </w:pPr>
      <w:r w:rsidRPr="00A41772">
        <w:rPr>
          <w:b/>
          <w:u w:val="single"/>
        </w:rPr>
        <w:t>Način mobilizacije:</w:t>
      </w:r>
      <w:r w:rsidRPr="00A41772">
        <w:rPr>
          <w:b/>
        </w:rPr>
        <w:t xml:space="preserve"> </w:t>
      </w:r>
      <w:r w:rsidR="00DA4BC2" w:rsidRPr="00A41772">
        <w:t xml:space="preserve">Gradsko društvo Crvenog križa Rijeka </w:t>
      </w:r>
      <w:r w:rsidRPr="00A41772">
        <w:t xml:space="preserve"> mobilizira se na zahtjev općinskog </w:t>
      </w:r>
      <w:r w:rsidR="002C1549" w:rsidRPr="00A41772">
        <w:t>načelnik</w:t>
      </w:r>
      <w:r w:rsidRPr="00A41772">
        <w:t xml:space="preserve">a, putem naloga </w:t>
      </w:r>
      <w:r w:rsidR="002C1549" w:rsidRPr="00A41772">
        <w:t>načelnik</w:t>
      </w:r>
      <w:r w:rsidRPr="00A41772">
        <w:t xml:space="preserve">a Stožera civilne zaštite koji im se u pravilu dostavlja putem </w:t>
      </w:r>
      <w:r w:rsidR="00A41772" w:rsidRPr="00A41772">
        <w:t xml:space="preserve">ŽC 112 Rijeka </w:t>
      </w:r>
      <w:r w:rsidRPr="00A41772">
        <w:t xml:space="preserve">. Mobilizacija se provodi sukladno </w:t>
      </w:r>
      <w:r w:rsidRPr="00A41772">
        <w:rPr>
          <w:u w:val="single"/>
        </w:rPr>
        <w:t xml:space="preserve">Operativnom planu </w:t>
      </w:r>
      <w:r w:rsidR="000832A8" w:rsidRPr="00A41772">
        <w:rPr>
          <w:u w:val="single"/>
        </w:rPr>
        <w:t xml:space="preserve">GDCK </w:t>
      </w:r>
      <w:r w:rsidR="00A41772" w:rsidRPr="00A41772">
        <w:rPr>
          <w:u w:val="single"/>
        </w:rPr>
        <w:t>Rijeka</w:t>
      </w:r>
      <w:r w:rsidRPr="00A41772">
        <w:t>.</w:t>
      </w:r>
    </w:p>
    <w:p w14:paraId="69A3ACB0" w14:textId="77777777" w:rsidR="006569C2" w:rsidRPr="00A41772" w:rsidRDefault="006569C2" w:rsidP="006569C2">
      <w:pPr>
        <w:spacing w:before="0" w:after="0"/>
        <w:rPr>
          <w:b/>
        </w:rPr>
      </w:pPr>
    </w:p>
    <w:p w14:paraId="4724D938" w14:textId="69DBA3FF" w:rsidR="006569C2" w:rsidRPr="00A41772" w:rsidRDefault="006569C2" w:rsidP="006569C2">
      <w:pPr>
        <w:spacing w:before="0" w:after="0"/>
        <w:rPr>
          <w:szCs w:val="20"/>
        </w:rPr>
      </w:pPr>
      <w:r w:rsidRPr="00A41772">
        <w:t xml:space="preserve">Materijalno-tehnička sredstva, ljudstvo i odgovorne osobe </w:t>
      </w:r>
      <w:r w:rsidR="00DA4BC2" w:rsidRPr="00A41772">
        <w:t xml:space="preserve">GDCK Rijeka </w:t>
      </w:r>
      <w:r w:rsidRPr="00A41772">
        <w:t xml:space="preserve">nalaze se u </w:t>
      </w:r>
      <w:r w:rsidRPr="00A41772">
        <w:rPr>
          <w:b/>
          <w:szCs w:val="20"/>
        </w:rPr>
        <w:t>Prilogu 7.1</w:t>
      </w:r>
      <w:r w:rsidR="008E3781" w:rsidRPr="00A41772">
        <w:rPr>
          <w:b/>
          <w:szCs w:val="20"/>
        </w:rPr>
        <w:t>2</w:t>
      </w:r>
      <w:r w:rsidRPr="00A41772">
        <w:rPr>
          <w:szCs w:val="20"/>
        </w:rPr>
        <w:t>.</w:t>
      </w:r>
    </w:p>
    <w:p w14:paraId="0ADE4F31" w14:textId="77777777" w:rsidR="006569C2" w:rsidRPr="00A41772" w:rsidRDefault="006569C2" w:rsidP="00902CD9"/>
    <w:p w14:paraId="72290FDE" w14:textId="4AE113CD" w:rsidR="00FB2540" w:rsidRPr="00D839C0" w:rsidRDefault="00564175" w:rsidP="008D58A2">
      <w:pPr>
        <w:pStyle w:val="Naslov2"/>
      </w:pPr>
      <w:bookmarkStart w:id="23" w:name="_Toc521327804"/>
      <w:bookmarkStart w:id="24" w:name="_Toc138155291"/>
      <w:r w:rsidRPr="00D839C0">
        <w:t xml:space="preserve">4.5 </w:t>
      </w:r>
      <w:bookmarkEnd w:id="23"/>
      <w:r w:rsidR="00A41772" w:rsidRPr="00D839C0">
        <w:t>Hrvatska gorska služba spašavanja – Stanica Rijeka</w:t>
      </w:r>
      <w:bookmarkEnd w:id="24"/>
      <w:r w:rsidR="00A41772" w:rsidRPr="00D839C0">
        <w:t xml:space="preserve"> </w:t>
      </w:r>
    </w:p>
    <w:p w14:paraId="413F8BFE" w14:textId="7901358D" w:rsidR="00D839C0" w:rsidRPr="007F42D9" w:rsidRDefault="00D839C0" w:rsidP="00D839C0">
      <w:pPr>
        <w:rPr>
          <w:rFonts w:eastAsiaTheme="minorHAnsi"/>
        </w:rPr>
      </w:pPr>
      <w:r w:rsidRPr="007F42D9">
        <w:rPr>
          <w:rFonts w:eastAsiaTheme="minorHAnsi"/>
        </w:rPr>
        <w:t xml:space="preserve">Područje </w:t>
      </w:r>
      <w:r>
        <w:rPr>
          <w:rFonts w:eastAsiaTheme="minorHAnsi"/>
        </w:rPr>
        <w:t>Općine Jelenje</w:t>
      </w:r>
      <w:r w:rsidRPr="007F42D9">
        <w:rPr>
          <w:rFonts w:eastAsiaTheme="minorHAnsi"/>
        </w:rPr>
        <w:t xml:space="preserve"> pokriva stanica Rijeka koja ukupno broji 59 članova, od toga 38 gorskih spasioca, 1 instruktor gorskih spasioca, 7 pripravnika za gorske spašavatelje te 13 suradnika HGSS Rijeka. Hrvatska gorska služba spašavanja je prioritetna snaga za hitne intervencije spašavanja ljudskih života na nepristupačnom terenu ili u slučaju drugih nesreća kada nije moguć pristup cestovnim vozilima, već samo probijanjem uz pomoć specijalnih resursa i opreme.</w:t>
      </w:r>
    </w:p>
    <w:p w14:paraId="3DEA5615" w14:textId="77777777" w:rsidR="00D839C0" w:rsidRPr="007F42D9" w:rsidRDefault="00D839C0" w:rsidP="00D839C0">
      <w:pPr>
        <w:rPr>
          <w:rFonts w:eastAsiaTheme="minorHAnsi"/>
        </w:rPr>
      </w:pPr>
      <w:r w:rsidRPr="007F42D9">
        <w:rPr>
          <w:rFonts w:eastAsiaTheme="minorHAnsi"/>
        </w:rPr>
        <w:t>Poziv bilo kojem članu Gorske službe spašavanja ujedno je i poziv cijeloj službi čime se mobiliziraju svi potrebni potencijali cijele službe. U pravilu intervenira stanica koja je teritorijalno nadležna na mjestu nesreće, a po potrebi se angažiraju i druge stanice.</w:t>
      </w:r>
    </w:p>
    <w:p w14:paraId="22967347" w14:textId="64D3F31C" w:rsidR="00A77298" w:rsidRPr="00D839C0" w:rsidRDefault="00A77298" w:rsidP="00A77298">
      <w:pPr>
        <w:spacing w:before="0" w:after="0"/>
        <w:rPr>
          <w:b/>
        </w:rPr>
      </w:pPr>
      <w:r w:rsidRPr="00D839C0">
        <w:rPr>
          <w:b/>
          <w:u w:val="single"/>
        </w:rPr>
        <w:t xml:space="preserve">Način mobilizacije: </w:t>
      </w:r>
      <w:r w:rsidR="00A41772" w:rsidRPr="00D839C0">
        <w:t xml:space="preserve">Hrvatska gorska služba spašavanja – Stanica Rijeka </w:t>
      </w:r>
      <w:r w:rsidR="003E5CBC" w:rsidRPr="00D839C0">
        <w:t xml:space="preserve"> </w:t>
      </w:r>
      <w:r w:rsidRPr="00D839C0">
        <w:t xml:space="preserve">mobilizira se po nalogu </w:t>
      </w:r>
      <w:r w:rsidR="002C1549" w:rsidRPr="00D839C0">
        <w:t>načelnik</w:t>
      </w:r>
      <w:r w:rsidRPr="00D839C0">
        <w:t xml:space="preserve">a Stožera civilne zaštite koji im se u pravilu dostavlja putem </w:t>
      </w:r>
      <w:r w:rsidR="00A41772" w:rsidRPr="00D839C0">
        <w:t xml:space="preserve">ŽC 112 Rijeka </w:t>
      </w:r>
      <w:r w:rsidRPr="00D839C0">
        <w:t xml:space="preserve">. Mobilizacija se provodi sukladno </w:t>
      </w:r>
      <w:r w:rsidRPr="00D839C0">
        <w:rPr>
          <w:u w:val="single"/>
        </w:rPr>
        <w:t xml:space="preserve">Operativnom planu </w:t>
      </w:r>
      <w:r w:rsidR="00D839C0" w:rsidRPr="00D839C0">
        <w:rPr>
          <w:u w:val="single"/>
        </w:rPr>
        <w:t xml:space="preserve">HGSS-stanice Rijeka </w:t>
      </w:r>
      <w:r w:rsidRPr="00D839C0">
        <w:t>.</w:t>
      </w:r>
    </w:p>
    <w:p w14:paraId="00D12F5B" w14:textId="77777777" w:rsidR="00A77298" w:rsidRPr="00D839C0" w:rsidRDefault="00A77298" w:rsidP="00A77298">
      <w:pPr>
        <w:spacing w:before="0" w:after="0"/>
        <w:rPr>
          <w:b/>
        </w:rPr>
      </w:pPr>
    </w:p>
    <w:p w14:paraId="74127140" w14:textId="6EC832DB" w:rsidR="00A77298" w:rsidRPr="00D839C0" w:rsidRDefault="00A77298" w:rsidP="00A77298">
      <w:pPr>
        <w:spacing w:before="0" w:after="0"/>
        <w:rPr>
          <w:szCs w:val="20"/>
        </w:rPr>
      </w:pPr>
      <w:r w:rsidRPr="00D839C0">
        <w:t xml:space="preserve">Materijalno-tehnička sredstva, ljudstvo i odgovorne osobe </w:t>
      </w:r>
      <w:r w:rsidR="00D839C0" w:rsidRPr="00D839C0">
        <w:t xml:space="preserve">HGSS-stanice Rijeka </w:t>
      </w:r>
      <w:r w:rsidRPr="00D839C0">
        <w:t xml:space="preserve"> nalaze se u </w:t>
      </w:r>
      <w:r w:rsidRPr="00D839C0">
        <w:rPr>
          <w:b/>
          <w:szCs w:val="20"/>
        </w:rPr>
        <w:t>Prilogu 7.1</w:t>
      </w:r>
      <w:r w:rsidR="000F70D6" w:rsidRPr="00D839C0">
        <w:rPr>
          <w:b/>
          <w:szCs w:val="20"/>
        </w:rPr>
        <w:t>3</w:t>
      </w:r>
      <w:r w:rsidRPr="00D839C0">
        <w:rPr>
          <w:szCs w:val="20"/>
        </w:rPr>
        <w:t>.</w:t>
      </w:r>
    </w:p>
    <w:p w14:paraId="30B4BDAE" w14:textId="1438461B" w:rsidR="00FB2540" w:rsidRPr="002811D2" w:rsidRDefault="00FB2540" w:rsidP="00FB2540">
      <w:pPr>
        <w:spacing w:before="0" w:after="0"/>
        <w:rPr>
          <w:szCs w:val="20"/>
          <w:highlight w:val="yellow"/>
        </w:rPr>
      </w:pPr>
    </w:p>
    <w:p w14:paraId="6C442F74" w14:textId="77777777" w:rsidR="000453F1" w:rsidRPr="002811D2" w:rsidRDefault="000453F1" w:rsidP="00FB2540">
      <w:pPr>
        <w:spacing w:before="0" w:after="0"/>
        <w:rPr>
          <w:szCs w:val="20"/>
          <w:highlight w:val="yellow"/>
        </w:rPr>
      </w:pPr>
    </w:p>
    <w:p w14:paraId="20DD9B5F" w14:textId="798D4A7F" w:rsidR="00FB2540" w:rsidRPr="006C0FA0" w:rsidRDefault="00564175" w:rsidP="008D58A2">
      <w:pPr>
        <w:pStyle w:val="Naslov2"/>
      </w:pPr>
      <w:bookmarkStart w:id="25" w:name="_Toc521327805"/>
      <w:bookmarkStart w:id="26" w:name="_Toc138155292"/>
      <w:r w:rsidRPr="006C0FA0">
        <w:t xml:space="preserve">4.6 </w:t>
      </w:r>
      <w:r w:rsidR="00FB2540" w:rsidRPr="006C0FA0">
        <w:t>Pravne osobe</w:t>
      </w:r>
      <w:r w:rsidR="005850F6" w:rsidRPr="006C0FA0">
        <w:t xml:space="preserve"> i udruge</w:t>
      </w:r>
      <w:r w:rsidR="00FB2540" w:rsidRPr="006C0FA0">
        <w:t xml:space="preserve"> od interesa za sustav civilne zaštite</w:t>
      </w:r>
      <w:bookmarkEnd w:id="25"/>
      <w:bookmarkEnd w:id="26"/>
    </w:p>
    <w:p w14:paraId="613F9CF7" w14:textId="09DC454C" w:rsidR="005850F6" w:rsidRPr="006C0FA0" w:rsidRDefault="005850F6" w:rsidP="00B20A41">
      <w:pPr>
        <w:spacing w:before="120" w:after="120"/>
        <w:rPr>
          <w:szCs w:val="22"/>
        </w:rPr>
      </w:pPr>
      <w:r w:rsidRPr="006C0FA0">
        <w:rPr>
          <w:szCs w:val="22"/>
        </w:rPr>
        <w:t xml:space="preserve">U slučaju neposredne prijetnje od nastanka katastrofe ili veće nesreće na području </w:t>
      </w:r>
      <w:r w:rsidR="004A4DAB" w:rsidRPr="006C0FA0">
        <w:rPr>
          <w:szCs w:val="22"/>
        </w:rPr>
        <w:t>Općine Jelenje</w:t>
      </w:r>
      <w:r w:rsidRPr="006C0FA0">
        <w:rPr>
          <w:szCs w:val="22"/>
        </w:rPr>
        <w:t xml:space="preserve">, </w:t>
      </w:r>
      <w:r w:rsidR="00E60723" w:rsidRPr="009B4842">
        <w:rPr>
          <w:color w:val="FF0000"/>
          <w:szCs w:val="22"/>
        </w:rPr>
        <w:t>O</w:t>
      </w:r>
      <w:r w:rsidR="00E60723" w:rsidRPr="006C0FA0">
        <w:rPr>
          <w:szCs w:val="22"/>
        </w:rPr>
        <w:t xml:space="preserve">pćinski </w:t>
      </w:r>
      <w:r w:rsidR="002C1549" w:rsidRPr="006C0FA0">
        <w:rPr>
          <w:szCs w:val="22"/>
        </w:rPr>
        <w:t>načelnik</w:t>
      </w:r>
      <w:r w:rsidRPr="006C0FA0">
        <w:rPr>
          <w:szCs w:val="22"/>
        </w:rPr>
        <w:t xml:space="preserve"> ima pravo i obvezu mobilizirati sveukupne ljudske i materijalno-tehničke potencijale s područja </w:t>
      </w:r>
      <w:r w:rsidR="004A4DAB" w:rsidRPr="006C0FA0">
        <w:rPr>
          <w:szCs w:val="22"/>
        </w:rPr>
        <w:t>Općine Jelenje</w:t>
      </w:r>
      <w:r w:rsidR="00DA7999" w:rsidRPr="006C0FA0">
        <w:rPr>
          <w:szCs w:val="22"/>
        </w:rPr>
        <w:t>, sukladno Planu djelovanja civilne zaštite.</w:t>
      </w:r>
    </w:p>
    <w:p w14:paraId="2BCE0288" w14:textId="77777777" w:rsidR="00A8045B" w:rsidRPr="006C0FA0" w:rsidRDefault="00A8045B" w:rsidP="00A8045B">
      <w:pPr>
        <w:spacing w:before="120" w:after="120"/>
        <w:rPr>
          <w:szCs w:val="22"/>
        </w:rPr>
      </w:pPr>
      <w:r w:rsidRPr="006C0FA0">
        <w:rPr>
          <w:szCs w:val="22"/>
        </w:rPr>
        <w:t xml:space="preserve">Udruge građana su dio operativnih snaga sustava civilne zaštite i svojim sposobnostima nadopunjuju sposobnosti temeljnih operativnih snaga sustava civilne zaštite na razini jedinice lokalne samouprave. </w:t>
      </w:r>
    </w:p>
    <w:p w14:paraId="1943E3CA" w14:textId="001AF320" w:rsidR="00A8045B" w:rsidRPr="006C0FA0" w:rsidRDefault="00A8045B" w:rsidP="00A8045B">
      <w:pPr>
        <w:spacing w:before="120" w:after="120"/>
        <w:rPr>
          <w:szCs w:val="22"/>
        </w:rPr>
      </w:pPr>
      <w:r w:rsidRPr="006C0FA0">
        <w:rPr>
          <w:szCs w:val="22"/>
        </w:rPr>
        <w:t xml:space="preserve">Udruge uređuju međusobne odnose s jedinicama lokalne samouprave temeljem sporazuma, sukladno odluci predstavničkog tijela jedinice lokalne samouprave o određivanju pravnih osoba od interesa za sustav civilne zaštite kojom se utvrđuju zadaće kapaciteta u sustavu civilne zaštite sukladno procjeni rizika od velikih nesreća i planu djelovanja civilne zaštite. </w:t>
      </w:r>
    </w:p>
    <w:p w14:paraId="000CE559" w14:textId="5EFAFBB4" w:rsidR="003D24F5" w:rsidRPr="005D0D22" w:rsidRDefault="003712DA" w:rsidP="003D24F5">
      <w:pPr>
        <w:spacing w:before="120" w:after="120"/>
        <w:rPr>
          <w:szCs w:val="22"/>
        </w:rPr>
      </w:pPr>
      <w:r w:rsidRPr="005D0D22">
        <w:rPr>
          <w:b/>
          <w:bCs/>
          <w:szCs w:val="22"/>
        </w:rPr>
        <w:t xml:space="preserve">Popis pravnih osoba od interesa za sustav civilne zaštite na području </w:t>
      </w:r>
      <w:r w:rsidR="004A4DAB" w:rsidRPr="005D0D22">
        <w:rPr>
          <w:b/>
          <w:bCs/>
          <w:szCs w:val="22"/>
        </w:rPr>
        <w:t>Općine Jelenje</w:t>
      </w:r>
      <w:r w:rsidRPr="005D0D22">
        <w:rPr>
          <w:szCs w:val="22"/>
        </w:rPr>
        <w:t xml:space="preserve">: </w:t>
      </w:r>
    </w:p>
    <w:p w14:paraId="665E3BE2" w14:textId="77777777" w:rsidR="006C0FA0" w:rsidRPr="006E093B" w:rsidRDefault="006C0FA0" w:rsidP="006E093B">
      <w:pPr>
        <w:pStyle w:val="Odlomakpopisa"/>
      </w:pPr>
      <w:r w:rsidRPr="006E093B">
        <w:t>KD Autotrolej d.o.o.</w:t>
      </w:r>
    </w:p>
    <w:p w14:paraId="482C4330" w14:textId="77777777" w:rsidR="006C0FA0" w:rsidRPr="006E093B" w:rsidRDefault="006C0FA0" w:rsidP="006E093B">
      <w:pPr>
        <w:pStyle w:val="Odlomakpopisa"/>
      </w:pPr>
      <w:r w:rsidRPr="006E093B">
        <w:t>KD Jelen d.o.o.</w:t>
      </w:r>
    </w:p>
    <w:p w14:paraId="651A6C77" w14:textId="77777777" w:rsidR="006C0FA0" w:rsidRPr="006E093B" w:rsidRDefault="006C0FA0" w:rsidP="006E093B">
      <w:pPr>
        <w:pStyle w:val="Odlomakpopisa"/>
      </w:pPr>
      <w:r w:rsidRPr="006E093B">
        <w:t>Emico d.o.o.</w:t>
      </w:r>
    </w:p>
    <w:p w14:paraId="41BFFDE0" w14:textId="77777777" w:rsidR="006C0FA0" w:rsidRPr="006E093B" w:rsidRDefault="006C0FA0" w:rsidP="006E093B">
      <w:pPr>
        <w:pStyle w:val="Odlomakpopisa"/>
      </w:pPr>
      <w:r w:rsidRPr="006E093B">
        <w:t>ISKOPI BURA Dražice</w:t>
      </w:r>
    </w:p>
    <w:p w14:paraId="7D7B62BF" w14:textId="77777777" w:rsidR="006C0FA0" w:rsidRPr="006E093B" w:rsidRDefault="006C0FA0" w:rsidP="006E093B">
      <w:pPr>
        <w:pStyle w:val="Odlomakpopisa"/>
      </w:pPr>
      <w:r w:rsidRPr="006E093B">
        <w:t>Osnovna škola Jelenje-Dražice</w:t>
      </w:r>
    </w:p>
    <w:p w14:paraId="01883A91" w14:textId="77777777" w:rsidR="006C0FA0" w:rsidRPr="006E093B" w:rsidRDefault="006C0FA0" w:rsidP="006E093B">
      <w:pPr>
        <w:pStyle w:val="Odlomakpopisa"/>
      </w:pPr>
      <w:r w:rsidRPr="006E093B">
        <w:t>Dječji vrtić Grobnički tići</w:t>
      </w:r>
    </w:p>
    <w:p w14:paraId="623B85D8" w14:textId="77777777" w:rsidR="006C0FA0" w:rsidRPr="006E093B" w:rsidRDefault="006C0FA0" w:rsidP="006E093B">
      <w:pPr>
        <w:pStyle w:val="Odlomakpopisa"/>
      </w:pPr>
      <w:r w:rsidRPr="006E093B">
        <w:t>NK Rječina</w:t>
      </w:r>
    </w:p>
    <w:p w14:paraId="208AA004" w14:textId="77777777" w:rsidR="006C0FA0" w:rsidRPr="006E093B" w:rsidRDefault="006C0FA0" w:rsidP="006E093B">
      <w:pPr>
        <w:pStyle w:val="Odlomakpopisa"/>
      </w:pPr>
      <w:r w:rsidRPr="006E093B">
        <w:t>Brodokomerc d.o.o.</w:t>
      </w:r>
    </w:p>
    <w:p w14:paraId="012971A7" w14:textId="77777777" w:rsidR="006C0FA0" w:rsidRPr="006E093B" w:rsidRDefault="006C0FA0" w:rsidP="006E093B">
      <w:pPr>
        <w:pStyle w:val="Odlomakpopisa"/>
      </w:pPr>
      <w:r w:rsidRPr="006E093B">
        <w:t>Gostiona Rječina</w:t>
      </w:r>
    </w:p>
    <w:p w14:paraId="2DF9CFFD" w14:textId="77777777" w:rsidR="006C0FA0" w:rsidRPr="006E093B" w:rsidRDefault="006C0FA0" w:rsidP="006E093B">
      <w:pPr>
        <w:pStyle w:val="Odlomakpopisa"/>
      </w:pPr>
      <w:r w:rsidRPr="006E093B">
        <w:t>Picerija Leon</w:t>
      </w:r>
    </w:p>
    <w:p w14:paraId="63ACD8DA" w14:textId="77777777" w:rsidR="006C0FA0" w:rsidRPr="006E093B" w:rsidRDefault="006C0FA0" w:rsidP="006E093B">
      <w:pPr>
        <w:pStyle w:val="Odlomakpopisa"/>
      </w:pPr>
      <w:r w:rsidRPr="006E093B">
        <w:t>Pekara „Lišćevica“</w:t>
      </w:r>
    </w:p>
    <w:p w14:paraId="79081485" w14:textId="77777777" w:rsidR="006C0FA0" w:rsidRPr="006E093B" w:rsidRDefault="006C0FA0" w:rsidP="006E093B">
      <w:pPr>
        <w:pStyle w:val="Odlomakpopisa"/>
      </w:pPr>
      <w:r w:rsidRPr="006E093B">
        <w:t>Hrvatski Caritas</w:t>
      </w:r>
    </w:p>
    <w:p w14:paraId="46083B6F" w14:textId="77777777" w:rsidR="006C0FA0" w:rsidRPr="006E093B" w:rsidRDefault="006C0FA0" w:rsidP="006E093B">
      <w:pPr>
        <w:pStyle w:val="Odlomakpopisa"/>
      </w:pPr>
      <w:r w:rsidRPr="006E093B">
        <w:t>Veterinarska stanica Rijeka</w:t>
      </w:r>
    </w:p>
    <w:p w14:paraId="13E91DD0" w14:textId="78E6592A" w:rsidR="003712DA" w:rsidRPr="006E093B" w:rsidRDefault="003712DA" w:rsidP="003712DA">
      <w:pPr>
        <w:spacing w:before="120" w:after="120"/>
        <w:rPr>
          <w:b/>
          <w:bCs/>
          <w:color w:val="auto"/>
          <w:szCs w:val="22"/>
        </w:rPr>
      </w:pPr>
      <w:r w:rsidRPr="006E093B">
        <w:rPr>
          <w:b/>
          <w:bCs/>
          <w:color w:val="auto"/>
          <w:szCs w:val="22"/>
        </w:rPr>
        <w:t xml:space="preserve">Udruge od interesa za sustav civilne zaštite na području </w:t>
      </w:r>
      <w:r w:rsidR="004A4DAB" w:rsidRPr="006E093B">
        <w:rPr>
          <w:b/>
          <w:bCs/>
          <w:color w:val="auto"/>
          <w:szCs w:val="22"/>
        </w:rPr>
        <w:t>Općine Jelenje</w:t>
      </w:r>
      <w:r w:rsidRPr="006E093B">
        <w:rPr>
          <w:b/>
          <w:bCs/>
          <w:color w:val="auto"/>
          <w:szCs w:val="22"/>
        </w:rPr>
        <w:t xml:space="preserve"> su:</w:t>
      </w:r>
    </w:p>
    <w:p w14:paraId="459B4A77" w14:textId="77777777" w:rsidR="005D0D22" w:rsidRPr="006E093B" w:rsidRDefault="005D0D22" w:rsidP="006E093B">
      <w:pPr>
        <w:pStyle w:val="Odlomakpopisa"/>
      </w:pPr>
      <w:r w:rsidRPr="006E093B">
        <w:t xml:space="preserve">Lovačko društvo „Jelen“, </w:t>
      </w:r>
    </w:p>
    <w:p w14:paraId="7184A24D" w14:textId="77777777" w:rsidR="005D0D22" w:rsidRPr="006E093B" w:rsidRDefault="005D0D22" w:rsidP="006E093B">
      <w:pPr>
        <w:pStyle w:val="Odlomakpopisa"/>
      </w:pPr>
      <w:r w:rsidRPr="006E093B">
        <w:t>NK Rječina</w:t>
      </w:r>
    </w:p>
    <w:p w14:paraId="78EA2130" w14:textId="77777777" w:rsidR="003712DA" w:rsidRPr="002811D2" w:rsidRDefault="003712DA" w:rsidP="003712DA">
      <w:pPr>
        <w:spacing w:before="120" w:after="120"/>
        <w:rPr>
          <w:szCs w:val="22"/>
          <w:highlight w:val="yellow"/>
        </w:rPr>
      </w:pPr>
    </w:p>
    <w:p w14:paraId="4DDFD1DD" w14:textId="27F2393F" w:rsidR="00A8045B" w:rsidRPr="005D0D22" w:rsidRDefault="00A8045B" w:rsidP="00A8045B">
      <w:pPr>
        <w:spacing w:before="120" w:after="120"/>
        <w:rPr>
          <w:szCs w:val="22"/>
        </w:rPr>
      </w:pPr>
      <w:r w:rsidRPr="005D0D22">
        <w:rPr>
          <w:b/>
        </w:rPr>
        <w:t xml:space="preserve">Način mobilizacije pravnih osoba i udruga od interesa za sustav civilne zaštite: </w:t>
      </w:r>
      <w:r w:rsidRPr="005D0D22">
        <w:rPr>
          <w:szCs w:val="22"/>
        </w:rPr>
        <w:t xml:space="preserve">mobiliziraju se na temelju naloga </w:t>
      </w:r>
      <w:r w:rsidR="002C1549" w:rsidRPr="005D0D22">
        <w:rPr>
          <w:szCs w:val="22"/>
        </w:rPr>
        <w:t>Općinsk</w:t>
      </w:r>
      <w:r w:rsidR="005D0D22" w:rsidRPr="005D0D22">
        <w:rPr>
          <w:szCs w:val="22"/>
        </w:rPr>
        <w:t>og</w:t>
      </w:r>
      <w:r w:rsidR="002C1549" w:rsidRPr="005D0D22">
        <w:rPr>
          <w:szCs w:val="22"/>
        </w:rPr>
        <w:t xml:space="preserve"> načelnik</w:t>
      </w:r>
      <w:r w:rsidRPr="005D0D22">
        <w:rPr>
          <w:szCs w:val="22"/>
        </w:rPr>
        <w:t xml:space="preserve">a nadležnog Stožera civilne zaštite, a sukladno ovom Planu djelovanja civilne zaštite, odluci o određivanju pravnih osoba od interesa za sustav civilne zaštite </w:t>
      </w:r>
      <w:r w:rsidR="004A4DAB" w:rsidRPr="005D0D22">
        <w:rPr>
          <w:szCs w:val="22"/>
        </w:rPr>
        <w:t>Općine Jelenje</w:t>
      </w:r>
      <w:r w:rsidRPr="005D0D22">
        <w:rPr>
          <w:szCs w:val="22"/>
        </w:rPr>
        <w:t xml:space="preserve"> te </w:t>
      </w:r>
      <w:r w:rsidRPr="005D0D22">
        <w:rPr>
          <w:szCs w:val="22"/>
          <w:u w:val="single"/>
        </w:rPr>
        <w:t>operativnim planovima civilne zaštite pravnih osoba</w:t>
      </w:r>
      <w:r w:rsidRPr="005D0D22">
        <w:rPr>
          <w:szCs w:val="22"/>
        </w:rPr>
        <w:t xml:space="preserve">. Nalog im se dostavlja putem ureda općinskog </w:t>
      </w:r>
      <w:r w:rsidR="002C1549" w:rsidRPr="005D0D22">
        <w:rPr>
          <w:szCs w:val="22"/>
        </w:rPr>
        <w:t>načelnik</w:t>
      </w:r>
      <w:r w:rsidRPr="005D0D22">
        <w:rPr>
          <w:szCs w:val="22"/>
        </w:rPr>
        <w:t>a.</w:t>
      </w:r>
    </w:p>
    <w:p w14:paraId="1E82DE88" w14:textId="77777777" w:rsidR="00A8045B" w:rsidRPr="005D0D22" w:rsidRDefault="00A8045B" w:rsidP="00A8045B">
      <w:pPr>
        <w:spacing w:before="120" w:after="120"/>
      </w:pPr>
      <w:r w:rsidRPr="005D0D22">
        <w:t>Zahtjev za mobilizaciju može se dostaviti putem faksa, elektroničkom poštom, telefonskom vezom ili putem teklićkog sustava.</w:t>
      </w:r>
    </w:p>
    <w:p w14:paraId="1D9FD9AE" w14:textId="6D7C9978" w:rsidR="00A8045B" w:rsidRPr="005D0D22" w:rsidRDefault="00A8045B" w:rsidP="00A8045B">
      <w:pPr>
        <w:spacing w:before="120" w:after="120"/>
        <w:rPr>
          <w:szCs w:val="22"/>
        </w:rPr>
      </w:pPr>
      <w:r w:rsidRPr="005D0D22">
        <w:rPr>
          <w:szCs w:val="22"/>
        </w:rPr>
        <w:t xml:space="preserve">Čelnik (odgovorna osoba) pravne osobe od interesa za sustav civilne zaštite, dužan je </w:t>
      </w:r>
      <w:r w:rsidR="002C1549" w:rsidRPr="009B4842">
        <w:rPr>
          <w:color w:val="FF0000"/>
          <w:szCs w:val="22"/>
        </w:rPr>
        <w:t>Općinski načelnik</w:t>
      </w:r>
      <w:r w:rsidRPr="009B4842">
        <w:rPr>
          <w:color w:val="FF0000"/>
          <w:szCs w:val="22"/>
        </w:rPr>
        <w:t xml:space="preserve">a Stožera civilne zaštite odmah </w:t>
      </w:r>
      <w:r w:rsidRPr="005D0D22">
        <w:rPr>
          <w:szCs w:val="22"/>
        </w:rPr>
        <w:t>izvijestiti o mogućnostima za stavljanje na raspolaganje operativnih ljudskih i materijalno-tehničkih sredstava za provođenje mjera iz ovog Zajedničkog plana djelovanja civilne zaštite.</w:t>
      </w:r>
    </w:p>
    <w:p w14:paraId="186EACA0" w14:textId="42A2C52F" w:rsidR="00A8045B" w:rsidRPr="005D0D22" w:rsidRDefault="00A8045B" w:rsidP="00A8045B">
      <w:pPr>
        <w:spacing w:before="120" w:after="120"/>
        <w:rPr>
          <w:i/>
          <w:szCs w:val="20"/>
        </w:rPr>
      </w:pPr>
      <w:r w:rsidRPr="005D0D22">
        <w:t xml:space="preserve">Materijalno – tehnička sredstva i  odgovorne osobe pravnih osoba i udruga od interesa za sustav civilne ne zaštite nalaze se u </w:t>
      </w:r>
      <w:r w:rsidRPr="005D0D22">
        <w:rPr>
          <w:b/>
        </w:rPr>
        <w:t>Prilogu 7.1</w:t>
      </w:r>
      <w:r w:rsidR="00D7714E" w:rsidRPr="005D0D22">
        <w:rPr>
          <w:b/>
        </w:rPr>
        <w:t>4</w:t>
      </w:r>
      <w:r w:rsidRPr="005D0D22">
        <w:t xml:space="preserve">. Nalog za mobilizaciju pravnih osoba od interesa za sustav civilne zaštite nalaze se u </w:t>
      </w:r>
      <w:r w:rsidRPr="005D0D22">
        <w:rPr>
          <w:b/>
          <w:szCs w:val="20"/>
        </w:rPr>
        <w:t>Prilogu 7.1</w:t>
      </w:r>
      <w:r w:rsidR="00D7714E" w:rsidRPr="005D0D22">
        <w:rPr>
          <w:b/>
          <w:szCs w:val="20"/>
        </w:rPr>
        <w:t>6</w:t>
      </w:r>
      <w:r w:rsidRPr="005D0D22">
        <w:rPr>
          <w:b/>
          <w:szCs w:val="20"/>
        </w:rPr>
        <w:t>.</w:t>
      </w:r>
    </w:p>
    <w:p w14:paraId="4215FC04" w14:textId="77777777" w:rsidR="00614975" w:rsidRPr="002811D2" w:rsidRDefault="00614975" w:rsidP="008D58A2">
      <w:pPr>
        <w:rPr>
          <w:highlight w:val="yellow"/>
        </w:rPr>
      </w:pPr>
    </w:p>
    <w:p w14:paraId="5172C856" w14:textId="306989E7" w:rsidR="000825DE" w:rsidRPr="00533FFC" w:rsidRDefault="00C17E51" w:rsidP="000825DE">
      <w:pPr>
        <w:pStyle w:val="Naslov2"/>
      </w:pPr>
      <w:bookmarkStart w:id="27" w:name="_Toc290729264"/>
      <w:bookmarkStart w:id="28" w:name="_Toc410228537"/>
      <w:bookmarkStart w:id="29" w:name="_Toc432405917"/>
      <w:bookmarkStart w:id="30" w:name="_Toc521327807"/>
      <w:bookmarkStart w:id="31" w:name="_Toc138155293"/>
      <w:r w:rsidRPr="00533FFC">
        <w:t>4.</w:t>
      </w:r>
      <w:r w:rsidR="00A8045B" w:rsidRPr="00533FFC">
        <w:t>7</w:t>
      </w:r>
      <w:r w:rsidRPr="00533FFC">
        <w:t xml:space="preserve"> Organizacija popune operativnih snaga sustava civilne zaštite obveznicima i osobnim i skupnim materijalno-tehničkim sredstvima</w:t>
      </w:r>
      <w:bookmarkEnd w:id="27"/>
      <w:bookmarkEnd w:id="28"/>
      <w:bookmarkEnd w:id="29"/>
      <w:bookmarkEnd w:id="30"/>
      <w:bookmarkEnd w:id="31"/>
    </w:p>
    <w:p w14:paraId="08EF64FB" w14:textId="77777777" w:rsidR="0036233C" w:rsidRPr="00533FFC" w:rsidRDefault="0036233C" w:rsidP="0036233C">
      <w:pPr>
        <w:widowControl w:val="0"/>
        <w:autoSpaceDE w:val="0"/>
        <w:adjustRightInd w:val="0"/>
        <w:rPr>
          <w:b/>
          <w:bCs/>
        </w:rPr>
      </w:pPr>
      <w:r w:rsidRPr="00533FFC">
        <w:rPr>
          <w:b/>
          <w:bCs/>
        </w:rPr>
        <w:t>Popuna operativnih snaga obveznicima vrši se:</w:t>
      </w:r>
    </w:p>
    <w:p w14:paraId="6301A3AF" w14:textId="77777777" w:rsidR="0036233C" w:rsidRPr="00533FFC" w:rsidRDefault="0036233C" w:rsidP="00BC7925">
      <w:pPr>
        <w:widowControl w:val="0"/>
        <w:numPr>
          <w:ilvl w:val="0"/>
          <w:numId w:val="7"/>
        </w:numPr>
        <w:autoSpaceDE w:val="0"/>
        <w:autoSpaceDN w:val="0"/>
        <w:adjustRightInd w:val="0"/>
        <w:ind w:left="284" w:hanging="284"/>
        <w:contextualSpacing/>
        <w:rPr>
          <w:bCs/>
        </w:rPr>
      </w:pPr>
      <w:r w:rsidRPr="00533FFC">
        <w:rPr>
          <w:bCs/>
        </w:rPr>
        <w:t xml:space="preserve">imenovanjem na dužnosti u Stožer, </w:t>
      </w:r>
    </w:p>
    <w:p w14:paraId="50F15ABF" w14:textId="77777777" w:rsidR="0036233C" w:rsidRPr="00533FFC" w:rsidRDefault="0036233C" w:rsidP="00BC7925">
      <w:pPr>
        <w:widowControl w:val="0"/>
        <w:numPr>
          <w:ilvl w:val="0"/>
          <w:numId w:val="7"/>
        </w:numPr>
        <w:autoSpaceDE w:val="0"/>
        <w:autoSpaceDN w:val="0"/>
        <w:adjustRightInd w:val="0"/>
        <w:ind w:left="284" w:hanging="284"/>
        <w:contextualSpacing/>
        <w:rPr>
          <w:bCs/>
        </w:rPr>
      </w:pPr>
      <w:r w:rsidRPr="00533FFC">
        <w:rPr>
          <w:bCs/>
        </w:rPr>
        <w:t>na principu radne obveze za pravne osobe koje se poslovima civilne zaštite bave u redovitoj djelatnosti,</w:t>
      </w:r>
    </w:p>
    <w:p w14:paraId="563339FC" w14:textId="6E3D463E" w:rsidR="0036233C" w:rsidRPr="00533FFC" w:rsidRDefault="0036233C" w:rsidP="00BC7925">
      <w:pPr>
        <w:widowControl w:val="0"/>
        <w:numPr>
          <w:ilvl w:val="0"/>
          <w:numId w:val="7"/>
        </w:numPr>
        <w:autoSpaceDE w:val="0"/>
        <w:autoSpaceDN w:val="0"/>
        <w:adjustRightInd w:val="0"/>
        <w:ind w:left="284" w:hanging="284"/>
        <w:contextualSpacing/>
        <w:rPr>
          <w:bCs/>
        </w:rPr>
      </w:pPr>
      <w:r w:rsidRPr="00533FFC">
        <w:rPr>
          <w:bCs/>
        </w:rPr>
        <w:t>određivanjem stručnih timova ili potrebitog broja zaposlenika ili članova udruge za izvršavanja dobivene zadaće u sustavu civilne zaštite</w:t>
      </w:r>
    </w:p>
    <w:p w14:paraId="3B26559F" w14:textId="5ABFB959" w:rsidR="000E2366" w:rsidRPr="00533FFC" w:rsidRDefault="0036233C" w:rsidP="00533FFC">
      <w:pPr>
        <w:widowControl w:val="0"/>
        <w:autoSpaceDE w:val="0"/>
        <w:autoSpaceDN w:val="0"/>
        <w:adjustRightInd w:val="0"/>
        <w:ind w:left="567"/>
        <w:contextualSpacing/>
        <w:rPr>
          <w:b/>
          <w:bCs/>
        </w:rPr>
      </w:pPr>
      <w:r w:rsidRPr="00533FFC">
        <w:rPr>
          <w:bCs/>
        </w:rPr>
        <w:tab/>
      </w:r>
      <w:r w:rsidR="000E2366" w:rsidRPr="00533FFC">
        <w:rPr>
          <w:b/>
          <w:bCs/>
        </w:rPr>
        <w:t>Organizacija popune osobnim i skupnim materijalno tehničkim sredstvima</w:t>
      </w:r>
    </w:p>
    <w:p w14:paraId="48AF99C4"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szCs w:val="22"/>
        </w:rPr>
      </w:pPr>
      <w:r w:rsidRPr="00533FFC">
        <w:rPr>
          <w:bCs/>
          <w:szCs w:val="22"/>
        </w:rPr>
        <w:t xml:space="preserve">Članovi Stožera civilne zaštite </w:t>
      </w:r>
      <w:r w:rsidRPr="00533FFC">
        <w:rPr>
          <w:szCs w:val="22"/>
        </w:rPr>
        <w:t>popunjavaju se:</w:t>
      </w:r>
    </w:p>
    <w:p w14:paraId="13AAC85A" w14:textId="29894BCF" w:rsidR="000E2366" w:rsidRPr="00533FFC" w:rsidRDefault="000E2366" w:rsidP="000E2366">
      <w:pPr>
        <w:widowControl w:val="0"/>
        <w:tabs>
          <w:tab w:val="left" w:pos="709"/>
        </w:tabs>
        <w:autoSpaceDE w:val="0"/>
        <w:autoSpaceDN w:val="0"/>
        <w:adjustRightInd w:val="0"/>
        <w:spacing w:before="0" w:after="0"/>
        <w:ind w:left="426" w:hanging="142"/>
        <w:contextualSpacing/>
        <w:rPr>
          <w:bCs/>
          <w:szCs w:val="22"/>
        </w:rPr>
      </w:pPr>
      <w:r w:rsidRPr="00533FFC">
        <w:rPr>
          <w:bCs/>
          <w:szCs w:val="22"/>
        </w:rPr>
        <w:t xml:space="preserve">- opremom i sredstvima za rad od stručnih službi </w:t>
      </w:r>
      <w:r w:rsidR="004A4DAB" w:rsidRPr="00533FFC">
        <w:rPr>
          <w:bCs/>
          <w:szCs w:val="22"/>
        </w:rPr>
        <w:t>Općine Jelenje</w:t>
      </w:r>
      <w:r w:rsidRPr="00533FFC">
        <w:rPr>
          <w:bCs/>
          <w:szCs w:val="22"/>
        </w:rPr>
        <w:t xml:space="preserve"> (sredstva veze, računalna oprema, i ostala sredstva za rad).</w:t>
      </w:r>
    </w:p>
    <w:p w14:paraId="19D4D780"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33FFC">
        <w:rPr>
          <w:bCs/>
          <w:szCs w:val="22"/>
        </w:rPr>
        <w:t>Ostale Operativne snage (zdravstvo, vatrogastvo, veterinarstvo, socijalna služba, Crveni križ, Hrvatska gorska služba spašavanja Hrvatske vode, policija):</w:t>
      </w:r>
    </w:p>
    <w:p w14:paraId="155C02D3" w14:textId="77777777" w:rsidR="000E2366" w:rsidRPr="00533FFC" w:rsidRDefault="000E2366" w:rsidP="000E2366">
      <w:pPr>
        <w:widowControl w:val="0"/>
        <w:tabs>
          <w:tab w:val="left" w:pos="993"/>
        </w:tabs>
        <w:autoSpaceDE w:val="0"/>
        <w:autoSpaceDN w:val="0"/>
        <w:adjustRightInd w:val="0"/>
        <w:spacing w:before="0" w:after="0"/>
        <w:ind w:left="426" w:hanging="142"/>
        <w:contextualSpacing/>
        <w:rPr>
          <w:bCs/>
          <w:szCs w:val="22"/>
        </w:rPr>
      </w:pPr>
      <w:r w:rsidRPr="00533FFC">
        <w:rPr>
          <w:bCs/>
          <w:szCs w:val="22"/>
        </w:rPr>
        <w:t>- popunjavaju se materijalnim sredstvima, koje koriste i tijekom redovnih poslova iz svojih vlastitih izvora.</w:t>
      </w:r>
    </w:p>
    <w:p w14:paraId="59EAEC4C"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33FFC">
        <w:rPr>
          <w:bCs/>
          <w:szCs w:val="22"/>
        </w:rPr>
        <w:t>Povjerenici civilne zaštite:</w:t>
      </w:r>
    </w:p>
    <w:p w14:paraId="24780B95" w14:textId="77777777" w:rsidR="000E2366" w:rsidRPr="00533FFC" w:rsidRDefault="000E2366" w:rsidP="000E2366">
      <w:pPr>
        <w:widowControl w:val="0"/>
        <w:tabs>
          <w:tab w:val="left" w:pos="993"/>
        </w:tabs>
        <w:autoSpaceDE w:val="0"/>
        <w:autoSpaceDN w:val="0"/>
        <w:adjustRightInd w:val="0"/>
        <w:spacing w:before="0" w:after="0"/>
        <w:ind w:left="426" w:hanging="142"/>
        <w:contextualSpacing/>
        <w:rPr>
          <w:bCs/>
          <w:szCs w:val="22"/>
        </w:rPr>
      </w:pPr>
      <w:r w:rsidRPr="00533FFC">
        <w:rPr>
          <w:bCs/>
          <w:szCs w:val="22"/>
        </w:rPr>
        <w:t>- koriste osobna prijevozna sredstva, sustav veza, pribor za rad kao i opremu i materijalno-tehnička sredstva građana u mjestu djelovanja:</w:t>
      </w:r>
    </w:p>
    <w:p w14:paraId="2C612327" w14:textId="77777777" w:rsidR="000E2366" w:rsidRPr="00533FFC" w:rsidRDefault="000E2366" w:rsidP="00BC7925">
      <w:pPr>
        <w:widowControl w:val="0"/>
        <w:numPr>
          <w:ilvl w:val="0"/>
          <w:numId w:val="6"/>
        </w:numPr>
        <w:tabs>
          <w:tab w:val="left" w:pos="993"/>
        </w:tabs>
        <w:autoSpaceDE w:val="0"/>
        <w:autoSpaceDN w:val="0"/>
        <w:adjustRightInd w:val="0"/>
        <w:spacing w:before="0" w:after="0"/>
        <w:ind w:left="284" w:hanging="426"/>
        <w:rPr>
          <w:bCs/>
          <w:szCs w:val="22"/>
        </w:rPr>
      </w:pPr>
      <w:r w:rsidRPr="00533FFC">
        <w:rPr>
          <w:bCs/>
          <w:szCs w:val="22"/>
        </w:rPr>
        <w:t>Ostale pravne osobe i udruge građana od interesa za sustav civilne zaštite</w:t>
      </w:r>
    </w:p>
    <w:p w14:paraId="7CD1BBFA" w14:textId="31988DF9" w:rsidR="0036233C" w:rsidRPr="00533FFC" w:rsidRDefault="000E2366" w:rsidP="000E2366">
      <w:pPr>
        <w:widowControl w:val="0"/>
        <w:tabs>
          <w:tab w:val="left" w:pos="993"/>
        </w:tabs>
        <w:autoSpaceDE w:val="0"/>
        <w:autoSpaceDN w:val="0"/>
        <w:adjustRightInd w:val="0"/>
        <w:spacing w:before="0" w:after="0"/>
        <w:ind w:left="426" w:hanging="142"/>
        <w:contextualSpacing/>
        <w:rPr>
          <w:b/>
          <w:bCs/>
        </w:rPr>
      </w:pPr>
      <w:r w:rsidRPr="00533FFC">
        <w:rPr>
          <w:bCs/>
          <w:szCs w:val="22"/>
        </w:rPr>
        <w:t>- koriste opremu i sredstva vlastitih tvrtki te udruga, sukladno dobivenoj zadaći u civilnoj zaštiti.</w:t>
      </w:r>
    </w:p>
    <w:p w14:paraId="700B65BA" w14:textId="77777777" w:rsidR="0036233C" w:rsidRPr="002811D2" w:rsidRDefault="0036233C" w:rsidP="00314130">
      <w:pPr>
        <w:widowControl w:val="0"/>
        <w:autoSpaceDE w:val="0"/>
        <w:adjustRightInd w:val="0"/>
        <w:rPr>
          <w:b/>
          <w:bCs/>
          <w:highlight w:val="yellow"/>
        </w:rPr>
      </w:pPr>
    </w:p>
    <w:p w14:paraId="663ADCFB" w14:textId="2F1AC10B" w:rsidR="00B40AC7" w:rsidRPr="002811D2" w:rsidRDefault="00B20A41" w:rsidP="00B20A41">
      <w:pPr>
        <w:spacing w:after="200"/>
        <w:ind w:left="284"/>
        <w:rPr>
          <w:bCs/>
          <w:highlight w:val="yellow"/>
        </w:rPr>
      </w:pPr>
      <w:r w:rsidRPr="002811D2">
        <w:rPr>
          <w:bCs/>
          <w:highlight w:val="yellow"/>
        </w:rPr>
        <w:br w:type="page"/>
      </w:r>
    </w:p>
    <w:p w14:paraId="07390F52" w14:textId="77777777" w:rsidR="00B40AC7" w:rsidRPr="00550679" w:rsidRDefault="00B40AC7" w:rsidP="00B40AC7">
      <w:pPr>
        <w:pStyle w:val="Naslov1"/>
      </w:pPr>
      <w:bookmarkStart w:id="32" w:name="_Toc521327808"/>
      <w:bookmarkStart w:id="33" w:name="_Toc138155294"/>
      <w:r w:rsidRPr="00550679">
        <w:t>Opis područja odgovornosti nositelja izrade Plana</w:t>
      </w:r>
      <w:bookmarkEnd w:id="32"/>
      <w:bookmarkEnd w:id="33"/>
    </w:p>
    <w:p w14:paraId="01F03CAA" w14:textId="77777777" w:rsidR="000825DE" w:rsidRPr="00550679" w:rsidRDefault="000825DE" w:rsidP="000825DE"/>
    <w:p w14:paraId="330D7FC7" w14:textId="4B2D6B17" w:rsidR="00B40AC7" w:rsidRPr="00550679" w:rsidRDefault="00B40AC7" w:rsidP="00B40AC7">
      <w:pPr>
        <w:keepNext/>
        <w:spacing w:before="0" w:after="200"/>
        <w:outlineLvl w:val="1"/>
        <w:rPr>
          <w:rFonts w:eastAsiaTheme="majorEastAsia"/>
          <w:bCs/>
          <w:color w:val="54883D"/>
          <w:sz w:val="28"/>
          <w:lang w:bidi="en-US"/>
        </w:rPr>
      </w:pPr>
      <w:bookmarkStart w:id="34" w:name="_Toc521327809"/>
      <w:bookmarkStart w:id="35" w:name="_Toc138155295"/>
      <w:r w:rsidRPr="00550679">
        <w:rPr>
          <w:rFonts w:eastAsiaTheme="majorEastAsia"/>
          <w:bCs/>
          <w:color w:val="54883D"/>
          <w:sz w:val="28"/>
          <w:lang w:bidi="en-US"/>
        </w:rPr>
        <w:t>5.1 Područje</w:t>
      </w:r>
      <w:bookmarkEnd w:id="34"/>
      <w:bookmarkEnd w:id="35"/>
    </w:p>
    <w:p w14:paraId="708FDED9" w14:textId="6AD0E70E" w:rsidR="00B40AC7" w:rsidRPr="00550679" w:rsidRDefault="00B20A41" w:rsidP="00B40AC7">
      <w:r w:rsidRPr="00550679">
        <w:t xml:space="preserve">Opis područja nalazi se u Procjeni rizika od velikih nesreća za </w:t>
      </w:r>
      <w:r w:rsidR="004A4DAB" w:rsidRPr="00550679">
        <w:t>Općinu Jelenje</w:t>
      </w:r>
      <w:r w:rsidR="00E45D49" w:rsidRPr="00550679">
        <w:t xml:space="preserve"> </w:t>
      </w:r>
      <w:r w:rsidRPr="00550679">
        <w:t>u poglavlju 2.1.1. Geografski položaj.</w:t>
      </w:r>
    </w:p>
    <w:p w14:paraId="1D4E6E07" w14:textId="77777777" w:rsidR="00A77B60" w:rsidRPr="00550679" w:rsidRDefault="00A77B60" w:rsidP="00B40AC7"/>
    <w:p w14:paraId="18EF85A2" w14:textId="6F978DD9" w:rsidR="00B40AC7" w:rsidRPr="00550679" w:rsidRDefault="00B40AC7" w:rsidP="00B40AC7">
      <w:pPr>
        <w:keepNext/>
        <w:spacing w:before="0" w:after="200"/>
        <w:outlineLvl w:val="1"/>
        <w:rPr>
          <w:rFonts w:eastAsiaTheme="majorEastAsia"/>
          <w:bCs/>
          <w:color w:val="54883D"/>
          <w:sz w:val="28"/>
          <w:lang w:bidi="en-US"/>
        </w:rPr>
      </w:pPr>
      <w:bookmarkStart w:id="36" w:name="_Toc521327810"/>
      <w:bookmarkStart w:id="37" w:name="_Toc138155296"/>
      <w:r w:rsidRPr="00550679">
        <w:rPr>
          <w:rFonts w:eastAsiaTheme="majorEastAsia"/>
          <w:bCs/>
          <w:color w:val="54883D"/>
          <w:sz w:val="28"/>
          <w:lang w:bidi="en-US"/>
        </w:rPr>
        <w:t>5.2 Stanovništvo</w:t>
      </w:r>
      <w:bookmarkEnd w:id="36"/>
      <w:bookmarkEnd w:id="37"/>
    </w:p>
    <w:p w14:paraId="5A65129B" w14:textId="1A70AF88" w:rsidR="00B40AC7" w:rsidRPr="00550679" w:rsidRDefault="00B20A41" w:rsidP="00B40AC7">
      <w:r w:rsidRPr="00550679">
        <w:t xml:space="preserve">Podaci o stanovništvu nalaze se u Procjeni rizika od velikih nesreća za </w:t>
      </w:r>
      <w:r w:rsidR="004A4DAB" w:rsidRPr="00550679">
        <w:t>Općinu Jelenje</w:t>
      </w:r>
      <w:r w:rsidR="00AE3E77" w:rsidRPr="00550679">
        <w:t xml:space="preserve"> </w:t>
      </w:r>
      <w:r w:rsidRPr="00550679">
        <w:t>u poglavljima: 2.1.2. Broj stanovnika, 2.1.3. Gustoća naseljenosti, 2.1.4. Razmještaj stanovništva i 2.1.5. Spolno-dobna raspodjela stanovništva.</w:t>
      </w:r>
    </w:p>
    <w:p w14:paraId="11031BD9" w14:textId="77777777" w:rsidR="00B20A41" w:rsidRPr="00550679" w:rsidRDefault="00B20A41" w:rsidP="00B40AC7"/>
    <w:p w14:paraId="1D067799" w14:textId="71CA9E53" w:rsidR="00B40AC7" w:rsidRPr="00550679" w:rsidRDefault="00B40AC7" w:rsidP="00B40AC7">
      <w:pPr>
        <w:keepNext/>
        <w:spacing w:before="0" w:after="200"/>
        <w:outlineLvl w:val="1"/>
        <w:rPr>
          <w:rFonts w:eastAsiaTheme="majorEastAsia"/>
          <w:bCs/>
          <w:color w:val="54883D"/>
          <w:sz w:val="28"/>
          <w:lang w:bidi="en-US"/>
        </w:rPr>
      </w:pPr>
      <w:bookmarkStart w:id="38" w:name="_Toc521327811"/>
      <w:bookmarkStart w:id="39" w:name="_Toc138155297"/>
      <w:r w:rsidRPr="00550679">
        <w:rPr>
          <w:rFonts w:eastAsiaTheme="majorEastAsia"/>
          <w:bCs/>
          <w:color w:val="54883D"/>
          <w:sz w:val="28"/>
          <w:lang w:bidi="en-US"/>
        </w:rPr>
        <w:t>5.3 Materijalna i kulturna dobra te okoliš</w:t>
      </w:r>
      <w:bookmarkEnd w:id="38"/>
      <w:bookmarkEnd w:id="39"/>
    </w:p>
    <w:p w14:paraId="7287B42C" w14:textId="671EB502" w:rsidR="00B40AC7" w:rsidRPr="00550679" w:rsidRDefault="00B20A41" w:rsidP="00B40AC7">
      <w:r w:rsidRPr="00550679">
        <w:t xml:space="preserve">Podaci o materijalnim i kulturnim dobrima te okolišu nalaze se u Procjeni rizika od velikih nesreća za </w:t>
      </w:r>
      <w:r w:rsidR="004A4DAB" w:rsidRPr="00550679">
        <w:t>Općinu Jelenje</w:t>
      </w:r>
      <w:r w:rsidR="00AE3E77" w:rsidRPr="00550679">
        <w:t xml:space="preserve"> </w:t>
      </w:r>
      <w:r w:rsidRPr="00550679">
        <w:t>u poglavlju 2.4. Prirodno-kulturni pokazatelji.</w:t>
      </w:r>
    </w:p>
    <w:p w14:paraId="334DB918" w14:textId="77777777" w:rsidR="00B20A41" w:rsidRPr="00550679" w:rsidRDefault="00B20A41" w:rsidP="00B40AC7"/>
    <w:p w14:paraId="1C759EDC" w14:textId="5B180374" w:rsidR="00B40AC7" w:rsidRPr="00550679" w:rsidRDefault="00B40AC7" w:rsidP="00B40AC7">
      <w:pPr>
        <w:keepNext/>
        <w:spacing w:before="0" w:after="200"/>
        <w:outlineLvl w:val="1"/>
        <w:rPr>
          <w:rFonts w:eastAsiaTheme="majorEastAsia"/>
          <w:bCs/>
          <w:color w:val="54883D"/>
          <w:sz w:val="28"/>
          <w:lang w:bidi="en-US"/>
        </w:rPr>
      </w:pPr>
      <w:bookmarkStart w:id="40" w:name="_Toc521327812"/>
      <w:bookmarkStart w:id="41" w:name="_Toc138155298"/>
      <w:r w:rsidRPr="00550679">
        <w:rPr>
          <w:rFonts w:eastAsiaTheme="majorEastAsia"/>
          <w:bCs/>
          <w:color w:val="54883D"/>
          <w:sz w:val="28"/>
          <w:lang w:bidi="en-US"/>
        </w:rPr>
        <w:t>5.4 Prometno-tehnološka infrastruktura</w:t>
      </w:r>
      <w:bookmarkEnd w:id="40"/>
      <w:bookmarkEnd w:id="41"/>
    </w:p>
    <w:p w14:paraId="1401DC9B" w14:textId="13E24DF7" w:rsidR="00B40AC7" w:rsidRPr="00550679" w:rsidRDefault="00B20A41" w:rsidP="00B40AC7">
      <w:pPr>
        <w:spacing w:before="0" w:after="200"/>
        <w:rPr>
          <w:bCs/>
        </w:rPr>
      </w:pPr>
      <w:r w:rsidRPr="00550679">
        <w:t xml:space="preserve">Podaci o prometno-tehnološkoj infrastrukturi nalaze se u Procjeni rizika od velikih nesreća za </w:t>
      </w:r>
      <w:r w:rsidR="004A4DAB" w:rsidRPr="00550679">
        <w:t>Općinu Jelenje</w:t>
      </w:r>
      <w:r w:rsidR="00AE3E77" w:rsidRPr="00550679">
        <w:t xml:space="preserve"> </w:t>
      </w:r>
      <w:r w:rsidR="00A77B60" w:rsidRPr="00550679">
        <w:t>u poglavljima 2.1.7</w:t>
      </w:r>
      <w:r w:rsidRPr="00550679">
        <w:t xml:space="preserve"> Prometna povezanost.</w:t>
      </w:r>
    </w:p>
    <w:p w14:paraId="2678E6C0" w14:textId="77777777" w:rsidR="00B40AC7" w:rsidRPr="00550679" w:rsidRDefault="00B40AC7" w:rsidP="00C17E51">
      <w:pPr>
        <w:spacing w:before="0" w:after="200"/>
        <w:rPr>
          <w:bCs/>
        </w:rPr>
      </w:pPr>
    </w:p>
    <w:p w14:paraId="4A5ED807" w14:textId="77777777" w:rsidR="00C17E51" w:rsidRPr="002811D2" w:rsidRDefault="00C17E51" w:rsidP="00C17E51">
      <w:pPr>
        <w:spacing w:before="0" w:after="200"/>
        <w:rPr>
          <w:bCs/>
          <w:highlight w:val="yellow"/>
        </w:rPr>
      </w:pPr>
      <w:r w:rsidRPr="002811D2">
        <w:rPr>
          <w:bCs/>
          <w:highlight w:val="yellow"/>
        </w:rPr>
        <w:br w:type="page"/>
      </w:r>
    </w:p>
    <w:p w14:paraId="2804E6F5" w14:textId="77777777" w:rsidR="00B971AB" w:rsidRPr="00A350AC" w:rsidRDefault="00B40AC7" w:rsidP="00B40AC7">
      <w:pPr>
        <w:pStyle w:val="Naslov1"/>
      </w:pPr>
      <w:bookmarkStart w:id="42" w:name="_Toc521327813"/>
      <w:bookmarkStart w:id="43" w:name="_Toc138155299"/>
      <w:r w:rsidRPr="00A350AC">
        <w:t>Mjere civilne zaštite po ugrozama</w:t>
      </w:r>
      <w:bookmarkEnd w:id="42"/>
      <w:bookmarkEnd w:id="43"/>
    </w:p>
    <w:p w14:paraId="7843F805" w14:textId="77777777" w:rsidR="00113089" w:rsidRPr="00A350AC" w:rsidRDefault="00113089" w:rsidP="00113089"/>
    <w:p w14:paraId="628EDD1D" w14:textId="77777777" w:rsidR="00113089" w:rsidRPr="00A350AC" w:rsidRDefault="00113089" w:rsidP="00113089">
      <w:pPr>
        <w:keepNext/>
        <w:spacing w:before="0" w:after="200"/>
        <w:outlineLvl w:val="1"/>
        <w:rPr>
          <w:rFonts w:eastAsiaTheme="majorEastAsia"/>
          <w:bCs/>
          <w:color w:val="54883D"/>
          <w:sz w:val="28"/>
          <w:lang w:bidi="en-US"/>
        </w:rPr>
      </w:pPr>
      <w:bookmarkStart w:id="44" w:name="_Toc521327818"/>
      <w:bookmarkStart w:id="45" w:name="_Toc138155300"/>
      <w:r w:rsidRPr="00A350AC">
        <w:rPr>
          <w:rFonts w:eastAsiaTheme="majorEastAsia"/>
          <w:bCs/>
          <w:color w:val="54883D"/>
          <w:sz w:val="28"/>
          <w:lang w:bidi="en-US"/>
        </w:rPr>
        <w:t>6.1 Potres</w:t>
      </w:r>
      <w:bookmarkEnd w:id="44"/>
      <w:bookmarkEnd w:id="45"/>
    </w:p>
    <w:p w14:paraId="563B76F4" w14:textId="5F1D0B36" w:rsidR="00113089" w:rsidRPr="002811D2" w:rsidRDefault="00113089" w:rsidP="00113089">
      <w:pPr>
        <w:rPr>
          <w:highlight w:val="yellow"/>
        </w:rPr>
        <w:sectPr w:rsidR="00113089" w:rsidRPr="002811D2" w:rsidSect="00127514">
          <w:headerReference w:type="first" r:id="rId32"/>
          <w:footerReference w:type="first" r:id="rId33"/>
          <w:pgSz w:w="11906" w:h="16838"/>
          <w:pgMar w:top="1418" w:right="1418" w:bottom="1418" w:left="1418" w:header="567" w:footer="0" w:gutter="0"/>
          <w:cols w:space="708"/>
          <w:titlePg/>
          <w:docGrid w:linePitch="360"/>
        </w:sectPr>
      </w:pPr>
    </w:p>
    <w:p w14:paraId="00B83843" w14:textId="2FA3ED51" w:rsidR="00BB1FB1" w:rsidRPr="00A350AC" w:rsidRDefault="00BB1FB1" w:rsidP="00BB1FB1">
      <w:bookmarkStart w:id="46" w:name="_Toc521327819"/>
      <w:r w:rsidRPr="00A350AC">
        <w:t xml:space="preserve">Plan djelovanja sustava civilne zaštite u slučaju potresa pokreće </w:t>
      </w:r>
      <w:r w:rsidR="00D92016" w:rsidRPr="009B4842">
        <w:rPr>
          <w:color w:val="FF0000"/>
        </w:rPr>
        <w:t>O</w:t>
      </w:r>
      <w:r w:rsidR="009E7195">
        <w:rPr>
          <w:b/>
        </w:rPr>
        <w:t xml:space="preserve">pćinski načelnik </w:t>
      </w:r>
      <w:r w:rsidR="00D92016">
        <w:t xml:space="preserve">Općine </w:t>
      </w:r>
      <w:r w:rsidR="004A4DAB" w:rsidRPr="00A350AC">
        <w:t>Jelenje</w:t>
      </w:r>
      <w:r w:rsidRPr="00A350AC">
        <w:t xml:space="preserve">. Shema aktiviranja nalazi se u nastavku. </w:t>
      </w:r>
    </w:p>
    <w:p w14:paraId="36532088" w14:textId="7DB02502" w:rsidR="00BB1FB1" w:rsidRPr="00A350AC" w:rsidRDefault="00984E63" w:rsidP="00BB1FB1">
      <w:pPr>
        <w:rPr>
          <w:noProof/>
          <w:lang w:eastAsia="hr-HR"/>
        </w:rPr>
      </w:pPr>
      <w:r w:rsidRPr="00A350AC">
        <w:rPr>
          <w:noProof/>
          <w:lang w:eastAsia="hr-HR"/>
        </w:rPr>
        <mc:AlternateContent>
          <mc:Choice Requires="wps">
            <w:drawing>
              <wp:anchor distT="0" distB="0" distL="114300" distR="114300" simplePos="0" relativeHeight="252863488" behindDoc="0" locked="0" layoutInCell="1" allowOverlap="1" wp14:anchorId="4830C404" wp14:editId="70362344">
                <wp:simplePos x="0" y="0"/>
                <wp:positionH relativeFrom="margin">
                  <wp:posOffset>3312795</wp:posOffset>
                </wp:positionH>
                <wp:positionV relativeFrom="paragraph">
                  <wp:posOffset>124460</wp:posOffset>
                </wp:positionV>
                <wp:extent cx="1257300" cy="571500"/>
                <wp:effectExtent l="0" t="0" r="19050" b="19050"/>
                <wp:wrapNone/>
                <wp:docPr id="45"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03AD48F" w14:textId="77777777" w:rsidR="00BB1FB1" w:rsidRPr="00DF76EE" w:rsidRDefault="00BB1FB1" w:rsidP="00BB1FB1">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830C404" id="Rounded Rectangle 26" o:spid="_x0000_s1065" style="position:absolute;left:0;text-align:left;margin-left:260.85pt;margin-top:9.8pt;width:99pt;height:45pt;z-index:25286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" filled="f" strokecolor="#92d050" strokeweight="2pt">
                <v:path arrowok="t"/>
                <v:textbox>
                  <w:txbxContent>
                    <w:p w14:paraId="203AD48F" w14:textId="77777777" w:rsidR="00BB1FB1" w:rsidRPr="00DF76EE" w:rsidRDefault="00BB1FB1" w:rsidP="00BB1FB1">
                      <w:pPr>
                        <w:jc w:val="center"/>
                        <w:rPr>
                          <w:b/>
                          <w:sz w:val="20"/>
                        </w:rPr>
                      </w:pPr>
                      <w:r w:rsidRPr="00DF76EE">
                        <w:rPr>
                          <w:b/>
                          <w:sz w:val="20"/>
                        </w:rPr>
                        <w:t>Povjerenici civilne zaštite</w:t>
                      </w:r>
                    </w:p>
                  </w:txbxContent>
                </v:textbox>
                <w10:wrap anchorx="margin"/>
              </v:roundrect>
            </w:pict>
          </mc:Fallback>
        </mc:AlternateContent>
      </w:r>
      <w:r w:rsidR="00BB1FB1" w:rsidRPr="00A350AC">
        <w:rPr>
          <w:noProof/>
          <w:lang w:eastAsia="hr-HR"/>
        </w:rPr>
        <mc:AlternateContent>
          <mc:Choice Requires="wps">
            <w:drawing>
              <wp:anchor distT="0" distB="0" distL="114300" distR="114300" simplePos="0" relativeHeight="252864512" behindDoc="0" locked="0" layoutInCell="1" allowOverlap="1" wp14:anchorId="74C04494" wp14:editId="51C919E7">
                <wp:simplePos x="0" y="0"/>
                <wp:positionH relativeFrom="column">
                  <wp:posOffset>5548630</wp:posOffset>
                </wp:positionH>
                <wp:positionV relativeFrom="paragraph">
                  <wp:posOffset>147320</wp:posOffset>
                </wp:positionV>
                <wp:extent cx="1257300" cy="542925"/>
                <wp:effectExtent l="0" t="0" r="19050" b="28575"/>
                <wp:wrapNone/>
                <wp:docPr id="11"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E8878CD" w14:textId="77777777" w:rsidR="00BB1FB1" w:rsidRPr="00DF76EE" w:rsidRDefault="00BB1FB1" w:rsidP="00BB1FB1">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C04494" id="Rounded Rectangle 27" o:spid="_x0000_s1066" style="position:absolute;left:0;text-align:left;margin-left:436.9pt;margin-top:11.6pt;width:99pt;height:42.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" filled="f" strokecolor="#92d050" strokeweight="2pt">
                <v:path arrowok="t"/>
                <v:textbox>
                  <w:txbxContent>
                    <w:p w14:paraId="0E8878CD" w14:textId="77777777" w:rsidR="00BB1FB1" w:rsidRPr="00DF76EE" w:rsidRDefault="00BB1FB1" w:rsidP="00BB1FB1">
                      <w:pPr>
                        <w:jc w:val="center"/>
                        <w:rPr>
                          <w:b/>
                          <w:sz w:val="20"/>
                        </w:rPr>
                      </w:pPr>
                      <w:r w:rsidRPr="00DF76EE">
                        <w:rPr>
                          <w:b/>
                          <w:sz w:val="20"/>
                        </w:rPr>
                        <w:t>Koordinator na lokaciji</w:t>
                      </w:r>
                    </w:p>
                  </w:txbxContent>
                </v:textbox>
              </v:roundrect>
            </w:pict>
          </mc:Fallback>
        </mc:AlternateContent>
      </w:r>
      <w:r w:rsidR="00BB1FB1" w:rsidRPr="00A350AC">
        <w:rPr>
          <w:noProof/>
          <w:lang w:eastAsia="hr-HR"/>
        </w:rPr>
        <mc:AlternateContent>
          <mc:Choice Requires="wps">
            <w:drawing>
              <wp:anchor distT="0" distB="0" distL="114300" distR="114300" simplePos="0" relativeHeight="252878848" behindDoc="0" locked="0" layoutInCell="1" allowOverlap="1" wp14:anchorId="5AA5C76C" wp14:editId="24E06C21">
                <wp:simplePos x="0" y="0"/>
                <wp:positionH relativeFrom="margin">
                  <wp:align>left</wp:align>
                </wp:positionH>
                <wp:positionV relativeFrom="paragraph">
                  <wp:posOffset>11430</wp:posOffset>
                </wp:positionV>
                <wp:extent cx="2238375" cy="1524000"/>
                <wp:effectExtent l="0" t="0" r="28575" b="19050"/>
                <wp:wrapNone/>
                <wp:docPr id="2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5240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F941FA" w14:textId="77777777" w:rsidR="00BB1FB1" w:rsidRPr="00DF76EE" w:rsidRDefault="00BB1FB1" w:rsidP="00BB1FB1">
                            <w:pPr>
                              <w:spacing w:before="0" w:after="0"/>
                              <w:jc w:val="center"/>
                              <w:rPr>
                                <w:b/>
                                <w:sz w:val="20"/>
                                <w:szCs w:val="20"/>
                              </w:rPr>
                            </w:pPr>
                            <w:r w:rsidRPr="002D75EE">
                              <w:rPr>
                                <w:b/>
                                <w:sz w:val="20"/>
                                <w:szCs w:val="20"/>
                              </w:rPr>
                              <w:t>Operativne snage</w:t>
                            </w:r>
                          </w:p>
                          <w:p w14:paraId="7464C6FE" w14:textId="266E20EF"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593300CC" w14:textId="152C1FE9" w:rsidR="00BB1FB1"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4B27C23" w14:textId="0F74F24B"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1E50FF04" w14:textId="1D6270EB" w:rsidR="00BB1FB1" w:rsidRPr="00DF76EE"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5C76C" id="Rounded Rectangle 28" o:spid="_x0000_s1067" style="position:absolute;left:0;text-align:left;margin-left:0;margin-top:.9pt;width:176.25pt;height:120pt;z-index:25287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" filled="f" strokecolor="#92d050" strokeweight="2pt">
                <v:path arrowok="t"/>
                <v:textbox>
                  <w:txbxContent>
                    <w:p w14:paraId="0BF941FA" w14:textId="77777777" w:rsidR="00BB1FB1" w:rsidRPr="00DF76EE" w:rsidRDefault="00BB1FB1" w:rsidP="00BB1FB1">
                      <w:pPr>
                        <w:spacing w:before="0" w:after="0"/>
                        <w:jc w:val="center"/>
                        <w:rPr>
                          <w:b/>
                          <w:sz w:val="20"/>
                          <w:szCs w:val="20"/>
                        </w:rPr>
                      </w:pPr>
                      <w:r w:rsidRPr="002D75EE">
                        <w:rPr>
                          <w:b/>
                          <w:sz w:val="20"/>
                          <w:szCs w:val="20"/>
                        </w:rPr>
                        <w:t>Operativne snage</w:t>
                      </w:r>
                    </w:p>
                    <w:p w14:paraId="7464C6FE" w14:textId="266E20EF"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593300CC" w14:textId="152C1FE9" w:rsidR="00BB1FB1"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4B27C23" w14:textId="0F74F24B" w:rsidR="00BB1FB1" w:rsidRDefault="00BB1FB1" w:rsidP="00BB1FB1">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1E50FF04" w14:textId="1D6270EB" w:rsidR="00BB1FB1" w:rsidRPr="00DF76EE" w:rsidRDefault="00BB1FB1" w:rsidP="00BB1FB1">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p>
    <w:p w14:paraId="2E13D21B" w14:textId="77777777" w:rsidR="00BB1FB1" w:rsidRPr="002811D2" w:rsidRDefault="00BB1FB1" w:rsidP="00BB1FB1">
      <w:pPr>
        <w:rPr>
          <w:noProof/>
          <w:highlight w:val="yellow"/>
          <w:lang w:eastAsia="hr-HR"/>
        </w:rPr>
      </w:pPr>
    </w:p>
    <w:p w14:paraId="49702CCD" w14:textId="21456D6A" w:rsidR="00BB1FB1" w:rsidRPr="002811D2" w:rsidRDefault="00984E63" w:rsidP="00BB1FB1">
      <w:pPr>
        <w:rPr>
          <w:noProof/>
          <w:highlight w:val="yellow"/>
          <w:lang w:eastAsia="hr-HR"/>
        </w:rPr>
      </w:pPr>
      <w:r w:rsidRPr="002811D2">
        <w:rPr>
          <w:noProof/>
          <w:highlight w:val="yellow"/>
          <w:lang w:eastAsia="hr-HR"/>
        </w:rPr>
        <mc:AlternateContent>
          <mc:Choice Requires="wps">
            <w:drawing>
              <wp:anchor distT="0" distB="0" distL="114300" distR="114300" simplePos="0" relativeHeight="252869632" behindDoc="0" locked="0" layoutInCell="1" allowOverlap="1" wp14:anchorId="7EEBA38F" wp14:editId="57F9CF5C">
                <wp:simplePos x="0" y="0"/>
                <wp:positionH relativeFrom="column">
                  <wp:posOffset>3976369</wp:posOffset>
                </wp:positionH>
                <wp:positionV relativeFrom="paragraph">
                  <wp:posOffset>193039</wp:posOffset>
                </wp:positionV>
                <wp:extent cx="838200" cy="1268730"/>
                <wp:effectExtent l="38100" t="38100" r="19050" b="2667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38200" cy="12687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5C1A6B" id="Straight Arrow Connector 55" o:spid="_x0000_s1026" type="#_x0000_t32" style="position:absolute;margin-left:313.1pt;margin-top:15.2pt;width:66pt;height:99.9pt;flip:x 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" strokecolor="black [3213]" strokeweight="1.5pt">
                <v:stroke endarrow="block"/>
                <o:lock v:ext="edit" shapetype="f"/>
              </v:shape>
            </w:pict>
          </mc:Fallback>
        </mc:AlternateContent>
      </w:r>
      <w:r w:rsidR="00BB1FB1" w:rsidRPr="002811D2">
        <w:rPr>
          <w:noProof/>
          <w:highlight w:val="yellow"/>
          <w:lang w:eastAsia="hr-HR"/>
        </w:rPr>
        <mc:AlternateContent>
          <mc:Choice Requires="wps">
            <w:drawing>
              <wp:anchor distT="0" distB="0" distL="114300" distR="114300" simplePos="0" relativeHeight="252870656" behindDoc="0" locked="0" layoutInCell="1" allowOverlap="1" wp14:anchorId="22974910" wp14:editId="5AF042C1">
                <wp:simplePos x="0" y="0"/>
                <wp:positionH relativeFrom="column">
                  <wp:posOffset>5577205</wp:posOffset>
                </wp:positionH>
                <wp:positionV relativeFrom="paragraph">
                  <wp:posOffset>146050</wp:posOffset>
                </wp:positionV>
                <wp:extent cx="598805" cy="1504950"/>
                <wp:effectExtent l="0" t="38100" r="48895" b="19050"/>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805" cy="1504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F03E01" id="Straight Arrow Connector 485" o:spid="_x0000_s1026" type="#_x0000_t32" style="position:absolute;margin-left:439.15pt;margin-top:11.5pt;width:47.15pt;height:118.5pt;flip:y;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" strokecolor="black [3213]" strokeweight="1.5pt">
                <v:stroke endarrow="block"/>
                <o:lock v:ext="edit" shapetype="f"/>
              </v:shape>
            </w:pict>
          </mc:Fallback>
        </mc:AlternateContent>
      </w:r>
      <w:r w:rsidR="00BB1FB1" w:rsidRPr="002811D2">
        <w:rPr>
          <w:noProof/>
          <w:sz w:val="20"/>
          <w:szCs w:val="20"/>
          <w:highlight w:val="yellow"/>
          <w:lang w:eastAsia="hr-HR"/>
        </w:rPr>
        <mc:AlternateContent>
          <mc:Choice Requires="wps">
            <w:drawing>
              <wp:anchor distT="0" distB="0" distL="114300" distR="114300" simplePos="0" relativeHeight="252880896" behindDoc="0" locked="0" layoutInCell="1" allowOverlap="1" wp14:anchorId="4D70C46E" wp14:editId="7A2C9137">
                <wp:simplePos x="0" y="0"/>
                <wp:positionH relativeFrom="column">
                  <wp:posOffset>2262505</wp:posOffset>
                </wp:positionH>
                <wp:positionV relativeFrom="paragraph">
                  <wp:posOffset>203200</wp:posOffset>
                </wp:positionV>
                <wp:extent cx="2205990" cy="1268095"/>
                <wp:effectExtent l="38100" t="38100" r="22860" b="27305"/>
                <wp:wrapNone/>
                <wp:docPr id="3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05990" cy="126809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6F335F" id="Straight Arrow Connector 8" o:spid="_x0000_s1026" type="#_x0000_t32" style="position:absolute;margin-left:178.15pt;margin-top:16pt;width:173.7pt;height:99.85pt;flip:x y;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" strokecolor="windowText" strokeweight="1.5pt">
                <v:stroke dashstyle="dash" endarrow="block"/>
                <o:lock v:ext="edit" shapetype="f"/>
              </v:shape>
            </w:pict>
          </mc:Fallback>
        </mc:AlternateContent>
      </w:r>
    </w:p>
    <w:p w14:paraId="6F7389E3" w14:textId="77777777" w:rsidR="00BB1FB1" w:rsidRPr="002811D2" w:rsidRDefault="00BB1FB1" w:rsidP="00BB1FB1">
      <w:pPr>
        <w:rPr>
          <w:noProof/>
          <w:highlight w:val="yellow"/>
          <w:lang w:eastAsia="hr-HR"/>
        </w:rPr>
      </w:pPr>
      <w:r w:rsidRPr="002811D2">
        <w:rPr>
          <w:noProof/>
          <w:sz w:val="20"/>
          <w:highlight w:val="yellow"/>
          <w:lang w:eastAsia="hr-HR"/>
        </w:rPr>
        <mc:AlternateContent>
          <mc:Choice Requires="wps">
            <w:drawing>
              <wp:anchor distT="0" distB="0" distL="114300" distR="114300" simplePos="0" relativeHeight="252882944" behindDoc="0" locked="0" layoutInCell="1" allowOverlap="1" wp14:anchorId="1ACBE258" wp14:editId="1AB70B16">
                <wp:simplePos x="0" y="0"/>
                <wp:positionH relativeFrom="page">
                  <wp:posOffset>7962900</wp:posOffset>
                </wp:positionH>
                <wp:positionV relativeFrom="paragraph">
                  <wp:posOffset>231140</wp:posOffset>
                </wp:positionV>
                <wp:extent cx="2152650" cy="933450"/>
                <wp:effectExtent l="0" t="0" r="19050" b="19050"/>
                <wp:wrapNone/>
                <wp:docPr id="3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24540E0D" w14:textId="77777777" w:rsidR="00BB1FB1" w:rsidRPr="00984E63" w:rsidRDefault="00BB1FB1" w:rsidP="00BB1FB1">
                            <w:pPr>
                              <w:spacing w:before="0" w:after="0" w:line="240" w:lineRule="auto"/>
                              <w:jc w:val="center"/>
                              <w:rPr>
                                <w:b/>
                                <w:sz w:val="20"/>
                              </w:rPr>
                            </w:pPr>
                            <w:r w:rsidRPr="00984E63">
                              <w:rPr>
                                <w:b/>
                                <w:sz w:val="20"/>
                              </w:rPr>
                              <w:t>Udruge</w:t>
                            </w:r>
                          </w:p>
                          <w:p w14:paraId="47ABDB25" w14:textId="5C2FB950" w:rsidR="00BB1FB1" w:rsidRDefault="0018596E" w:rsidP="006E093B">
                            <w:pPr>
                              <w:pStyle w:val="Odlomakpopisa"/>
                              <w:numPr>
                                <w:ilvl w:val="0"/>
                                <w:numId w:val="49"/>
                              </w:numPr>
                            </w:pPr>
                            <w:r>
                              <w:t>Lovačko društvo „Jelen“</w:t>
                            </w:r>
                          </w:p>
                          <w:p w14:paraId="1B9FCB90" w14:textId="43EB0893" w:rsidR="0018596E" w:rsidRPr="00984E63" w:rsidRDefault="0018596E" w:rsidP="006E093B">
                            <w:pPr>
                              <w:pStyle w:val="Odlomakpopisa"/>
                              <w:numPr>
                                <w:ilvl w:val="0"/>
                                <w:numId w:val="49"/>
                              </w:numPr>
                            </w:pPr>
                            <w:r w:rsidRPr="0018596E">
                              <w:t>NK Rječina</w:t>
                            </w:r>
                          </w:p>
                          <w:p w14:paraId="0E7C756A" w14:textId="77777777" w:rsidR="00FE260A" w:rsidRDefault="00FE26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BE258" id="Rounded Rectangle 9" o:spid="_x0000_s1068" style="position:absolute;left:0;text-align:left;margin-left:627pt;margin-top:18.2pt;width:169.5pt;height:73.5pt;z-index:25288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" filled="f" strokecolor="#92d050" strokeweight="2pt">
                <v:path arrowok="t"/>
                <v:textbox>
                  <w:txbxContent>
                    <w:p w14:paraId="24540E0D" w14:textId="77777777" w:rsidR="00BB1FB1" w:rsidRPr="00984E63" w:rsidRDefault="00BB1FB1" w:rsidP="00BB1FB1">
                      <w:pPr>
                        <w:spacing w:before="0" w:after="0" w:line="240" w:lineRule="auto"/>
                        <w:jc w:val="center"/>
                        <w:rPr>
                          <w:b/>
                          <w:sz w:val="20"/>
                        </w:rPr>
                      </w:pPr>
                      <w:r w:rsidRPr="00984E63">
                        <w:rPr>
                          <w:b/>
                          <w:sz w:val="20"/>
                        </w:rPr>
                        <w:t>Udruge</w:t>
                      </w:r>
                    </w:p>
                    <w:p w14:paraId="47ABDB25" w14:textId="5C2FB950" w:rsidR="00BB1FB1" w:rsidRDefault="0018596E" w:rsidP="006E093B">
                      <w:pPr>
                        <w:pStyle w:val="Odlomakpopisa"/>
                        <w:numPr>
                          <w:ilvl w:val="0"/>
                          <w:numId w:val="49"/>
                        </w:numPr>
                      </w:pPr>
                      <w:r>
                        <w:t>Lovačko društvo „Jelen“</w:t>
                      </w:r>
                    </w:p>
                    <w:p w14:paraId="1B9FCB90" w14:textId="43EB0893" w:rsidR="0018596E" w:rsidRPr="00984E63" w:rsidRDefault="0018596E" w:rsidP="006E093B">
                      <w:pPr>
                        <w:pStyle w:val="Odlomakpopisa"/>
                        <w:numPr>
                          <w:ilvl w:val="0"/>
                          <w:numId w:val="49"/>
                        </w:numPr>
                      </w:pPr>
                      <w:r w:rsidRPr="0018596E">
                        <w:t>NK Rječina</w:t>
                      </w:r>
                    </w:p>
                    <w:p w14:paraId="0E7C756A" w14:textId="77777777" w:rsidR="00FE260A" w:rsidRDefault="00FE260A"/>
                  </w:txbxContent>
                </v:textbox>
                <w10:wrap anchorx="page"/>
              </v:roundrect>
            </w:pict>
          </mc:Fallback>
        </mc:AlternateContent>
      </w:r>
    </w:p>
    <w:p w14:paraId="3E7DCC5D" w14:textId="77777777" w:rsidR="00BB1FB1" w:rsidRPr="002811D2" w:rsidRDefault="00BB1FB1" w:rsidP="00BB1FB1">
      <w:pPr>
        <w:rPr>
          <w:noProof/>
          <w:highlight w:val="yellow"/>
          <w:lang w:eastAsia="hr-HR"/>
        </w:rPr>
      </w:pPr>
    </w:p>
    <w:p w14:paraId="7B15F235" w14:textId="77777777" w:rsidR="00BB1FB1" w:rsidRPr="002811D2" w:rsidRDefault="00BB1FB1" w:rsidP="00BB1FB1">
      <w:pPr>
        <w:rPr>
          <w:noProof/>
          <w:highlight w:val="yellow"/>
          <w:lang w:eastAsia="hr-HR"/>
        </w:rPr>
      </w:pPr>
      <w:r w:rsidRPr="002811D2">
        <w:rPr>
          <w:noProof/>
          <w:highlight w:val="yellow"/>
          <w:lang w:eastAsia="hr-HR"/>
        </w:rPr>
        <mc:AlternateContent>
          <mc:Choice Requires="wps">
            <w:drawing>
              <wp:anchor distT="0" distB="0" distL="114300" distR="114300" simplePos="0" relativeHeight="252883968" behindDoc="0" locked="0" layoutInCell="1" allowOverlap="1" wp14:anchorId="7B30F88C" wp14:editId="20BBFD7C">
                <wp:simplePos x="0" y="0"/>
                <wp:positionH relativeFrom="column">
                  <wp:posOffset>5577205</wp:posOffset>
                </wp:positionH>
                <wp:positionV relativeFrom="paragraph">
                  <wp:posOffset>106045</wp:posOffset>
                </wp:positionV>
                <wp:extent cx="1476375" cy="771525"/>
                <wp:effectExtent l="0" t="38100" r="47625" b="28575"/>
                <wp:wrapNone/>
                <wp:docPr id="3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9253E0" id="Straight Arrow Connector 11" o:spid="_x0000_s1026" type="#_x0000_t32" style="position:absolute;margin-left:439.15pt;margin-top:8.35pt;width:116.25pt;height:60.75pt;flip:y;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Pr="002811D2">
        <w:rPr>
          <w:noProof/>
          <w:sz w:val="20"/>
          <w:szCs w:val="20"/>
          <w:highlight w:val="yellow"/>
          <w:lang w:eastAsia="hr-HR"/>
        </w:rPr>
        <mc:AlternateContent>
          <mc:Choice Requires="wps">
            <w:drawing>
              <wp:anchor distT="0" distB="0" distL="114300" distR="114300" simplePos="0" relativeHeight="252881920" behindDoc="0" locked="0" layoutInCell="1" allowOverlap="1" wp14:anchorId="66F843CE" wp14:editId="5D4E13CB">
                <wp:simplePos x="0" y="0"/>
                <wp:positionH relativeFrom="column">
                  <wp:posOffset>709930</wp:posOffset>
                </wp:positionH>
                <wp:positionV relativeFrom="paragraph">
                  <wp:posOffset>115570</wp:posOffset>
                </wp:positionV>
                <wp:extent cx="295275" cy="605155"/>
                <wp:effectExtent l="0" t="38100" r="66675" b="23495"/>
                <wp:wrapNone/>
                <wp:docPr id="950"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6F7FDA" id="Straight Arrow Connector 576" o:spid="_x0000_s1026" type="#_x0000_t32" style="position:absolute;margin-left:55.9pt;margin-top:9.1pt;width:23.25pt;height:47.65pt;flip:y;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13F9E713" w14:textId="77777777" w:rsidR="00BB1FB1" w:rsidRPr="002811D2" w:rsidRDefault="00BB1FB1" w:rsidP="00BB1FB1">
      <w:pPr>
        <w:rPr>
          <w:noProof/>
          <w:highlight w:val="yellow"/>
          <w:lang w:eastAsia="hr-HR"/>
        </w:rPr>
      </w:pPr>
      <w:r w:rsidRPr="002811D2">
        <w:rPr>
          <w:noProof/>
          <w:highlight w:val="yellow"/>
          <w:lang w:eastAsia="hr-HR"/>
        </w:rPr>
        <mc:AlternateContent>
          <mc:Choice Requires="wps">
            <w:drawing>
              <wp:anchor distT="0" distB="0" distL="114300" distR="114300" simplePos="0" relativeHeight="252860416" behindDoc="0" locked="0" layoutInCell="1" allowOverlap="1" wp14:anchorId="175A4A69" wp14:editId="7DE554B0">
                <wp:simplePos x="0" y="0"/>
                <wp:positionH relativeFrom="column">
                  <wp:posOffset>2138680</wp:posOffset>
                </wp:positionH>
                <wp:positionV relativeFrom="paragraph">
                  <wp:posOffset>96520</wp:posOffset>
                </wp:positionV>
                <wp:extent cx="1333500" cy="1028700"/>
                <wp:effectExtent l="0" t="0" r="19050" b="19050"/>
                <wp:wrapNone/>
                <wp:docPr id="951"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3642CCC3" w14:textId="1DCDC485" w:rsidR="00BB1FB1" w:rsidRPr="00593CD5" w:rsidRDefault="00BB1FB1" w:rsidP="00BB1FB1">
                            <w:pPr>
                              <w:jc w:val="center"/>
                              <w:rPr>
                                <w:b/>
                              </w:rPr>
                            </w:pPr>
                            <w:r w:rsidRPr="00DC2C9E">
                              <w:rPr>
                                <w:b/>
                                <w:color w:val="FF0000"/>
                              </w:rPr>
                              <w:t>O</w:t>
                            </w:r>
                            <w:r>
                              <w:rPr>
                                <w:b/>
                              </w:rPr>
                              <w:t xml:space="preserve">pćinski 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A4A69" id="Rounded Rectangle 22" o:spid="_x0000_s1069" style="position:absolute;left:0;text-align:left;margin-left:168.4pt;margin-top:7.6pt;width:105pt;height:81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" fillcolor="white [3201]" strokecolor="#c0504d [3205]" strokeweight="2pt">
                <v:path arrowok="t"/>
                <v:textbox>
                  <w:txbxContent>
                    <w:p w14:paraId="3642CCC3" w14:textId="1DCDC485" w:rsidR="00BB1FB1" w:rsidRPr="00593CD5" w:rsidRDefault="00BB1FB1" w:rsidP="00BB1FB1">
                      <w:pPr>
                        <w:jc w:val="center"/>
                        <w:rPr>
                          <w:b/>
                        </w:rPr>
                      </w:pPr>
                      <w:r w:rsidRPr="00DC2C9E">
                        <w:rPr>
                          <w:b/>
                          <w:color w:val="FF0000"/>
                        </w:rPr>
                        <w:t>O</w:t>
                      </w:r>
                      <w:r>
                        <w:rPr>
                          <w:b/>
                        </w:rPr>
                        <w:t xml:space="preserve">pćinski načelnik </w:t>
                      </w:r>
                      <w:r w:rsidR="004A4DAB">
                        <w:rPr>
                          <w:b/>
                        </w:rPr>
                        <w:t>Općine Jelenje</w:t>
                      </w:r>
                    </w:p>
                  </w:txbxContent>
                </v:textbox>
              </v:roundrect>
            </w:pict>
          </mc:Fallback>
        </mc:AlternateContent>
      </w:r>
    </w:p>
    <w:p w14:paraId="75227547" w14:textId="1C6EBA20" w:rsidR="00BB1FB1" w:rsidRPr="002811D2" w:rsidRDefault="00BB1FB1" w:rsidP="00BB1FB1">
      <w:pPr>
        <w:rPr>
          <w:highlight w:val="yellow"/>
        </w:rPr>
      </w:pPr>
      <w:r w:rsidRPr="002811D2">
        <w:rPr>
          <w:noProof/>
          <w:highlight w:val="yellow"/>
          <w:lang w:eastAsia="hr-HR"/>
        </w:rPr>
        <mc:AlternateContent>
          <mc:Choice Requires="wps">
            <w:drawing>
              <wp:anchor distT="0" distB="0" distL="114300" distR="114300" simplePos="0" relativeHeight="252877824" behindDoc="0" locked="0" layoutInCell="1" allowOverlap="1" wp14:anchorId="61EEED21" wp14:editId="260BFB4F">
                <wp:simplePos x="0" y="0"/>
                <wp:positionH relativeFrom="column">
                  <wp:posOffset>1243330</wp:posOffset>
                </wp:positionH>
                <wp:positionV relativeFrom="paragraph">
                  <wp:posOffset>248285</wp:posOffset>
                </wp:positionV>
                <wp:extent cx="895350" cy="9525"/>
                <wp:effectExtent l="19050" t="57150" r="0" b="85725"/>
                <wp:wrapNone/>
                <wp:docPr id="49"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DE05D2" id="Ravni poveznik sa strelicom 49" o:spid="_x0000_s1026" type="#_x0000_t32" style="position:absolute;margin-left:97.9pt;margin-top:19.55pt;width:70.5pt;height:.75pt;flip:x;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2811D2">
        <w:rPr>
          <w:noProof/>
          <w:highlight w:val="yellow"/>
          <w:lang w:eastAsia="hr-HR"/>
        </w:rPr>
        <mc:AlternateContent>
          <mc:Choice Requires="wps">
            <w:drawing>
              <wp:anchor distT="0" distB="0" distL="114300" distR="114300" simplePos="0" relativeHeight="252876800" behindDoc="0" locked="0" layoutInCell="1" allowOverlap="1" wp14:anchorId="34B4C3E4" wp14:editId="15CBD287">
                <wp:simplePos x="0" y="0"/>
                <wp:positionH relativeFrom="column">
                  <wp:posOffset>3491230</wp:posOffset>
                </wp:positionH>
                <wp:positionV relativeFrom="paragraph">
                  <wp:posOffset>269240</wp:posOffset>
                </wp:positionV>
                <wp:extent cx="885825" cy="45720"/>
                <wp:effectExtent l="0" t="38100" r="28575" b="87630"/>
                <wp:wrapNone/>
                <wp:docPr id="47"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E7E273" id="Ravni poveznik sa strelicom 47" o:spid="_x0000_s1026" type="#_x0000_t32" style="position:absolute;margin-left:274.9pt;margin-top:21.2pt;width:69.75pt;height:3.6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2811D2">
        <w:rPr>
          <w:noProof/>
          <w:highlight w:val="yellow"/>
          <w:lang w:eastAsia="hr-HR"/>
        </w:rPr>
        <mc:AlternateContent>
          <mc:Choice Requires="wps">
            <w:drawing>
              <wp:anchor distT="0" distB="0" distL="114300" distR="114300" simplePos="0" relativeHeight="252862464" behindDoc="0" locked="0" layoutInCell="1" allowOverlap="1" wp14:anchorId="47585092" wp14:editId="2217CE7A">
                <wp:simplePos x="0" y="0"/>
                <wp:positionH relativeFrom="column">
                  <wp:posOffset>4378325</wp:posOffset>
                </wp:positionH>
                <wp:positionV relativeFrom="paragraph">
                  <wp:posOffset>38735</wp:posOffset>
                </wp:positionV>
                <wp:extent cx="1181100" cy="590550"/>
                <wp:effectExtent l="0" t="0" r="19050" b="19050"/>
                <wp:wrapNone/>
                <wp:docPr id="451"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BB62457" w14:textId="77777777" w:rsidR="00BB1FB1" w:rsidRPr="00593CD5" w:rsidRDefault="00BB1FB1" w:rsidP="00BB1FB1">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85092" id="Rounded Rectangle 24" o:spid="_x0000_s1070" style="position:absolute;left:0;text-align:left;margin-left:344.75pt;margin-top:3.05pt;width:93pt;height:4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Hha6lBrAgAAJAUAAA4AAAAAAAAAAAAAAAAALgIA&#10;AGRycy9lMm9Eb2MueG1sUEsBAi0AFAAGAAgAAAAhAEbtrWzcAAAACAEAAA8AAAAAAAAAAAAAAAAA&#10;xQQAAGRycy9kb3ducmV2LnhtbFBLBQYAAAAABAAEAPMAAADOBQAAAAA=&#10;" fillcolor="white [3201]" strokecolor="#4f81bd [3204]" strokeweight="2pt">
                <v:path arrowok="t"/>
                <v:textbox>
                  <w:txbxContent>
                    <w:p w14:paraId="3BB62457" w14:textId="77777777" w:rsidR="00BB1FB1" w:rsidRPr="00593CD5" w:rsidRDefault="00BB1FB1" w:rsidP="00BB1FB1">
                      <w:pPr>
                        <w:jc w:val="center"/>
                        <w:rPr>
                          <w:b/>
                        </w:rPr>
                      </w:pPr>
                      <w:r w:rsidRPr="00593CD5">
                        <w:rPr>
                          <w:b/>
                        </w:rPr>
                        <w:t>Stožer civilne zaštite</w:t>
                      </w:r>
                    </w:p>
                  </w:txbxContent>
                </v:textbox>
              </v:roundrect>
            </w:pict>
          </mc:Fallback>
        </mc:AlternateContent>
      </w:r>
      <w:r w:rsidRPr="002811D2">
        <w:rPr>
          <w:noProof/>
          <w:highlight w:val="yellow"/>
          <w:lang w:eastAsia="hr-HR"/>
        </w:rPr>
        <mc:AlternateContent>
          <mc:Choice Requires="wps">
            <w:drawing>
              <wp:anchor distT="0" distB="0" distL="114300" distR="114300" simplePos="0" relativeHeight="252861440" behindDoc="0" locked="0" layoutInCell="1" allowOverlap="1" wp14:anchorId="0658E535" wp14:editId="1B5DCF4A">
                <wp:simplePos x="0" y="0"/>
                <wp:positionH relativeFrom="column">
                  <wp:posOffset>186055</wp:posOffset>
                </wp:positionH>
                <wp:positionV relativeFrom="paragraph">
                  <wp:posOffset>173355</wp:posOffset>
                </wp:positionV>
                <wp:extent cx="1076325" cy="381000"/>
                <wp:effectExtent l="0" t="0" r="28575" b="19050"/>
                <wp:wrapNone/>
                <wp:docPr id="952"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9CECBB" w14:textId="77777777" w:rsidR="00BB1FB1" w:rsidRPr="00080535" w:rsidRDefault="00BB1FB1" w:rsidP="00BB1FB1">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8E535" id="Rounded Rectangle 23" o:spid="_x0000_s1071" style="position:absolute;left:0;text-align:left;margin-left:14.65pt;margin-top:13.65pt;width:84.75pt;height:30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" filled="f" strokecolor="#ffc000" strokeweight="2pt">
                <v:path arrowok="t"/>
                <v:textbox>
                  <w:txbxContent>
                    <w:p w14:paraId="559CECBB" w14:textId="77777777" w:rsidR="00BB1FB1" w:rsidRPr="00080535" w:rsidRDefault="00BB1FB1" w:rsidP="00BB1FB1">
                      <w:pPr>
                        <w:jc w:val="center"/>
                        <w:rPr>
                          <w:b/>
                        </w:rPr>
                      </w:pPr>
                      <w:r w:rsidRPr="00080535">
                        <w:rPr>
                          <w:b/>
                        </w:rPr>
                        <w:t>ŽC 112</w:t>
                      </w:r>
                    </w:p>
                  </w:txbxContent>
                </v:textbox>
              </v:roundrect>
            </w:pict>
          </mc:Fallback>
        </mc:AlternateContent>
      </w:r>
    </w:p>
    <w:p w14:paraId="45FA1988" w14:textId="35A86F05" w:rsidR="00BB1FB1" w:rsidRPr="00171B2E" w:rsidRDefault="004E08A8" w:rsidP="00BB1FB1">
      <w:pPr>
        <w:tabs>
          <w:tab w:val="left" w:pos="2175"/>
        </w:tabs>
      </w:pPr>
      <w:r w:rsidRPr="00171B2E">
        <w:rPr>
          <w:noProof/>
          <w:lang w:eastAsia="hr-HR"/>
        </w:rPr>
        <mc:AlternateContent>
          <mc:Choice Requires="wps">
            <w:drawing>
              <wp:anchor distT="0" distB="0" distL="114300" distR="114300" simplePos="0" relativeHeight="252872704" behindDoc="0" locked="0" layoutInCell="1" allowOverlap="1" wp14:anchorId="78361736" wp14:editId="34BC76AE">
                <wp:simplePos x="0" y="0"/>
                <wp:positionH relativeFrom="column">
                  <wp:posOffset>722630</wp:posOffset>
                </wp:positionH>
                <wp:positionV relativeFrom="paragraph">
                  <wp:posOffset>264160</wp:posOffset>
                </wp:positionV>
                <wp:extent cx="693420" cy="640080"/>
                <wp:effectExtent l="0" t="0" r="49530" b="64770"/>
                <wp:wrapNone/>
                <wp:docPr id="553" name="Straight Arrow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420" cy="64008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2C8CF9" id="Straight Arrow Connector 553" o:spid="_x0000_s1026" type="#_x0000_t32" style="position:absolute;margin-left:56.9pt;margin-top:20.8pt;width:54.6pt;height:50.4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" strokecolor="black [3213]" strokeweight="1.5pt">
                <v:stroke endarrow="block"/>
                <o:lock v:ext="edit" shapetype="f"/>
              </v:shape>
            </w:pict>
          </mc:Fallback>
        </mc:AlternateContent>
      </w:r>
      <w:r w:rsidR="00BB1FB1" w:rsidRPr="00171B2E">
        <w:rPr>
          <w:noProof/>
          <w:lang w:eastAsia="hr-HR"/>
        </w:rPr>
        <mc:AlternateContent>
          <mc:Choice Requires="wps">
            <w:drawing>
              <wp:anchor distT="0" distB="0" distL="114300" distR="114300" simplePos="0" relativeHeight="252875776" behindDoc="0" locked="0" layoutInCell="1" allowOverlap="1" wp14:anchorId="78E603B9" wp14:editId="2B29D91A">
                <wp:simplePos x="0" y="0"/>
                <wp:positionH relativeFrom="column">
                  <wp:posOffset>1262380</wp:posOffset>
                </wp:positionH>
                <wp:positionV relativeFrom="paragraph">
                  <wp:posOffset>85725</wp:posOffset>
                </wp:positionV>
                <wp:extent cx="895350" cy="9525"/>
                <wp:effectExtent l="0" t="76200" r="19050" b="85725"/>
                <wp:wrapNone/>
                <wp:docPr id="953"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B5556B" id="Ravni poveznik sa strelicom 25" o:spid="_x0000_s1026" type="#_x0000_t32" style="position:absolute;margin-left:99.4pt;margin-top:6.75pt;width:70.5pt;height:.75pt;flip:y;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00BB1FB1" w:rsidRPr="00171B2E">
        <w:rPr>
          <w:noProof/>
          <w:lang w:eastAsia="hr-HR"/>
        </w:rPr>
        <mc:AlternateContent>
          <mc:Choice Requires="wps">
            <w:drawing>
              <wp:anchor distT="0" distB="0" distL="114300" distR="114300" simplePos="0" relativeHeight="252871680" behindDoc="0" locked="0" layoutInCell="1" allowOverlap="1" wp14:anchorId="7F7A8EE3" wp14:editId="1BC20C10">
                <wp:simplePos x="0" y="0"/>
                <wp:positionH relativeFrom="column">
                  <wp:posOffset>5572125</wp:posOffset>
                </wp:positionH>
                <wp:positionV relativeFrom="paragraph">
                  <wp:posOffset>193040</wp:posOffset>
                </wp:positionV>
                <wp:extent cx="926465" cy="564515"/>
                <wp:effectExtent l="0" t="0" r="83185" b="64135"/>
                <wp:wrapNone/>
                <wp:docPr id="552" name="Straight Arrow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8927B1" id="Straight Arrow Connector 552" o:spid="_x0000_s1026" type="#_x0000_t32" style="position:absolute;margin-left:438.75pt;margin-top:15.2pt;width:72.95pt;height:44.4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00BB1FB1" w:rsidRPr="00171B2E">
        <w:tab/>
      </w:r>
    </w:p>
    <w:p w14:paraId="26B2503F" w14:textId="156E2074" w:rsidR="00BB1FB1" w:rsidRPr="002811D2" w:rsidRDefault="00BB1FB1" w:rsidP="00BB1FB1">
      <w:pPr>
        <w:rPr>
          <w:highlight w:val="yellow"/>
        </w:rPr>
      </w:pPr>
    </w:p>
    <w:p w14:paraId="21BD5290" w14:textId="3A88C671" w:rsidR="00BB1FB1" w:rsidRPr="002811D2" w:rsidRDefault="00C731CE" w:rsidP="00BB1FB1">
      <w:pPr>
        <w:rPr>
          <w:sz w:val="20"/>
          <w:highlight w:val="yellow"/>
        </w:rPr>
      </w:pPr>
      <w:r w:rsidRPr="002811D2">
        <w:rPr>
          <w:noProof/>
          <w:sz w:val="20"/>
          <w:highlight w:val="yellow"/>
          <w:lang w:eastAsia="hr-HR"/>
        </w:rPr>
        <mc:AlternateContent>
          <mc:Choice Requires="wps">
            <w:drawing>
              <wp:anchor distT="0" distB="0" distL="114300" distR="114300" simplePos="0" relativeHeight="252867584" behindDoc="0" locked="0" layoutInCell="1" allowOverlap="1" wp14:anchorId="392C4AC6" wp14:editId="28084922">
                <wp:simplePos x="0" y="0"/>
                <wp:positionH relativeFrom="column">
                  <wp:posOffset>1408430</wp:posOffset>
                </wp:positionH>
                <wp:positionV relativeFrom="paragraph">
                  <wp:posOffset>11430</wp:posOffset>
                </wp:positionV>
                <wp:extent cx="4500880" cy="3451860"/>
                <wp:effectExtent l="0" t="0" r="13970" b="15240"/>
                <wp:wrapNone/>
                <wp:docPr id="955"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0880" cy="345186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70F163" w14:textId="77777777" w:rsidR="00BB1FB1" w:rsidRPr="00DF76EE" w:rsidRDefault="00BB1FB1" w:rsidP="00BB1FB1">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17E94918" w14:textId="5D67F22F" w:rsidR="00BB1FB1" w:rsidRPr="0075382E" w:rsidRDefault="00BB1FB1" w:rsidP="00BB1FB1">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BA5E74C" w14:textId="5E2B40F5" w:rsidR="00BB1FB1" w:rsidRPr="0075382E" w:rsidRDefault="00BB1FB1" w:rsidP="00BB1FB1">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6A736AF" w14:textId="37019B33" w:rsidR="00BB1FB1" w:rsidRPr="0075382E" w:rsidRDefault="00BB1FB1" w:rsidP="00BB1FB1">
                            <w:pPr>
                              <w:spacing w:before="0" w:after="0"/>
                              <w:rPr>
                                <w:sz w:val="20"/>
                                <w:szCs w:val="20"/>
                              </w:rPr>
                            </w:pPr>
                            <w:r w:rsidRPr="0075382E">
                              <w:rPr>
                                <w:sz w:val="20"/>
                                <w:szCs w:val="20"/>
                              </w:rPr>
                              <w:t xml:space="preserve">- </w:t>
                            </w:r>
                            <w:r w:rsidR="00251A1D">
                              <w:rPr>
                                <w:sz w:val="20"/>
                                <w:szCs w:val="20"/>
                              </w:rPr>
                              <w:t>Nastavni z</w:t>
                            </w:r>
                            <w:r w:rsidRPr="0075382E">
                              <w:rPr>
                                <w:sz w:val="20"/>
                                <w:szCs w:val="20"/>
                              </w:rPr>
                              <w:t>avod za javn</w:t>
                            </w:r>
                            <w:r>
                              <w:rPr>
                                <w:sz w:val="20"/>
                                <w:szCs w:val="20"/>
                              </w:rPr>
                              <w:t>o zdravstvo</w:t>
                            </w:r>
                            <w:r w:rsidR="00251A1D">
                              <w:rPr>
                                <w:sz w:val="20"/>
                                <w:szCs w:val="20"/>
                              </w:rPr>
                              <w:t xml:space="preserve"> </w:t>
                            </w:r>
                            <w:r w:rsidR="00F522DB">
                              <w:rPr>
                                <w:sz w:val="20"/>
                                <w:szCs w:val="20"/>
                              </w:rPr>
                              <w:t>Primorsko-goranske županije</w:t>
                            </w:r>
                          </w:p>
                          <w:p w14:paraId="67E9BCF3" w14:textId="7CCDB08A" w:rsidR="00BB1FB1" w:rsidRPr="0075382E" w:rsidRDefault="00BB1FB1" w:rsidP="00BB1FB1">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0D02AD44" w14:textId="296AACEC" w:rsidR="00BB1FB1" w:rsidRPr="0075382E" w:rsidRDefault="00BB1FB1" w:rsidP="00BB1FB1">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ABDCE43" w14:textId="6D03CBC4" w:rsidR="00BB1FB1" w:rsidRPr="0075382E" w:rsidRDefault="00BB1FB1" w:rsidP="00BB1FB1">
                            <w:pPr>
                              <w:spacing w:before="0" w:after="0"/>
                              <w:rPr>
                                <w:sz w:val="20"/>
                              </w:rPr>
                            </w:pPr>
                            <w:r>
                              <w:rPr>
                                <w:sz w:val="20"/>
                              </w:rPr>
                              <w:t xml:space="preserve">- </w:t>
                            </w:r>
                            <w:r w:rsidR="00A350AC">
                              <w:rPr>
                                <w:sz w:val="20"/>
                              </w:rPr>
                              <w:t>Centar za socijalnu skrb Rijeka</w:t>
                            </w:r>
                          </w:p>
                          <w:p w14:paraId="1E9EC1E6" w14:textId="21E62085" w:rsidR="00BB1FB1" w:rsidRPr="0075382E" w:rsidRDefault="00BB1FB1" w:rsidP="00BB1FB1">
                            <w:pPr>
                              <w:spacing w:before="0" w:after="0"/>
                              <w:rPr>
                                <w:sz w:val="20"/>
                              </w:rPr>
                            </w:pPr>
                            <w:r>
                              <w:rPr>
                                <w:sz w:val="20"/>
                              </w:rPr>
                              <w:t xml:space="preserve">- </w:t>
                            </w:r>
                            <w:r w:rsidR="000D110E">
                              <w:rPr>
                                <w:sz w:val="20"/>
                              </w:rPr>
                              <w:t>Hrvatske ceste d.o.o. – PJ Rijeka</w:t>
                            </w:r>
                          </w:p>
                          <w:p w14:paraId="4B815B10" w14:textId="4755E923" w:rsidR="00BB1FB1" w:rsidRDefault="00BB1FB1" w:rsidP="00BB1FB1">
                            <w:pPr>
                              <w:spacing w:before="0" w:after="0"/>
                              <w:rPr>
                                <w:sz w:val="20"/>
                              </w:rPr>
                            </w:pPr>
                            <w:r>
                              <w:rPr>
                                <w:sz w:val="20"/>
                              </w:rPr>
                              <w:t xml:space="preserve">- </w:t>
                            </w:r>
                            <w:r w:rsidR="005C15A9">
                              <w:rPr>
                                <w:sz w:val="20"/>
                              </w:rPr>
                              <w:t>Hrvatske vode – Vodnogospodarska ispostava Rijeka za mali sliv „Kvarnersko primorje i otoci“</w:t>
                            </w:r>
                          </w:p>
                          <w:p w14:paraId="3C8F4BBB" w14:textId="424E08BC"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64E99F23" w14:textId="001835C6"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Veterinarska stanica Rijeka</w:t>
                            </w:r>
                          </w:p>
                          <w:p w14:paraId="402FDDC6" w14:textId="181BC967" w:rsidR="00CE71BB" w:rsidRDefault="00CE71BB" w:rsidP="00BB1FB1">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64DDC602" w14:textId="418EAF12" w:rsidR="001817D8" w:rsidRDefault="001817D8" w:rsidP="00BB1FB1">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983256">
                              <w:rPr>
                                <w:sz w:val="20"/>
                                <w:szCs w:val="20"/>
                              </w:rPr>
                              <w:t>Rijeka</w:t>
                            </w:r>
                            <w:r w:rsidRPr="00AA637C">
                              <w:rPr>
                                <w:sz w:val="20"/>
                                <w:szCs w:val="20"/>
                              </w:rPr>
                              <w:t xml:space="preserve"> </w:t>
                            </w:r>
                          </w:p>
                          <w:p w14:paraId="3B0E2C27" w14:textId="02BAC4AC" w:rsidR="00C731CE" w:rsidRDefault="00C731CE" w:rsidP="00BB1FB1">
                            <w:pPr>
                              <w:spacing w:before="0" w:after="0"/>
                              <w:rPr>
                                <w:sz w:val="20"/>
                              </w:rPr>
                            </w:pPr>
                            <w:r>
                              <w:rPr>
                                <w:sz w:val="20"/>
                                <w:szCs w:val="20"/>
                              </w:rPr>
                              <w:t>-</w:t>
                            </w:r>
                            <w:r w:rsidRPr="00C731CE">
                              <w:rPr>
                                <w:bCs/>
                                <w:sz w:val="20"/>
                                <w:szCs w:val="20"/>
                              </w:rPr>
                              <w:t xml:space="preserve"> </w:t>
                            </w:r>
                            <w:r w:rsidRPr="00C6274D">
                              <w:rPr>
                                <w:bCs/>
                                <w:sz w:val="20"/>
                                <w:szCs w:val="20"/>
                              </w:rPr>
                              <w:t>HEP ODS d.o.o. – Elektroprimorje Rijeka</w:t>
                            </w:r>
                          </w:p>
                          <w:p w14:paraId="54497742" w14:textId="77777777" w:rsidR="00BB1FB1" w:rsidRPr="005400EA" w:rsidRDefault="00BB1FB1" w:rsidP="009B4842">
                            <w:pPr>
                              <w:pStyle w:val="Bezproreda"/>
                            </w:pPr>
                          </w:p>
                          <w:p w14:paraId="217104F5" w14:textId="77777777" w:rsidR="00BB1FB1" w:rsidRPr="005400EA" w:rsidRDefault="00BB1FB1" w:rsidP="009B4842">
                            <w:pPr>
                              <w:pStyle w:val="Bezproreda"/>
                            </w:pPr>
                          </w:p>
                          <w:p w14:paraId="07D7E6A7" w14:textId="77777777" w:rsidR="00BB1FB1" w:rsidRDefault="00BB1FB1" w:rsidP="00BB1FB1">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C4AC6" id="Rounded Rectangle 30" o:spid="_x0000_s1072" style="position:absolute;left:0;text-align:left;margin-left:110.9pt;margin-top:.9pt;width:354.4pt;height:271.8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" filled="f" strokecolor="#92d050" strokeweight="2pt">
                <v:path arrowok="t"/>
                <v:textbox>
                  <w:txbxContent>
                    <w:p w14:paraId="5070F163" w14:textId="77777777" w:rsidR="00BB1FB1" w:rsidRPr="00DF76EE" w:rsidRDefault="00BB1FB1" w:rsidP="00BB1FB1">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17E94918" w14:textId="5D67F22F" w:rsidR="00BB1FB1" w:rsidRPr="0075382E" w:rsidRDefault="00BB1FB1" w:rsidP="00BB1FB1">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BA5E74C" w14:textId="5E2B40F5" w:rsidR="00BB1FB1" w:rsidRPr="0075382E" w:rsidRDefault="00BB1FB1" w:rsidP="00BB1FB1">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6A736AF" w14:textId="37019B33" w:rsidR="00BB1FB1" w:rsidRPr="0075382E" w:rsidRDefault="00BB1FB1" w:rsidP="00BB1FB1">
                      <w:pPr>
                        <w:spacing w:before="0" w:after="0"/>
                        <w:rPr>
                          <w:sz w:val="20"/>
                          <w:szCs w:val="20"/>
                        </w:rPr>
                      </w:pPr>
                      <w:r w:rsidRPr="0075382E">
                        <w:rPr>
                          <w:sz w:val="20"/>
                          <w:szCs w:val="20"/>
                        </w:rPr>
                        <w:t xml:space="preserve">- </w:t>
                      </w:r>
                      <w:r w:rsidR="00251A1D">
                        <w:rPr>
                          <w:sz w:val="20"/>
                          <w:szCs w:val="20"/>
                        </w:rPr>
                        <w:t>Nastavni z</w:t>
                      </w:r>
                      <w:r w:rsidRPr="0075382E">
                        <w:rPr>
                          <w:sz w:val="20"/>
                          <w:szCs w:val="20"/>
                        </w:rPr>
                        <w:t>avod za javn</w:t>
                      </w:r>
                      <w:r>
                        <w:rPr>
                          <w:sz w:val="20"/>
                          <w:szCs w:val="20"/>
                        </w:rPr>
                        <w:t>o zdravstvo</w:t>
                      </w:r>
                      <w:r w:rsidR="00251A1D">
                        <w:rPr>
                          <w:sz w:val="20"/>
                          <w:szCs w:val="20"/>
                        </w:rPr>
                        <w:t xml:space="preserve"> </w:t>
                      </w:r>
                      <w:r w:rsidR="00F522DB">
                        <w:rPr>
                          <w:sz w:val="20"/>
                          <w:szCs w:val="20"/>
                        </w:rPr>
                        <w:t>Primorsko-goranske županije</w:t>
                      </w:r>
                    </w:p>
                    <w:p w14:paraId="67E9BCF3" w14:textId="7CCDB08A" w:rsidR="00BB1FB1" w:rsidRPr="0075382E" w:rsidRDefault="00BB1FB1" w:rsidP="00BB1FB1">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0D02AD44" w14:textId="296AACEC" w:rsidR="00BB1FB1" w:rsidRPr="0075382E" w:rsidRDefault="00BB1FB1" w:rsidP="00BB1FB1">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ABDCE43" w14:textId="6D03CBC4" w:rsidR="00BB1FB1" w:rsidRPr="0075382E" w:rsidRDefault="00BB1FB1" w:rsidP="00BB1FB1">
                      <w:pPr>
                        <w:spacing w:before="0" w:after="0"/>
                        <w:rPr>
                          <w:sz w:val="20"/>
                        </w:rPr>
                      </w:pPr>
                      <w:r>
                        <w:rPr>
                          <w:sz w:val="20"/>
                        </w:rPr>
                        <w:t xml:space="preserve">- </w:t>
                      </w:r>
                      <w:r w:rsidR="00A350AC">
                        <w:rPr>
                          <w:sz w:val="20"/>
                        </w:rPr>
                        <w:t>Centar za socijalnu skrb Rijeka</w:t>
                      </w:r>
                    </w:p>
                    <w:p w14:paraId="1E9EC1E6" w14:textId="21E62085" w:rsidR="00BB1FB1" w:rsidRPr="0075382E" w:rsidRDefault="00BB1FB1" w:rsidP="00BB1FB1">
                      <w:pPr>
                        <w:spacing w:before="0" w:after="0"/>
                        <w:rPr>
                          <w:sz w:val="20"/>
                        </w:rPr>
                      </w:pPr>
                      <w:r>
                        <w:rPr>
                          <w:sz w:val="20"/>
                        </w:rPr>
                        <w:t xml:space="preserve">- </w:t>
                      </w:r>
                      <w:r w:rsidR="000D110E">
                        <w:rPr>
                          <w:sz w:val="20"/>
                        </w:rPr>
                        <w:t>Hrvatske ceste d.o.o. – PJ Rijeka</w:t>
                      </w:r>
                    </w:p>
                    <w:p w14:paraId="4B815B10" w14:textId="4755E923" w:rsidR="00BB1FB1" w:rsidRDefault="00BB1FB1" w:rsidP="00BB1FB1">
                      <w:pPr>
                        <w:spacing w:before="0" w:after="0"/>
                        <w:rPr>
                          <w:sz w:val="20"/>
                        </w:rPr>
                      </w:pPr>
                      <w:r>
                        <w:rPr>
                          <w:sz w:val="20"/>
                        </w:rPr>
                        <w:t xml:space="preserve">- </w:t>
                      </w:r>
                      <w:r w:rsidR="005C15A9">
                        <w:rPr>
                          <w:sz w:val="20"/>
                        </w:rPr>
                        <w:t>Hrvatske vode – Vodnogospodarska ispostava Rijeka za mali sliv „Kvarnersko primorje i otoci“</w:t>
                      </w:r>
                    </w:p>
                    <w:p w14:paraId="3C8F4BBB" w14:textId="424E08BC"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64E99F23" w14:textId="001835C6" w:rsidR="00BB1FB1" w:rsidRDefault="00BB1FB1" w:rsidP="00BB1FB1">
                      <w:pPr>
                        <w:spacing w:before="0" w:after="0"/>
                        <w:rPr>
                          <w:rFonts w:eastAsia="Calibri"/>
                          <w:sz w:val="20"/>
                          <w:szCs w:val="20"/>
                        </w:rPr>
                      </w:pPr>
                      <w:r>
                        <w:rPr>
                          <w:rFonts w:eastAsia="Calibri"/>
                          <w:sz w:val="20"/>
                          <w:szCs w:val="20"/>
                        </w:rPr>
                        <w:t xml:space="preserve">- </w:t>
                      </w:r>
                      <w:r w:rsidR="000D110E">
                        <w:rPr>
                          <w:rFonts w:eastAsia="Calibri"/>
                          <w:sz w:val="20"/>
                          <w:szCs w:val="20"/>
                        </w:rPr>
                        <w:t>Veterinarska stanica Rijeka</w:t>
                      </w:r>
                    </w:p>
                    <w:p w14:paraId="402FDDC6" w14:textId="181BC967" w:rsidR="00CE71BB" w:rsidRDefault="00CE71BB" w:rsidP="00BB1FB1">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64DDC602" w14:textId="418EAF12" w:rsidR="001817D8" w:rsidRDefault="001817D8" w:rsidP="00BB1FB1">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983256">
                        <w:rPr>
                          <w:sz w:val="20"/>
                          <w:szCs w:val="20"/>
                        </w:rPr>
                        <w:t>Rijeka</w:t>
                      </w:r>
                      <w:r w:rsidRPr="00AA637C">
                        <w:rPr>
                          <w:sz w:val="20"/>
                          <w:szCs w:val="20"/>
                        </w:rPr>
                        <w:t xml:space="preserve"> </w:t>
                      </w:r>
                    </w:p>
                    <w:p w14:paraId="3B0E2C27" w14:textId="02BAC4AC" w:rsidR="00C731CE" w:rsidRDefault="00C731CE" w:rsidP="00BB1FB1">
                      <w:pPr>
                        <w:spacing w:before="0" w:after="0"/>
                        <w:rPr>
                          <w:sz w:val="20"/>
                        </w:rPr>
                      </w:pPr>
                      <w:r>
                        <w:rPr>
                          <w:sz w:val="20"/>
                          <w:szCs w:val="20"/>
                        </w:rPr>
                        <w:t>-</w:t>
                      </w:r>
                      <w:r w:rsidRPr="00C731CE">
                        <w:rPr>
                          <w:bCs/>
                          <w:sz w:val="20"/>
                          <w:szCs w:val="20"/>
                        </w:rPr>
                        <w:t xml:space="preserve"> </w:t>
                      </w:r>
                      <w:r w:rsidRPr="00C6274D">
                        <w:rPr>
                          <w:bCs/>
                          <w:sz w:val="20"/>
                          <w:szCs w:val="20"/>
                        </w:rPr>
                        <w:t>HEP ODS d.o.o. – Elektroprimorje Rijeka</w:t>
                      </w:r>
                    </w:p>
                    <w:p w14:paraId="54497742" w14:textId="77777777" w:rsidR="00BB1FB1" w:rsidRPr="005400EA" w:rsidRDefault="00BB1FB1" w:rsidP="009B4842">
                      <w:pPr>
                        <w:pStyle w:val="Bezproreda"/>
                      </w:pPr>
                    </w:p>
                    <w:p w14:paraId="217104F5" w14:textId="77777777" w:rsidR="00BB1FB1" w:rsidRPr="005400EA" w:rsidRDefault="00BB1FB1" w:rsidP="009B4842">
                      <w:pPr>
                        <w:pStyle w:val="Bezproreda"/>
                      </w:pPr>
                    </w:p>
                    <w:p w14:paraId="07D7E6A7" w14:textId="77777777" w:rsidR="00BB1FB1" w:rsidRDefault="00BB1FB1" w:rsidP="00BB1FB1">
                      <w:pPr>
                        <w:spacing w:before="0" w:after="0"/>
                        <w:jc w:val="left"/>
                        <w:rPr>
                          <w:sz w:val="20"/>
                        </w:rPr>
                      </w:pPr>
                    </w:p>
                  </w:txbxContent>
                </v:textbox>
              </v:roundrect>
            </w:pict>
          </mc:Fallback>
        </mc:AlternateContent>
      </w:r>
      <w:r w:rsidR="0043513C" w:rsidRPr="002811D2">
        <w:rPr>
          <w:noProof/>
          <w:highlight w:val="yellow"/>
          <w:lang w:eastAsia="hr-HR"/>
        </w:rPr>
        <mc:AlternateContent>
          <mc:Choice Requires="wps">
            <w:drawing>
              <wp:anchor distT="0" distB="0" distL="114300" distR="114300" simplePos="0" relativeHeight="253021184" behindDoc="0" locked="0" layoutInCell="1" allowOverlap="1" wp14:anchorId="3F03A85C" wp14:editId="0118294A">
                <wp:simplePos x="0" y="0"/>
                <wp:positionH relativeFrom="page">
                  <wp:posOffset>6926580</wp:posOffset>
                </wp:positionH>
                <wp:positionV relativeFrom="paragraph">
                  <wp:posOffset>209550</wp:posOffset>
                </wp:positionV>
                <wp:extent cx="3476625" cy="2903220"/>
                <wp:effectExtent l="0" t="0" r="28575" b="11430"/>
                <wp:wrapNone/>
                <wp:docPr id="204"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381F2C" w14:textId="77777777" w:rsidR="0043513C" w:rsidRPr="00FE19E7" w:rsidRDefault="0043513C" w:rsidP="0043513C">
                            <w:pPr>
                              <w:spacing w:before="0" w:after="0"/>
                              <w:jc w:val="center"/>
                              <w:rPr>
                                <w:b/>
                                <w:sz w:val="20"/>
                                <w:szCs w:val="20"/>
                              </w:rPr>
                            </w:pPr>
                            <w:r w:rsidRPr="00FE19E7">
                              <w:rPr>
                                <w:b/>
                                <w:sz w:val="20"/>
                                <w:szCs w:val="20"/>
                              </w:rPr>
                              <w:t>Pravne osobe od interesa za sustav civilne zaštite</w:t>
                            </w:r>
                          </w:p>
                          <w:p w14:paraId="4C10C48F" w14:textId="2DA8EA48" w:rsidR="0043513C" w:rsidRDefault="00FE19E7" w:rsidP="009B4842">
                            <w:pPr>
                              <w:pStyle w:val="Bezproreda"/>
                            </w:pPr>
                            <w:r>
                              <w:tab/>
                              <w:t xml:space="preserve"> </w:t>
                            </w:r>
                          </w:p>
                          <w:p w14:paraId="3F388008" w14:textId="77845DE6" w:rsidR="00FE19E7" w:rsidRPr="00FE19E7" w:rsidRDefault="00FE19E7" w:rsidP="009B4842">
                            <w:pPr>
                              <w:pStyle w:val="Bezproreda"/>
                            </w:pPr>
                            <w:r w:rsidRPr="00FE19E7">
                              <w:t>KD Autotrolej d.o.o.</w:t>
                            </w:r>
                          </w:p>
                          <w:p w14:paraId="30D760AF" w14:textId="77777777" w:rsidR="00FE19E7" w:rsidRPr="00FE19E7" w:rsidRDefault="00FE19E7" w:rsidP="009B4842">
                            <w:pPr>
                              <w:pStyle w:val="Bezproreda"/>
                            </w:pPr>
                            <w:r w:rsidRPr="00FE19E7">
                              <w:t xml:space="preserve">KD </w:t>
                            </w:r>
                            <w:r w:rsidRPr="009B4842">
                              <w:t>Jelen d.o.o.</w:t>
                            </w:r>
                          </w:p>
                          <w:p w14:paraId="51A4E327" w14:textId="77777777" w:rsidR="00FE19E7" w:rsidRPr="00FE19E7" w:rsidRDefault="00FE19E7" w:rsidP="009B4842">
                            <w:pPr>
                              <w:pStyle w:val="Bezproreda"/>
                            </w:pPr>
                            <w:r w:rsidRPr="00FE19E7">
                              <w:t>Emico d.o.o.</w:t>
                            </w:r>
                          </w:p>
                          <w:p w14:paraId="3DAB373E" w14:textId="77777777" w:rsidR="00FE19E7" w:rsidRPr="00FE19E7" w:rsidRDefault="00FE19E7" w:rsidP="009B4842">
                            <w:pPr>
                              <w:pStyle w:val="Bezproreda"/>
                            </w:pPr>
                            <w:r w:rsidRPr="00FE19E7">
                              <w:t>Obrt Brko Dražice</w:t>
                            </w:r>
                          </w:p>
                          <w:p w14:paraId="6C732AD3" w14:textId="77777777" w:rsidR="00FE19E7" w:rsidRPr="00FE19E7" w:rsidRDefault="00FE19E7" w:rsidP="009B4842">
                            <w:pPr>
                              <w:pStyle w:val="Bezproreda"/>
                            </w:pPr>
                            <w:r w:rsidRPr="00FE19E7">
                              <w:t>Osnovna škola Jelenje-Dražice</w:t>
                            </w:r>
                          </w:p>
                          <w:p w14:paraId="193ED0AC" w14:textId="77777777" w:rsidR="00FE19E7" w:rsidRPr="00FE19E7" w:rsidRDefault="00FE19E7" w:rsidP="009B4842">
                            <w:pPr>
                              <w:pStyle w:val="Bezproreda"/>
                            </w:pPr>
                            <w:r w:rsidRPr="00FE19E7">
                              <w:t>Dječji vrtić Grobnički tići</w:t>
                            </w:r>
                          </w:p>
                          <w:p w14:paraId="19D81F3E" w14:textId="77777777" w:rsidR="00FE19E7" w:rsidRPr="00FE19E7" w:rsidRDefault="00FE19E7" w:rsidP="009B4842">
                            <w:pPr>
                              <w:pStyle w:val="Bezproreda"/>
                            </w:pPr>
                            <w:r w:rsidRPr="00FE19E7">
                              <w:t>NK Rječina</w:t>
                            </w:r>
                          </w:p>
                          <w:p w14:paraId="13334F50" w14:textId="77777777" w:rsidR="00FE19E7" w:rsidRPr="00FE19E7" w:rsidRDefault="00FE19E7" w:rsidP="009B4842">
                            <w:pPr>
                              <w:pStyle w:val="Bezproreda"/>
                            </w:pPr>
                            <w:r w:rsidRPr="00FE19E7">
                              <w:t>Brodokomerc d.o.o.</w:t>
                            </w:r>
                          </w:p>
                          <w:p w14:paraId="327675F9" w14:textId="77777777" w:rsidR="00FE19E7" w:rsidRPr="00FE19E7" w:rsidRDefault="00FE19E7" w:rsidP="009B4842">
                            <w:pPr>
                              <w:pStyle w:val="Bezproreda"/>
                            </w:pPr>
                            <w:r w:rsidRPr="00FE19E7">
                              <w:t>Gostiona Rječina</w:t>
                            </w:r>
                          </w:p>
                          <w:p w14:paraId="059896FF" w14:textId="77777777" w:rsidR="00FE19E7" w:rsidRPr="00FE19E7" w:rsidRDefault="00FE19E7" w:rsidP="009B4842">
                            <w:pPr>
                              <w:pStyle w:val="Bezproreda"/>
                            </w:pPr>
                            <w:r w:rsidRPr="00FE19E7">
                              <w:t>Picerija Leon</w:t>
                            </w:r>
                          </w:p>
                          <w:p w14:paraId="49E55754" w14:textId="77777777" w:rsidR="00FE19E7" w:rsidRPr="00FE19E7" w:rsidRDefault="00FE19E7" w:rsidP="009B4842">
                            <w:pPr>
                              <w:pStyle w:val="Bezproreda"/>
                            </w:pPr>
                            <w:r w:rsidRPr="00FE19E7">
                              <w:t>Pekara »Lišćevica«</w:t>
                            </w:r>
                          </w:p>
                          <w:p w14:paraId="7E540F2C" w14:textId="77777777" w:rsidR="00FE19E7" w:rsidRPr="00FE19E7" w:rsidRDefault="00FE19E7" w:rsidP="009B4842">
                            <w:pPr>
                              <w:pStyle w:val="Bezproreda"/>
                            </w:pPr>
                            <w:r w:rsidRPr="00FE19E7">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3A85C" id="Rounded Rectangle 29" o:spid="_x0000_s1073" style="position:absolute;left:0;text-align:left;margin-left:545.4pt;margin-top:16.5pt;width:273.75pt;height:228.6pt;z-index:2530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" filled="f" strokecolor="#92d050" strokeweight="2pt">
                <v:path arrowok="t"/>
                <v:textbox>
                  <w:txbxContent>
                    <w:p w14:paraId="68381F2C" w14:textId="77777777" w:rsidR="0043513C" w:rsidRPr="00FE19E7" w:rsidRDefault="0043513C" w:rsidP="0043513C">
                      <w:pPr>
                        <w:spacing w:before="0" w:after="0"/>
                        <w:jc w:val="center"/>
                        <w:rPr>
                          <w:b/>
                          <w:sz w:val="20"/>
                          <w:szCs w:val="20"/>
                        </w:rPr>
                      </w:pPr>
                      <w:r w:rsidRPr="00FE19E7">
                        <w:rPr>
                          <w:b/>
                          <w:sz w:val="20"/>
                          <w:szCs w:val="20"/>
                        </w:rPr>
                        <w:t>Pravne osobe od interesa za sustav civilne zaštite</w:t>
                      </w:r>
                    </w:p>
                    <w:p w14:paraId="4C10C48F" w14:textId="2DA8EA48" w:rsidR="0043513C" w:rsidRDefault="00FE19E7" w:rsidP="009B4842">
                      <w:pPr>
                        <w:pStyle w:val="Bezproreda"/>
                      </w:pPr>
                      <w:r>
                        <w:tab/>
                        <w:t xml:space="preserve"> </w:t>
                      </w:r>
                    </w:p>
                    <w:p w14:paraId="3F388008" w14:textId="77845DE6" w:rsidR="00FE19E7" w:rsidRPr="00FE19E7" w:rsidRDefault="00FE19E7" w:rsidP="009B4842">
                      <w:pPr>
                        <w:pStyle w:val="Bezproreda"/>
                      </w:pPr>
                      <w:r w:rsidRPr="00FE19E7">
                        <w:t>KD Autotrolej d.o.o.</w:t>
                      </w:r>
                    </w:p>
                    <w:p w14:paraId="30D760AF" w14:textId="77777777" w:rsidR="00FE19E7" w:rsidRPr="00FE19E7" w:rsidRDefault="00FE19E7" w:rsidP="009B4842">
                      <w:pPr>
                        <w:pStyle w:val="Bezproreda"/>
                      </w:pPr>
                      <w:r w:rsidRPr="00FE19E7">
                        <w:t xml:space="preserve">KD </w:t>
                      </w:r>
                      <w:r w:rsidRPr="009B4842">
                        <w:t>Jelen d.o.o.</w:t>
                      </w:r>
                    </w:p>
                    <w:p w14:paraId="51A4E327" w14:textId="77777777" w:rsidR="00FE19E7" w:rsidRPr="00FE19E7" w:rsidRDefault="00FE19E7" w:rsidP="009B4842">
                      <w:pPr>
                        <w:pStyle w:val="Bezproreda"/>
                      </w:pPr>
                      <w:r w:rsidRPr="00FE19E7">
                        <w:t>Emico d.o.o.</w:t>
                      </w:r>
                    </w:p>
                    <w:p w14:paraId="3DAB373E" w14:textId="77777777" w:rsidR="00FE19E7" w:rsidRPr="00FE19E7" w:rsidRDefault="00FE19E7" w:rsidP="009B4842">
                      <w:pPr>
                        <w:pStyle w:val="Bezproreda"/>
                      </w:pPr>
                      <w:r w:rsidRPr="00FE19E7">
                        <w:t>Obrt Brko Dražice</w:t>
                      </w:r>
                    </w:p>
                    <w:p w14:paraId="6C732AD3" w14:textId="77777777" w:rsidR="00FE19E7" w:rsidRPr="00FE19E7" w:rsidRDefault="00FE19E7" w:rsidP="009B4842">
                      <w:pPr>
                        <w:pStyle w:val="Bezproreda"/>
                      </w:pPr>
                      <w:r w:rsidRPr="00FE19E7">
                        <w:t>Osnovna škola Jelenje-Dražice</w:t>
                      </w:r>
                    </w:p>
                    <w:p w14:paraId="193ED0AC" w14:textId="77777777" w:rsidR="00FE19E7" w:rsidRPr="00FE19E7" w:rsidRDefault="00FE19E7" w:rsidP="009B4842">
                      <w:pPr>
                        <w:pStyle w:val="Bezproreda"/>
                      </w:pPr>
                      <w:r w:rsidRPr="00FE19E7">
                        <w:t>Dječji vrtić Grobnički tići</w:t>
                      </w:r>
                    </w:p>
                    <w:p w14:paraId="19D81F3E" w14:textId="77777777" w:rsidR="00FE19E7" w:rsidRPr="00FE19E7" w:rsidRDefault="00FE19E7" w:rsidP="009B4842">
                      <w:pPr>
                        <w:pStyle w:val="Bezproreda"/>
                      </w:pPr>
                      <w:r w:rsidRPr="00FE19E7">
                        <w:t>NK Rječina</w:t>
                      </w:r>
                    </w:p>
                    <w:p w14:paraId="13334F50" w14:textId="77777777" w:rsidR="00FE19E7" w:rsidRPr="00FE19E7" w:rsidRDefault="00FE19E7" w:rsidP="009B4842">
                      <w:pPr>
                        <w:pStyle w:val="Bezproreda"/>
                      </w:pPr>
                      <w:r w:rsidRPr="00FE19E7">
                        <w:t>Brodokomerc d.o.o.</w:t>
                      </w:r>
                    </w:p>
                    <w:p w14:paraId="327675F9" w14:textId="77777777" w:rsidR="00FE19E7" w:rsidRPr="00FE19E7" w:rsidRDefault="00FE19E7" w:rsidP="009B4842">
                      <w:pPr>
                        <w:pStyle w:val="Bezproreda"/>
                      </w:pPr>
                      <w:r w:rsidRPr="00FE19E7">
                        <w:t>Gostiona Rječina</w:t>
                      </w:r>
                    </w:p>
                    <w:p w14:paraId="059896FF" w14:textId="77777777" w:rsidR="00FE19E7" w:rsidRPr="00FE19E7" w:rsidRDefault="00FE19E7" w:rsidP="009B4842">
                      <w:pPr>
                        <w:pStyle w:val="Bezproreda"/>
                      </w:pPr>
                      <w:r w:rsidRPr="00FE19E7">
                        <w:t>Picerija Leon</w:t>
                      </w:r>
                    </w:p>
                    <w:p w14:paraId="49E55754" w14:textId="77777777" w:rsidR="00FE19E7" w:rsidRPr="00FE19E7" w:rsidRDefault="00FE19E7" w:rsidP="009B4842">
                      <w:pPr>
                        <w:pStyle w:val="Bezproreda"/>
                      </w:pPr>
                      <w:r w:rsidRPr="00FE19E7">
                        <w:t>Pekara »Lišćevica«</w:t>
                      </w:r>
                    </w:p>
                    <w:p w14:paraId="7E540F2C" w14:textId="77777777" w:rsidR="00FE19E7" w:rsidRPr="00FE19E7" w:rsidRDefault="00FE19E7" w:rsidP="009B4842">
                      <w:pPr>
                        <w:pStyle w:val="Bezproreda"/>
                      </w:pPr>
                      <w:r w:rsidRPr="00FE19E7">
                        <w:t>Hrvatski Caritas</w:t>
                      </w:r>
                    </w:p>
                  </w:txbxContent>
                </v:textbox>
                <w10:wrap anchorx="page"/>
              </v:roundrect>
            </w:pict>
          </mc:Fallback>
        </mc:AlternateContent>
      </w:r>
    </w:p>
    <w:p w14:paraId="77151156" w14:textId="581BFE1F" w:rsidR="00BB1FB1" w:rsidRPr="002811D2" w:rsidRDefault="00BB1FB1" w:rsidP="00BB1FB1">
      <w:pPr>
        <w:rPr>
          <w:sz w:val="20"/>
          <w:highlight w:val="yellow"/>
        </w:rPr>
      </w:pPr>
    </w:p>
    <w:p w14:paraId="7E4704D4" w14:textId="77777777" w:rsidR="00BB1FB1" w:rsidRPr="00171B2E" w:rsidRDefault="00BB1FB1" w:rsidP="00BB1FB1"/>
    <w:p w14:paraId="05912B23" w14:textId="77777777" w:rsidR="00BB1FB1" w:rsidRPr="00171B2E" w:rsidRDefault="00BB1FB1" w:rsidP="00BB1FB1">
      <w:pPr>
        <w:rPr>
          <w:sz w:val="20"/>
          <w:szCs w:val="20"/>
        </w:rPr>
      </w:pPr>
      <w:r w:rsidRPr="00171B2E">
        <w:rPr>
          <w:sz w:val="20"/>
          <w:szCs w:val="20"/>
        </w:rPr>
        <w:t>Obavješćivanje</w:t>
      </w:r>
    </w:p>
    <w:p w14:paraId="2D308368" w14:textId="77777777" w:rsidR="00BB1FB1" w:rsidRPr="00171B2E" w:rsidRDefault="00BB1FB1" w:rsidP="00BB1FB1">
      <w:pPr>
        <w:rPr>
          <w:sz w:val="20"/>
          <w:szCs w:val="20"/>
        </w:rPr>
      </w:pPr>
      <w:r w:rsidRPr="00171B2E">
        <w:rPr>
          <w:noProof/>
          <w:sz w:val="20"/>
          <w:szCs w:val="20"/>
          <w:lang w:eastAsia="hr-HR"/>
        </w:rPr>
        <mc:AlternateContent>
          <mc:Choice Requires="wps">
            <w:drawing>
              <wp:anchor distT="4294967295" distB="4294967295" distL="114300" distR="114300" simplePos="0" relativeHeight="252873728" behindDoc="0" locked="0" layoutInCell="1" allowOverlap="1" wp14:anchorId="14EB2BF1" wp14:editId="1D0171D4">
                <wp:simplePos x="0" y="0"/>
                <wp:positionH relativeFrom="column">
                  <wp:posOffset>5080</wp:posOffset>
                </wp:positionH>
                <wp:positionV relativeFrom="paragraph">
                  <wp:posOffset>73659</wp:posOffset>
                </wp:positionV>
                <wp:extent cx="771525" cy="0"/>
                <wp:effectExtent l="0" t="76200" r="9525" b="952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1259DC" id="Straight Arrow Connector 603" o:spid="_x0000_s1026" type="#_x0000_t32" style="position:absolute;margin-left:.4pt;margin-top:5.8pt;width:60.75pt;height:0;z-index:25287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392DEE45" w14:textId="77777777" w:rsidR="00BB1FB1" w:rsidRPr="00171B2E" w:rsidRDefault="00BB1FB1" w:rsidP="00BB1FB1">
      <w:pPr>
        <w:rPr>
          <w:sz w:val="20"/>
          <w:szCs w:val="20"/>
        </w:rPr>
      </w:pPr>
      <w:r w:rsidRPr="00171B2E">
        <w:rPr>
          <w:sz w:val="20"/>
          <w:szCs w:val="20"/>
        </w:rPr>
        <w:t xml:space="preserve">Aktiviranje – primarno </w:t>
      </w:r>
    </w:p>
    <w:p w14:paraId="321A9D77" w14:textId="77777777" w:rsidR="00BB1FB1" w:rsidRPr="00171B2E" w:rsidRDefault="00BB1FB1" w:rsidP="00BB1FB1">
      <w:pPr>
        <w:rPr>
          <w:sz w:val="20"/>
          <w:szCs w:val="20"/>
        </w:rPr>
      </w:pPr>
      <w:r w:rsidRPr="00171B2E">
        <w:rPr>
          <w:noProof/>
          <w:sz w:val="20"/>
          <w:szCs w:val="20"/>
          <w:lang w:eastAsia="hr-HR"/>
        </w:rPr>
        <mc:AlternateContent>
          <mc:Choice Requires="wps">
            <w:drawing>
              <wp:anchor distT="4294967295" distB="4294967295" distL="114300" distR="114300" simplePos="0" relativeHeight="252874752" behindDoc="0" locked="0" layoutInCell="1" allowOverlap="1" wp14:anchorId="5B788B1C" wp14:editId="3A7D9ABF">
                <wp:simplePos x="0" y="0"/>
                <wp:positionH relativeFrom="column">
                  <wp:posOffset>0</wp:posOffset>
                </wp:positionH>
                <wp:positionV relativeFrom="paragraph">
                  <wp:posOffset>75564</wp:posOffset>
                </wp:positionV>
                <wp:extent cx="771525" cy="0"/>
                <wp:effectExtent l="0" t="76200" r="9525" b="95250"/>
                <wp:wrapNone/>
                <wp:docPr id="606" name="Straight Arrow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AB0F20" id="Straight Arrow Connector 606" o:spid="_x0000_s1026" type="#_x0000_t32" style="position:absolute;margin-left:0;margin-top:5.95pt;width:60.75pt;height:0;z-index:25287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4217B440" w14:textId="77777777" w:rsidR="00BB1FB1" w:rsidRPr="00171B2E" w:rsidRDefault="00BB1FB1" w:rsidP="00BB1FB1">
      <w:pPr>
        <w:ind w:left="-426"/>
        <w:rPr>
          <w:noProof/>
          <w:sz w:val="20"/>
          <w:szCs w:val="20"/>
          <w:lang w:eastAsia="hr-HR"/>
        </w:rPr>
      </w:pPr>
      <w:r w:rsidRPr="00171B2E">
        <w:rPr>
          <w:sz w:val="20"/>
          <w:szCs w:val="20"/>
        </w:rPr>
        <w:t xml:space="preserve">       Aktiviranje – sekundarno</w:t>
      </w:r>
    </w:p>
    <w:p w14:paraId="226AC2CF" w14:textId="77777777" w:rsidR="00BB1FB1" w:rsidRPr="002811D2" w:rsidRDefault="00BB1FB1" w:rsidP="00BB1FB1">
      <w:pPr>
        <w:rPr>
          <w:sz w:val="20"/>
          <w:szCs w:val="20"/>
          <w:highlight w:val="yellow"/>
        </w:rPr>
      </w:pPr>
      <w:r w:rsidRPr="002811D2">
        <w:rPr>
          <w:noProof/>
          <w:sz w:val="20"/>
          <w:szCs w:val="20"/>
          <w:highlight w:val="yellow"/>
          <w:lang w:eastAsia="hr-HR"/>
        </w:rPr>
        <mc:AlternateContent>
          <mc:Choice Requires="wps">
            <w:drawing>
              <wp:anchor distT="4294967295" distB="4294967295" distL="114300" distR="114300" simplePos="0" relativeHeight="252879872" behindDoc="0" locked="0" layoutInCell="1" allowOverlap="1" wp14:anchorId="7FA6689A" wp14:editId="2E07C645">
                <wp:simplePos x="0" y="0"/>
                <wp:positionH relativeFrom="margin">
                  <wp:posOffset>0</wp:posOffset>
                </wp:positionH>
                <wp:positionV relativeFrom="paragraph">
                  <wp:posOffset>76199</wp:posOffset>
                </wp:positionV>
                <wp:extent cx="771525" cy="0"/>
                <wp:effectExtent l="0" t="76200" r="9525" b="95250"/>
                <wp:wrapNone/>
                <wp:docPr id="636"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80E12B" id="Straight Arrow Connector 636" o:spid="_x0000_s1026" type="#_x0000_t32" style="position:absolute;margin-left:0;margin-top:6pt;width:60.75pt;height:0;z-index:252879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w10:wrap anchorx="margin"/>
              </v:shape>
            </w:pict>
          </mc:Fallback>
        </mc:AlternateContent>
      </w:r>
    </w:p>
    <w:p w14:paraId="0BCC3BC3" w14:textId="5E9D8FE5" w:rsidR="001C0576" w:rsidRPr="00384D9B" w:rsidRDefault="00751F22" w:rsidP="007A7C11">
      <w:pPr>
        <w:pStyle w:val="Naslov3"/>
      </w:pPr>
      <w:bookmarkStart w:id="47" w:name="_Toc138155301"/>
      <w:r w:rsidRPr="00384D9B">
        <w:t>6.1.1</w:t>
      </w:r>
      <w:r w:rsidR="001C0576" w:rsidRPr="00384D9B">
        <w:t xml:space="preserve"> Zadaće operativnih snaga i pravnih osoba unutar sustava civilne zaštite</w:t>
      </w:r>
      <w:bookmarkEnd w:id="46"/>
      <w:bookmarkEnd w:id="47"/>
    </w:p>
    <w:tbl>
      <w:tblPr>
        <w:tblW w:w="1498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875"/>
        <w:gridCol w:w="1559"/>
        <w:gridCol w:w="6237"/>
        <w:gridCol w:w="4642"/>
      </w:tblGrid>
      <w:tr w:rsidR="007A7C11" w:rsidRPr="00384D9B" w14:paraId="5DA61902" w14:textId="77777777" w:rsidTr="00C96DA7">
        <w:trPr>
          <w:trHeight w:val="665"/>
          <w:tblHeader/>
          <w:jc w:val="center"/>
        </w:trPr>
        <w:tc>
          <w:tcPr>
            <w:tcW w:w="0" w:type="auto"/>
            <w:shd w:val="clear" w:color="auto" w:fill="auto"/>
            <w:vAlign w:val="center"/>
          </w:tcPr>
          <w:p w14:paraId="351D6590" w14:textId="77777777"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R.br.</w:t>
            </w:r>
          </w:p>
        </w:tc>
        <w:tc>
          <w:tcPr>
            <w:tcW w:w="1875" w:type="dxa"/>
            <w:shd w:val="clear" w:color="auto" w:fill="auto"/>
            <w:vAlign w:val="center"/>
          </w:tcPr>
          <w:p w14:paraId="43CE1A6A" w14:textId="2F8B94B5"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ZADAĆA</w:t>
            </w:r>
          </w:p>
        </w:tc>
        <w:tc>
          <w:tcPr>
            <w:tcW w:w="1559" w:type="dxa"/>
            <w:vAlign w:val="center"/>
          </w:tcPr>
          <w:p w14:paraId="04361AE5" w14:textId="22425761"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NOSITELJI</w:t>
            </w:r>
          </w:p>
        </w:tc>
        <w:tc>
          <w:tcPr>
            <w:tcW w:w="6237" w:type="dxa"/>
            <w:shd w:val="clear" w:color="auto" w:fill="auto"/>
            <w:vAlign w:val="center"/>
          </w:tcPr>
          <w:p w14:paraId="54D81D0A" w14:textId="36B4FCE9"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 xml:space="preserve">OPERATIVNI POSTUPCI, KAPACITETI I OPERATIVNI DOPRINOS </w:t>
            </w:r>
            <w:r w:rsidR="004A4DAB" w:rsidRPr="00384D9B">
              <w:rPr>
                <w:b/>
                <w:bCs/>
                <w:sz w:val="20"/>
                <w:szCs w:val="20"/>
              </w:rPr>
              <w:t>OPĆINE JELENJE</w:t>
            </w:r>
          </w:p>
        </w:tc>
        <w:tc>
          <w:tcPr>
            <w:tcW w:w="0" w:type="auto"/>
            <w:shd w:val="clear" w:color="auto" w:fill="auto"/>
            <w:vAlign w:val="center"/>
          </w:tcPr>
          <w:p w14:paraId="01DEDBE2" w14:textId="77777777" w:rsidR="007A7C11" w:rsidRPr="00384D9B" w:rsidRDefault="007A7C11" w:rsidP="00F0155B">
            <w:pPr>
              <w:widowControl w:val="0"/>
              <w:autoSpaceDE w:val="0"/>
              <w:adjustRightInd w:val="0"/>
              <w:spacing w:before="0" w:after="0"/>
              <w:jc w:val="center"/>
              <w:rPr>
                <w:b/>
                <w:bCs/>
                <w:sz w:val="20"/>
                <w:szCs w:val="20"/>
              </w:rPr>
            </w:pPr>
            <w:r w:rsidRPr="00384D9B">
              <w:rPr>
                <w:b/>
                <w:bCs/>
                <w:sz w:val="20"/>
                <w:szCs w:val="20"/>
              </w:rPr>
              <w:t>IZVRŠITELJI</w:t>
            </w:r>
          </w:p>
        </w:tc>
      </w:tr>
      <w:tr w:rsidR="00C96DA7" w:rsidRPr="002811D2" w14:paraId="478F1900" w14:textId="77777777" w:rsidTr="00C96DA7">
        <w:trPr>
          <w:trHeight w:val="2541"/>
          <w:jc w:val="center"/>
        </w:trPr>
        <w:tc>
          <w:tcPr>
            <w:tcW w:w="0" w:type="auto"/>
            <w:vMerge w:val="restart"/>
            <w:shd w:val="clear" w:color="auto" w:fill="auto"/>
            <w:vAlign w:val="center"/>
          </w:tcPr>
          <w:p w14:paraId="481A4C80" w14:textId="77777777" w:rsidR="00C96DA7" w:rsidRPr="00FE19E7" w:rsidRDefault="00C96DA7" w:rsidP="00F0155B">
            <w:pPr>
              <w:widowControl w:val="0"/>
              <w:autoSpaceDE w:val="0"/>
              <w:adjustRightInd w:val="0"/>
              <w:spacing w:before="0" w:after="0"/>
              <w:jc w:val="center"/>
              <w:rPr>
                <w:b/>
                <w:bCs/>
                <w:sz w:val="20"/>
                <w:szCs w:val="20"/>
              </w:rPr>
            </w:pPr>
            <w:r w:rsidRPr="00FE19E7">
              <w:rPr>
                <w:b/>
                <w:bCs/>
                <w:sz w:val="20"/>
                <w:szCs w:val="20"/>
              </w:rPr>
              <w:t>1.</w:t>
            </w:r>
          </w:p>
        </w:tc>
        <w:tc>
          <w:tcPr>
            <w:tcW w:w="1875" w:type="dxa"/>
            <w:vMerge w:val="restart"/>
            <w:shd w:val="clear" w:color="auto" w:fill="auto"/>
            <w:vAlign w:val="center"/>
          </w:tcPr>
          <w:p w14:paraId="33F5B520" w14:textId="07D3C5A1" w:rsidR="00C96DA7" w:rsidRPr="00FE19E7" w:rsidRDefault="00C96DA7" w:rsidP="00F0155B">
            <w:pPr>
              <w:widowControl w:val="0"/>
              <w:autoSpaceDE w:val="0"/>
              <w:adjustRightInd w:val="0"/>
              <w:spacing w:before="0" w:after="0"/>
              <w:ind w:right="34"/>
              <w:jc w:val="center"/>
              <w:rPr>
                <w:b/>
                <w:bCs/>
                <w:sz w:val="20"/>
                <w:szCs w:val="20"/>
              </w:rPr>
            </w:pPr>
            <w:r w:rsidRPr="00FE19E7">
              <w:rPr>
                <w:b/>
                <w:bCs/>
                <w:sz w:val="20"/>
                <w:szCs w:val="20"/>
              </w:rPr>
              <w:t>Organizacija spašavanja zatrpanih osoba,  raščišćavanja ruševina, utvrđivanje zadaća s pregledom zadaća i nadležnosti</w:t>
            </w:r>
          </w:p>
        </w:tc>
        <w:tc>
          <w:tcPr>
            <w:tcW w:w="1559" w:type="dxa"/>
            <w:vMerge w:val="restart"/>
            <w:vAlign w:val="center"/>
          </w:tcPr>
          <w:p w14:paraId="1CEC5F5F" w14:textId="1CFE43F7" w:rsidR="00C96DA7" w:rsidRPr="00FE19E7" w:rsidRDefault="004A4DAB" w:rsidP="00F0155B">
            <w:pPr>
              <w:widowControl w:val="0"/>
              <w:autoSpaceDE w:val="0"/>
              <w:adjustRightInd w:val="0"/>
              <w:spacing w:before="0" w:after="0"/>
              <w:ind w:right="34"/>
              <w:jc w:val="center"/>
              <w:rPr>
                <w:bCs/>
                <w:sz w:val="20"/>
                <w:szCs w:val="20"/>
              </w:rPr>
            </w:pPr>
            <w:r w:rsidRPr="00FE19E7">
              <w:rPr>
                <w:bCs/>
                <w:sz w:val="20"/>
                <w:szCs w:val="20"/>
              </w:rPr>
              <w:t>Općina Jelenje</w:t>
            </w:r>
          </w:p>
        </w:tc>
        <w:tc>
          <w:tcPr>
            <w:tcW w:w="6237" w:type="dxa"/>
            <w:shd w:val="clear" w:color="auto" w:fill="auto"/>
            <w:vAlign w:val="center"/>
          </w:tcPr>
          <w:p w14:paraId="0BBD4337"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Provesti aktiviranje snaga sustava civilne zaštite uz ocjenu stanja operativnih snaga i pravnih osoba od interesa za sustava civilne zaštite.</w:t>
            </w:r>
          </w:p>
          <w:p w14:paraId="76C8489A"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 xml:space="preserve">Definirati ugrožena područja i sigurne zone, provjeriti sustav uzbunjivanja stanovništva. </w:t>
            </w:r>
          </w:p>
          <w:p w14:paraId="498C77B1" w14:textId="7C9641EA"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0" w:type="auto"/>
            <w:shd w:val="clear" w:color="auto" w:fill="auto"/>
            <w:vAlign w:val="center"/>
          </w:tcPr>
          <w:p w14:paraId="15BFFAB5" w14:textId="367A6220" w:rsidR="00C96DA7" w:rsidRPr="00FE19E7" w:rsidRDefault="00C96DA7" w:rsidP="006E093B">
            <w:pPr>
              <w:pStyle w:val="Odlomakpopisa"/>
              <w:numPr>
                <w:ilvl w:val="0"/>
                <w:numId w:val="8"/>
              </w:numPr>
            </w:pPr>
            <w:r w:rsidRPr="00FE19E7">
              <w:t xml:space="preserve">Stožer civilne zaštite </w:t>
            </w:r>
          </w:p>
          <w:p w14:paraId="1E92B1C1" w14:textId="77777777" w:rsidR="00C96DA7" w:rsidRPr="00FE19E7" w:rsidRDefault="00C96DA7" w:rsidP="006E093B">
            <w:pPr>
              <w:pStyle w:val="Odlomakpopisa"/>
              <w:numPr>
                <w:ilvl w:val="0"/>
                <w:numId w:val="8"/>
              </w:numPr>
            </w:pPr>
            <w:r w:rsidRPr="00FE19E7">
              <w:t>teklićka služba</w:t>
            </w:r>
          </w:p>
          <w:p w14:paraId="4AA56E8E" w14:textId="7CBA09F5" w:rsidR="00C96DA7" w:rsidRPr="00FE19E7" w:rsidRDefault="00C96DA7" w:rsidP="006E093B">
            <w:pPr>
              <w:pStyle w:val="Odlomakpopisa"/>
              <w:numPr>
                <w:ilvl w:val="0"/>
                <w:numId w:val="8"/>
              </w:numPr>
            </w:pPr>
            <w:r w:rsidRPr="00FE19E7">
              <w:t>Povjerenici i zamjenici povjerenika CZ</w:t>
            </w:r>
          </w:p>
        </w:tc>
      </w:tr>
      <w:tr w:rsidR="00C96DA7" w:rsidRPr="002811D2" w14:paraId="0F9A560E" w14:textId="77777777" w:rsidTr="000050D1">
        <w:trPr>
          <w:trHeight w:val="873"/>
          <w:jc w:val="center"/>
        </w:trPr>
        <w:tc>
          <w:tcPr>
            <w:tcW w:w="0" w:type="auto"/>
            <w:vMerge/>
            <w:shd w:val="clear" w:color="auto" w:fill="auto"/>
            <w:vAlign w:val="center"/>
          </w:tcPr>
          <w:p w14:paraId="5DC6ABA6" w14:textId="77777777" w:rsidR="00C96DA7" w:rsidRPr="002811D2" w:rsidRDefault="00C96DA7" w:rsidP="00F0155B">
            <w:pPr>
              <w:widowControl w:val="0"/>
              <w:autoSpaceDE w:val="0"/>
              <w:adjustRightInd w:val="0"/>
              <w:spacing w:before="0" w:after="0"/>
              <w:jc w:val="center"/>
              <w:rPr>
                <w:b/>
                <w:bCs/>
                <w:sz w:val="20"/>
                <w:szCs w:val="20"/>
                <w:highlight w:val="yellow"/>
              </w:rPr>
            </w:pPr>
          </w:p>
        </w:tc>
        <w:tc>
          <w:tcPr>
            <w:tcW w:w="1875" w:type="dxa"/>
            <w:vMerge/>
            <w:shd w:val="clear" w:color="auto" w:fill="auto"/>
            <w:vAlign w:val="center"/>
          </w:tcPr>
          <w:p w14:paraId="29B3EB81"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765E726D" w14:textId="77777777" w:rsidR="00C96DA7" w:rsidRPr="002811D2" w:rsidRDefault="00C96DA7" w:rsidP="00F0155B">
            <w:pPr>
              <w:widowControl w:val="0"/>
              <w:autoSpaceDE w:val="0"/>
              <w:adjustRightInd w:val="0"/>
              <w:spacing w:before="0" w:after="0"/>
              <w:ind w:right="34"/>
              <w:jc w:val="center"/>
              <w:rPr>
                <w:bCs/>
                <w:sz w:val="20"/>
                <w:szCs w:val="20"/>
                <w:highlight w:val="yellow"/>
              </w:rPr>
            </w:pPr>
          </w:p>
        </w:tc>
        <w:tc>
          <w:tcPr>
            <w:tcW w:w="6237" w:type="dxa"/>
            <w:shd w:val="clear" w:color="auto" w:fill="auto"/>
            <w:vAlign w:val="center"/>
          </w:tcPr>
          <w:p w14:paraId="4D370EB3" w14:textId="25369F12"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 xml:space="preserve">Evakuacija i zbrinjavanje stanovništva, materijalnih i kulturnih dobara, osobna i uzajamna pomoć te obavljanje potrebnih radnji i izvođenje radova na ruševinama izvršiti će snage civilne zaštite navedene u izvršiteljima sukladno zahtjevu općinskog </w:t>
            </w:r>
            <w:r w:rsidR="002C1549" w:rsidRPr="00FE19E7">
              <w:rPr>
                <w:bCs/>
                <w:sz w:val="20"/>
                <w:szCs w:val="20"/>
              </w:rPr>
              <w:t>načelnik</w:t>
            </w:r>
            <w:r w:rsidRPr="00FE19E7">
              <w:rPr>
                <w:bCs/>
                <w:sz w:val="20"/>
                <w:szCs w:val="20"/>
              </w:rPr>
              <w:t xml:space="preserve">a </w:t>
            </w:r>
            <w:r w:rsidR="004A4DAB" w:rsidRPr="00FE19E7">
              <w:rPr>
                <w:bCs/>
                <w:sz w:val="20"/>
                <w:szCs w:val="20"/>
              </w:rPr>
              <w:t>Općine Jelenje</w:t>
            </w:r>
            <w:r w:rsidRPr="00FE19E7">
              <w:rPr>
                <w:bCs/>
                <w:sz w:val="20"/>
                <w:szCs w:val="20"/>
              </w:rPr>
              <w:t xml:space="preserve">, zakonu i vlastitim planovima. </w:t>
            </w:r>
          </w:p>
          <w:p w14:paraId="38818BFB" w14:textId="77777777" w:rsidR="00C96DA7" w:rsidRPr="00FE19E7" w:rsidRDefault="00C96DA7" w:rsidP="00F0155B">
            <w:pPr>
              <w:widowControl w:val="0"/>
              <w:autoSpaceDE w:val="0"/>
              <w:adjustRightInd w:val="0"/>
              <w:spacing w:before="0" w:after="0"/>
              <w:ind w:right="34"/>
              <w:rPr>
                <w:bCs/>
                <w:sz w:val="20"/>
                <w:szCs w:val="20"/>
              </w:rPr>
            </w:pPr>
          </w:p>
          <w:p w14:paraId="5DB3CF95"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Kao potpora navedenim snagama u raščišćavanju ruševina određuju se pravne osobe od interesa za sustav civilne zaštite (komunalna društva te tvrtke i obrti koji posjeduju potrebnu mehanizaciju za raščišćavanje).</w:t>
            </w:r>
          </w:p>
          <w:p w14:paraId="562F7DBD"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Raščišćavanje ruševina prema sljedećim prioritetima:</w:t>
            </w:r>
          </w:p>
          <w:p w14:paraId="76F7AA1A"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1. raščišćavanje objekata zdravstvene zaštite, škola, vrtića, sportskih dvorana, trgovačkih centara i ostalih objekata gdje boravi veći broj ljudi.</w:t>
            </w:r>
          </w:p>
          <w:p w14:paraId="16459D9C"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2. pristup kritičnoj infrastrukturi.</w:t>
            </w:r>
          </w:p>
          <w:p w14:paraId="07BC2E63"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3. raščišćavanje stambenih zgrada i obiteljskih kuća.</w:t>
            </w:r>
          </w:p>
          <w:p w14:paraId="594C2EBB" w14:textId="77777777" w:rsidR="00C96DA7" w:rsidRPr="00FE19E7" w:rsidRDefault="00C96DA7" w:rsidP="00F0155B">
            <w:pPr>
              <w:widowControl w:val="0"/>
              <w:autoSpaceDE w:val="0"/>
              <w:adjustRightInd w:val="0"/>
              <w:spacing w:before="0" w:after="0"/>
              <w:ind w:right="34"/>
              <w:rPr>
                <w:bCs/>
                <w:sz w:val="20"/>
                <w:szCs w:val="20"/>
              </w:rPr>
            </w:pPr>
            <w:r w:rsidRPr="00FE19E7">
              <w:rPr>
                <w:bCs/>
                <w:sz w:val="20"/>
                <w:szCs w:val="20"/>
              </w:rPr>
              <w:t>4. raščišćavanje ruševina s prometnica.</w:t>
            </w:r>
          </w:p>
          <w:p w14:paraId="2058B324" w14:textId="5AA9A090" w:rsidR="00C96DA7" w:rsidRPr="002811D2" w:rsidRDefault="00C96DA7" w:rsidP="00F0155B">
            <w:pPr>
              <w:widowControl w:val="0"/>
              <w:autoSpaceDE w:val="0"/>
              <w:adjustRightInd w:val="0"/>
              <w:spacing w:before="0" w:after="0"/>
              <w:ind w:right="34"/>
              <w:rPr>
                <w:bCs/>
                <w:sz w:val="20"/>
                <w:szCs w:val="20"/>
                <w:highlight w:val="yellow"/>
              </w:rPr>
            </w:pPr>
            <w:r w:rsidRPr="00FE19E7">
              <w:rPr>
                <w:bCs/>
                <w:sz w:val="20"/>
                <w:szCs w:val="20"/>
              </w:rPr>
              <w:t>5. ravnanje terena radi lakšeg prometa i eventualnog podizanja šatorskih i drugih privremenih naselja.</w:t>
            </w:r>
          </w:p>
        </w:tc>
        <w:tc>
          <w:tcPr>
            <w:tcW w:w="0" w:type="auto"/>
            <w:shd w:val="clear" w:color="auto" w:fill="auto"/>
            <w:vAlign w:val="center"/>
          </w:tcPr>
          <w:p w14:paraId="1834E0AC" w14:textId="67F4EEC2" w:rsidR="000050D1" w:rsidRPr="008305E1" w:rsidRDefault="000050D1"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 xml:space="preserve">Stožer civilne zaštite </w:t>
            </w:r>
            <w:r w:rsidR="004A4DAB" w:rsidRPr="008305E1">
              <w:rPr>
                <w:bCs/>
                <w:sz w:val="20"/>
                <w:szCs w:val="20"/>
              </w:rPr>
              <w:t>Općine Jelenje</w:t>
            </w:r>
          </w:p>
          <w:p w14:paraId="5A6FB3BE" w14:textId="4B550F76" w:rsidR="000050D1" w:rsidRPr="008305E1" w:rsidRDefault="000050D1" w:rsidP="00F736E2">
            <w:pPr>
              <w:widowControl w:val="0"/>
              <w:numPr>
                <w:ilvl w:val="0"/>
                <w:numId w:val="8"/>
              </w:numPr>
              <w:autoSpaceDE w:val="0"/>
              <w:autoSpaceDN w:val="0"/>
              <w:adjustRightInd w:val="0"/>
              <w:spacing w:before="0" w:after="0"/>
              <w:contextualSpacing/>
              <w:rPr>
                <w:bCs/>
                <w:sz w:val="20"/>
                <w:szCs w:val="20"/>
              </w:rPr>
            </w:pPr>
            <w:r w:rsidRPr="008305E1">
              <w:rPr>
                <w:bCs/>
                <w:sz w:val="20"/>
                <w:szCs w:val="20"/>
              </w:rPr>
              <w:t>Povjerenici i zamjenici povjerenika civilne zaštite,</w:t>
            </w:r>
          </w:p>
          <w:p w14:paraId="0A4F6B40" w14:textId="77B95BE6" w:rsidR="000050D1" w:rsidRPr="008305E1" w:rsidRDefault="00D83FAD"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DVD „Ivan Zoretić Španac“ Jelenje</w:t>
            </w:r>
            <w:r w:rsidR="000050D1" w:rsidRPr="008305E1">
              <w:rPr>
                <w:bCs/>
                <w:sz w:val="20"/>
                <w:szCs w:val="20"/>
              </w:rPr>
              <w:t>,</w:t>
            </w:r>
          </w:p>
          <w:p w14:paraId="23D226F5" w14:textId="2D0C8E2D" w:rsidR="000050D1" w:rsidRPr="008305E1" w:rsidRDefault="003A65AB"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JVP Rijeka</w:t>
            </w:r>
            <w:r w:rsidR="000050D1" w:rsidRPr="008305E1">
              <w:rPr>
                <w:bCs/>
                <w:sz w:val="20"/>
                <w:szCs w:val="20"/>
              </w:rPr>
              <w:t>,</w:t>
            </w:r>
          </w:p>
          <w:p w14:paraId="502D3B07" w14:textId="3BA7AC09" w:rsidR="000050D1" w:rsidRPr="008305E1" w:rsidRDefault="00A350AC"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HGSS - stanica Rijeka</w:t>
            </w:r>
            <w:r w:rsidR="000050D1" w:rsidRPr="008305E1">
              <w:rPr>
                <w:bCs/>
                <w:sz w:val="20"/>
                <w:szCs w:val="20"/>
              </w:rPr>
              <w:t>,</w:t>
            </w:r>
          </w:p>
          <w:p w14:paraId="723E53F5" w14:textId="6B8F975C" w:rsidR="000050D1" w:rsidRPr="008305E1" w:rsidRDefault="00A350AC"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GDCK Rijeka</w:t>
            </w:r>
            <w:r w:rsidR="000050D1" w:rsidRPr="008305E1">
              <w:rPr>
                <w:bCs/>
                <w:sz w:val="20"/>
                <w:szCs w:val="20"/>
              </w:rPr>
              <w:t>,</w:t>
            </w:r>
          </w:p>
          <w:p w14:paraId="5C27C4BB" w14:textId="5A9CAD97" w:rsidR="000050D1" w:rsidRPr="008305E1" w:rsidRDefault="00681EE7"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Zavod za hitnu medicinu Primorsko-goranske županije – Ispostava Rijeka</w:t>
            </w:r>
            <w:r w:rsidR="000050D1" w:rsidRPr="008305E1">
              <w:rPr>
                <w:bCs/>
                <w:sz w:val="20"/>
                <w:szCs w:val="20"/>
              </w:rPr>
              <w:t>,</w:t>
            </w:r>
          </w:p>
          <w:p w14:paraId="7CB314F8" w14:textId="38720D00" w:rsidR="000050D1" w:rsidRPr="008305E1" w:rsidRDefault="002F507E"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 xml:space="preserve">Dom zdravlja PGŽ – ispostava Dražice </w:t>
            </w:r>
          </w:p>
          <w:p w14:paraId="7D386287" w14:textId="1454EE93" w:rsidR="000050D1" w:rsidRPr="008305E1" w:rsidRDefault="00251A1D"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 xml:space="preserve">Nastavni zavod za javno zdravstvo </w:t>
            </w:r>
            <w:r w:rsidR="00F522DB" w:rsidRPr="008305E1">
              <w:rPr>
                <w:bCs/>
                <w:sz w:val="20"/>
                <w:szCs w:val="20"/>
              </w:rPr>
              <w:t>Primorsko-goranske županije</w:t>
            </w:r>
            <w:r w:rsidR="000050D1" w:rsidRPr="008305E1">
              <w:rPr>
                <w:bCs/>
                <w:sz w:val="20"/>
                <w:szCs w:val="20"/>
              </w:rPr>
              <w:t>,</w:t>
            </w:r>
          </w:p>
          <w:p w14:paraId="7728DFBB" w14:textId="7F7C7D94" w:rsidR="000050D1" w:rsidRPr="006E093B" w:rsidRDefault="00FE19E7" w:rsidP="000050D1">
            <w:pPr>
              <w:widowControl w:val="0"/>
              <w:numPr>
                <w:ilvl w:val="0"/>
                <w:numId w:val="8"/>
              </w:numPr>
              <w:autoSpaceDE w:val="0"/>
              <w:autoSpaceDN w:val="0"/>
              <w:adjustRightInd w:val="0"/>
              <w:spacing w:before="0" w:after="0"/>
              <w:contextualSpacing/>
              <w:rPr>
                <w:bCs/>
                <w:color w:val="FF0000"/>
                <w:sz w:val="20"/>
                <w:szCs w:val="20"/>
              </w:rPr>
            </w:pPr>
            <w:r w:rsidRPr="006E093B">
              <w:rPr>
                <w:bCs/>
                <w:color w:val="FF0000"/>
                <w:sz w:val="20"/>
                <w:szCs w:val="20"/>
              </w:rPr>
              <w:t>KD Jelen d.o.o.</w:t>
            </w:r>
            <w:r w:rsidR="000050D1" w:rsidRPr="006E093B">
              <w:rPr>
                <w:bCs/>
                <w:color w:val="FF0000"/>
                <w:sz w:val="20"/>
                <w:szCs w:val="20"/>
              </w:rPr>
              <w:t>,</w:t>
            </w:r>
          </w:p>
          <w:p w14:paraId="4C8604EC" w14:textId="682F39A6" w:rsidR="00B543E5" w:rsidRPr="006E093B" w:rsidRDefault="000F6850" w:rsidP="00B543E5">
            <w:pPr>
              <w:widowControl w:val="0"/>
              <w:numPr>
                <w:ilvl w:val="0"/>
                <w:numId w:val="8"/>
              </w:numPr>
              <w:autoSpaceDE w:val="0"/>
              <w:autoSpaceDN w:val="0"/>
              <w:adjustRightInd w:val="0"/>
              <w:spacing w:before="0" w:after="0"/>
              <w:contextualSpacing/>
              <w:rPr>
                <w:bCs/>
                <w:color w:val="FF0000"/>
                <w:sz w:val="20"/>
                <w:szCs w:val="20"/>
              </w:rPr>
            </w:pPr>
            <w:r w:rsidRPr="006E093B">
              <w:rPr>
                <w:bCs/>
                <w:color w:val="FF0000"/>
                <w:sz w:val="20"/>
                <w:szCs w:val="20"/>
              </w:rPr>
              <w:t>Emico d.o.o.</w:t>
            </w:r>
            <w:r w:rsidR="00B543E5" w:rsidRPr="006E093B">
              <w:rPr>
                <w:bCs/>
                <w:color w:val="FF0000"/>
                <w:sz w:val="20"/>
                <w:szCs w:val="20"/>
              </w:rPr>
              <w:t xml:space="preserve">, </w:t>
            </w:r>
          </w:p>
          <w:p w14:paraId="4A39662F" w14:textId="1C2F62DC" w:rsidR="00B543E5" w:rsidRPr="008305E1" w:rsidRDefault="000F6850" w:rsidP="00C43FBE">
            <w:pPr>
              <w:widowControl w:val="0"/>
              <w:numPr>
                <w:ilvl w:val="0"/>
                <w:numId w:val="8"/>
              </w:numPr>
              <w:autoSpaceDE w:val="0"/>
              <w:autoSpaceDN w:val="0"/>
              <w:adjustRightInd w:val="0"/>
              <w:spacing w:before="0" w:after="0"/>
              <w:contextualSpacing/>
              <w:rPr>
                <w:bCs/>
                <w:sz w:val="20"/>
                <w:szCs w:val="20"/>
              </w:rPr>
            </w:pPr>
            <w:r w:rsidRPr="008305E1">
              <w:rPr>
                <w:bCs/>
                <w:sz w:val="20"/>
                <w:szCs w:val="20"/>
              </w:rPr>
              <w:t>Obrt Brko Dražice</w:t>
            </w:r>
          </w:p>
          <w:p w14:paraId="761C1186" w14:textId="4B3DD48B" w:rsidR="000050D1" w:rsidRPr="008305E1" w:rsidRDefault="0034312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HEP ODS d.o.o. – Elektroprimorje Rijeka</w:t>
            </w:r>
            <w:r w:rsidR="000050D1" w:rsidRPr="008305E1">
              <w:rPr>
                <w:bCs/>
                <w:sz w:val="20"/>
                <w:szCs w:val="20"/>
              </w:rPr>
              <w:t>,</w:t>
            </w:r>
          </w:p>
          <w:p w14:paraId="2DD946FB" w14:textId="06E60454" w:rsidR="000050D1" w:rsidRPr="008305E1" w:rsidRDefault="005C15A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Hrvatske ceste d.o.o. – PJ Rijeka</w:t>
            </w:r>
            <w:r w:rsidR="000050D1" w:rsidRPr="008305E1">
              <w:rPr>
                <w:bCs/>
                <w:sz w:val="20"/>
                <w:szCs w:val="20"/>
              </w:rPr>
              <w:t>,</w:t>
            </w:r>
          </w:p>
          <w:p w14:paraId="0384C40F" w14:textId="1559E91D" w:rsidR="000050D1" w:rsidRPr="008305E1" w:rsidRDefault="005C15A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Hrvatske vode – Vodnogospodarska ispostava za mali sliv „Kvarnersko primorje i otoci“</w:t>
            </w:r>
            <w:r w:rsidR="000050D1" w:rsidRPr="008305E1">
              <w:rPr>
                <w:bCs/>
                <w:sz w:val="20"/>
                <w:szCs w:val="20"/>
              </w:rPr>
              <w:t>,</w:t>
            </w:r>
          </w:p>
          <w:p w14:paraId="176221C2" w14:textId="4ABA2849" w:rsidR="000050D1" w:rsidRPr="008305E1" w:rsidRDefault="0034312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Hrvatske šume – Uprava šuma Podružnica Delnice</w:t>
            </w:r>
            <w:r w:rsidR="000050D1" w:rsidRPr="008305E1">
              <w:rPr>
                <w:bCs/>
                <w:sz w:val="20"/>
                <w:szCs w:val="20"/>
              </w:rPr>
              <w:t>,</w:t>
            </w:r>
          </w:p>
          <w:p w14:paraId="2AB5CCB2" w14:textId="07CFDAD5" w:rsidR="000050D1" w:rsidRPr="008305E1" w:rsidRDefault="00343129" w:rsidP="000050D1">
            <w:pPr>
              <w:widowControl w:val="0"/>
              <w:numPr>
                <w:ilvl w:val="0"/>
                <w:numId w:val="8"/>
              </w:numPr>
              <w:autoSpaceDE w:val="0"/>
              <w:autoSpaceDN w:val="0"/>
              <w:adjustRightInd w:val="0"/>
              <w:spacing w:before="0" w:after="0"/>
              <w:contextualSpacing/>
              <w:rPr>
                <w:bCs/>
                <w:sz w:val="20"/>
                <w:szCs w:val="20"/>
              </w:rPr>
            </w:pPr>
            <w:r w:rsidRPr="008305E1">
              <w:rPr>
                <w:bCs/>
                <w:sz w:val="20"/>
                <w:szCs w:val="20"/>
              </w:rPr>
              <w:t>Veterinarska stanica Rijeka</w:t>
            </w:r>
          </w:p>
          <w:p w14:paraId="05DD2328" w14:textId="04D4C793" w:rsidR="00F54977" w:rsidRPr="008305E1" w:rsidRDefault="0012741B" w:rsidP="0012741B">
            <w:pPr>
              <w:widowControl w:val="0"/>
              <w:numPr>
                <w:ilvl w:val="0"/>
                <w:numId w:val="8"/>
              </w:numPr>
              <w:autoSpaceDE w:val="0"/>
              <w:autoSpaceDN w:val="0"/>
              <w:adjustRightInd w:val="0"/>
              <w:spacing w:before="0" w:after="0"/>
              <w:contextualSpacing/>
            </w:pPr>
            <w:r w:rsidRPr="008305E1">
              <w:rPr>
                <w:bCs/>
                <w:sz w:val="20"/>
                <w:szCs w:val="20"/>
              </w:rPr>
              <w:t>Smještajni kapaciteti i kapaciteti za pripremu hrane na području Općine</w:t>
            </w:r>
          </w:p>
        </w:tc>
      </w:tr>
      <w:tr w:rsidR="00C96DA7" w:rsidRPr="002811D2" w14:paraId="34B0EBBC" w14:textId="77777777" w:rsidTr="00C96DA7">
        <w:trPr>
          <w:trHeight w:val="908"/>
          <w:jc w:val="center"/>
        </w:trPr>
        <w:tc>
          <w:tcPr>
            <w:tcW w:w="0" w:type="auto"/>
            <w:vMerge/>
            <w:shd w:val="clear" w:color="auto" w:fill="auto"/>
            <w:vAlign w:val="center"/>
          </w:tcPr>
          <w:p w14:paraId="57BEDF8D" w14:textId="5F6A8474"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0931A29"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0E2BEEB2" w14:textId="77777777" w:rsidR="00C96DA7" w:rsidRPr="002811D2" w:rsidRDefault="00C96DA7"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365F6CFD" w14:textId="33138040" w:rsidR="00C96DA7" w:rsidRPr="002811D2" w:rsidRDefault="00C96DA7" w:rsidP="00F0155B">
            <w:pPr>
              <w:widowControl w:val="0"/>
              <w:autoSpaceDE w:val="0"/>
              <w:adjustRightInd w:val="0"/>
              <w:spacing w:before="0" w:after="0"/>
              <w:rPr>
                <w:bCs/>
                <w:sz w:val="20"/>
                <w:szCs w:val="20"/>
                <w:highlight w:val="yellow"/>
              </w:rPr>
            </w:pPr>
            <w:r w:rsidRPr="008305E1">
              <w:rPr>
                <w:bCs/>
                <w:sz w:val="20"/>
                <w:szCs w:val="20"/>
              </w:rPr>
              <w:t xml:space="preserve">Izviđanje i pretraživanje ruševina. </w:t>
            </w:r>
          </w:p>
        </w:tc>
        <w:tc>
          <w:tcPr>
            <w:tcW w:w="0" w:type="auto"/>
            <w:shd w:val="clear" w:color="auto" w:fill="auto"/>
            <w:vAlign w:val="center"/>
          </w:tcPr>
          <w:p w14:paraId="0946297E" w14:textId="7D20515A" w:rsidR="006D4FD3" w:rsidRPr="008305E1" w:rsidRDefault="00A350AC" w:rsidP="006D4FD3">
            <w:pPr>
              <w:widowControl w:val="0"/>
              <w:numPr>
                <w:ilvl w:val="0"/>
                <w:numId w:val="9"/>
              </w:numPr>
              <w:autoSpaceDE w:val="0"/>
              <w:autoSpaceDN w:val="0"/>
              <w:adjustRightInd w:val="0"/>
              <w:spacing w:before="0" w:after="0"/>
              <w:contextualSpacing/>
              <w:rPr>
                <w:bCs/>
                <w:sz w:val="20"/>
                <w:szCs w:val="20"/>
              </w:rPr>
            </w:pPr>
            <w:r w:rsidRPr="008305E1">
              <w:rPr>
                <w:bCs/>
                <w:sz w:val="20"/>
                <w:szCs w:val="20"/>
              </w:rPr>
              <w:t>HGSS - stanica Rijeka</w:t>
            </w:r>
            <w:r w:rsidR="00C96DA7" w:rsidRPr="008305E1">
              <w:rPr>
                <w:bCs/>
                <w:sz w:val="20"/>
                <w:szCs w:val="20"/>
              </w:rPr>
              <w:t>,</w:t>
            </w:r>
          </w:p>
          <w:p w14:paraId="0C29A523" w14:textId="4F44CDBC" w:rsidR="00C96DA7" w:rsidRPr="008305E1" w:rsidRDefault="005A27E6" w:rsidP="006D4FD3">
            <w:pPr>
              <w:widowControl w:val="0"/>
              <w:numPr>
                <w:ilvl w:val="0"/>
                <w:numId w:val="9"/>
              </w:numPr>
              <w:autoSpaceDE w:val="0"/>
              <w:autoSpaceDN w:val="0"/>
              <w:adjustRightInd w:val="0"/>
              <w:spacing w:before="0" w:after="0"/>
              <w:contextualSpacing/>
              <w:rPr>
                <w:bCs/>
                <w:sz w:val="20"/>
                <w:szCs w:val="20"/>
              </w:rPr>
            </w:pPr>
            <w:r w:rsidRPr="008305E1">
              <w:rPr>
                <w:bCs/>
                <w:sz w:val="20"/>
                <w:szCs w:val="20"/>
              </w:rPr>
              <w:t>Vatrogasne snage</w:t>
            </w:r>
            <w:r w:rsidR="00C96DA7" w:rsidRPr="008305E1">
              <w:rPr>
                <w:bCs/>
                <w:sz w:val="20"/>
                <w:szCs w:val="20"/>
              </w:rPr>
              <w:t>.</w:t>
            </w:r>
          </w:p>
        </w:tc>
      </w:tr>
      <w:tr w:rsidR="00C96DA7" w:rsidRPr="002811D2" w14:paraId="4AC0A613" w14:textId="77777777" w:rsidTr="00C96DA7">
        <w:trPr>
          <w:trHeight w:val="908"/>
          <w:jc w:val="center"/>
        </w:trPr>
        <w:tc>
          <w:tcPr>
            <w:tcW w:w="0" w:type="auto"/>
            <w:vMerge/>
            <w:shd w:val="clear" w:color="auto" w:fill="auto"/>
            <w:vAlign w:val="center"/>
          </w:tcPr>
          <w:p w14:paraId="025051BC" w14:textId="1AC9ED16"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E5C42E1"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71AE966E" w14:textId="77777777" w:rsidR="00C96DA7" w:rsidRPr="002811D2" w:rsidRDefault="00C96DA7"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147EAAAE" w14:textId="4670D52A" w:rsidR="00C96DA7" w:rsidRPr="008305E1" w:rsidRDefault="00C96DA7" w:rsidP="00F0155B">
            <w:pPr>
              <w:widowControl w:val="0"/>
              <w:autoSpaceDE w:val="0"/>
              <w:adjustRightInd w:val="0"/>
              <w:spacing w:before="0" w:after="0"/>
              <w:rPr>
                <w:bCs/>
                <w:sz w:val="20"/>
                <w:szCs w:val="20"/>
              </w:rPr>
            </w:pPr>
            <w:r w:rsidRPr="008305E1">
              <w:rPr>
                <w:bCs/>
                <w:sz w:val="20"/>
                <w:szCs w:val="20"/>
              </w:rPr>
              <w:t>Neposredno spašavanje stradalih iz ruševina</w:t>
            </w:r>
          </w:p>
        </w:tc>
        <w:tc>
          <w:tcPr>
            <w:tcW w:w="0" w:type="auto"/>
            <w:shd w:val="clear" w:color="auto" w:fill="auto"/>
            <w:vAlign w:val="center"/>
          </w:tcPr>
          <w:p w14:paraId="6052B3D9" w14:textId="6B714D94" w:rsidR="00C96DA7" w:rsidRPr="008305E1" w:rsidRDefault="00A350AC" w:rsidP="006D4FD3">
            <w:pPr>
              <w:widowControl w:val="0"/>
              <w:numPr>
                <w:ilvl w:val="0"/>
                <w:numId w:val="9"/>
              </w:numPr>
              <w:autoSpaceDE w:val="0"/>
              <w:autoSpaceDN w:val="0"/>
              <w:adjustRightInd w:val="0"/>
              <w:spacing w:before="0" w:after="0"/>
              <w:contextualSpacing/>
              <w:rPr>
                <w:bCs/>
                <w:sz w:val="20"/>
                <w:szCs w:val="20"/>
              </w:rPr>
            </w:pPr>
            <w:r w:rsidRPr="008305E1">
              <w:rPr>
                <w:bCs/>
                <w:sz w:val="20"/>
                <w:szCs w:val="20"/>
              </w:rPr>
              <w:t>HGSS - stanica Rijeka</w:t>
            </w:r>
            <w:r w:rsidR="00C96DA7" w:rsidRPr="008305E1">
              <w:rPr>
                <w:bCs/>
                <w:sz w:val="20"/>
                <w:szCs w:val="20"/>
              </w:rPr>
              <w:t xml:space="preserve">, </w:t>
            </w:r>
          </w:p>
          <w:p w14:paraId="0844997B" w14:textId="299D7657" w:rsidR="00C96DA7" w:rsidRPr="008305E1" w:rsidRDefault="008305E1" w:rsidP="008305E1">
            <w:pPr>
              <w:widowControl w:val="0"/>
              <w:numPr>
                <w:ilvl w:val="0"/>
                <w:numId w:val="9"/>
              </w:numPr>
              <w:autoSpaceDE w:val="0"/>
              <w:autoSpaceDN w:val="0"/>
              <w:adjustRightInd w:val="0"/>
              <w:spacing w:before="0" w:after="0"/>
              <w:contextualSpacing/>
            </w:pPr>
            <w:r w:rsidRPr="008305E1">
              <w:rPr>
                <w:bCs/>
                <w:sz w:val="20"/>
                <w:szCs w:val="20"/>
              </w:rPr>
              <w:t>Vatrogasne snage.</w:t>
            </w:r>
          </w:p>
        </w:tc>
      </w:tr>
      <w:tr w:rsidR="00C96DA7" w:rsidRPr="002811D2" w14:paraId="583FD2AE" w14:textId="77777777" w:rsidTr="00C96DA7">
        <w:trPr>
          <w:trHeight w:val="908"/>
          <w:jc w:val="center"/>
        </w:trPr>
        <w:tc>
          <w:tcPr>
            <w:tcW w:w="0" w:type="auto"/>
            <w:vMerge/>
            <w:shd w:val="clear" w:color="auto" w:fill="auto"/>
            <w:vAlign w:val="center"/>
          </w:tcPr>
          <w:p w14:paraId="73B6B1CD"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42CFEC33" w14:textId="77777777" w:rsidR="00C96DA7" w:rsidRPr="002811D2" w:rsidRDefault="00C96DA7"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3DA53B91" w14:textId="77777777" w:rsidR="00C96DA7" w:rsidRPr="002811D2" w:rsidRDefault="00C96DA7" w:rsidP="00F0155B">
            <w:pPr>
              <w:widowControl w:val="0"/>
              <w:autoSpaceDE w:val="0"/>
              <w:adjustRightInd w:val="0"/>
              <w:spacing w:before="0" w:after="0"/>
              <w:jc w:val="center"/>
              <w:rPr>
                <w:bCs/>
                <w:sz w:val="20"/>
                <w:szCs w:val="20"/>
                <w:highlight w:val="yellow"/>
              </w:rPr>
            </w:pPr>
          </w:p>
        </w:tc>
        <w:tc>
          <w:tcPr>
            <w:tcW w:w="6237" w:type="dxa"/>
            <w:vAlign w:val="center"/>
          </w:tcPr>
          <w:p w14:paraId="06EAF7C1" w14:textId="6A11E9FD" w:rsidR="00C96DA7" w:rsidRPr="008305E1" w:rsidRDefault="00C96DA7" w:rsidP="00F0155B">
            <w:pPr>
              <w:widowControl w:val="0"/>
              <w:autoSpaceDE w:val="0"/>
              <w:adjustRightInd w:val="0"/>
              <w:spacing w:before="0" w:after="0"/>
              <w:rPr>
                <w:bCs/>
                <w:sz w:val="20"/>
                <w:szCs w:val="20"/>
              </w:rPr>
            </w:pPr>
            <w:r w:rsidRPr="008305E1">
              <w:rPr>
                <w:bCs/>
                <w:sz w:val="20"/>
                <w:szCs w:val="20"/>
              </w:rPr>
              <w:t>Evakuacija i spašavanje stanovništva iz visokih objekata</w:t>
            </w:r>
          </w:p>
        </w:tc>
        <w:tc>
          <w:tcPr>
            <w:tcW w:w="0" w:type="auto"/>
            <w:vAlign w:val="center"/>
          </w:tcPr>
          <w:p w14:paraId="18504A73" w14:textId="214E0E42" w:rsidR="00C96DA7" w:rsidRPr="008305E1" w:rsidRDefault="00A350AC" w:rsidP="00BC7925">
            <w:pPr>
              <w:widowControl w:val="0"/>
              <w:numPr>
                <w:ilvl w:val="0"/>
                <w:numId w:val="9"/>
              </w:numPr>
              <w:autoSpaceDE w:val="0"/>
              <w:autoSpaceDN w:val="0"/>
              <w:adjustRightInd w:val="0"/>
              <w:spacing w:before="0" w:after="0"/>
              <w:contextualSpacing/>
              <w:rPr>
                <w:bCs/>
                <w:sz w:val="20"/>
                <w:szCs w:val="20"/>
              </w:rPr>
            </w:pPr>
            <w:r w:rsidRPr="008305E1">
              <w:rPr>
                <w:bCs/>
                <w:sz w:val="20"/>
                <w:szCs w:val="20"/>
              </w:rPr>
              <w:t>HGSS - stanica Rijeka</w:t>
            </w:r>
          </w:p>
          <w:p w14:paraId="7F2F64ED" w14:textId="738636E5" w:rsidR="00C96DA7" w:rsidRPr="008305E1" w:rsidRDefault="005A27E6" w:rsidP="00BC7925">
            <w:pPr>
              <w:widowControl w:val="0"/>
              <w:numPr>
                <w:ilvl w:val="0"/>
                <w:numId w:val="9"/>
              </w:numPr>
              <w:autoSpaceDE w:val="0"/>
              <w:autoSpaceDN w:val="0"/>
              <w:adjustRightInd w:val="0"/>
              <w:spacing w:before="0" w:after="0"/>
              <w:contextualSpacing/>
              <w:rPr>
                <w:bCs/>
                <w:sz w:val="20"/>
                <w:szCs w:val="20"/>
              </w:rPr>
            </w:pPr>
            <w:r w:rsidRPr="008305E1">
              <w:rPr>
                <w:bCs/>
                <w:sz w:val="20"/>
                <w:szCs w:val="20"/>
              </w:rPr>
              <w:t>Vatrogasne snage</w:t>
            </w:r>
            <w:r w:rsidR="00C96DA7" w:rsidRPr="008305E1">
              <w:rPr>
                <w:bCs/>
                <w:sz w:val="20"/>
                <w:szCs w:val="20"/>
              </w:rPr>
              <w:t>.</w:t>
            </w:r>
          </w:p>
        </w:tc>
      </w:tr>
      <w:tr w:rsidR="00836138" w:rsidRPr="002811D2" w14:paraId="46A82703" w14:textId="77777777" w:rsidTr="00C96DA7">
        <w:trPr>
          <w:trHeight w:val="1057"/>
          <w:jc w:val="center"/>
        </w:trPr>
        <w:tc>
          <w:tcPr>
            <w:tcW w:w="0" w:type="auto"/>
            <w:vMerge w:val="restart"/>
            <w:shd w:val="clear" w:color="auto" w:fill="auto"/>
            <w:vAlign w:val="center"/>
          </w:tcPr>
          <w:p w14:paraId="43481809" w14:textId="6825DCBD" w:rsidR="00836138" w:rsidRPr="00C6274D" w:rsidRDefault="00836138" w:rsidP="00F0155B">
            <w:pPr>
              <w:widowControl w:val="0"/>
              <w:autoSpaceDE w:val="0"/>
              <w:adjustRightInd w:val="0"/>
              <w:spacing w:before="0" w:after="0"/>
              <w:ind w:right="34"/>
              <w:jc w:val="center"/>
              <w:rPr>
                <w:b/>
                <w:bCs/>
                <w:sz w:val="20"/>
                <w:szCs w:val="20"/>
              </w:rPr>
            </w:pPr>
            <w:r w:rsidRPr="00C6274D">
              <w:rPr>
                <w:b/>
                <w:bCs/>
                <w:sz w:val="20"/>
                <w:szCs w:val="20"/>
              </w:rPr>
              <w:t>2.</w:t>
            </w:r>
          </w:p>
        </w:tc>
        <w:tc>
          <w:tcPr>
            <w:tcW w:w="1875" w:type="dxa"/>
            <w:vMerge w:val="restart"/>
            <w:shd w:val="clear" w:color="auto" w:fill="auto"/>
            <w:vAlign w:val="center"/>
          </w:tcPr>
          <w:p w14:paraId="3FCED84D" w14:textId="65FA7EC2" w:rsidR="00836138" w:rsidRPr="00C6274D" w:rsidRDefault="005A27E6" w:rsidP="00F0155B">
            <w:pPr>
              <w:widowControl w:val="0"/>
              <w:autoSpaceDE w:val="0"/>
              <w:adjustRightInd w:val="0"/>
              <w:spacing w:before="0" w:after="0"/>
              <w:ind w:right="13"/>
              <w:jc w:val="center"/>
              <w:rPr>
                <w:b/>
                <w:bCs/>
                <w:sz w:val="20"/>
                <w:szCs w:val="20"/>
              </w:rPr>
            </w:pPr>
            <w:r w:rsidRPr="00C6274D">
              <w:rPr>
                <w:b/>
                <w:bCs/>
                <w:sz w:val="20"/>
                <w:szCs w:val="20"/>
              </w:rPr>
              <w:t>Organizacija i uspostavljanje funkcija kritične infrastrukture i provođenje drugih aktivnosti s pregledom pravnih osoba te službi koje se uključuju u zaštitu od potresa</w:t>
            </w:r>
          </w:p>
        </w:tc>
        <w:tc>
          <w:tcPr>
            <w:tcW w:w="1559" w:type="dxa"/>
            <w:vMerge w:val="restart"/>
            <w:vAlign w:val="center"/>
          </w:tcPr>
          <w:p w14:paraId="627977AA" w14:textId="0F4442C2" w:rsidR="00836138" w:rsidRPr="00C6274D" w:rsidRDefault="004A4DAB" w:rsidP="00F0155B">
            <w:pPr>
              <w:widowControl w:val="0"/>
              <w:autoSpaceDE w:val="0"/>
              <w:autoSpaceDN w:val="0"/>
              <w:adjustRightInd w:val="0"/>
              <w:spacing w:before="0" w:after="0"/>
              <w:ind w:right="-108"/>
              <w:contextualSpacing/>
              <w:jc w:val="center"/>
              <w:rPr>
                <w:bCs/>
                <w:sz w:val="20"/>
                <w:szCs w:val="20"/>
              </w:rPr>
            </w:pPr>
            <w:r w:rsidRPr="00C6274D">
              <w:rPr>
                <w:bCs/>
                <w:sz w:val="20"/>
                <w:szCs w:val="20"/>
              </w:rPr>
              <w:t>Općina Jelenje</w:t>
            </w:r>
          </w:p>
        </w:tc>
        <w:tc>
          <w:tcPr>
            <w:tcW w:w="6237" w:type="dxa"/>
            <w:shd w:val="clear" w:color="auto" w:fill="auto"/>
            <w:vAlign w:val="center"/>
          </w:tcPr>
          <w:p w14:paraId="35FB9834" w14:textId="51CDE28F"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Stožer prikuplja informacije o stanju kritične infrastrukture (vodoopskrba, elektroopskrba, telekomunikacije, za prikupljanje informacija zaduženi su članovi stožera za komunalne djelatnosti) i vlasnici kritične infrastrukture.</w:t>
            </w:r>
          </w:p>
          <w:p w14:paraId="059E33D7" w14:textId="594AF528"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 xml:space="preserve">- </w:t>
            </w:r>
            <w:bookmarkStart w:id="48" w:name="_Hlk137040169"/>
            <w:r w:rsidR="00343129" w:rsidRPr="00C6274D">
              <w:rPr>
                <w:bCs/>
                <w:sz w:val="20"/>
                <w:szCs w:val="20"/>
              </w:rPr>
              <w:t>HEP ODS d.o.o. – Elektroprimorje Rijeka</w:t>
            </w:r>
            <w:r w:rsidR="00AF2CB1" w:rsidRPr="00C6274D">
              <w:rPr>
                <w:bCs/>
                <w:sz w:val="20"/>
                <w:szCs w:val="20"/>
              </w:rPr>
              <w:t xml:space="preserve"> </w:t>
            </w:r>
            <w:bookmarkEnd w:id="48"/>
            <w:r w:rsidR="00E67B49" w:rsidRPr="00C6274D">
              <w:rPr>
                <w:bCs/>
                <w:sz w:val="20"/>
                <w:szCs w:val="20"/>
              </w:rPr>
              <w:tab/>
            </w:r>
          </w:p>
          <w:p w14:paraId="6496393A" w14:textId="24F4B739"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 xml:space="preserve">- Hrvatski Telekom d.d., </w:t>
            </w:r>
          </w:p>
          <w:p w14:paraId="5B25D282" w14:textId="6AD415CE" w:rsidR="00323CD9" w:rsidRPr="00C6274D" w:rsidRDefault="00323CD9" w:rsidP="00F0155B">
            <w:pPr>
              <w:widowControl w:val="0"/>
              <w:autoSpaceDE w:val="0"/>
              <w:autoSpaceDN w:val="0"/>
              <w:adjustRightInd w:val="0"/>
              <w:spacing w:before="0" w:after="0"/>
              <w:contextualSpacing/>
              <w:rPr>
                <w:bCs/>
                <w:sz w:val="20"/>
                <w:szCs w:val="20"/>
              </w:rPr>
            </w:pPr>
            <w:r w:rsidRPr="00C6274D">
              <w:rPr>
                <w:bCs/>
                <w:sz w:val="20"/>
                <w:szCs w:val="20"/>
              </w:rPr>
              <w:t xml:space="preserve">- </w:t>
            </w:r>
            <w:r w:rsidR="005C15A9" w:rsidRPr="00C6274D">
              <w:rPr>
                <w:bCs/>
                <w:sz w:val="20"/>
                <w:szCs w:val="20"/>
              </w:rPr>
              <w:t>Hrvatske ceste d.o.o. – PJ Rijeka</w:t>
            </w:r>
          </w:p>
          <w:p w14:paraId="3EAE64EE" w14:textId="5E05F44B" w:rsidR="005A27E6" w:rsidRPr="00C6274D" w:rsidRDefault="005A27E6" w:rsidP="005A27E6">
            <w:pPr>
              <w:widowControl w:val="0"/>
              <w:autoSpaceDE w:val="0"/>
              <w:adjustRightInd w:val="0"/>
              <w:spacing w:before="0" w:after="0"/>
              <w:rPr>
                <w:rFonts w:eastAsia="Calibri"/>
                <w:color w:val="000000"/>
                <w:sz w:val="20"/>
                <w:szCs w:val="20"/>
              </w:rPr>
            </w:pPr>
            <w:r w:rsidRPr="00C6274D">
              <w:rPr>
                <w:sz w:val="20"/>
                <w:szCs w:val="20"/>
              </w:rPr>
              <w:t xml:space="preserve">- </w:t>
            </w:r>
            <w:r w:rsidR="004212B5" w:rsidRPr="00C6274D">
              <w:rPr>
                <w:rFonts w:eastAsia="Calibri"/>
                <w:color w:val="000000"/>
                <w:sz w:val="20"/>
                <w:szCs w:val="20"/>
              </w:rPr>
              <w:t xml:space="preserve">Županijska uprava za ceste </w:t>
            </w:r>
            <w:r w:rsidR="00F522DB" w:rsidRPr="00C6274D">
              <w:rPr>
                <w:rFonts w:eastAsia="Calibri"/>
                <w:color w:val="000000"/>
                <w:sz w:val="20"/>
                <w:szCs w:val="20"/>
              </w:rPr>
              <w:t>Primorsko-goranske županije</w:t>
            </w:r>
            <w:r w:rsidRPr="00C6274D">
              <w:rPr>
                <w:rFonts w:eastAsia="Calibri"/>
                <w:color w:val="000000"/>
                <w:sz w:val="20"/>
                <w:szCs w:val="20"/>
              </w:rPr>
              <w:t>,</w:t>
            </w:r>
          </w:p>
          <w:p w14:paraId="0AAD1AAF" w14:textId="4362C8F1" w:rsidR="005A27E6" w:rsidRPr="00C6274D" w:rsidRDefault="005A27E6" w:rsidP="005A27E6">
            <w:pPr>
              <w:widowControl w:val="0"/>
              <w:autoSpaceDE w:val="0"/>
              <w:autoSpaceDN w:val="0"/>
              <w:adjustRightInd w:val="0"/>
              <w:spacing w:before="0" w:after="0"/>
              <w:contextualSpacing/>
              <w:rPr>
                <w:sz w:val="20"/>
                <w:szCs w:val="20"/>
              </w:rPr>
            </w:pPr>
            <w:r w:rsidRPr="00C6274D">
              <w:rPr>
                <w:bCs/>
                <w:color w:val="000000"/>
                <w:sz w:val="20"/>
                <w:szCs w:val="20"/>
              </w:rPr>
              <w:t>Vlasnici kritične infrastrukture djeluju prema svojim Operativnim planovima</w:t>
            </w:r>
          </w:p>
        </w:tc>
        <w:tc>
          <w:tcPr>
            <w:tcW w:w="0" w:type="auto"/>
            <w:shd w:val="clear" w:color="auto" w:fill="auto"/>
            <w:vAlign w:val="center"/>
          </w:tcPr>
          <w:p w14:paraId="351A2271" w14:textId="2ACB8CE8" w:rsidR="00836138" w:rsidRPr="00C6274D"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Stožer civilne zaštite</w:t>
            </w:r>
          </w:p>
        </w:tc>
      </w:tr>
      <w:tr w:rsidR="00836138" w:rsidRPr="002811D2" w14:paraId="5B057CA1" w14:textId="77777777" w:rsidTr="00C96DA7">
        <w:trPr>
          <w:trHeight w:val="1057"/>
          <w:jc w:val="center"/>
        </w:trPr>
        <w:tc>
          <w:tcPr>
            <w:tcW w:w="0" w:type="auto"/>
            <w:vMerge/>
            <w:shd w:val="clear" w:color="auto" w:fill="auto"/>
            <w:vAlign w:val="center"/>
          </w:tcPr>
          <w:p w14:paraId="6B1FA182" w14:textId="77777777" w:rsidR="00836138" w:rsidRPr="00C6274D" w:rsidRDefault="00836138"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3783E074" w14:textId="77777777" w:rsidR="00836138" w:rsidRPr="00C6274D" w:rsidRDefault="00836138" w:rsidP="00F0155B">
            <w:pPr>
              <w:widowControl w:val="0"/>
              <w:autoSpaceDE w:val="0"/>
              <w:adjustRightInd w:val="0"/>
              <w:spacing w:before="0" w:after="0"/>
              <w:ind w:right="13"/>
              <w:jc w:val="center"/>
              <w:rPr>
                <w:b/>
                <w:bCs/>
                <w:sz w:val="20"/>
                <w:szCs w:val="20"/>
              </w:rPr>
            </w:pPr>
          </w:p>
        </w:tc>
        <w:tc>
          <w:tcPr>
            <w:tcW w:w="1559" w:type="dxa"/>
            <w:vMerge/>
            <w:vAlign w:val="center"/>
          </w:tcPr>
          <w:p w14:paraId="59468F17" w14:textId="77777777" w:rsidR="00836138" w:rsidRPr="00C6274D" w:rsidRDefault="00836138" w:rsidP="00F0155B">
            <w:pPr>
              <w:widowControl w:val="0"/>
              <w:autoSpaceDE w:val="0"/>
              <w:autoSpaceDN w:val="0"/>
              <w:adjustRightInd w:val="0"/>
              <w:spacing w:before="0" w:after="0"/>
              <w:ind w:right="-108"/>
              <w:contextualSpacing/>
              <w:jc w:val="center"/>
              <w:rPr>
                <w:bCs/>
                <w:sz w:val="20"/>
                <w:szCs w:val="20"/>
              </w:rPr>
            </w:pPr>
          </w:p>
        </w:tc>
        <w:tc>
          <w:tcPr>
            <w:tcW w:w="6237" w:type="dxa"/>
            <w:shd w:val="clear" w:color="auto" w:fill="auto"/>
            <w:vAlign w:val="center"/>
          </w:tcPr>
          <w:p w14:paraId="02EC541B" w14:textId="56E404C9"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Uspostava opskrbe električnom energijom, sanacija posljedica poplave na elektroenergetskim postrojenjima.</w:t>
            </w:r>
          </w:p>
        </w:tc>
        <w:tc>
          <w:tcPr>
            <w:tcW w:w="0" w:type="auto"/>
            <w:shd w:val="clear" w:color="auto" w:fill="auto"/>
            <w:vAlign w:val="center"/>
          </w:tcPr>
          <w:p w14:paraId="67781B60" w14:textId="1EAEC568" w:rsidR="00836138" w:rsidRPr="00C6274D" w:rsidRDefault="00836138" w:rsidP="00F0155B">
            <w:pPr>
              <w:widowControl w:val="0"/>
              <w:autoSpaceDE w:val="0"/>
              <w:autoSpaceDN w:val="0"/>
              <w:adjustRightInd w:val="0"/>
              <w:spacing w:before="0" w:after="0"/>
              <w:contextualSpacing/>
              <w:rPr>
                <w:bCs/>
                <w:sz w:val="20"/>
                <w:szCs w:val="20"/>
              </w:rPr>
            </w:pPr>
          </w:p>
          <w:p w14:paraId="3F632EC1" w14:textId="7D6B0467" w:rsidR="00836138" w:rsidRPr="00C6274D" w:rsidRDefault="00343129"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HEP ODS d.o.o. – Elektroprimorje Rijeka</w:t>
            </w:r>
            <w:r w:rsidR="00AF2CB1" w:rsidRPr="00C6274D">
              <w:rPr>
                <w:bCs/>
                <w:color w:val="0F243E" w:themeColor="text2" w:themeShade="80"/>
                <w:sz w:val="20"/>
                <w:szCs w:val="20"/>
              </w:rPr>
              <w:t xml:space="preserve"> </w:t>
            </w:r>
            <w:r w:rsidR="00E67B49" w:rsidRPr="00C6274D">
              <w:rPr>
                <w:bCs/>
                <w:color w:val="0F243E" w:themeColor="text2" w:themeShade="80"/>
                <w:sz w:val="20"/>
                <w:szCs w:val="20"/>
              </w:rPr>
              <w:tab/>
            </w:r>
          </w:p>
        </w:tc>
      </w:tr>
      <w:tr w:rsidR="00836138" w:rsidRPr="002811D2" w14:paraId="5EF6E171" w14:textId="77777777" w:rsidTr="002D046B">
        <w:trPr>
          <w:trHeight w:val="1057"/>
          <w:jc w:val="center"/>
        </w:trPr>
        <w:tc>
          <w:tcPr>
            <w:tcW w:w="0" w:type="auto"/>
            <w:vMerge/>
            <w:shd w:val="clear" w:color="auto" w:fill="auto"/>
            <w:vAlign w:val="center"/>
          </w:tcPr>
          <w:p w14:paraId="09844998"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3307F6A1"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538D50FC"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452ED0B3" w14:textId="7F7FD432" w:rsidR="00836138" w:rsidRPr="00C6274D" w:rsidRDefault="00836138" w:rsidP="00F0155B">
            <w:pPr>
              <w:widowControl w:val="0"/>
              <w:autoSpaceDE w:val="0"/>
              <w:adjustRightInd w:val="0"/>
              <w:spacing w:before="0" w:after="0"/>
              <w:rPr>
                <w:bCs/>
                <w:sz w:val="20"/>
                <w:szCs w:val="20"/>
              </w:rPr>
            </w:pPr>
            <w:r w:rsidRPr="00C6274D">
              <w:rPr>
                <w:bCs/>
                <w:sz w:val="20"/>
                <w:szCs w:val="20"/>
              </w:rPr>
              <w:t>Uspostava redovne opskrbe pitkom vodom (</w:t>
            </w:r>
            <w:r w:rsidR="00C77728">
              <w:rPr>
                <w:bCs/>
                <w:sz w:val="20"/>
                <w:szCs w:val="20"/>
              </w:rPr>
              <w:t>Vatrogasne snage</w:t>
            </w:r>
            <w:r w:rsidRPr="00C6274D">
              <w:rPr>
                <w:bCs/>
                <w:sz w:val="20"/>
                <w:szCs w:val="20"/>
              </w:rPr>
              <w:t xml:space="preserve"> se uključuju u opskrbu vodom pomoću autocisterni).</w:t>
            </w:r>
          </w:p>
          <w:p w14:paraId="6F68ACDC" w14:textId="3009396C"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Sanacija oštećene i/ili uništene vodovodne infrastrukture.</w:t>
            </w:r>
          </w:p>
        </w:tc>
        <w:tc>
          <w:tcPr>
            <w:tcW w:w="0" w:type="auto"/>
            <w:vAlign w:val="center"/>
          </w:tcPr>
          <w:p w14:paraId="6CECA844" w14:textId="5E24FB0F" w:rsidR="00836138" w:rsidRPr="00C6274D" w:rsidRDefault="006D4FD3"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Vatrogasne snage,</w:t>
            </w:r>
          </w:p>
          <w:p w14:paraId="4BC060CA" w14:textId="384E7C28" w:rsidR="0078486A" w:rsidRPr="00C6274D" w:rsidRDefault="008F49DF"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Pr>
                <w:bCs/>
                <w:color w:val="0F243E" w:themeColor="text2" w:themeShade="80"/>
                <w:sz w:val="20"/>
                <w:szCs w:val="20"/>
              </w:rPr>
              <w:t>Vodovod i kanalizacija d.o.o. Rijeka</w:t>
            </w:r>
            <w:r w:rsidR="009D5FC5" w:rsidRPr="00C6274D">
              <w:rPr>
                <w:bCs/>
                <w:color w:val="0F243E" w:themeColor="text2" w:themeShade="80"/>
                <w:sz w:val="20"/>
                <w:szCs w:val="20"/>
              </w:rPr>
              <w:t xml:space="preserve"> Rijeka</w:t>
            </w:r>
          </w:p>
          <w:p w14:paraId="7149E747" w14:textId="06000DA1" w:rsidR="00C6274D" w:rsidRPr="00C6274D" w:rsidRDefault="00C6274D"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Lovačko društvo „Jelen“</w:t>
            </w:r>
          </w:p>
          <w:p w14:paraId="1DBC618B" w14:textId="75F31FB7" w:rsidR="00836138" w:rsidRPr="00C6274D" w:rsidRDefault="00FE19E7" w:rsidP="00BC7925">
            <w:pPr>
              <w:widowControl w:val="0"/>
              <w:numPr>
                <w:ilvl w:val="0"/>
                <w:numId w:val="9"/>
              </w:numPr>
              <w:autoSpaceDE w:val="0"/>
              <w:autoSpaceDN w:val="0"/>
              <w:adjustRightInd w:val="0"/>
              <w:spacing w:before="0" w:after="0"/>
              <w:contextualSpacing/>
              <w:rPr>
                <w:bCs/>
                <w:sz w:val="20"/>
                <w:szCs w:val="20"/>
              </w:rPr>
            </w:pPr>
            <w:r w:rsidRPr="006E093B">
              <w:rPr>
                <w:bCs/>
                <w:color w:val="FF0000"/>
                <w:sz w:val="20"/>
                <w:szCs w:val="20"/>
              </w:rPr>
              <w:t>KD Jelen d.o.o.</w:t>
            </w:r>
          </w:p>
        </w:tc>
      </w:tr>
      <w:tr w:rsidR="00836138" w:rsidRPr="002811D2" w14:paraId="03CF1ACD" w14:textId="77777777" w:rsidTr="002D046B">
        <w:trPr>
          <w:trHeight w:val="1057"/>
          <w:jc w:val="center"/>
        </w:trPr>
        <w:tc>
          <w:tcPr>
            <w:tcW w:w="0" w:type="auto"/>
            <w:vMerge/>
            <w:shd w:val="clear" w:color="auto" w:fill="auto"/>
            <w:vAlign w:val="center"/>
          </w:tcPr>
          <w:p w14:paraId="712B177B"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D30ACD1"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6F628D63"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32D70966" w14:textId="39387ED6"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Popravak telefonske infrastrukture (područne centrale, mjesne centrale, repetitori, stupovi nadzemne telefonske mreže).</w:t>
            </w:r>
          </w:p>
        </w:tc>
        <w:tc>
          <w:tcPr>
            <w:tcW w:w="0" w:type="auto"/>
            <w:vAlign w:val="center"/>
          </w:tcPr>
          <w:p w14:paraId="7E906066" w14:textId="7F701984"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Hrvatski Telekom d.d.</w:t>
            </w:r>
          </w:p>
        </w:tc>
      </w:tr>
      <w:tr w:rsidR="00836138" w:rsidRPr="002811D2" w14:paraId="24740BFE" w14:textId="77777777" w:rsidTr="002D046B">
        <w:trPr>
          <w:trHeight w:val="1057"/>
          <w:jc w:val="center"/>
        </w:trPr>
        <w:tc>
          <w:tcPr>
            <w:tcW w:w="0" w:type="auto"/>
            <w:vMerge/>
            <w:shd w:val="clear" w:color="auto" w:fill="auto"/>
            <w:vAlign w:val="center"/>
          </w:tcPr>
          <w:p w14:paraId="26AB279E"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0F1BADAC"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33E247B9"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0AE64C71" w14:textId="4B1BE2C4"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Popravak prometnica, uklanjanje dijelova stijena i zemlje s prometnica, uklanjanje stabala s prometnica i ispiranje prometnica.</w:t>
            </w:r>
          </w:p>
        </w:tc>
        <w:tc>
          <w:tcPr>
            <w:tcW w:w="0" w:type="auto"/>
            <w:vAlign w:val="center"/>
          </w:tcPr>
          <w:p w14:paraId="68B0F4A7" w14:textId="1C2F109B" w:rsidR="00836138" w:rsidRPr="00C6274D" w:rsidRDefault="005C15A9"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Hrvatske ceste d.o.o. – PJ Rijeka</w:t>
            </w:r>
          </w:p>
          <w:p w14:paraId="49F9BF3A" w14:textId="4AF3E230" w:rsidR="000E52C3" w:rsidRPr="00C6274D" w:rsidRDefault="004212B5"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 xml:space="preserve">Županijska uprava za ceste </w:t>
            </w:r>
            <w:r w:rsidR="00F522DB" w:rsidRPr="00C6274D">
              <w:rPr>
                <w:bCs/>
                <w:color w:val="0F243E" w:themeColor="text2" w:themeShade="80"/>
                <w:sz w:val="20"/>
                <w:szCs w:val="20"/>
              </w:rPr>
              <w:t>Primorsko-goranske županije</w:t>
            </w:r>
          </w:p>
          <w:p w14:paraId="67A68E19" w14:textId="39008DE6" w:rsidR="00836138" w:rsidRPr="00C6274D" w:rsidRDefault="00343129"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Ceste Rijeka d.o.o.</w:t>
            </w:r>
          </w:p>
          <w:p w14:paraId="7BA63057" w14:textId="64FFB958" w:rsidR="00836138" w:rsidRPr="00C6274D" w:rsidRDefault="00836138"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Vatrogasna s</w:t>
            </w:r>
            <w:r w:rsidR="00E55AAB" w:rsidRPr="00C6274D">
              <w:rPr>
                <w:bCs/>
                <w:color w:val="0F243E" w:themeColor="text2" w:themeShade="80"/>
                <w:sz w:val="20"/>
                <w:szCs w:val="20"/>
              </w:rPr>
              <w:t>nage</w:t>
            </w:r>
          </w:p>
          <w:p w14:paraId="400F426C" w14:textId="70CDC9AD" w:rsidR="00836138" w:rsidRPr="00C6274D" w:rsidRDefault="00343129"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Hrvatske šume – Uprava šuma Podružnica Delnice</w:t>
            </w:r>
            <w:r w:rsidR="00E67B49" w:rsidRPr="00C6274D">
              <w:rPr>
                <w:bCs/>
                <w:color w:val="0F243E" w:themeColor="text2" w:themeShade="80"/>
                <w:sz w:val="20"/>
                <w:szCs w:val="20"/>
              </w:rPr>
              <w:tab/>
            </w:r>
          </w:p>
        </w:tc>
      </w:tr>
      <w:tr w:rsidR="00836138" w:rsidRPr="002811D2" w14:paraId="034AF999" w14:textId="77777777" w:rsidTr="002D046B">
        <w:trPr>
          <w:trHeight w:val="1057"/>
          <w:jc w:val="center"/>
        </w:trPr>
        <w:tc>
          <w:tcPr>
            <w:tcW w:w="0" w:type="auto"/>
            <w:vMerge/>
            <w:shd w:val="clear" w:color="auto" w:fill="auto"/>
            <w:vAlign w:val="center"/>
          </w:tcPr>
          <w:p w14:paraId="62B8CEF9"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66E91CB1"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7FEA445"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1EF0A91C" w14:textId="4F97F745" w:rsidR="00836138" w:rsidRPr="00C6274D" w:rsidRDefault="00836138" w:rsidP="00F0155B">
            <w:pPr>
              <w:widowControl w:val="0"/>
              <w:autoSpaceDE w:val="0"/>
              <w:autoSpaceDN w:val="0"/>
              <w:adjustRightInd w:val="0"/>
              <w:spacing w:before="0" w:after="0"/>
              <w:contextualSpacing/>
              <w:rPr>
                <w:bCs/>
                <w:sz w:val="20"/>
                <w:szCs w:val="20"/>
              </w:rPr>
            </w:pPr>
            <w:r w:rsidRPr="00C6274D">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0" w:type="auto"/>
            <w:vAlign w:val="center"/>
          </w:tcPr>
          <w:p w14:paraId="43F07F80" w14:textId="6D3C8B43" w:rsidR="00E55AAB" w:rsidRPr="00C6274D"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w:t>
            </w:r>
            <w:r w:rsidR="00563E8B" w:rsidRPr="00C6274D">
              <w:rPr>
                <w:bCs/>
                <w:color w:val="0F243E" w:themeColor="text2" w:themeShade="80"/>
                <w:sz w:val="20"/>
                <w:szCs w:val="20"/>
              </w:rPr>
              <w:t>e</w:t>
            </w:r>
            <w:r w:rsidRPr="00C6274D">
              <w:rPr>
                <w:bCs/>
                <w:color w:val="0F243E" w:themeColor="text2" w:themeShade="80"/>
                <w:sz w:val="20"/>
                <w:szCs w:val="20"/>
              </w:rPr>
              <w:t xml:space="preserve"> snage</w:t>
            </w:r>
          </w:p>
          <w:p w14:paraId="119459F0" w14:textId="062C12DE"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Vlasnici objekata kritične infrastrukture (pravne osobe od interesa za sustav civilne zaštite)</w:t>
            </w:r>
          </w:p>
        </w:tc>
      </w:tr>
      <w:tr w:rsidR="00836138" w:rsidRPr="002811D2" w14:paraId="2179EAFA" w14:textId="77777777" w:rsidTr="002D046B">
        <w:trPr>
          <w:trHeight w:val="1057"/>
          <w:jc w:val="center"/>
        </w:trPr>
        <w:tc>
          <w:tcPr>
            <w:tcW w:w="0" w:type="auto"/>
            <w:vMerge/>
            <w:shd w:val="clear" w:color="auto" w:fill="auto"/>
            <w:vAlign w:val="center"/>
          </w:tcPr>
          <w:p w14:paraId="6620CF41" w14:textId="77777777" w:rsidR="00836138" w:rsidRPr="002811D2" w:rsidRDefault="00836138"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3BBDB9D" w14:textId="77777777" w:rsidR="00836138" w:rsidRPr="002811D2" w:rsidRDefault="00836138"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28E4D833" w14:textId="77777777" w:rsidR="00836138" w:rsidRPr="002811D2" w:rsidRDefault="00836138" w:rsidP="00F0155B">
            <w:pPr>
              <w:widowControl w:val="0"/>
              <w:autoSpaceDE w:val="0"/>
              <w:autoSpaceDN w:val="0"/>
              <w:adjustRightInd w:val="0"/>
              <w:spacing w:before="0" w:after="0"/>
              <w:ind w:right="-108"/>
              <w:contextualSpacing/>
              <w:jc w:val="center"/>
              <w:rPr>
                <w:bCs/>
                <w:sz w:val="20"/>
                <w:szCs w:val="20"/>
                <w:highlight w:val="yellow"/>
              </w:rPr>
            </w:pPr>
          </w:p>
        </w:tc>
        <w:tc>
          <w:tcPr>
            <w:tcW w:w="6237" w:type="dxa"/>
            <w:vAlign w:val="center"/>
          </w:tcPr>
          <w:p w14:paraId="639CF335" w14:textId="77777777" w:rsidR="00836138" w:rsidRPr="00C6274D" w:rsidRDefault="00836138" w:rsidP="00F0155B">
            <w:pPr>
              <w:autoSpaceDE w:val="0"/>
              <w:adjustRightInd w:val="0"/>
              <w:spacing w:before="0" w:after="0"/>
              <w:rPr>
                <w:bCs/>
                <w:sz w:val="20"/>
                <w:szCs w:val="20"/>
              </w:rPr>
            </w:pPr>
            <w:r w:rsidRPr="00C6274D">
              <w:rPr>
                <w:bCs/>
                <w:sz w:val="20"/>
                <w:szCs w:val="20"/>
              </w:rPr>
              <w:t>Prikupljanje informacija o stanju objekata za pružanje zdravstvenih usluga, o stanju medicinske opreme i zaliha lijekova te sanitetskog materijala.</w:t>
            </w:r>
          </w:p>
          <w:p w14:paraId="6FA337DD" w14:textId="199FB260" w:rsidR="00836138" w:rsidRPr="00C6274D" w:rsidRDefault="00836138" w:rsidP="00F0155B">
            <w:pPr>
              <w:autoSpaceDE w:val="0"/>
              <w:adjustRightInd w:val="0"/>
              <w:spacing w:before="0" w:after="0"/>
              <w:rPr>
                <w:bCs/>
                <w:sz w:val="20"/>
                <w:szCs w:val="20"/>
              </w:rPr>
            </w:pPr>
            <w:r w:rsidRPr="00C6274D">
              <w:rPr>
                <w:bCs/>
                <w:sz w:val="20"/>
                <w:szCs w:val="20"/>
              </w:rPr>
              <w:t>Objekti zdravstvene zaštite:</w:t>
            </w:r>
          </w:p>
          <w:p w14:paraId="6E46DEE9" w14:textId="1021A90C" w:rsidR="00836138" w:rsidRPr="00C6274D" w:rsidRDefault="00836138" w:rsidP="00F0155B">
            <w:pPr>
              <w:widowControl w:val="0"/>
              <w:autoSpaceDE w:val="0"/>
              <w:autoSpaceDN w:val="0"/>
              <w:adjustRightInd w:val="0"/>
              <w:spacing w:before="0" w:after="0"/>
              <w:contextualSpacing/>
              <w:rPr>
                <w:bCs/>
                <w:sz w:val="20"/>
                <w:szCs w:val="20"/>
              </w:rPr>
            </w:pPr>
            <w:r w:rsidRPr="00C6274D">
              <w:rPr>
                <w:sz w:val="20"/>
                <w:szCs w:val="20"/>
              </w:rPr>
              <w:t xml:space="preserve">- </w:t>
            </w:r>
            <w:r w:rsidR="002F507E" w:rsidRPr="00C6274D">
              <w:rPr>
                <w:sz w:val="20"/>
                <w:szCs w:val="20"/>
              </w:rPr>
              <w:t xml:space="preserve">Dom zdravlja PGŽ – ispostava Dražice </w:t>
            </w:r>
            <w:r w:rsidR="00B926AF" w:rsidRPr="00C6274D">
              <w:rPr>
                <w:sz w:val="20"/>
                <w:szCs w:val="20"/>
              </w:rPr>
              <w:tab/>
            </w:r>
          </w:p>
        </w:tc>
        <w:tc>
          <w:tcPr>
            <w:tcW w:w="0" w:type="auto"/>
            <w:vAlign w:val="center"/>
          </w:tcPr>
          <w:p w14:paraId="2FE28E4D" w14:textId="5E04A048"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color w:val="0F243E" w:themeColor="text2" w:themeShade="80"/>
                <w:sz w:val="20"/>
                <w:szCs w:val="20"/>
              </w:rPr>
              <w:t>Stožer civilne zaštite</w:t>
            </w:r>
          </w:p>
        </w:tc>
      </w:tr>
      <w:tr w:rsidR="007A7C11" w:rsidRPr="00C6274D" w14:paraId="1EDD8CE2" w14:textId="77777777" w:rsidTr="00C96DA7">
        <w:trPr>
          <w:trHeight w:val="1057"/>
          <w:jc w:val="center"/>
        </w:trPr>
        <w:tc>
          <w:tcPr>
            <w:tcW w:w="0" w:type="auto"/>
            <w:shd w:val="clear" w:color="auto" w:fill="auto"/>
            <w:vAlign w:val="center"/>
          </w:tcPr>
          <w:p w14:paraId="3BED6F63" w14:textId="46805036" w:rsidR="007A7C11" w:rsidRPr="00C6274D" w:rsidRDefault="007A7C11" w:rsidP="00F0155B">
            <w:pPr>
              <w:widowControl w:val="0"/>
              <w:autoSpaceDE w:val="0"/>
              <w:adjustRightInd w:val="0"/>
              <w:spacing w:before="0" w:after="0"/>
              <w:ind w:right="34"/>
              <w:jc w:val="center"/>
              <w:rPr>
                <w:b/>
                <w:bCs/>
                <w:sz w:val="20"/>
                <w:szCs w:val="20"/>
              </w:rPr>
            </w:pPr>
            <w:r w:rsidRPr="00C6274D">
              <w:rPr>
                <w:b/>
                <w:bCs/>
                <w:sz w:val="20"/>
                <w:szCs w:val="20"/>
              </w:rPr>
              <w:t>3.</w:t>
            </w:r>
          </w:p>
        </w:tc>
        <w:tc>
          <w:tcPr>
            <w:tcW w:w="1875" w:type="dxa"/>
            <w:shd w:val="clear" w:color="auto" w:fill="auto"/>
            <w:vAlign w:val="center"/>
          </w:tcPr>
          <w:p w14:paraId="1ED705E1" w14:textId="77777777" w:rsidR="007A7C11" w:rsidRPr="00C6274D" w:rsidRDefault="007A7C11" w:rsidP="00F0155B">
            <w:pPr>
              <w:widowControl w:val="0"/>
              <w:autoSpaceDE w:val="0"/>
              <w:adjustRightInd w:val="0"/>
              <w:spacing w:before="0" w:after="0"/>
              <w:ind w:right="13"/>
              <w:jc w:val="center"/>
              <w:rPr>
                <w:b/>
                <w:bCs/>
                <w:sz w:val="20"/>
                <w:szCs w:val="20"/>
              </w:rPr>
            </w:pPr>
            <w:r w:rsidRPr="00C6274D">
              <w:rPr>
                <w:b/>
                <w:bCs/>
                <w:sz w:val="20"/>
                <w:szCs w:val="20"/>
              </w:rPr>
              <w:t>Organizacija gašenja požara</w:t>
            </w:r>
          </w:p>
        </w:tc>
        <w:tc>
          <w:tcPr>
            <w:tcW w:w="1559" w:type="dxa"/>
            <w:vAlign w:val="center"/>
          </w:tcPr>
          <w:p w14:paraId="745B3E8C" w14:textId="4BC2A741" w:rsidR="007A7C11" w:rsidRPr="00C6274D" w:rsidRDefault="004A4DAB" w:rsidP="00F0155B">
            <w:pPr>
              <w:widowControl w:val="0"/>
              <w:autoSpaceDE w:val="0"/>
              <w:adjustRightInd w:val="0"/>
              <w:spacing w:before="0" w:after="0"/>
              <w:jc w:val="center"/>
              <w:rPr>
                <w:bCs/>
                <w:sz w:val="20"/>
                <w:szCs w:val="20"/>
              </w:rPr>
            </w:pPr>
            <w:r w:rsidRPr="00C6274D">
              <w:rPr>
                <w:bCs/>
                <w:sz w:val="20"/>
                <w:szCs w:val="20"/>
              </w:rPr>
              <w:t>Općina Jelenje</w:t>
            </w:r>
          </w:p>
        </w:tc>
        <w:tc>
          <w:tcPr>
            <w:tcW w:w="6237" w:type="dxa"/>
            <w:shd w:val="clear" w:color="auto" w:fill="auto"/>
            <w:vAlign w:val="center"/>
          </w:tcPr>
          <w:p w14:paraId="3A094535" w14:textId="68F0AE4A" w:rsidR="007A7C11" w:rsidRPr="00C6274D" w:rsidRDefault="007A7C11" w:rsidP="00F0155B">
            <w:pPr>
              <w:widowControl w:val="0"/>
              <w:autoSpaceDE w:val="0"/>
              <w:adjustRightInd w:val="0"/>
              <w:spacing w:before="0" w:after="0"/>
              <w:rPr>
                <w:bCs/>
                <w:sz w:val="20"/>
                <w:szCs w:val="20"/>
              </w:rPr>
            </w:pPr>
            <w:r w:rsidRPr="00C6274D">
              <w:rPr>
                <w:bCs/>
                <w:sz w:val="20"/>
                <w:szCs w:val="20"/>
              </w:rPr>
              <w:t>Sukladno Planu zaštite od požara i tehničko – tehnoloških nesreća Stožer prikuplja informacije o požarnoj opasnosti a za to je zadužen je član stožera za protupožarnu zaštitu.</w:t>
            </w:r>
          </w:p>
          <w:p w14:paraId="10B0CC23" w14:textId="77777777" w:rsidR="007A7C11" w:rsidRPr="00C6274D" w:rsidRDefault="007A7C11" w:rsidP="00F0155B">
            <w:pPr>
              <w:autoSpaceDE w:val="0"/>
              <w:adjustRightInd w:val="0"/>
              <w:spacing w:before="0" w:after="0"/>
              <w:rPr>
                <w:bCs/>
                <w:sz w:val="20"/>
                <w:szCs w:val="20"/>
              </w:rPr>
            </w:pPr>
            <w:r w:rsidRPr="00C6274D">
              <w:rPr>
                <w:bCs/>
                <w:sz w:val="20"/>
                <w:szCs w:val="20"/>
              </w:rPr>
              <w:t xml:space="preserve">Stožer civilne zaštite se informira o potrebi iskapčanja pojedinih energenta na prijedlog člana stožera za protupožarnu zaštitu. </w:t>
            </w:r>
          </w:p>
          <w:p w14:paraId="699411EF" w14:textId="71FE7374" w:rsidR="007A7C11" w:rsidRPr="00C6274D" w:rsidRDefault="007A7C11" w:rsidP="00F0155B">
            <w:pPr>
              <w:autoSpaceDE w:val="0"/>
              <w:adjustRightInd w:val="0"/>
              <w:spacing w:before="0" w:after="0"/>
              <w:rPr>
                <w:bCs/>
                <w:sz w:val="20"/>
                <w:szCs w:val="20"/>
              </w:rPr>
            </w:pPr>
            <w:r w:rsidRPr="00C6274D">
              <w:rPr>
                <w:bCs/>
                <w:sz w:val="20"/>
                <w:szCs w:val="20"/>
              </w:rPr>
              <w:t xml:space="preserve">Ukoliko vatrogasne snage (na lokalnoj razini) ne mogu sanirati nastalu požarnu opasnost zatražiti će pomoć od županijskog vatrogasnog zapovjednika sukladno Procjeni ugroženosti od požara i tehnoloških eksplozija </w:t>
            </w:r>
            <w:r w:rsidR="00F522DB" w:rsidRPr="00C6274D">
              <w:rPr>
                <w:bCs/>
                <w:sz w:val="20"/>
                <w:szCs w:val="20"/>
              </w:rPr>
              <w:t>Primorsko-goranske županije</w:t>
            </w:r>
            <w:r w:rsidR="00BB05EA" w:rsidRPr="00C6274D">
              <w:rPr>
                <w:bCs/>
                <w:sz w:val="20"/>
                <w:szCs w:val="20"/>
              </w:rPr>
              <w:t xml:space="preserve"> </w:t>
            </w:r>
            <w:r w:rsidRPr="00C6274D">
              <w:rPr>
                <w:bCs/>
                <w:sz w:val="20"/>
                <w:szCs w:val="20"/>
              </w:rPr>
              <w:t>.</w:t>
            </w:r>
          </w:p>
        </w:tc>
        <w:tc>
          <w:tcPr>
            <w:tcW w:w="0" w:type="auto"/>
            <w:shd w:val="clear" w:color="auto" w:fill="auto"/>
            <w:vAlign w:val="center"/>
          </w:tcPr>
          <w:p w14:paraId="4A6E158B" w14:textId="2397FBC9" w:rsidR="00836138" w:rsidRPr="00C6274D" w:rsidRDefault="00836138" w:rsidP="00BC7925">
            <w:pPr>
              <w:widowControl w:val="0"/>
              <w:numPr>
                <w:ilvl w:val="0"/>
                <w:numId w:val="9"/>
              </w:numPr>
              <w:autoSpaceDE w:val="0"/>
              <w:autoSpaceDN w:val="0"/>
              <w:adjustRightInd w:val="0"/>
              <w:spacing w:before="0" w:after="0"/>
              <w:contextualSpacing/>
              <w:rPr>
                <w:bCs/>
                <w:sz w:val="20"/>
                <w:szCs w:val="20"/>
              </w:rPr>
            </w:pPr>
            <w:r w:rsidRPr="00C6274D">
              <w:rPr>
                <w:bCs/>
                <w:sz w:val="20"/>
                <w:szCs w:val="20"/>
              </w:rPr>
              <w:t>Stožer civilne zaštite</w:t>
            </w:r>
          </w:p>
          <w:p w14:paraId="7C5825A4" w14:textId="097DB2BF" w:rsidR="00E55AAB" w:rsidRPr="00C6274D" w:rsidRDefault="00E55AAB" w:rsidP="00BC7925">
            <w:pPr>
              <w:widowControl w:val="0"/>
              <w:numPr>
                <w:ilvl w:val="0"/>
                <w:numId w:val="9"/>
              </w:numPr>
              <w:autoSpaceDE w:val="0"/>
              <w:autoSpaceDN w:val="0"/>
              <w:adjustRightInd w:val="0"/>
              <w:spacing w:before="0" w:after="0"/>
              <w:contextualSpacing/>
              <w:rPr>
                <w:bCs/>
                <w:color w:val="0F243E" w:themeColor="text2" w:themeShade="80"/>
                <w:sz w:val="20"/>
                <w:szCs w:val="20"/>
              </w:rPr>
            </w:pPr>
            <w:r w:rsidRPr="00C6274D">
              <w:rPr>
                <w:bCs/>
                <w:color w:val="0F243E" w:themeColor="text2" w:themeShade="80"/>
                <w:sz w:val="20"/>
                <w:szCs w:val="20"/>
              </w:rPr>
              <w:t>Vatrogasn</w:t>
            </w:r>
            <w:r w:rsidR="00563E8B" w:rsidRPr="00C6274D">
              <w:rPr>
                <w:bCs/>
                <w:color w:val="0F243E" w:themeColor="text2" w:themeShade="80"/>
                <w:sz w:val="20"/>
                <w:szCs w:val="20"/>
              </w:rPr>
              <w:t>e</w:t>
            </w:r>
            <w:r w:rsidRPr="00C6274D">
              <w:rPr>
                <w:bCs/>
                <w:color w:val="0F243E" w:themeColor="text2" w:themeShade="80"/>
                <w:sz w:val="20"/>
                <w:szCs w:val="20"/>
              </w:rPr>
              <w:t xml:space="preserve"> snage</w:t>
            </w:r>
          </w:p>
          <w:p w14:paraId="7080F901" w14:textId="0CCDB38E" w:rsidR="007A7C11" w:rsidRPr="00C6274D" w:rsidRDefault="007A7C11" w:rsidP="00F0155B">
            <w:pPr>
              <w:widowControl w:val="0"/>
              <w:autoSpaceDE w:val="0"/>
              <w:autoSpaceDN w:val="0"/>
              <w:adjustRightInd w:val="0"/>
              <w:spacing w:before="0" w:after="0"/>
              <w:contextualSpacing/>
              <w:rPr>
                <w:bCs/>
                <w:sz w:val="20"/>
                <w:szCs w:val="20"/>
              </w:rPr>
            </w:pPr>
          </w:p>
        </w:tc>
      </w:tr>
      <w:tr w:rsidR="002D046B" w:rsidRPr="002811D2" w14:paraId="1DC0BB19" w14:textId="77777777" w:rsidTr="00C96DA7">
        <w:trPr>
          <w:trHeight w:val="416"/>
          <w:jc w:val="center"/>
        </w:trPr>
        <w:tc>
          <w:tcPr>
            <w:tcW w:w="0" w:type="auto"/>
            <w:vMerge w:val="restart"/>
            <w:shd w:val="clear" w:color="auto" w:fill="auto"/>
            <w:vAlign w:val="center"/>
          </w:tcPr>
          <w:p w14:paraId="347274C5" w14:textId="77777777" w:rsidR="002D046B" w:rsidRPr="00C6274D" w:rsidRDefault="002D046B" w:rsidP="00F0155B">
            <w:pPr>
              <w:widowControl w:val="0"/>
              <w:autoSpaceDE w:val="0"/>
              <w:adjustRightInd w:val="0"/>
              <w:spacing w:before="0" w:after="0"/>
              <w:ind w:right="34"/>
              <w:jc w:val="center"/>
              <w:rPr>
                <w:b/>
                <w:bCs/>
                <w:sz w:val="20"/>
                <w:szCs w:val="20"/>
              </w:rPr>
            </w:pPr>
            <w:r w:rsidRPr="00C6274D">
              <w:rPr>
                <w:b/>
                <w:bCs/>
                <w:sz w:val="20"/>
                <w:szCs w:val="20"/>
              </w:rPr>
              <w:t>4.</w:t>
            </w:r>
          </w:p>
        </w:tc>
        <w:tc>
          <w:tcPr>
            <w:tcW w:w="1875" w:type="dxa"/>
            <w:vMerge w:val="restart"/>
            <w:shd w:val="clear" w:color="auto" w:fill="auto"/>
            <w:vAlign w:val="center"/>
          </w:tcPr>
          <w:p w14:paraId="25F68C06" w14:textId="77777777" w:rsidR="002D046B" w:rsidRPr="00C6274D" w:rsidRDefault="002D046B" w:rsidP="00F0155B">
            <w:pPr>
              <w:spacing w:before="0" w:after="0"/>
              <w:jc w:val="center"/>
              <w:rPr>
                <w:b/>
                <w:bCs/>
                <w:sz w:val="20"/>
                <w:szCs w:val="20"/>
              </w:rPr>
            </w:pPr>
            <w:r w:rsidRPr="00C6274D">
              <w:rPr>
                <w:b/>
                <w:bCs/>
                <w:sz w:val="20"/>
                <w:szCs w:val="20"/>
              </w:rPr>
              <w:t>Organizacija reguliranja prometa i osiguranja tijekom intervencija</w:t>
            </w:r>
          </w:p>
        </w:tc>
        <w:tc>
          <w:tcPr>
            <w:tcW w:w="1559" w:type="dxa"/>
            <w:vMerge w:val="restart"/>
            <w:vAlign w:val="center"/>
          </w:tcPr>
          <w:p w14:paraId="797B125B" w14:textId="148FE854" w:rsidR="002D046B" w:rsidRPr="00C6274D" w:rsidRDefault="004A4DAB" w:rsidP="00F0155B">
            <w:pPr>
              <w:autoSpaceDE w:val="0"/>
              <w:adjustRightInd w:val="0"/>
              <w:spacing w:before="0" w:after="0"/>
              <w:jc w:val="center"/>
              <w:rPr>
                <w:bCs/>
                <w:sz w:val="20"/>
                <w:szCs w:val="20"/>
              </w:rPr>
            </w:pPr>
            <w:r w:rsidRPr="00C6274D">
              <w:rPr>
                <w:bCs/>
                <w:sz w:val="20"/>
                <w:szCs w:val="20"/>
              </w:rPr>
              <w:t>Općina Jelenje</w:t>
            </w:r>
          </w:p>
        </w:tc>
        <w:tc>
          <w:tcPr>
            <w:tcW w:w="6237" w:type="dxa"/>
            <w:shd w:val="clear" w:color="auto" w:fill="auto"/>
            <w:vAlign w:val="center"/>
          </w:tcPr>
          <w:p w14:paraId="7E668F94" w14:textId="6B7B6FC0" w:rsidR="002D046B" w:rsidRPr="00C6274D" w:rsidRDefault="002D046B" w:rsidP="00F0155B">
            <w:pPr>
              <w:autoSpaceDE w:val="0"/>
              <w:adjustRightInd w:val="0"/>
              <w:spacing w:before="0" w:after="0"/>
              <w:rPr>
                <w:bCs/>
                <w:sz w:val="20"/>
                <w:szCs w:val="20"/>
              </w:rPr>
            </w:pPr>
            <w:r w:rsidRPr="00C6274D">
              <w:rPr>
                <w:bCs/>
                <w:sz w:val="20"/>
                <w:szCs w:val="20"/>
              </w:rPr>
              <w:t>Ocjena stanja i funkcionalnosti prometa, komunikacijskih sustava i objekata.</w:t>
            </w:r>
          </w:p>
          <w:p w14:paraId="3F9F12F5" w14:textId="77777777" w:rsidR="002D046B" w:rsidRPr="00C6274D" w:rsidRDefault="002D046B" w:rsidP="00F0155B">
            <w:pPr>
              <w:autoSpaceDE w:val="0"/>
              <w:adjustRightInd w:val="0"/>
              <w:spacing w:before="0" w:after="0"/>
              <w:rPr>
                <w:bCs/>
                <w:sz w:val="20"/>
                <w:szCs w:val="20"/>
              </w:rPr>
            </w:pPr>
            <w:r w:rsidRPr="00C6274D">
              <w:rPr>
                <w:bCs/>
                <w:sz w:val="20"/>
                <w:szCs w:val="20"/>
              </w:rPr>
              <w:t xml:space="preserve">Stožer civilne zaštite definira prioritete u sanaciji prometnica i upućuje zahtjev za aktiviranjem. </w:t>
            </w:r>
          </w:p>
          <w:p w14:paraId="54A713F3" w14:textId="2EF737F2" w:rsidR="002D046B" w:rsidRPr="00C6274D" w:rsidRDefault="002D046B" w:rsidP="00F0155B">
            <w:pPr>
              <w:autoSpaceDE w:val="0"/>
              <w:adjustRightInd w:val="0"/>
              <w:spacing w:before="0" w:after="0"/>
              <w:rPr>
                <w:bCs/>
                <w:sz w:val="20"/>
                <w:szCs w:val="20"/>
              </w:rPr>
            </w:pPr>
            <w:r w:rsidRPr="00C6274D">
              <w:rPr>
                <w:bCs/>
                <w:sz w:val="20"/>
                <w:szCs w:val="20"/>
              </w:rPr>
              <w:t xml:space="preserve">Stožer civilne zaštite donosi odluku da </w:t>
            </w:r>
            <w:r w:rsidR="00E60723" w:rsidRPr="009B4842">
              <w:rPr>
                <w:bCs/>
                <w:color w:val="FF0000"/>
                <w:sz w:val="20"/>
                <w:szCs w:val="20"/>
              </w:rPr>
              <w:t>O</w:t>
            </w:r>
            <w:r w:rsidR="00E60723" w:rsidRPr="00C6274D">
              <w:rPr>
                <w:bCs/>
                <w:sz w:val="20"/>
                <w:szCs w:val="20"/>
              </w:rPr>
              <w:t xml:space="preserve">pćinski </w:t>
            </w:r>
            <w:r w:rsidR="002C1549" w:rsidRPr="00C6274D">
              <w:rPr>
                <w:bCs/>
                <w:sz w:val="20"/>
                <w:szCs w:val="20"/>
              </w:rPr>
              <w:t xml:space="preserve"> načelnik</w:t>
            </w:r>
            <w:r w:rsidRPr="00C6274D">
              <w:rPr>
                <w:bCs/>
                <w:sz w:val="20"/>
                <w:szCs w:val="20"/>
              </w:rPr>
              <w:t xml:space="preserve"> od </w:t>
            </w:r>
            <w:r w:rsidR="00F522DB" w:rsidRPr="00C6274D">
              <w:rPr>
                <w:bCs/>
                <w:sz w:val="20"/>
                <w:szCs w:val="20"/>
              </w:rPr>
              <w:t>MUP - II. PP Rijeka</w:t>
            </w:r>
            <w:r w:rsidR="00E67B49" w:rsidRPr="00C6274D">
              <w:rPr>
                <w:bCs/>
                <w:sz w:val="20"/>
                <w:szCs w:val="20"/>
              </w:rPr>
              <w:t xml:space="preserve"> </w:t>
            </w:r>
            <w:r w:rsidRPr="00C6274D">
              <w:rPr>
                <w:bCs/>
                <w:sz w:val="20"/>
                <w:szCs w:val="20"/>
              </w:rPr>
              <w:t>traži osiguranje i reguliranja prometa za vrijeme intervencija.</w:t>
            </w:r>
          </w:p>
        </w:tc>
        <w:tc>
          <w:tcPr>
            <w:tcW w:w="0" w:type="auto"/>
            <w:shd w:val="clear" w:color="auto" w:fill="auto"/>
            <w:vAlign w:val="center"/>
          </w:tcPr>
          <w:p w14:paraId="65A139B0" w14:textId="77777777" w:rsidR="002D046B" w:rsidRPr="00C6274D" w:rsidRDefault="002D046B" w:rsidP="006E093B">
            <w:pPr>
              <w:pStyle w:val="Odlomakpopisa"/>
            </w:pPr>
            <w:r w:rsidRPr="00C6274D">
              <w:t>Stožer civilne zaštite</w:t>
            </w:r>
          </w:p>
          <w:p w14:paraId="7E3A4CF6" w14:textId="6C9E327D" w:rsidR="002D046B" w:rsidRPr="00C6274D" w:rsidRDefault="00F522DB" w:rsidP="00BC7925">
            <w:pPr>
              <w:widowControl w:val="0"/>
              <w:numPr>
                <w:ilvl w:val="0"/>
                <w:numId w:val="9"/>
              </w:numPr>
              <w:autoSpaceDE w:val="0"/>
              <w:autoSpaceDN w:val="0"/>
              <w:adjustRightInd w:val="0"/>
              <w:spacing w:before="0" w:after="0"/>
              <w:contextualSpacing/>
              <w:rPr>
                <w:bCs/>
                <w:sz w:val="20"/>
                <w:szCs w:val="20"/>
              </w:rPr>
            </w:pPr>
            <w:r w:rsidRPr="00C6274D">
              <w:rPr>
                <w:bCs/>
                <w:sz w:val="20"/>
                <w:szCs w:val="20"/>
              </w:rPr>
              <w:t>MUP - II. PP Rijeka</w:t>
            </w:r>
            <w:r w:rsidR="002D046B" w:rsidRPr="00C6274D">
              <w:rPr>
                <w:bCs/>
                <w:sz w:val="20"/>
                <w:szCs w:val="20"/>
              </w:rPr>
              <w:t>,</w:t>
            </w:r>
          </w:p>
          <w:p w14:paraId="22E42D8D" w14:textId="1F2ED6E8" w:rsidR="002D046B" w:rsidRPr="00C6274D" w:rsidRDefault="005C15A9" w:rsidP="00BC7925">
            <w:pPr>
              <w:widowControl w:val="0"/>
              <w:numPr>
                <w:ilvl w:val="0"/>
                <w:numId w:val="9"/>
              </w:numPr>
              <w:autoSpaceDE w:val="0"/>
              <w:autoSpaceDN w:val="0"/>
              <w:adjustRightInd w:val="0"/>
              <w:spacing w:before="0" w:after="0"/>
              <w:contextualSpacing/>
              <w:rPr>
                <w:bCs/>
                <w:sz w:val="20"/>
                <w:szCs w:val="20"/>
              </w:rPr>
            </w:pPr>
            <w:r w:rsidRPr="00C6274D">
              <w:rPr>
                <w:bCs/>
                <w:sz w:val="20"/>
                <w:szCs w:val="20"/>
              </w:rPr>
              <w:t>Hrvatske ceste d.o.o. – PJ Rijeka</w:t>
            </w:r>
          </w:p>
          <w:p w14:paraId="0E6854DA" w14:textId="1BC17BCC" w:rsidR="00F74726" w:rsidRPr="00C6274D" w:rsidRDefault="004212B5" w:rsidP="006E093B">
            <w:pPr>
              <w:pStyle w:val="Odlomakpopisa"/>
              <w:rPr>
                <w:rFonts w:eastAsia="Times New Roman"/>
                <w:color w:val="000000" w:themeColor="text1"/>
              </w:rPr>
            </w:pPr>
            <w:r w:rsidRPr="00C6274D">
              <w:t xml:space="preserve">Županijska uprava za ceste </w:t>
            </w:r>
            <w:r w:rsidR="00F522DB" w:rsidRPr="00C6274D">
              <w:t>Primorsko-goranske županije</w:t>
            </w:r>
          </w:p>
          <w:p w14:paraId="1B04AF2B" w14:textId="5B9E1019" w:rsidR="002D046B" w:rsidRPr="00C6274D" w:rsidRDefault="00343129" w:rsidP="006E093B">
            <w:pPr>
              <w:pStyle w:val="Odlomakpopisa"/>
            </w:pPr>
            <w:r w:rsidRPr="00C6274D">
              <w:t>Ceste Rijeka d.o.o.</w:t>
            </w:r>
            <w:r w:rsidR="002D046B" w:rsidRPr="00C6274D">
              <w:t>.</w:t>
            </w:r>
          </w:p>
        </w:tc>
      </w:tr>
      <w:tr w:rsidR="002D046B" w:rsidRPr="002811D2" w14:paraId="15C88C10" w14:textId="77777777" w:rsidTr="00C96DA7">
        <w:trPr>
          <w:trHeight w:val="331"/>
          <w:jc w:val="center"/>
        </w:trPr>
        <w:tc>
          <w:tcPr>
            <w:tcW w:w="0" w:type="auto"/>
            <w:vMerge/>
            <w:shd w:val="clear" w:color="auto" w:fill="auto"/>
            <w:vAlign w:val="center"/>
          </w:tcPr>
          <w:p w14:paraId="05D66396" w14:textId="12B99DCF"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0CB71922"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2C1C206" w14:textId="77777777" w:rsidR="002D046B" w:rsidRPr="002811D2" w:rsidRDefault="002D046B" w:rsidP="00F0155B">
            <w:pPr>
              <w:autoSpaceDE w:val="0"/>
              <w:adjustRightInd w:val="0"/>
              <w:spacing w:before="0" w:after="0"/>
              <w:jc w:val="center"/>
              <w:rPr>
                <w:bCs/>
                <w:sz w:val="20"/>
                <w:szCs w:val="20"/>
                <w:highlight w:val="yellow"/>
              </w:rPr>
            </w:pPr>
          </w:p>
        </w:tc>
        <w:tc>
          <w:tcPr>
            <w:tcW w:w="6237" w:type="dxa"/>
            <w:shd w:val="clear" w:color="auto" w:fill="auto"/>
            <w:vAlign w:val="center"/>
          </w:tcPr>
          <w:p w14:paraId="674BE432" w14:textId="017C25C6" w:rsidR="002D046B" w:rsidRPr="00946497" w:rsidRDefault="002D046B" w:rsidP="00F0155B">
            <w:pPr>
              <w:autoSpaceDE w:val="0"/>
              <w:adjustRightInd w:val="0"/>
              <w:spacing w:before="0" w:after="0"/>
              <w:rPr>
                <w:bCs/>
                <w:sz w:val="20"/>
                <w:szCs w:val="20"/>
              </w:rPr>
            </w:pPr>
            <w:r w:rsidRPr="00946497">
              <w:rPr>
                <w:bCs/>
                <w:sz w:val="20"/>
                <w:szCs w:val="20"/>
              </w:rPr>
              <w:t>Donošenje odluka o zabrani cestovnog prometa poradi zaštite sigurnosti na pogođenom području.</w:t>
            </w:r>
          </w:p>
          <w:p w14:paraId="657E50DE" w14:textId="77777777" w:rsidR="002D046B" w:rsidRPr="00946497" w:rsidRDefault="002D046B" w:rsidP="00F0155B">
            <w:pPr>
              <w:autoSpaceDE w:val="0"/>
              <w:adjustRightInd w:val="0"/>
              <w:spacing w:before="0" w:after="0"/>
              <w:rPr>
                <w:bCs/>
                <w:sz w:val="20"/>
                <w:szCs w:val="20"/>
              </w:rPr>
            </w:pPr>
            <w:r w:rsidRPr="00946497">
              <w:rPr>
                <w:bCs/>
                <w:sz w:val="20"/>
                <w:szCs w:val="20"/>
              </w:rPr>
              <w:t>Uspostava alternativnih prometnih pravaca.</w:t>
            </w:r>
          </w:p>
          <w:p w14:paraId="39F13468" w14:textId="77777777" w:rsidR="002D046B" w:rsidRPr="00946497" w:rsidRDefault="002D046B" w:rsidP="00F0155B">
            <w:pPr>
              <w:autoSpaceDE w:val="0"/>
              <w:adjustRightInd w:val="0"/>
              <w:spacing w:before="0" w:after="0"/>
              <w:rPr>
                <w:bCs/>
                <w:sz w:val="20"/>
                <w:szCs w:val="20"/>
              </w:rPr>
            </w:pPr>
            <w:r w:rsidRPr="00946497">
              <w:rPr>
                <w:bCs/>
                <w:sz w:val="20"/>
                <w:szCs w:val="20"/>
              </w:rPr>
              <w:t>Nadzor i čuvanje ugroženog područja.</w:t>
            </w:r>
          </w:p>
          <w:p w14:paraId="757458DD" w14:textId="77777777" w:rsidR="002D046B" w:rsidRPr="00946497" w:rsidRDefault="002D046B" w:rsidP="00F0155B">
            <w:pPr>
              <w:widowControl w:val="0"/>
              <w:autoSpaceDE w:val="0"/>
              <w:adjustRightInd w:val="0"/>
              <w:spacing w:before="0" w:after="0"/>
              <w:rPr>
                <w:bCs/>
                <w:sz w:val="20"/>
                <w:szCs w:val="20"/>
              </w:rPr>
            </w:pPr>
            <w:r w:rsidRPr="00946497">
              <w:rPr>
                <w:bCs/>
                <w:sz w:val="20"/>
                <w:szCs w:val="20"/>
              </w:rPr>
              <w:t>Osiguravanje područja intervencija.</w:t>
            </w:r>
          </w:p>
        </w:tc>
        <w:tc>
          <w:tcPr>
            <w:tcW w:w="0" w:type="auto"/>
            <w:shd w:val="clear" w:color="auto" w:fill="auto"/>
            <w:vAlign w:val="center"/>
          </w:tcPr>
          <w:p w14:paraId="0339BDBE" w14:textId="77777777" w:rsidR="002D046B" w:rsidRPr="00946497"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Stožer civilne zaštite</w:t>
            </w:r>
          </w:p>
          <w:p w14:paraId="0B820362" w14:textId="079BC2B0" w:rsidR="002D046B" w:rsidRPr="00946497" w:rsidRDefault="00F522D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MUP - II. PP Rijeka</w:t>
            </w:r>
            <w:r w:rsidR="00E67B49" w:rsidRPr="00946497">
              <w:rPr>
                <w:bCs/>
                <w:sz w:val="20"/>
                <w:szCs w:val="20"/>
              </w:rPr>
              <w:tab/>
            </w:r>
          </w:p>
        </w:tc>
      </w:tr>
      <w:tr w:rsidR="002D046B" w:rsidRPr="002811D2" w14:paraId="1DC63A56" w14:textId="77777777" w:rsidTr="002D046B">
        <w:trPr>
          <w:trHeight w:val="449"/>
          <w:jc w:val="center"/>
        </w:trPr>
        <w:tc>
          <w:tcPr>
            <w:tcW w:w="0" w:type="auto"/>
            <w:vMerge/>
            <w:shd w:val="clear" w:color="auto" w:fill="auto"/>
            <w:vAlign w:val="center"/>
          </w:tcPr>
          <w:p w14:paraId="49B203E6" w14:textId="77777777"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4D4C7056"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77A69705"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087E6EA9" w14:textId="2E3D1049" w:rsidR="002D046B" w:rsidRPr="00946497" w:rsidRDefault="002D046B" w:rsidP="00F0155B">
            <w:pPr>
              <w:widowControl w:val="0"/>
              <w:autoSpaceDE w:val="0"/>
              <w:adjustRightInd w:val="0"/>
              <w:spacing w:before="0" w:after="0"/>
              <w:rPr>
                <w:bCs/>
                <w:sz w:val="20"/>
                <w:szCs w:val="20"/>
              </w:rPr>
            </w:pPr>
            <w:r w:rsidRPr="00946497">
              <w:rPr>
                <w:bCs/>
                <w:sz w:val="20"/>
                <w:szCs w:val="20"/>
              </w:rPr>
              <w:t>Osiguranje telekomunikacijskih veza korisnika s prednošću uporabe.</w:t>
            </w:r>
          </w:p>
        </w:tc>
        <w:tc>
          <w:tcPr>
            <w:tcW w:w="0" w:type="auto"/>
            <w:shd w:val="clear" w:color="auto" w:fill="auto"/>
            <w:vAlign w:val="center"/>
          </w:tcPr>
          <w:p w14:paraId="6F6F596A" w14:textId="192A24A5" w:rsidR="002D046B" w:rsidRPr="00946497"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Hrvatski telekom d.d.</w:t>
            </w:r>
          </w:p>
        </w:tc>
      </w:tr>
      <w:tr w:rsidR="007A7C11" w:rsidRPr="002811D2" w14:paraId="05B804F7" w14:textId="77777777" w:rsidTr="002D046B">
        <w:trPr>
          <w:trHeight w:val="616"/>
          <w:jc w:val="center"/>
        </w:trPr>
        <w:tc>
          <w:tcPr>
            <w:tcW w:w="0" w:type="auto"/>
            <w:shd w:val="clear" w:color="auto" w:fill="auto"/>
            <w:vAlign w:val="center"/>
          </w:tcPr>
          <w:p w14:paraId="58B8AE69" w14:textId="77777777" w:rsidR="007A7C11" w:rsidRPr="00946497" w:rsidRDefault="007A7C11" w:rsidP="00F0155B">
            <w:pPr>
              <w:widowControl w:val="0"/>
              <w:autoSpaceDE w:val="0"/>
              <w:adjustRightInd w:val="0"/>
              <w:spacing w:before="0" w:after="0"/>
              <w:ind w:right="34"/>
              <w:jc w:val="center"/>
              <w:rPr>
                <w:b/>
                <w:sz w:val="20"/>
                <w:szCs w:val="20"/>
              </w:rPr>
            </w:pPr>
            <w:r w:rsidRPr="00946497">
              <w:rPr>
                <w:b/>
                <w:bCs/>
                <w:sz w:val="20"/>
                <w:szCs w:val="20"/>
              </w:rPr>
              <w:t>5.</w:t>
            </w:r>
          </w:p>
        </w:tc>
        <w:tc>
          <w:tcPr>
            <w:tcW w:w="1875" w:type="dxa"/>
            <w:shd w:val="clear" w:color="auto" w:fill="auto"/>
            <w:vAlign w:val="center"/>
          </w:tcPr>
          <w:p w14:paraId="4007E2B0" w14:textId="77777777" w:rsidR="007A7C11" w:rsidRPr="00946497" w:rsidRDefault="007A7C11" w:rsidP="00F0155B">
            <w:pPr>
              <w:spacing w:before="0" w:after="0"/>
              <w:jc w:val="center"/>
              <w:rPr>
                <w:b/>
                <w:bCs/>
                <w:sz w:val="20"/>
                <w:szCs w:val="20"/>
              </w:rPr>
            </w:pPr>
            <w:r w:rsidRPr="00946497">
              <w:rPr>
                <w:b/>
                <w:bCs/>
                <w:sz w:val="20"/>
                <w:szCs w:val="20"/>
              </w:rPr>
              <w:t>Organizacija evakuacije</w:t>
            </w:r>
          </w:p>
        </w:tc>
        <w:tc>
          <w:tcPr>
            <w:tcW w:w="1559" w:type="dxa"/>
            <w:vAlign w:val="center"/>
          </w:tcPr>
          <w:p w14:paraId="13004304" w14:textId="2F8BEE4D" w:rsidR="007A7C11" w:rsidRPr="00946497" w:rsidRDefault="004A4DAB" w:rsidP="00F0155B">
            <w:pPr>
              <w:widowControl w:val="0"/>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09904D09" w14:textId="22EFF568" w:rsidR="007A7C11" w:rsidRPr="00946497" w:rsidRDefault="007A7C11" w:rsidP="00F0155B">
            <w:pPr>
              <w:widowControl w:val="0"/>
              <w:autoSpaceDE w:val="0"/>
              <w:adjustRightInd w:val="0"/>
              <w:spacing w:before="0" w:after="0"/>
              <w:rPr>
                <w:bCs/>
                <w:sz w:val="20"/>
                <w:szCs w:val="20"/>
              </w:rPr>
            </w:pPr>
            <w:r w:rsidRPr="00946497">
              <w:rPr>
                <w:bCs/>
                <w:sz w:val="20"/>
                <w:szCs w:val="20"/>
              </w:rPr>
              <w:t>Evakuacija stanovništva (opisano u poglavlju 6.</w:t>
            </w:r>
            <w:r w:rsidR="003973BE" w:rsidRPr="00946497">
              <w:rPr>
                <w:bCs/>
                <w:sz w:val="20"/>
                <w:szCs w:val="20"/>
              </w:rPr>
              <w:t>7</w:t>
            </w:r>
            <w:r w:rsidRPr="00946497">
              <w:rPr>
                <w:bCs/>
                <w:sz w:val="20"/>
                <w:szCs w:val="20"/>
              </w:rPr>
              <w:t>.2)</w:t>
            </w:r>
          </w:p>
        </w:tc>
        <w:tc>
          <w:tcPr>
            <w:tcW w:w="0" w:type="auto"/>
            <w:shd w:val="clear" w:color="auto" w:fill="auto"/>
            <w:vAlign w:val="center"/>
          </w:tcPr>
          <w:p w14:paraId="7FE8169A" w14:textId="77777777" w:rsidR="007A7C11" w:rsidRPr="00946497" w:rsidRDefault="007A7C11" w:rsidP="00F0155B">
            <w:pPr>
              <w:widowControl w:val="0"/>
              <w:autoSpaceDE w:val="0"/>
              <w:autoSpaceDN w:val="0"/>
              <w:adjustRightInd w:val="0"/>
              <w:spacing w:before="0" w:after="0"/>
              <w:contextualSpacing/>
              <w:rPr>
                <w:bCs/>
                <w:sz w:val="20"/>
                <w:szCs w:val="20"/>
              </w:rPr>
            </w:pPr>
          </w:p>
        </w:tc>
      </w:tr>
      <w:tr w:rsidR="007A7C11" w:rsidRPr="002811D2" w14:paraId="6ECC55CC" w14:textId="77777777" w:rsidTr="002D046B">
        <w:trPr>
          <w:trHeight w:val="487"/>
          <w:jc w:val="center"/>
        </w:trPr>
        <w:tc>
          <w:tcPr>
            <w:tcW w:w="0" w:type="auto"/>
            <w:shd w:val="clear" w:color="auto" w:fill="auto"/>
            <w:vAlign w:val="center"/>
          </w:tcPr>
          <w:p w14:paraId="7FA3244F" w14:textId="77777777" w:rsidR="007A7C11" w:rsidRPr="00946497" w:rsidRDefault="007A7C11" w:rsidP="00F0155B">
            <w:pPr>
              <w:widowControl w:val="0"/>
              <w:autoSpaceDE w:val="0"/>
              <w:adjustRightInd w:val="0"/>
              <w:spacing w:before="0" w:after="0"/>
              <w:ind w:right="34"/>
              <w:jc w:val="center"/>
              <w:rPr>
                <w:b/>
                <w:bCs/>
                <w:sz w:val="20"/>
                <w:szCs w:val="20"/>
              </w:rPr>
            </w:pPr>
            <w:r w:rsidRPr="00946497">
              <w:rPr>
                <w:b/>
                <w:bCs/>
                <w:sz w:val="20"/>
                <w:szCs w:val="20"/>
              </w:rPr>
              <w:t>6.</w:t>
            </w:r>
          </w:p>
        </w:tc>
        <w:tc>
          <w:tcPr>
            <w:tcW w:w="1875" w:type="dxa"/>
            <w:shd w:val="clear" w:color="auto" w:fill="auto"/>
            <w:vAlign w:val="center"/>
          </w:tcPr>
          <w:p w14:paraId="30B4EDD3" w14:textId="77777777" w:rsidR="007A7C11" w:rsidRPr="00946497" w:rsidRDefault="007A7C11" w:rsidP="00F0155B">
            <w:pPr>
              <w:spacing w:before="0" w:after="0"/>
              <w:jc w:val="center"/>
              <w:rPr>
                <w:b/>
                <w:bCs/>
                <w:sz w:val="20"/>
                <w:szCs w:val="20"/>
              </w:rPr>
            </w:pPr>
            <w:r w:rsidRPr="00946497">
              <w:rPr>
                <w:b/>
                <w:bCs/>
                <w:sz w:val="20"/>
                <w:szCs w:val="20"/>
              </w:rPr>
              <w:t>Organizacija zbrinjavanja</w:t>
            </w:r>
          </w:p>
        </w:tc>
        <w:tc>
          <w:tcPr>
            <w:tcW w:w="1559" w:type="dxa"/>
            <w:vAlign w:val="center"/>
          </w:tcPr>
          <w:p w14:paraId="01211CD6" w14:textId="4428F672" w:rsidR="007A7C11" w:rsidRPr="00946497" w:rsidRDefault="004A4DAB" w:rsidP="00F0155B">
            <w:pPr>
              <w:widowControl w:val="0"/>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28148CB3" w14:textId="0A7E2081" w:rsidR="007A7C11" w:rsidRPr="00946497" w:rsidRDefault="007A7C11" w:rsidP="00F0155B">
            <w:pPr>
              <w:widowControl w:val="0"/>
              <w:autoSpaceDE w:val="0"/>
              <w:adjustRightInd w:val="0"/>
              <w:spacing w:before="0" w:after="0"/>
              <w:rPr>
                <w:bCs/>
                <w:sz w:val="20"/>
                <w:szCs w:val="20"/>
              </w:rPr>
            </w:pPr>
            <w:r w:rsidRPr="00946497">
              <w:rPr>
                <w:bCs/>
                <w:sz w:val="20"/>
                <w:szCs w:val="20"/>
              </w:rPr>
              <w:t>Zbrinjavanje stanovništva (opisano u poglavlju 6.</w:t>
            </w:r>
            <w:r w:rsidR="003973BE" w:rsidRPr="00946497">
              <w:rPr>
                <w:bCs/>
                <w:sz w:val="20"/>
                <w:szCs w:val="20"/>
              </w:rPr>
              <w:t>7</w:t>
            </w:r>
            <w:r w:rsidRPr="00946497">
              <w:rPr>
                <w:bCs/>
                <w:sz w:val="20"/>
                <w:szCs w:val="20"/>
              </w:rPr>
              <w:t>.3)</w:t>
            </w:r>
          </w:p>
        </w:tc>
        <w:tc>
          <w:tcPr>
            <w:tcW w:w="0" w:type="auto"/>
            <w:shd w:val="clear" w:color="auto" w:fill="auto"/>
            <w:vAlign w:val="center"/>
          </w:tcPr>
          <w:p w14:paraId="376668B9" w14:textId="77777777" w:rsidR="007A7C11" w:rsidRPr="00946497" w:rsidRDefault="007A7C11" w:rsidP="00F0155B">
            <w:pPr>
              <w:widowControl w:val="0"/>
              <w:autoSpaceDE w:val="0"/>
              <w:autoSpaceDN w:val="0"/>
              <w:adjustRightInd w:val="0"/>
              <w:spacing w:before="0" w:after="0"/>
              <w:contextualSpacing/>
              <w:rPr>
                <w:bCs/>
                <w:sz w:val="20"/>
                <w:szCs w:val="20"/>
              </w:rPr>
            </w:pPr>
          </w:p>
        </w:tc>
      </w:tr>
      <w:tr w:rsidR="007A7C11" w:rsidRPr="002811D2" w14:paraId="259AC3AA" w14:textId="77777777" w:rsidTr="00C96DA7">
        <w:trPr>
          <w:trHeight w:val="827"/>
          <w:jc w:val="center"/>
        </w:trPr>
        <w:tc>
          <w:tcPr>
            <w:tcW w:w="0" w:type="auto"/>
            <w:shd w:val="clear" w:color="auto" w:fill="auto"/>
            <w:vAlign w:val="center"/>
          </w:tcPr>
          <w:p w14:paraId="30047616" w14:textId="77777777" w:rsidR="007A7C11" w:rsidRPr="00946497" w:rsidRDefault="007A7C11" w:rsidP="00F0155B">
            <w:pPr>
              <w:widowControl w:val="0"/>
              <w:autoSpaceDE w:val="0"/>
              <w:adjustRightInd w:val="0"/>
              <w:spacing w:before="0" w:after="0"/>
              <w:ind w:right="34"/>
              <w:jc w:val="center"/>
              <w:rPr>
                <w:b/>
                <w:bCs/>
                <w:sz w:val="20"/>
                <w:szCs w:val="20"/>
              </w:rPr>
            </w:pPr>
            <w:r w:rsidRPr="00946497">
              <w:rPr>
                <w:b/>
                <w:bCs/>
                <w:sz w:val="20"/>
                <w:szCs w:val="20"/>
              </w:rPr>
              <w:t>7.</w:t>
            </w:r>
          </w:p>
        </w:tc>
        <w:tc>
          <w:tcPr>
            <w:tcW w:w="1875" w:type="dxa"/>
            <w:shd w:val="clear" w:color="auto" w:fill="auto"/>
            <w:vAlign w:val="center"/>
          </w:tcPr>
          <w:p w14:paraId="3632F0F3" w14:textId="40A318FB" w:rsidR="007A7C11" w:rsidRPr="00946497" w:rsidRDefault="002D046B" w:rsidP="00F0155B">
            <w:pPr>
              <w:spacing w:before="0" w:after="0"/>
              <w:jc w:val="center"/>
              <w:rPr>
                <w:b/>
                <w:bCs/>
                <w:sz w:val="20"/>
                <w:szCs w:val="20"/>
              </w:rPr>
            </w:pPr>
            <w:r w:rsidRPr="00946497">
              <w:rPr>
                <w:b/>
                <w:bCs/>
                <w:sz w:val="20"/>
                <w:szCs w:val="20"/>
              </w:rPr>
              <w:t>Organizacija odlaganja materijala</w:t>
            </w:r>
          </w:p>
        </w:tc>
        <w:tc>
          <w:tcPr>
            <w:tcW w:w="1559" w:type="dxa"/>
            <w:vAlign w:val="center"/>
          </w:tcPr>
          <w:p w14:paraId="5883E00B" w14:textId="329943E4" w:rsidR="007A7C11" w:rsidRPr="00946497" w:rsidRDefault="004A4DAB" w:rsidP="00F0155B">
            <w:pPr>
              <w:widowControl w:val="0"/>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5B5274A4" w14:textId="6E5BF2F0" w:rsidR="007A7C11" w:rsidRPr="00946497" w:rsidRDefault="007A7C11" w:rsidP="00F0155B">
            <w:pPr>
              <w:widowControl w:val="0"/>
              <w:autoSpaceDE w:val="0"/>
              <w:adjustRightInd w:val="0"/>
              <w:spacing w:before="0" w:after="0"/>
              <w:rPr>
                <w:bCs/>
                <w:sz w:val="20"/>
                <w:szCs w:val="20"/>
              </w:rPr>
            </w:pPr>
            <w:r w:rsidRPr="00946497">
              <w:rPr>
                <w:bCs/>
                <w:sz w:val="20"/>
                <w:szCs w:val="20"/>
              </w:rPr>
              <w:t>Lokacije za odlaganje materijala uskladiti sa nadležnima na određenoj razini planiranja.</w:t>
            </w:r>
          </w:p>
        </w:tc>
        <w:tc>
          <w:tcPr>
            <w:tcW w:w="0" w:type="auto"/>
            <w:shd w:val="clear" w:color="auto" w:fill="auto"/>
            <w:vAlign w:val="center"/>
          </w:tcPr>
          <w:p w14:paraId="7C7CBD97" w14:textId="4FCE2CC3" w:rsidR="007A7C11" w:rsidRPr="00946497" w:rsidRDefault="004A4DA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Općina Jelenje</w:t>
            </w:r>
          </w:p>
          <w:p w14:paraId="180702B8" w14:textId="77777777" w:rsidR="002D046B"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Stožer civilne zaštite</w:t>
            </w:r>
          </w:p>
          <w:p w14:paraId="055193AB" w14:textId="61D99F47" w:rsidR="002D046B" w:rsidRPr="00946497" w:rsidRDefault="00946497" w:rsidP="00946497">
            <w:pPr>
              <w:widowControl w:val="0"/>
              <w:numPr>
                <w:ilvl w:val="0"/>
                <w:numId w:val="9"/>
              </w:numPr>
              <w:autoSpaceDE w:val="0"/>
              <w:autoSpaceDN w:val="0"/>
              <w:adjustRightInd w:val="0"/>
              <w:spacing w:before="0" w:after="0"/>
              <w:contextualSpacing/>
            </w:pPr>
            <w:r w:rsidRPr="006E093B">
              <w:rPr>
                <w:bCs/>
                <w:color w:val="FF0000"/>
                <w:sz w:val="20"/>
                <w:szCs w:val="20"/>
              </w:rPr>
              <w:t>KD Jelen d.o.o.</w:t>
            </w:r>
          </w:p>
        </w:tc>
      </w:tr>
      <w:tr w:rsidR="002D046B" w:rsidRPr="002811D2" w14:paraId="33B4092F" w14:textId="77777777" w:rsidTr="002D046B">
        <w:trPr>
          <w:trHeight w:val="936"/>
          <w:jc w:val="center"/>
        </w:trPr>
        <w:tc>
          <w:tcPr>
            <w:tcW w:w="0" w:type="auto"/>
            <w:vMerge w:val="restart"/>
            <w:shd w:val="clear" w:color="auto" w:fill="auto"/>
            <w:vAlign w:val="center"/>
          </w:tcPr>
          <w:p w14:paraId="3D51219B" w14:textId="600002A4" w:rsidR="002D046B" w:rsidRPr="00946497" w:rsidRDefault="002D046B" w:rsidP="00F0155B">
            <w:pPr>
              <w:widowControl w:val="0"/>
              <w:autoSpaceDE w:val="0"/>
              <w:adjustRightInd w:val="0"/>
              <w:spacing w:before="0" w:after="0"/>
              <w:ind w:right="34"/>
              <w:jc w:val="center"/>
              <w:rPr>
                <w:b/>
                <w:bCs/>
                <w:sz w:val="20"/>
                <w:szCs w:val="20"/>
              </w:rPr>
            </w:pPr>
            <w:r w:rsidRPr="00946497">
              <w:rPr>
                <w:b/>
                <w:bCs/>
                <w:sz w:val="20"/>
                <w:szCs w:val="20"/>
              </w:rPr>
              <w:t>8.</w:t>
            </w:r>
          </w:p>
        </w:tc>
        <w:tc>
          <w:tcPr>
            <w:tcW w:w="1875" w:type="dxa"/>
            <w:vMerge w:val="restart"/>
            <w:shd w:val="clear" w:color="auto" w:fill="auto"/>
            <w:vAlign w:val="center"/>
          </w:tcPr>
          <w:p w14:paraId="6C8310C5" w14:textId="360AF365" w:rsidR="002D046B" w:rsidRPr="00946497" w:rsidRDefault="002D046B" w:rsidP="00F0155B">
            <w:pPr>
              <w:widowControl w:val="0"/>
              <w:autoSpaceDE w:val="0"/>
              <w:adjustRightInd w:val="0"/>
              <w:spacing w:before="0" w:after="0"/>
              <w:ind w:right="34"/>
              <w:jc w:val="center"/>
              <w:rPr>
                <w:b/>
                <w:bCs/>
                <w:sz w:val="20"/>
                <w:szCs w:val="20"/>
              </w:rPr>
            </w:pPr>
            <w:r w:rsidRPr="00946497">
              <w:rPr>
                <w:b/>
                <w:bCs/>
                <w:sz w:val="20"/>
                <w:szCs w:val="20"/>
              </w:rPr>
              <w:t>Organizacija pružanja medicinske pomoći i medicinskog zbrinjavanja te higijensko epidemiološke zaštite</w:t>
            </w:r>
          </w:p>
        </w:tc>
        <w:tc>
          <w:tcPr>
            <w:tcW w:w="1559" w:type="dxa"/>
            <w:vMerge w:val="restart"/>
            <w:vAlign w:val="center"/>
          </w:tcPr>
          <w:p w14:paraId="1FDC5369" w14:textId="1D16FA75" w:rsidR="002D046B" w:rsidRPr="006E093B" w:rsidRDefault="002D046B" w:rsidP="00F0155B">
            <w:pPr>
              <w:autoSpaceDE w:val="0"/>
              <w:adjustRightInd w:val="0"/>
              <w:spacing w:before="0" w:after="0"/>
              <w:jc w:val="center"/>
              <w:rPr>
                <w:bCs/>
                <w:color w:val="FF0000"/>
                <w:sz w:val="20"/>
                <w:szCs w:val="20"/>
              </w:rPr>
            </w:pPr>
            <w:r w:rsidRPr="006E093B">
              <w:rPr>
                <w:bCs/>
                <w:color w:val="FF0000"/>
                <w:sz w:val="20"/>
                <w:szCs w:val="20"/>
              </w:rPr>
              <w:t xml:space="preserve">Nadležno </w:t>
            </w:r>
            <w:r w:rsidR="007254DB" w:rsidRPr="006E093B">
              <w:rPr>
                <w:bCs/>
                <w:color w:val="FF0000"/>
                <w:sz w:val="20"/>
                <w:szCs w:val="20"/>
              </w:rPr>
              <w:t>zdravstvene ustanove</w:t>
            </w:r>
          </w:p>
          <w:p w14:paraId="28CB7B33" w14:textId="77777777" w:rsidR="002D046B" w:rsidRPr="00946497" w:rsidRDefault="002D046B" w:rsidP="00F0155B">
            <w:pPr>
              <w:autoSpaceDE w:val="0"/>
              <w:adjustRightInd w:val="0"/>
              <w:spacing w:before="0" w:after="0"/>
              <w:jc w:val="center"/>
              <w:rPr>
                <w:bCs/>
                <w:sz w:val="20"/>
                <w:szCs w:val="20"/>
              </w:rPr>
            </w:pPr>
          </w:p>
          <w:p w14:paraId="112D7251" w14:textId="6E6918FF" w:rsidR="002D046B" w:rsidRPr="00946497" w:rsidRDefault="004A4DAB" w:rsidP="00F0155B">
            <w:pPr>
              <w:autoSpaceDE w:val="0"/>
              <w:adjustRightInd w:val="0"/>
              <w:spacing w:before="0" w:after="0"/>
              <w:jc w:val="center"/>
              <w:rPr>
                <w:bCs/>
                <w:sz w:val="20"/>
                <w:szCs w:val="20"/>
              </w:rPr>
            </w:pPr>
            <w:r w:rsidRPr="00946497">
              <w:rPr>
                <w:bCs/>
                <w:sz w:val="20"/>
                <w:szCs w:val="20"/>
              </w:rPr>
              <w:t>Općina Jelenje</w:t>
            </w:r>
          </w:p>
        </w:tc>
        <w:tc>
          <w:tcPr>
            <w:tcW w:w="6237" w:type="dxa"/>
            <w:shd w:val="clear" w:color="auto" w:fill="auto"/>
            <w:vAlign w:val="center"/>
          </w:tcPr>
          <w:p w14:paraId="13BDDB98" w14:textId="77777777" w:rsidR="002D046B" w:rsidRPr="00946497" w:rsidRDefault="002D046B" w:rsidP="00F0155B">
            <w:pPr>
              <w:widowControl w:val="0"/>
              <w:autoSpaceDE w:val="0"/>
              <w:adjustRightInd w:val="0"/>
              <w:spacing w:before="0" w:after="0"/>
              <w:rPr>
                <w:bCs/>
                <w:sz w:val="20"/>
                <w:szCs w:val="20"/>
              </w:rPr>
            </w:pPr>
            <w:r w:rsidRPr="00946497">
              <w:rPr>
                <w:bCs/>
                <w:sz w:val="20"/>
                <w:szCs w:val="20"/>
              </w:rPr>
              <w:t>Pružanje hitne medicinske pomoći unesrećenima.</w:t>
            </w:r>
          </w:p>
          <w:p w14:paraId="68B228BE" w14:textId="4B4B5ECF" w:rsidR="002D046B" w:rsidRPr="00946497" w:rsidRDefault="002D046B" w:rsidP="00F0155B">
            <w:pPr>
              <w:widowControl w:val="0"/>
              <w:autoSpaceDE w:val="0"/>
              <w:adjustRightInd w:val="0"/>
              <w:spacing w:before="0" w:after="0"/>
              <w:rPr>
                <w:bCs/>
                <w:sz w:val="20"/>
                <w:szCs w:val="20"/>
              </w:rPr>
            </w:pPr>
            <w:r w:rsidRPr="00946497">
              <w:rPr>
                <w:bCs/>
                <w:sz w:val="20"/>
                <w:szCs w:val="20"/>
              </w:rPr>
              <w:t>Zbrinjavanje teško ozlijeđenih i oboljelih osoba.</w:t>
            </w:r>
          </w:p>
        </w:tc>
        <w:tc>
          <w:tcPr>
            <w:tcW w:w="0" w:type="auto"/>
            <w:shd w:val="clear" w:color="auto" w:fill="auto"/>
            <w:vAlign w:val="center"/>
          </w:tcPr>
          <w:p w14:paraId="3DA01295" w14:textId="1E2E8D7C" w:rsidR="002D046B" w:rsidRPr="00946497" w:rsidRDefault="00681EE7"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Zavod za hitnu medicinu Primorsko-goranske županije – Ispostava Rijeka</w:t>
            </w:r>
          </w:p>
          <w:p w14:paraId="40F5BEDD" w14:textId="31E812A1" w:rsidR="002D046B" w:rsidRPr="00946497" w:rsidRDefault="002F507E"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 xml:space="preserve">Dom zdravlja PGŽ – ispostava Dražice </w:t>
            </w:r>
            <w:r w:rsidR="00B926AF" w:rsidRPr="00946497">
              <w:rPr>
                <w:bCs/>
                <w:sz w:val="20"/>
                <w:szCs w:val="20"/>
              </w:rPr>
              <w:tab/>
            </w:r>
          </w:p>
          <w:p w14:paraId="7872522F" w14:textId="0875691F" w:rsidR="002D046B" w:rsidRPr="00946497" w:rsidRDefault="00A350AC"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HGSS - stanica Rijeka</w:t>
            </w:r>
          </w:p>
          <w:p w14:paraId="15D1FBC2" w14:textId="0825D6F8" w:rsidR="00247351" w:rsidRPr="00946497" w:rsidRDefault="00A350AC" w:rsidP="008A0FFD">
            <w:pPr>
              <w:widowControl w:val="0"/>
              <w:numPr>
                <w:ilvl w:val="0"/>
                <w:numId w:val="9"/>
              </w:numPr>
              <w:autoSpaceDE w:val="0"/>
              <w:autoSpaceDN w:val="0"/>
              <w:adjustRightInd w:val="0"/>
              <w:spacing w:before="0" w:after="0"/>
              <w:contextualSpacing/>
              <w:rPr>
                <w:bCs/>
                <w:sz w:val="20"/>
                <w:szCs w:val="20"/>
              </w:rPr>
            </w:pPr>
            <w:r w:rsidRPr="00946497">
              <w:rPr>
                <w:bCs/>
                <w:sz w:val="20"/>
                <w:szCs w:val="20"/>
              </w:rPr>
              <w:t>GDCK Rijeka</w:t>
            </w:r>
          </w:p>
        </w:tc>
      </w:tr>
      <w:tr w:rsidR="002D046B" w:rsidRPr="002811D2" w14:paraId="309379F8" w14:textId="77777777" w:rsidTr="00C96DA7">
        <w:trPr>
          <w:trHeight w:val="596"/>
          <w:jc w:val="center"/>
        </w:trPr>
        <w:tc>
          <w:tcPr>
            <w:tcW w:w="0" w:type="auto"/>
            <w:vMerge/>
            <w:shd w:val="clear" w:color="auto" w:fill="auto"/>
            <w:vAlign w:val="center"/>
          </w:tcPr>
          <w:p w14:paraId="164BFAB0" w14:textId="54C7DB45"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7BDCEC4E"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6F3E4ABA"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65625948" w14:textId="2B22C076" w:rsidR="002D046B" w:rsidRPr="00946497" w:rsidRDefault="002D046B" w:rsidP="00F0155B">
            <w:pPr>
              <w:widowControl w:val="0"/>
              <w:autoSpaceDE w:val="0"/>
              <w:adjustRightInd w:val="0"/>
              <w:spacing w:before="0" w:after="0"/>
              <w:rPr>
                <w:bCs/>
                <w:sz w:val="20"/>
                <w:szCs w:val="20"/>
              </w:rPr>
            </w:pPr>
            <w:r w:rsidRPr="00946497">
              <w:rPr>
                <w:bCs/>
                <w:sz w:val="20"/>
                <w:szCs w:val="20"/>
              </w:rPr>
              <w:t>Pružanje psihološke potpore.</w:t>
            </w:r>
          </w:p>
        </w:tc>
        <w:tc>
          <w:tcPr>
            <w:tcW w:w="0" w:type="auto"/>
            <w:shd w:val="clear" w:color="auto" w:fill="auto"/>
            <w:vAlign w:val="center"/>
          </w:tcPr>
          <w:p w14:paraId="0907FD32" w14:textId="453FA27D" w:rsidR="002D046B" w:rsidRPr="00946497" w:rsidRDefault="002F507E"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Centar za socijalnu skrb Rijeka</w:t>
            </w:r>
            <w:r w:rsidR="002D046B" w:rsidRPr="00946497">
              <w:rPr>
                <w:bCs/>
                <w:sz w:val="20"/>
                <w:szCs w:val="20"/>
              </w:rPr>
              <w:t>,</w:t>
            </w:r>
          </w:p>
          <w:p w14:paraId="12891912" w14:textId="615F461B" w:rsidR="002D046B" w:rsidRPr="00946497" w:rsidRDefault="00A350AC"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GDCK Rijeka</w:t>
            </w:r>
            <w:r w:rsidR="002D046B" w:rsidRPr="00946497">
              <w:rPr>
                <w:bCs/>
                <w:sz w:val="20"/>
                <w:szCs w:val="20"/>
              </w:rPr>
              <w:t>.</w:t>
            </w:r>
          </w:p>
        </w:tc>
      </w:tr>
      <w:tr w:rsidR="002D046B" w:rsidRPr="002811D2" w14:paraId="6036BE2D" w14:textId="77777777" w:rsidTr="00C96DA7">
        <w:trPr>
          <w:trHeight w:val="596"/>
          <w:jc w:val="center"/>
        </w:trPr>
        <w:tc>
          <w:tcPr>
            <w:tcW w:w="0" w:type="auto"/>
            <w:vMerge/>
            <w:shd w:val="clear" w:color="auto" w:fill="auto"/>
            <w:vAlign w:val="center"/>
          </w:tcPr>
          <w:p w14:paraId="783BD3C0" w14:textId="77777777"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2A376CF4"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2B5B9E64"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74D81C52" w14:textId="323219DE" w:rsidR="002D046B" w:rsidRPr="00946497" w:rsidRDefault="002D046B" w:rsidP="00F0155B">
            <w:pPr>
              <w:widowControl w:val="0"/>
              <w:autoSpaceDE w:val="0"/>
              <w:adjustRightInd w:val="0"/>
              <w:spacing w:before="0" w:after="0"/>
              <w:rPr>
                <w:bCs/>
                <w:sz w:val="20"/>
                <w:szCs w:val="20"/>
              </w:rPr>
            </w:pPr>
            <w:r w:rsidRPr="00946497">
              <w:rPr>
                <w:bCs/>
                <w:sz w:val="20"/>
                <w:szCs w:val="20"/>
              </w:rPr>
              <w:t>Opskrba sanitetskim materijalom i opremom.</w:t>
            </w:r>
          </w:p>
        </w:tc>
        <w:tc>
          <w:tcPr>
            <w:tcW w:w="0" w:type="auto"/>
            <w:shd w:val="clear" w:color="auto" w:fill="auto"/>
            <w:vAlign w:val="center"/>
          </w:tcPr>
          <w:p w14:paraId="1217D5CC" w14:textId="673B5B27" w:rsidR="002D046B" w:rsidRPr="00946497" w:rsidRDefault="002F507E"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 xml:space="preserve">Dom zdravlja PGŽ – ispostava Dražice </w:t>
            </w:r>
            <w:r w:rsidR="002D046B" w:rsidRPr="00946497">
              <w:rPr>
                <w:bCs/>
                <w:sz w:val="20"/>
                <w:szCs w:val="20"/>
              </w:rPr>
              <w:t>,</w:t>
            </w:r>
          </w:p>
          <w:p w14:paraId="21C36642" w14:textId="777BE6F7" w:rsidR="002D046B" w:rsidRPr="00946497" w:rsidRDefault="002D046B"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Ljekarne na području Općine</w:t>
            </w:r>
          </w:p>
        </w:tc>
      </w:tr>
      <w:tr w:rsidR="002D046B" w:rsidRPr="002811D2" w14:paraId="182F566F" w14:textId="77777777" w:rsidTr="00C96DA7">
        <w:trPr>
          <w:trHeight w:val="596"/>
          <w:jc w:val="center"/>
        </w:trPr>
        <w:tc>
          <w:tcPr>
            <w:tcW w:w="0" w:type="auto"/>
            <w:vMerge/>
            <w:shd w:val="clear" w:color="auto" w:fill="auto"/>
            <w:vAlign w:val="center"/>
          </w:tcPr>
          <w:p w14:paraId="37CF1A2E" w14:textId="3771B6FF" w:rsidR="002D046B" w:rsidRPr="002811D2" w:rsidRDefault="002D046B"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1F2C308D" w14:textId="77777777" w:rsidR="002D046B" w:rsidRPr="002811D2" w:rsidRDefault="002D046B" w:rsidP="00F0155B">
            <w:pPr>
              <w:widowControl w:val="0"/>
              <w:autoSpaceDE w:val="0"/>
              <w:adjustRightInd w:val="0"/>
              <w:spacing w:before="0" w:after="0"/>
              <w:ind w:right="13"/>
              <w:jc w:val="center"/>
              <w:rPr>
                <w:b/>
                <w:bCs/>
                <w:sz w:val="20"/>
                <w:szCs w:val="20"/>
                <w:highlight w:val="yellow"/>
              </w:rPr>
            </w:pPr>
          </w:p>
        </w:tc>
        <w:tc>
          <w:tcPr>
            <w:tcW w:w="1559" w:type="dxa"/>
            <w:vMerge/>
            <w:vAlign w:val="center"/>
          </w:tcPr>
          <w:p w14:paraId="12E16F1D" w14:textId="77777777" w:rsidR="002D046B" w:rsidRPr="002811D2" w:rsidRDefault="002D046B"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7D4F62E4" w14:textId="69CCCF8F" w:rsidR="002D046B" w:rsidRPr="00946497" w:rsidRDefault="00B6613F" w:rsidP="00F0155B">
            <w:pPr>
              <w:widowControl w:val="0"/>
              <w:autoSpaceDE w:val="0"/>
              <w:adjustRightInd w:val="0"/>
              <w:spacing w:before="0" w:after="0"/>
              <w:rPr>
                <w:bCs/>
                <w:sz w:val="20"/>
                <w:szCs w:val="20"/>
              </w:rPr>
            </w:pPr>
            <w:r w:rsidRPr="00946497">
              <w:rPr>
                <w:bCs/>
                <w:sz w:val="20"/>
                <w:szCs w:val="20"/>
              </w:rPr>
              <w:t xml:space="preserve">Higijensko – epidemiološku zaštitu na području </w:t>
            </w:r>
            <w:r w:rsidR="004A4DAB" w:rsidRPr="00946497">
              <w:rPr>
                <w:bCs/>
                <w:sz w:val="20"/>
                <w:szCs w:val="20"/>
              </w:rPr>
              <w:t>Općine Jelenje</w:t>
            </w:r>
            <w:r w:rsidRPr="00946497">
              <w:rPr>
                <w:bCs/>
                <w:sz w:val="20"/>
                <w:szCs w:val="20"/>
              </w:rPr>
              <w:t xml:space="preserve"> provodit će </w:t>
            </w:r>
            <w:r w:rsidR="00251A1D" w:rsidRPr="00946497">
              <w:rPr>
                <w:bCs/>
                <w:sz w:val="20"/>
                <w:szCs w:val="20"/>
              </w:rPr>
              <w:t xml:space="preserve">Nastavni zavod za javno zdravstvo </w:t>
            </w:r>
            <w:r w:rsidR="00F522DB" w:rsidRPr="00946497">
              <w:rPr>
                <w:bCs/>
                <w:sz w:val="20"/>
                <w:szCs w:val="20"/>
              </w:rPr>
              <w:t>Primorsko-goranske županije</w:t>
            </w:r>
            <w:r w:rsidRPr="00946497">
              <w:rPr>
                <w:bCs/>
                <w:sz w:val="20"/>
                <w:szCs w:val="20"/>
              </w:rPr>
              <w:t xml:space="preserve"> – Služba za epidemiologiju. Zaštitu vode za piće provodit će </w:t>
            </w:r>
            <w:r w:rsidR="008F49DF">
              <w:rPr>
                <w:bCs/>
                <w:sz w:val="20"/>
                <w:szCs w:val="20"/>
              </w:rPr>
              <w:t>Vodovod i kanalizacija d.o.o. Rijeka</w:t>
            </w:r>
            <w:r w:rsidR="009D5FC5" w:rsidRPr="00946497">
              <w:rPr>
                <w:bCs/>
                <w:sz w:val="20"/>
                <w:szCs w:val="20"/>
              </w:rPr>
              <w:t xml:space="preserve"> Rijeka</w:t>
            </w:r>
            <w:r w:rsidR="00F24CEA" w:rsidRPr="00946497">
              <w:rPr>
                <w:bCs/>
                <w:sz w:val="20"/>
                <w:szCs w:val="20"/>
              </w:rPr>
              <w:t xml:space="preserve">, </w:t>
            </w:r>
            <w:r w:rsidRPr="00946497">
              <w:rPr>
                <w:bCs/>
                <w:sz w:val="20"/>
                <w:szCs w:val="20"/>
              </w:rPr>
              <w:t xml:space="preserve">uz nadzor i provjeru </w:t>
            </w:r>
            <w:r w:rsidR="00D13A99" w:rsidRPr="00946497">
              <w:rPr>
                <w:bCs/>
                <w:sz w:val="20"/>
                <w:szCs w:val="20"/>
              </w:rPr>
              <w:t>NZJZ PGŽ</w:t>
            </w:r>
            <w:r w:rsidRPr="00946497">
              <w:rPr>
                <w:bCs/>
                <w:sz w:val="20"/>
                <w:szCs w:val="20"/>
              </w:rPr>
              <w:t>.</w:t>
            </w:r>
          </w:p>
        </w:tc>
        <w:tc>
          <w:tcPr>
            <w:tcW w:w="0" w:type="auto"/>
            <w:shd w:val="clear" w:color="auto" w:fill="auto"/>
            <w:vAlign w:val="center"/>
          </w:tcPr>
          <w:p w14:paraId="3DB1D9ED" w14:textId="12AB1A3B" w:rsidR="002D046B" w:rsidRPr="00946497" w:rsidRDefault="00251A1D" w:rsidP="00BC7925">
            <w:pPr>
              <w:widowControl w:val="0"/>
              <w:numPr>
                <w:ilvl w:val="0"/>
                <w:numId w:val="9"/>
              </w:numPr>
              <w:autoSpaceDE w:val="0"/>
              <w:autoSpaceDN w:val="0"/>
              <w:adjustRightInd w:val="0"/>
              <w:spacing w:before="0" w:after="0"/>
              <w:contextualSpacing/>
              <w:rPr>
                <w:bCs/>
                <w:sz w:val="20"/>
                <w:szCs w:val="20"/>
              </w:rPr>
            </w:pPr>
            <w:r w:rsidRPr="00946497">
              <w:rPr>
                <w:bCs/>
                <w:sz w:val="20"/>
                <w:szCs w:val="20"/>
              </w:rPr>
              <w:t xml:space="preserve">Nastavni zavod za javno zdravstvo </w:t>
            </w:r>
            <w:r w:rsidR="00F522DB" w:rsidRPr="00946497">
              <w:rPr>
                <w:bCs/>
                <w:sz w:val="20"/>
                <w:szCs w:val="20"/>
              </w:rPr>
              <w:t>Primorsko-goranske županije</w:t>
            </w:r>
          </w:p>
          <w:p w14:paraId="6991C494" w14:textId="7CCAF2DC" w:rsidR="002D046B" w:rsidRPr="00376EB0" w:rsidRDefault="002F507E" w:rsidP="006E093B">
            <w:pPr>
              <w:pStyle w:val="Odlomakpopisa"/>
            </w:pPr>
            <w:r w:rsidRPr="00376EB0">
              <w:t xml:space="preserve">Dom zdravlja PGŽ – ispostava Dražice </w:t>
            </w:r>
          </w:p>
        </w:tc>
      </w:tr>
      <w:tr w:rsidR="007A7C11" w:rsidRPr="002811D2" w14:paraId="4843103E" w14:textId="77777777" w:rsidTr="002D046B">
        <w:trPr>
          <w:trHeight w:val="2007"/>
          <w:jc w:val="center"/>
        </w:trPr>
        <w:tc>
          <w:tcPr>
            <w:tcW w:w="0" w:type="auto"/>
            <w:shd w:val="clear" w:color="auto" w:fill="auto"/>
            <w:vAlign w:val="center"/>
          </w:tcPr>
          <w:p w14:paraId="64240BCF" w14:textId="77777777" w:rsidR="007A7C11" w:rsidRPr="00A8535A" w:rsidRDefault="007A7C11" w:rsidP="00F0155B">
            <w:pPr>
              <w:widowControl w:val="0"/>
              <w:autoSpaceDE w:val="0"/>
              <w:adjustRightInd w:val="0"/>
              <w:spacing w:before="0" w:after="0"/>
              <w:ind w:right="34"/>
              <w:jc w:val="center"/>
              <w:rPr>
                <w:b/>
                <w:bCs/>
                <w:sz w:val="20"/>
                <w:szCs w:val="20"/>
              </w:rPr>
            </w:pPr>
            <w:r w:rsidRPr="00A8535A">
              <w:rPr>
                <w:b/>
                <w:bCs/>
                <w:sz w:val="20"/>
                <w:szCs w:val="20"/>
              </w:rPr>
              <w:t>9.</w:t>
            </w:r>
          </w:p>
        </w:tc>
        <w:tc>
          <w:tcPr>
            <w:tcW w:w="1875" w:type="dxa"/>
            <w:shd w:val="clear" w:color="auto" w:fill="auto"/>
            <w:vAlign w:val="center"/>
          </w:tcPr>
          <w:p w14:paraId="55E5F0C5" w14:textId="77777777" w:rsidR="007A7C11" w:rsidRPr="00A8535A" w:rsidRDefault="007A7C11" w:rsidP="00F0155B">
            <w:pPr>
              <w:widowControl w:val="0"/>
              <w:autoSpaceDE w:val="0"/>
              <w:adjustRightInd w:val="0"/>
              <w:spacing w:before="0" w:after="0"/>
              <w:ind w:right="34"/>
              <w:jc w:val="center"/>
              <w:rPr>
                <w:b/>
                <w:bCs/>
                <w:sz w:val="20"/>
                <w:szCs w:val="20"/>
              </w:rPr>
            </w:pPr>
            <w:r w:rsidRPr="00A8535A">
              <w:rPr>
                <w:b/>
                <w:bCs/>
                <w:sz w:val="20"/>
                <w:szCs w:val="20"/>
              </w:rPr>
              <w:t>Organizacija pružanja veterinarske pomoći</w:t>
            </w:r>
          </w:p>
        </w:tc>
        <w:tc>
          <w:tcPr>
            <w:tcW w:w="1559" w:type="dxa"/>
            <w:vAlign w:val="center"/>
          </w:tcPr>
          <w:p w14:paraId="27D82D55" w14:textId="70EB0326" w:rsidR="00B83EAF" w:rsidRPr="00A8535A" w:rsidRDefault="00B83EAF" w:rsidP="00F0155B">
            <w:pPr>
              <w:widowControl w:val="0"/>
              <w:autoSpaceDE w:val="0"/>
              <w:adjustRightInd w:val="0"/>
              <w:spacing w:before="0" w:after="0"/>
              <w:jc w:val="center"/>
              <w:rPr>
                <w:bCs/>
                <w:sz w:val="20"/>
                <w:szCs w:val="20"/>
              </w:rPr>
            </w:pPr>
          </w:p>
          <w:p w14:paraId="39A0B7B6" w14:textId="45218A33" w:rsidR="007A7C11" w:rsidRPr="00A8535A" w:rsidRDefault="004A4DAB" w:rsidP="00F0155B">
            <w:pPr>
              <w:jc w:val="center"/>
              <w:rPr>
                <w:sz w:val="20"/>
                <w:szCs w:val="20"/>
              </w:rPr>
            </w:pPr>
            <w:r w:rsidRPr="00A8535A">
              <w:rPr>
                <w:bCs/>
                <w:sz w:val="20"/>
                <w:szCs w:val="20"/>
              </w:rPr>
              <w:t>Općina Jelenje</w:t>
            </w:r>
          </w:p>
        </w:tc>
        <w:tc>
          <w:tcPr>
            <w:tcW w:w="6237" w:type="dxa"/>
            <w:shd w:val="clear" w:color="auto" w:fill="auto"/>
            <w:vAlign w:val="center"/>
          </w:tcPr>
          <w:p w14:paraId="715296F8" w14:textId="7F7634F3" w:rsidR="007A7C11" w:rsidRPr="00A8535A" w:rsidRDefault="00677282" w:rsidP="00F0155B">
            <w:pPr>
              <w:widowControl w:val="0"/>
              <w:autoSpaceDE w:val="0"/>
              <w:adjustRightInd w:val="0"/>
              <w:spacing w:before="0" w:after="0"/>
              <w:rPr>
                <w:bCs/>
                <w:sz w:val="20"/>
                <w:szCs w:val="20"/>
              </w:rPr>
            </w:pPr>
            <w:r w:rsidRPr="00A8535A">
              <w:rPr>
                <w:bCs/>
                <w:sz w:val="20"/>
                <w:szCs w:val="20"/>
              </w:rPr>
              <w:t>P</w:t>
            </w:r>
            <w:r w:rsidR="007A7C11" w:rsidRPr="00A8535A">
              <w:rPr>
                <w:bCs/>
                <w:sz w:val="20"/>
                <w:szCs w:val="20"/>
              </w:rPr>
              <w:t>rikuplja</w:t>
            </w:r>
            <w:r w:rsidRPr="00A8535A">
              <w:rPr>
                <w:bCs/>
                <w:sz w:val="20"/>
                <w:szCs w:val="20"/>
              </w:rPr>
              <w:t>nje</w:t>
            </w:r>
            <w:r w:rsidR="007A7C11" w:rsidRPr="00A8535A">
              <w:rPr>
                <w:bCs/>
                <w:sz w:val="20"/>
                <w:szCs w:val="20"/>
              </w:rPr>
              <w:t xml:space="preserve"> informacij</w:t>
            </w:r>
            <w:r w:rsidRPr="00A8535A">
              <w:rPr>
                <w:bCs/>
                <w:sz w:val="20"/>
                <w:szCs w:val="20"/>
              </w:rPr>
              <w:t>a o stanju objekata za uzgoj životinja</w:t>
            </w:r>
            <w:r w:rsidR="007A7C11" w:rsidRPr="00A8535A">
              <w:rPr>
                <w:bCs/>
                <w:sz w:val="20"/>
                <w:szCs w:val="20"/>
              </w:rPr>
              <w:t xml:space="preserve"> i </w:t>
            </w:r>
            <w:r w:rsidRPr="00A8535A">
              <w:rPr>
                <w:bCs/>
                <w:sz w:val="20"/>
                <w:szCs w:val="20"/>
              </w:rPr>
              <w:t>o stoci  koja se našla izvan kontrole.</w:t>
            </w:r>
          </w:p>
          <w:p w14:paraId="348EA2DB"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Analiziranje stanje stočnog fonda i mjere koje je potrebno poduzeti. </w:t>
            </w:r>
          </w:p>
          <w:p w14:paraId="5F0A804D"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Utvrđivanje raspoloživih punktove za smještaj stoke. </w:t>
            </w:r>
          </w:p>
          <w:p w14:paraId="30E8F486"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Zbrinjavanje/evakuacija stoke iz ugroženih područja. </w:t>
            </w:r>
          </w:p>
          <w:p w14:paraId="73F97764"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Organiziranje popisa stoke. </w:t>
            </w:r>
          </w:p>
          <w:p w14:paraId="446638CE"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Prevencija i suzbijanje zaraznih bolesti. </w:t>
            </w:r>
          </w:p>
          <w:p w14:paraId="209E0BE2"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Pregled zdravstvenog stanja i smještaja evakuiranih životinja. </w:t>
            </w:r>
          </w:p>
          <w:p w14:paraId="6A3A96CB"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Preventivno cijepljenje životinja od mogućih zaraza. </w:t>
            </w:r>
          </w:p>
          <w:p w14:paraId="64B7E4B4" w14:textId="77777777" w:rsidR="002D046B" w:rsidRPr="00A8535A" w:rsidRDefault="002D046B" w:rsidP="00F0155B">
            <w:pPr>
              <w:widowControl w:val="0"/>
              <w:autoSpaceDE w:val="0"/>
              <w:adjustRightInd w:val="0"/>
              <w:spacing w:before="0" w:after="0"/>
              <w:rPr>
                <w:bCs/>
                <w:sz w:val="20"/>
                <w:szCs w:val="20"/>
              </w:rPr>
            </w:pPr>
            <w:r w:rsidRPr="00A8535A">
              <w:rPr>
                <w:bCs/>
                <w:sz w:val="20"/>
                <w:szCs w:val="20"/>
              </w:rPr>
              <w:t xml:space="preserve">Liječenje, klanje i eutanazija oboljelih životinja. </w:t>
            </w:r>
          </w:p>
          <w:p w14:paraId="49299CC3" w14:textId="7DCDAA00" w:rsidR="007A7C11" w:rsidRPr="00A8535A" w:rsidRDefault="002D046B" w:rsidP="00F0155B">
            <w:pPr>
              <w:widowControl w:val="0"/>
              <w:autoSpaceDE w:val="0"/>
              <w:autoSpaceDN w:val="0"/>
              <w:adjustRightInd w:val="0"/>
              <w:spacing w:before="0" w:after="0"/>
              <w:contextualSpacing/>
              <w:rPr>
                <w:bCs/>
                <w:sz w:val="20"/>
                <w:szCs w:val="20"/>
              </w:rPr>
            </w:pPr>
            <w:r w:rsidRPr="00A8535A">
              <w:rPr>
                <w:bCs/>
                <w:sz w:val="20"/>
                <w:szCs w:val="20"/>
              </w:rPr>
              <w:t>Pregled povrijeđene stoke koja bi se nakon klanja mogla koristiti za ljudsku ishranu.</w:t>
            </w:r>
          </w:p>
        </w:tc>
        <w:tc>
          <w:tcPr>
            <w:tcW w:w="0" w:type="auto"/>
            <w:shd w:val="clear" w:color="auto" w:fill="auto"/>
            <w:vAlign w:val="center"/>
          </w:tcPr>
          <w:p w14:paraId="28400B1D" w14:textId="5748A43A" w:rsidR="00B83EAF" w:rsidRPr="00A8535A" w:rsidRDefault="00343129" w:rsidP="006E093B">
            <w:pPr>
              <w:pStyle w:val="Odlomakpopisa"/>
            </w:pPr>
            <w:r w:rsidRPr="00376EB0">
              <w:t>Veterinarska stanica Rijeka</w:t>
            </w:r>
            <w:r w:rsidR="00B83EAF" w:rsidRPr="00A8535A">
              <w:t>,</w:t>
            </w:r>
          </w:p>
          <w:p w14:paraId="1CF1CEC7" w14:textId="77777777" w:rsidR="007A7C11" w:rsidRPr="00A8535A" w:rsidRDefault="00B83EAF" w:rsidP="00BE747C">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5C6FCE1D" w14:textId="462DC22B" w:rsidR="00BE747C" w:rsidRPr="00A8535A" w:rsidRDefault="00267E35" w:rsidP="001C0B30">
            <w:pPr>
              <w:widowControl w:val="0"/>
              <w:numPr>
                <w:ilvl w:val="0"/>
                <w:numId w:val="9"/>
              </w:numPr>
              <w:autoSpaceDE w:val="0"/>
              <w:autoSpaceDN w:val="0"/>
              <w:adjustRightInd w:val="0"/>
              <w:spacing w:before="0" w:after="0"/>
              <w:contextualSpacing/>
              <w:rPr>
                <w:sz w:val="20"/>
                <w:szCs w:val="20"/>
              </w:rPr>
            </w:pPr>
            <w:r w:rsidRPr="00A8535A">
              <w:rPr>
                <w:bCs/>
                <w:sz w:val="20"/>
                <w:szCs w:val="20"/>
              </w:rPr>
              <w:t>Vlasnici životinja</w:t>
            </w:r>
          </w:p>
        </w:tc>
      </w:tr>
      <w:tr w:rsidR="00B83EAF" w:rsidRPr="002811D2" w14:paraId="50736A35" w14:textId="77777777" w:rsidTr="00C96DA7">
        <w:trPr>
          <w:trHeight w:val="1057"/>
          <w:jc w:val="center"/>
        </w:trPr>
        <w:tc>
          <w:tcPr>
            <w:tcW w:w="0" w:type="auto"/>
            <w:vMerge w:val="restart"/>
            <w:shd w:val="clear" w:color="auto" w:fill="auto"/>
            <w:vAlign w:val="center"/>
          </w:tcPr>
          <w:p w14:paraId="4FD2EEF8" w14:textId="2681F0F0" w:rsidR="00B83EAF" w:rsidRPr="00A8535A" w:rsidRDefault="00B83EAF" w:rsidP="00F0155B">
            <w:pPr>
              <w:widowControl w:val="0"/>
              <w:autoSpaceDE w:val="0"/>
              <w:adjustRightInd w:val="0"/>
              <w:spacing w:before="0" w:after="0"/>
              <w:ind w:right="34"/>
              <w:jc w:val="center"/>
              <w:rPr>
                <w:b/>
                <w:bCs/>
                <w:sz w:val="20"/>
                <w:szCs w:val="20"/>
              </w:rPr>
            </w:pPr>
            <w:r w:rsidRPr="00A8535A">
              <w:rPr>
                <w:b/>
                <w:bCs/>
                <w:sz w:val="20"/>
                <w:szCs w:val="20"/>
              </w:rPr>
              <w:t>10.</w:t>
            </w:r>
          </w:p>
        </w:tc>
        <w:tc>
          <w:tcPr>
            <w:tcW w:w="1875" w:type="dxa"/>
            <w:vMerge w:val="restart"/>
            <w:shd w:val="clear" w:color="auto" w:fill="auto"/>
            <w:vAlign w:val="center"/>
          </w:tcPr>
          <w:p w14:paraId="6A266EC4" w14:textId="77777777" w:rsidR="00B83EAF" w:rsidRPr="00A8535A" w:rsidRDefault="00B83EAF" w:rsidP="00F0155B">
            <w:pPr>
              <w:spacing w:before="0" w:after="0"/>
              <w:jc w:val="center"/>
              <w:rPr>
                <w:b/>
                <w:bCs/>
                <w:sz w:val="20"/>
                <w:szCs w:val="20"/>
              </w:rPr>
            </w:pPr>
            <w:r w:rsidRPr="00A8535A">
              <w:rPr>
                <w:b/>
                <w:bCs/>
                <w:sz w:val="20"/>
                <w:szCs w:val="20"/>
              </w:rPr>
              <w:t>Organizacija humane asanacije i identifikacije poginulih</w:t>
            </w:r>
          </w:p>
        </w:tc>
        <w:tc>
          <w:tcPr>
            <w:tcW w:w="1559" w:type="dxa"/>
            <w:vMerge w:val="restart"/>
            <w:vAlign w:val="center"/>
          </w:tcPr>
          <w:p w14:paraId="72B7BAD3" w14:textId="7B4AB0A5" w:rsidR="009556A7" w:rsidRPr="00A8535A" w:rsidRDefault="00171B2E" w:rsidP="009556A7">
            <w:pPr>
              <w:widowControl w:val="0"/>
              <w:autoSpaceDE w:val="0"/>
              <w:adjustRightInd w:val="0"/>
              <w:spacing w:before="0" w:after="0"/>
              <w:jc w:val="center"/>
              <w:rPr>
                <w:bCs/>
                <w:sz w:val="20"/>
                <w:szCs w:val="20"/>
              </w:rPr>
            </w:pPr>
            <w:r w:rsidRPr="00A8535A">
              <w:rPr>
                <w:bCs/>
                <w:sz w:val="20"/>
                <w:szCs w:val="20"/>
              </w:rPr>
              <w:t>MUP - II. PP Rijeka</w:t>
            </w:r>
            <w:r w:rsidR="009556A7" w:rsidRPr="00A8535A">
              <w:rPr>
                <w:bCs/>
                <w:sz w:val="20"/>
                <w:szCs w:val="20"/>
              </w:rPr>
              <w:t>,</w:t>
            </w:r>
          </w:p>
          <w:p w14:paraId="0D873175" w14:textId="2B013E19" w:rsidR="009556A7" w:rsidRPr="00A8535A" w:rsidRDefault="002F507E" w:rsidP="009556A7">
            <w:pPr>
              <w:widowControl w:val="0"/>
              <w:autoSpaceDE w:val="0"/>
              <w:adjustRightInd w:val="0"/>
              <w:spacing w:before="0" w:after="0"/>
              <w:jc w:val="center"/>
              <w:rPr>
                <w:bCs/>
                <w:sz w:val="20"/>
                <w:szCs w:val="20"/>
              </w:rPr>
            </w:pPr>
            <w:r w:rsidRPr="00A8535A">
              <w:rPr>
                <w:bCs/>
                <w:sz w:val="20"/>
                <w:szCs w:val="20"/>
              </w:rPr>
              <w:t xml:space="preserve">Dom zdravlja PGŽ – ispostava Dražice </w:t>
            </w:r>
            <w:r w:rsidR="00B926AF" w:rsidRPr="00A8535A">
              <w:rPr>
                <w:bCs/>
                <w:sz w:val="20"/>
                <w:szCs w:val="20"/>
              </w:rPr>
              <w:tab/>
            </w:r>
          </w:p>
          <w:p w14:paraId="33A98328" w14:textId="7BF7F67B" w:rsidR="00B83EAF" w:rsidRPr="00A8535A" w:rsidRDefault="00B83EAF" w:rsidP="00F0155B">
            <w:pPr>
              <w:widowControl w:val="0"/>
              <w:autoSpaceDE w:val="0"/>
              <w:adjustRightInd w:val="0"/>
              <w:spacing w:before="0" w:after="0"/>
              <w:jc w:val="center"/>
              <w:rPr>
                <w:bCs/>
                <w:sz w:val="20"/>
                <w:szCs w:val="20"/>
              </w:rPr>
            </w:pPr>
          </w:p>
        </w:tc>
        <w:tc>
          <w:tcPr>
            <w:tcW w:w="6237" w:type="dxa"/>
            <w:shd w:val="clear" w:color="auto" w:fill="auto"/>
            <w:vAlign w:val="center"/>
          </w:tcPr>
          <w:p w14:paraId="59980014" w14:textId="77777777" w:rsidR="00B83EAF" w:rsidRPr="00A8535A" w:rsidRDefault="00B83EAF" w:rsidP="00F0155B">
            <w:pPr>
              <w:widowControl w:val="0"/>
              <w:autoSpaceDE w:val="0"/>
              <w:adjustRightInd w:val="0"/>
              <w:spacing w:before="0" w:after="0"/>
              <w:rPr>
                <w:bCs/>
                <w:sz w:val="20"/>
                <w:szCs w:val="20"/>
              </w:rPr>
            </w:pPr>
            <w:r w:rsidRPr="00A8535A">
              <w:rPr>
                <w:bCs/>
                <w:sz w:val="20"/>
                <w:szCs w:val="20"/>
              </w:rPr>
              <w:t>Identifikacija i sudsko-medicinska ekspertiza nastradalih osoba vrši se uz prisutnost mrtvozornika, liječnika specijalista sudske medicine i patologije, te predstavnika Policijske uprave.</w:t>
            </w:r>
          </w:p>
          <w:p w14:paraId="3747D7D5" w14:textId="77777777" w:rsidR="00B83EAF" w:rsidRPr="00A8535A" w:rsidRDefault="00B83EAF" w:rsidP="00F0155B">
            <w:pPr>
              <w:widowControl w:val="0"/>
              <w:autoSpaceDE w:val="0"/>
              <w:adjustRightInd w:val="0"/>
              <w:spacing w:before="0" w:after="0"/>
              <w:rPr>
                <w:bCs/>
                <w:sz w:val="20"/>
                <w:szCs w:val="20"/>
              </w:rPr>
            </w:pPr>
            <w:r w:rsidRPr="00A8535A">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F744AC4" w14:textId="2CE871AE"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Službu traženja organizira </w:t>
            </w:r>
            <w:r w:rsidR="00DA4BC2" w:rsidRPr="00A8535A">
              <w:rPr>
                <w:bCs/>
                <w:sz w:val="20"/>
                <w:szCs w:val="20"/>
              </w:rPr>
              <w:t xml:space="preserve">GDCK Rijeka </w:t>
            </w:r>
            <w:r w:rsidRPr="00A8535A">
              <w:rPr>
                <w:bCs/>
                <w:sz w:val="20"/>
                <w:szCs w:val="20"/>
              </w:rPr>
              <w:t>(prikupljanje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0" w:type="auto"/>
            <w:shd w:val="clear" w:color="auto" w:fill="auto"/>
            <w:vAlign w:val="center"/>
          </w:tcPr>
          <w:p w14:paraId="47E99666" w14:textId="0B4A1AC9" w:rsidR="00B83EAF" w:rsidRPr="00376EB0" w:rsidRDefault="002F507E" w:rsidP="006E093B">
            <w:pPr>
              <w:pStyle w:val="Odlomakpopisa"/>
            </w:pPr>
            <w:r w:rsidRPr="00376EB0">
              <w:t>Dom zdravlja PGŽ – ispostava Dražice</w:t>
            </w:r>
            <w:r w:rsidR="00B83EAF" w:rsidRPr="00376EB0">
              <w:t>,</w:t>
            </w:r>
          </w:p>
          <w:p w14:paraId="673B91AE" w14:textId="7D26F056" w:rsidR="00B83EAF" w:rsidRPr="00376EB0" w:rsidRDefault="00F522DB" w:rsidP="006E093B">
            <w:pPr>
              <w:pStyle w:val="Odlomakpopisa"/>
            </w:pPr>
            <w:r w:rsidRPr="00376EB0">
              <w:t>MUP - II. PP Rijeka</w:t>
            </w:r>
            <w:r w:rsidR="00E67B49" w:rsidRPr="00376EB0">
              <w:tab/>
            </w:r>
          </w:p>
          <w:p w14:paraId="7350BD1D" w14:textId="7A71AE8E" w:rsidR="00B83EAF" w:rsidRPr="00A8535A" w:rsidRDefault="00A350AC" w:rsidP="006E093B">
            <w:pPr>
              <w:pStyle w:val="Odlomakpopisa"/>
            </w:pPr>
            <w:r w:rsidRPr="00376EB0">
              <w:t>GDCK Rijeka</w:t>
            </w:r>
            <w:r w:rsidR="00B83EAF" w:rsidRPr="00A8535A">
              <w:t>,</w:t>
            </w:r>
          </w:p>
          <w:p w14:paraId="068FA9D8" w14:textId="3A497B12" w:rsidR="00B83EAF" w:rsidRPr="00A8535A" w:rsidRDefault="00FE19E7" w:rsidP="00BC7925">
            <w:pPr>
              <w:widowControl w:val="0"/>
              <w:numPr>
                <w:ilvl w:val="0"/>
                <w:numId w:val="9"/>
              </w:numPr>
              <w:autoSpaceDE w:val="0"/>
              <w:adjustRightInd w:val="0"/>
              <w:spacing w:before="0" w:after="0"/>
              <w:contextualSpacing/>
              <w:rPr>
                <w:bCs/>
                <w:sz w:val="20"/>
                <w:szCs w:val="20"/>
              </w:rPr>
            </w:pPr>
            <w:r w:rsidRPr="006E093B">
              <w:rPr>
                <w:color w:val="FF0000"/>
                <w:sz w:val="20"/>
                <w:szCs w:val="20"/>
              </w:rPr>
              <w:t>KD Jelen d.o.o.</w:t>
            </w:r>
          </w:p>
        </w:tc>
      </w:tr>
      <w:tr w:rsidR="00B83EAF" w:rsidRPr="002811D2" w14:paraId="314365B7" w14:textId="77777777" w:rsidTr="00C96DA7">
        <w:trPr>
          <w:trHeight w:val="1057"/>
          <w:jc w:val="center"/>
        </w:trPr>
        <w:tc>
          <w:tcPr>
            <w:tcW w:w="0" w:type="auto"/>
            <w:vMerge/>
            <w:shd w:val="clear" w:color="auto" w:fill="auto"/>
            <w:vAlign w:val="center"/>
          </w:tcPr>
          <w:p w14:paraId="76BE4991" w14:textId="08076546"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7D194977" w14:textId="77777777"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2DD877F2" w14:textId="77777777" w:rsidR="00B83EAF" w:rsidRPr="002811D2" w:rsidRDefault="00B83EAF"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062779E5" w14:textId="77777777"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Prikupljanje informacija o stanju upotrebljivosti mrtvačnica na mjesnim grobljima. Osiguranje prostora za prikupljanje poginulih i druge provedbene aktivnosti. </w:t>
            </w:r>
          </w:p>
          <w:p w14:paraId="337BF0FA" w14:textId="6EC88DC0"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Određivanje mjesta i način sahrane poginulih osoba vršit će se na područjima  stradavanja ljudskih žrtava. Ukoliko to zbog sigurnosnih razloga nije moguće odrediti će se  pričuvne-privremene lokacije za ukop u suradnji sa procjenom </w:t>
            </w:r>
            <w:r w:rsidR="00375B3C" w:rsidRPr="00A8535A">
              <w:rPr>
                <w:bCs/>
                <w:sz w:val="20"/>
                <w:szCs w:val="20"/>
              </w:rPr>
              <w:t xml:space="preserve">Policijske uprave </w:t>
            </w:r>
            <w:r w:rsidR="007A78D1" w:rsidRPr="00A8535A">
              <w:rPr>
                <w:bCs/>
                <w:sz w:val="20"/>
                <w:szCs w:val="20"/>
              </w:rPr>
              <w:t>Primorsko-goranske</w:t>
            </w:r>
            <w:r w:rsidRPr="00A8535A">
              <w:rPr>
                <w:bCs/>
                <w:sz w:val="20"/>
                <w:szCs w:val="20"/>
              </w:rPr>
              <w:t>.</w:t>
            </w:r>
          </w:p>
          <w:p w14:paraId="4E245BEE" w14:textId="29D54B92" w:rsidR="00B83EAF" w:rsidRPr="00A8535A" w:rsidRDefault="00B83EAF" w:rsidP="00F0155B">
            <w:pPr>
              <w:widowControl w:val="0"/>
              <w:autoSpaceDE w:val="0"/>
              <w:adjustRightInd w:val="0"/>
              <w:spacing w:before="0" w:after="0"/>
              <w:rPr>
                <w:bCs/>
                <w:sz w:val="20"/>
                <w:szCs w:val="20"/>
              </w:rPr>
            </w:pPr>
            <w:r w:rsidRPr="00A8535A">
              <w:rPr>
                <w:bCs/>
                <w:sz w:val="20"/>
                <w:szCs w:val="20"/>
              </w:rPr>
              <w:t xml:space="preserve">Lokacije za ukop su mjesna groblja na području </w:t>
            </w:r>
            <w:r w:rsidR="004A4DAB" w:rsidRPr="00A8535A">
              <w:rPr>
                <w:bCs/>
                <w:sz w:val="20"/>
                <w:szCs w:val="20"/>
              </w:rPr>
              <w:t>Općine Jelenje</w:t>
            </w:r>
            <w:r w:rsidRPr="00A8535A">
              <w:rPr>
                <w:bCs/>
                <w:sz w:val="20"/>
                <w:szCs w:val="20"/>
              </w:rPr>
              <w:t>.</w:t>
            </w:r>
          </w:p>
        </w:tc>
        <w:tc>
          <w:tcPr>
            <w:tcW w:w="0" w:type="auto"/>
            <w:shd w:val="clear" w:color="auto" w:fill="auto"/>
            <w:vAlign w:val="center"/>
          </w:tcPr>
          <w:p w14:paraId="41C54CA0" w14:textId="5E2D8BD5" w:rsidR="00B83EAF" w:rsidRPr="00A8535A" w:rsidRDefault="00F522DB"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MUP - II. PP Rijeka</w:t>
            </w:r>
            <w:r w:rsidR="00E67B49" w:rsidRPr="00A8535A">
              <w:rPr>
                <w:bCs/>
                <w:sz w:val="20"/>
                <w:szCs w:val="20"/>
              </w:rPr>
              <w:tab/>
            </w:r>
          </w:p>
          <w:p w14:paraId="4877A6B6" w14:textId="04384A60" w:rsidR="00B83EAF" w:rsidRPr="00A8535A" w:rsidRDefault="00FE19E7" w:rsidP="00BC7925">
            <w:pPr>
              <w:widowControl w:val="0"/>
              <w:numPr>
                <w:ilvl w:val="0"/>
                <w:numId w:val="9"/>
              </w:numPr>
              <w:autoSpaceDE w:val="0"/>
              <w:autoSpaceDN w:val="0"/>
              <w:adjustRightInd w:val="0"/>
              <w:spacing w:before="0" w:after="0"/>
              <w:contextualSpacing/>
              <w:rPr>
                <w:bCs/>
                <w:sz w:val="20"/>
                <w:szCs w:val="20"/>
              </w:rPr>
            </w:pPr>
            <w:r w:rsidRPr="006E093B">
              <w:rPr>
                <w:bCs/>
                <w:color w:val="FF0000"/>
                <w:sz w:val="20"/>
                <w:szCs w:val="20"/>
              </w:rPr>
              <w:t>KD Jelen d.o.o.</w:t>
            </w:r>
          </w:p>
        </w:tc>
      </w:tr>
      <w:tr w:rsidR="00B83EAF" w:rsidRPr="002811D2" w14:paraId="26338D74" w14:textId="77777777" w:rsidTr="00C96DA7">
        <w:trPr>
          <w:trHeight w:val="1057"/>
          <w:jc w:val="center"/>
        </w:trPr>
        <w:tc>
          <w:tcPr>
            <w:tcW w:w="0" w:type="auto"/>
            <w:vMerge/>
            <w:shd w:val="clear" w:color="auto" w:fill="auto"/>
            <w:vAlign w:val="center"/>
          </w:tcPr>
          <w:p w14:paraId="01A1EFE8" w14:textId="663D6063"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3C7D4344" w14:textId="77777777" w:rsidR="00B83EAF" w:rsidRPr="002811D2" w:rsidRDefault="00B83EAF" w:rsidP="00F0155B">
            <w:pPr>
              <w:widowControl w:val="0"/>
              <w:autoSpaceDE w:val="0"/>
              <w:adjustRightInd w:val="0"/>
              <w:spacing w:before="0" w:after="0"/>
              <w:ind w:right="34"/>
              <w:jc w:val="center"/>
              <w:rPr>
                <w:b/>
                <w:bCs/>
                <w:sz w:val="20"/>
                <w:szCs w:val="20"/>
                <w:highlight w:val="yellow"/>
              </w:rPr>
            </w:pPr>
          </w:p>
        </w:tc>
        <w:tc>
          <w:tcPr>
            <w:tcW w:w="1559" w:type="dxa"/>
            <w:vMerge/>
            <w:vAlign w:val="center"/>
          </w:tcPr>
          <w:p w14:paraId="5D847CC4" w14:textId="77777777" w:rsidR="00B83EAF" w:rsidRPr="002811D2" w:rsidRDefault="00B83EAF" w:rsidP="00F0155B">
            <w:pPr>
              <w:widowControl w:val="0"/>
              <w:autoSpaceDE w:val="0"/>
              <w:adjustRightInd w:val="0"/>
              <w:spacing w:before="0" w:after="0"/>
              <w:jc w:val="center"/>
              <w:rPr>
                <w:bCs/>
                <w:sz w:val="20"/>
                <w:szCs w:val="20"/>
                <w:highlight w:val="yellow"/>
              </w:rPr>
            </w:pPr>
          </w:p>
        </w:tc>
        <w:tc>
          <w:tcPr>
            <w:tcW w:w="6237" w:type="dxa"/>
            <w:shd w:val="clear" w:color="auto" w:fill="auto"/>
            <w:vAlign w:val="center"/>
          </w:tcPr>
          <w:p w14:paraId="51A22797" w14:textId="5227FE19" w:rsidR="00B83EAF" w:rsidRPr="00A8535A" w:rsidRDefault="00B83EAF" w:rsidP="00F0155B">
            <w:pPr>
              <w:widowControl w:val="0"/>
              <w:autoSpaceDE w:val="0"/>
              <w:adjustRightInd w:val="0"/>
              <w:spacing w:before="0" w:after="0"/>
              <w:rPr>
                <w:bCs/>
                <w:sz w:val="20"/>
                <w:szCs w:val="20"/>
              </w:rPr>
            </w:pPr>
            <w:r w:rsidRPr="00A8535A">
              <w:rPr>
                <w:bCs/>
                <w:sz w:val="20"/>
                <w:szCs w:val="20"/>
              </w:rPr>
              <w:t>Sanitarni nadzor nad ukapanjem mrtvih</w:t>
            </w:r>
          </w:p>
        </w:tc>
        <w:tc>
          <w:tcPr>
            <w:tcW w:w="0" w:type="auto"/>
            <w:shd w:val="clear" w:color="auto" w:fill="auto"/>
            <w:vAlign w:val="center"/>
          </w:tcPr>
          <w:p w14:paraId="402926CE" w14:textId="77777777" w:rsidR="00B83EAF" w:rsidRPr="00A8535A" w:rsidRDefault="00B83EAF" w:rsidP="006E093B">
            <w:pPr>
              <w:pStyle w:val="Odlomakpopisa"/>
            </w:pPr>
            <w:r w:rsidRPr="00A8535A">
              <w:t>pogrebna poduzeća uz djelatnike mjesnih odbora</w:t>
            </w:r>
          </w:p>
          <w:p w14:paraId="54D5B953" w14:textId="76DB8612" w:rsidR="00B83EAF" w:rsidRPr="00A8535A" w:rsidRDefault="00B83EAF" w:rsidP="006E093B">
            <w:pPr>
              <w:pStyle w:val="Odlomakpopisa"/>
            </w:pPr>
            <w:r w:rsidRPr="00A8535A">
              <w:t>sanitarna inspekcija</w:t>
            </w:r>
          </w:p>
        </w:tc>
      </w:tr>
      <w:tr w:rsidR="009556A7" w:rsidRPr="002811D2" w14:paraId="6AA3ACDC" w14:textId="77777777" w:rsidTr="00F44169">
        <w:trPr>
          <w:trHeight w:val="3438"/>
          <w:jc w:val="center"/>
        </w:trPr>
        <w:tc>
          <w:tcPr>
            <w:tcW w:w="0" w:type="auto"/>
            <w:shd w:val="clear" w:color="auto" w:fill="auto"/>
            <w:vAlign w:val="center"/>
          </w:tcPr>
          <w:p w14:paraId="22C66EFD" w14:textId="63C5B335" w:rsidR="009556A7" w:rsidRPr="00A8535A" w:rsidRDefault="009556A7" w:rsidP="00F0155B">
            <w:pPr>
              <w:widowControl w:val="0"/>
              <w:autoSpaceDE w:val="0"/>
              <w:adjustRightInd w:val="0"/>
              <w:spacing w:before="0" w:after="0"/>
              <w:ind w:right="34"/>
              <w:jc w:val="center"/>
              <w:rPr>
                <w:b/>
                <w:bCs/>
                <w:sz w:val="20"/>
                <w:szCs w:val="20"/>
              </w:rPr>
            </w:pPr>
            <w:r w:rsidRPr="00A8535A">
              <w:rPr>
                <w:b/>
                <w:bCs/>
                <w:sz w:val="20"/>
                <w:szCs w:val="20"/>
              </w:rPr>
              <w:t>11.</w:t>
            </w:r>
          </w:p>
        </w:tc>
        <w:tc>
          <w:tcPr>
            <w:tcW w:w="1875" w:type="dxa"/>
            <w:shd w:val="clear" w:color="auto" w:fill="auto"/>
            <w:vAlign w:val="center"/>
          </w:tcPr>
          <w:p w14:paraId="319C9D34" w14:textId="30F23D25" w:rsidR="009556A7" w:rsidRPr="00A8535A" w:rsidRDefault="009556A7" w:rsidP="00F0155B">
            <w:pPr>
              <w:spacing w:before="0" w:after="0"/>
              <w:jc w:val="center"/>
              <w:rPr>
                <w:b/>
                <w:bCs/>
                <w:sz w:val="20"/>
                <w:szCs w:val="20"/>
              </w:rPr>
            </w:pPr>
            <w:r w:rsidRPr="00A8535A">
              <w:rPr>
                <w:b/>
                <w:bCs/>
                <w:sz w:val="20"/>
                <w:szCs w:val="20"/>
              </w:rPr>
              <w:t>Organizacija provođenja animalne asanacije</w:t>
            </w:r>
          </w:p>
        </w:tc>
        <w:tc>
          <w:tcPr>
            <w:tcW w:w="1559" w:type="dxa"/>
            <w:vAlign w:val="center"/>
          </w:tcPr>
          <w:p w14:paraId="02F5D46D" w14:textId="7B1C3777" w:rsidR="009556A7" w:rsidRPr="00A8535A" w:rsidRDefault="004A4DAB" w:rsidP="00F0155B">
            <w:pPr>
              <w:widowControl w:val="0"/>
              <w:autoSpaceDE w:val="0"/>
              <w:adjustRightInd w:val="0"/>
              <w:spacing w:before="0" w:after="0"/>
              <w:ind w:left="33"/>
              <w:jc w:val="center"/>
              <w:rPr>
                <w:bCs/>
                <w:sz w:val="20"/>
                <w:szCs w:val="20"/>
              </w:rPr>
            </w:pPr>
            <w:r w:rsidRPr="00A8535A">
              <w:rPr>
                <w:bCs/>
                <w:sz w:val="20"/>
                <w:szCs w:val="20"/>
              </w:rPr>
              <w:t>Općina Jelenje</w:t>
            </w:r>
          </w:p>
        </w:tc>
        <w:tc>
          <w:tcPr>
            <w:tcW w:w="6237" w:type="dxa"/>
            <w:shd w:val="clear" w:color="auto" w:fill="auto"/>
            <w:vAlign w:val="center"/>
          </w:tcPr>
          <w:p w14:paraId="5A51D78A" w14:textId="021D4172" w:rsidR="009556A7" w:rsidRPr="00A8535A" w:rsidRDefault="009556A7" w:rsidP="009556A7">
            <w:pPr>
              <w:widowControl w:val="0"/>
              <w:autoSpaceDE w:val="0"/>
              <w:adjustRightInd w:val="0"/>
              <w:spacing w:before="0" w:after="0"/>
              <w:ind w:left="33"/>
              <w:rPr>
                <w:bCs/>
                <w:sz w:val="20"/>
                <w:szCs w:val="20"/>
              </w:rPr>
            </w:pPr>
            <w:r w:rsidRPr="00A8535A">
              <w:rPr>
                <w:bCs/>
                <w:sz w:val="20"/>
                <w:szCs w:val="20"/>
              </w:rPr>
              <w:t xml:space="preserve">Za saniranje posljedica koje mogu nastati od uginulih životinja angažirat će se </w:t>
            </w:r>
            <w:r w:rsidR="00343129" w:rsidRPr="00A8535A">
              <w:rPr>
                <w:bCs/>
                <w:sz w:val="20"/>
                <w:szCs w:val="20"/>
              </w:rPr>
              <w:t>Veterinarska stanica Rijeka</w:t>
            </w:r>
            <w:r w:rsidRPr="00A8535A">
              <w:rPr>
                <w:bCs/>
                <w:sz w:val="20"/>
                <w:szCs w:val="20"/>
              </w:rPr>
              <w:t xml:space="preserve">. Za potrebe prikupljanja životinjskih lešina u </w:t>
            </w:r>
            <w:r w:rsidR="00171B2E" w:rsidRPr="00A8535A">
              <w:rPr>
                <w:bCs/>
                <w:sz w:val="20"/>
                <w:szCs w:val="20"/>
              </w:rPr>
              <w:t>Veterinarskoj stanici Rijeka</w:t>
            </w:r>
            <w:r w:rsidRPr="00A8535A">
              <w:rPr>
                <w:bCs/>
                <w:sz w:val="20"/>
                <w:szCs w:val="20"/>
              </w:rPr>
              <w:t xml:space="preserve">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60479DB1" w14:textId="4B74934F" w:rsidR="009556A7" w:rsidRPr="00A8535A" w:rsidRDefault="009556A7" w:rsidP="009556A7">
            <w:pPr>
              <w:widowControl w:val="0"/>
              <w:autoSpaceDE w:val="0"/>
              <w:adjustRightInd w:val="0"/>
              <w:spacing w:before="0" w:after="0"/>
              <w:ind w:left="33"/>
              <w:rPr>
                <w:bCs/>
                <w:sz w:val="20"/>
                <w:szCs w:val="20"/>
              </w:rPr>
            </w:pPr>
            <w:r w:rsidRPr="00A8535A">
              <w:rPr>
                <w:bCs/>
                <w:sz w:val="20"/>
                <w:szCs w:val="20"/>
              </w:rPr>
              <w:t xml:space="preserve">Ukoliko životinjske lešine nije moguće otpremiti radi daljnje utilizacije putem sabirališta nusproizvoda u kafileriju,  lokacije za ukop životinjskih lešina odrediti će </w:t>
            </w:r>
            <w:r w:rsidR="002C1549" w:rsidRPr="009B4842">
              <w:rPr>
                <w:bCs/>
                <w:color w:val="FF0000"/>
                <w:sz w:val="20"/>
                <w:szCs w:val="20"/>
              </w:rPr>
              <w:t>O</w:t>
            </w:r>
            <w:r w:rsidR="002C1549" w:rsidRPr="00A8535A">
              <w:rPr>
                <w:bCs/>
                <w:sz w:val="20"/>
                <w:szCs w:val="20"/>
              </w:rPr>
              <w:t>pćinski načelnik</w:t>
            </w:r>
            <w:r w:rsidRPr="00A8535A">
              <w:rPr>
                <w:bCs/>
                <w:sz w:val="20"/>
                <w:szCs w:val="20"/>
              </w:rPr>
              <w:t xml:space="preserve"> svojom odlukom,  uz prethodnu suglasnost veterinarske inspekcije.</w:t>
            </w:r>
          </w:p>
        </w:tc>
        <w:tc>
          <w:tcPr>
            <w:tcW w:w="0" w:type="auto"/>
            <w:shd w:val="clear" w:color="auto" w:fill="auto"/>
            <w:vAlign w:val="center"/>
          </w:tcPr>
          <w:p w14:paraId="70077F18" w14:textId="12F074E7" w:rsidR="009556A7" w:rsidRPr="00A8535A" w:rsidRDefault="00343129" w:rsidP="006E093B">
            <w:pPr>
              <w:pStyle w:val="Odlomakpopisa"/>
            </w:pPr>
            <w:r w:rsidRPr="00A8535A">
              <w:t>Veterinarska stanica Rijeka</w:t>
            </w:r>
            <w:r w:rsidR="00B926AF" w:rsidRPr="00A8535A">
              <w:tab/>
            </w:r>
          </w:p>
        </w:tc>
      </w:tr>
      <w:tr w:rsidR="00E86096" w:rsidRPr="002811D2" w14:paraId="143BC727" w14:textId="77777777" w:rsidTr="00C96DA7">
        <w:trPr>
          <w:trHeight w:val="1057"/>
          <w:jc w:val="center"/>
        </w:trPr>
        <w:tc>
          <w:tcPr>
            <w:tcW w:w="0" w:type="auto"/>
            <w:shd w:val="clear" w:color="auto" w:fill="auto"/>
            <w:vAlign w:val="center"/>
          </w:tcPr>
          <w:p w14:paraId="242B588D" w14:textId="0FF27EA3"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t>12.</w:t>
            </w:r>
          </w:p>
        </w:tc>
        <w:tc>
          <w:tcPr>
            <w:tcW w:w="1875" w:type="dxa"/>
            <w:shd w:val="clear" w:color="auto" w:fill="auto"/>
            <w:vAlign w:val="center"/>
          </w:tcPr>
          <w:p w14:paraId="2DF0F0E4" w14:textId="77777777" w:rsidR="00E86096" w:rsidRPr="00A8535A" w:rsidRDefault="00E86096" w:rsidP="00F0155B">
            <w:pPr>
              <w:widowControl w:val="0"/>
              <w:autoSpaceDE w:val="0"/>
              <w:adjustRightInd w:val="0"/>
              <w:spacing w:before="0" w:after="0"/>
              <w:ind w:right="13"/>
              <w:jc w:val="center"/>
              <w:rPr>
                <w:b/>
                <w:bCs/>
                <w:sz w:val="20"/>
                <w:szCs w:val="20"/>
              </w:rPr>
            </w:pPr>
            <w:r w:rsidRPr="00A8535A">
              <w:rPr>
                <w:b/>
                <w:bCs/>
                <w:sz w:val="20"/>
                <w:szCs w:val="20"/>
              </w:rPr>
              <w:t>Organizacija osiguravanja hrane i vode za piće</w:t>
            </w:r>
          </w:p>
        </w:tc>
        <w:tc>
          <w:tcPr>
            <w:tcW w:w="1559" w:type="dxa"/>
            <w:vAlign w:val="center"/>
          </w:tcPr>
          <w:p w14:paraId="3E1DBEBC" w14:textId="0F9CE4E8"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shd w:val="clear" w:color="auto" w:fill="auto"/>
            <w:vAlign w:val="center"/>
          </w:tcPr>
          <w:p w14:paraId="3A1D0B06" w14:textId="24EF7F77" w:rsidR="00E86096" w:rsidRPr="00A8535A" w:rsidRDefault="00E86096" w:rsidP="00F0155B">
            <w:pPr>
              <w:autoSpaceDE w:val="0"/>
              <w:adjustRightInd w:val="0"/>
              <w:spacing w:before="0" w:after="0"/>
              <w:rPr>
                <w:bCs/>
                <w:sz w:val="20"/>
                <w:szCs w:val="20"/>
              </w:rPr>
            </w:pPr>
            <w:r w:rsidRPr="00A8535A">
              <w:rPr>
                <w:bCs/>
                <w:sz w:val="20"/>
                <w:szCs w:val="20"/>
              </w:rPr>
              <w:t xml:space="preserve">Stožer civilne zaštite prikuplja informacije o stanju vodoopskrbnog sustava a za to je zadužen član Stožera za vodoopskrbu uz suradnju sa </w:t>
            </w:r>
            <w:r w:rsidR="00B926AF" w:rsidRPr="00A8535A">
              <w:rPr>
                <w:bCs/>
                <w:sz w:val="20"/>
                <w:szCs w:val="20"/>
              </w:rPr>
              <w:t xml:space="preserve">Zavodom za javno zdravstvo </w:t>
            </w:r>
            <w:r w:rsidR="00F522DB" w:rsidRPr="00A8535A">
              <w:rPr>
                <w:bCs/>
                <w:sz w:val="20"/>
                <w:szCs w:val="20"/>
              </w:rPr>
              <w:t>Primorsko-goranske županije</w:t>
            </w:r>
            <w:r w:rsidRPr="00A8535A">
              <w:rPr>
                <w:bCs/>
                <w:sz w:val="20"/>
                <w:szCs w:val="20"/>
              </w:rPr>
              <w:t xml:space="preserve">. Na sjednicu Stožera potrebno pozvati predstavnika </w:t>
            </w:r>
            <w:r w:rsidR="004E4B7D" w:rsidRPr="00A8535A">
              <w:rPr>
                <w:bCs/>
                <w:sz w:val="20"/>
                <w:szCs w:val="20"/>
              </w:rPr>
              <w:t xml:space="preserve">Zavoda za javno zdravstvo </w:t>
            </w:r>
            <w:r w:rsidR="00F522DB" w:rsidRPr="00A8535A">
              <w:rPr>
                <w:bCs/>
                <w:sz w:val="20"/>
                <w:szCs w:val="20"/>
              </w:rPr>
              <w:t>Primorsko-goranske županije</w:t>
            </w:r>
            <w:r w:rsidRPr="00A8535A">
              <w:rPr>
                <w:bCs/>
                <w:sz w:val="20"/>
                <w:szCs w:val="20"/>
              </w:rPr>
              <w:t xml:space="preserve">. Do uspostave vodoopskrbnog sustava organizira se dovoz vode na punktove po ugroženom području a raspored određuje član Stožera za protupožarnu zaštitu. Stožer civilne zaštite određuje minimalne dnevne količine vode po osobi na prijedlog </w:t>
            </w:r>
            <w:r w:rsidR="004E4B7D" w:rsidRPr="00A8535A">
              <w:rPr>
                <w:bCs/>
                <w:sz w:val="20"/>
                <w:szCs w:val="20"/>
              </w:rPr>
              <w:t xml:space="preserve">Zavoda za javno zdravstvo </w:t>
            </w:r>
            <w:r w:rsidR="00F522DB" w:rsidRPr="00A8535A">
              <w:rPr>
                <w:bCs/>
                <w:sz w:val="20"/>
                <w:szCs w:val="20"/>
              </w:rPr>
              <w:t>Primorsko-goranske županije</w:t>
            </w:r>
            <w:r w:rsidRPr="00A8535A">
              <w:rPr>
                <w:bCs/>
                <w:sz w:val="20"/>
                <w:szCs w:val="20"/>
              </w:rPr>
              <w:t>.</w:t>
            </w:r>
          </w:p>
          <w:p w14:paraId="073CB79B" w14:textId="12116FD7" w:rsidR="00E86096" w:rsidRPr="00A8535A" w:rsidRDefault="00E86096" w:rsidP="00F0155B">
            <w:pPr>
              <w:autoSpaceDE w:val="0"/>
              <w:adjustRightInd w:val="0"/>
              <w:spacing w:before="0" w:after="0"/>
              <w:rPr>
                <w:bCs/>
                <w:sz w:val="20"/>
                <w:szCs w:val="20"/>
              </w:rPr>
            </w:pPr>
            <w:r w:rsidRPr="00A8535A">
              <w:rPr>
                <w:bCs/>
                <w:sz w:val="20"/>
                <w:szCs w:val="20"/>
              </w:rPr>
              <w:t xml:space="preserve">U slučaju zagađenja vode u zdencima aktivirati će se operativne  snage sustava civilne zaštite i pravne osobe od interesa za sustav civilne zaštite radi dezinfekcije zdenaca, a prema uputama </w:t>
            </w:r>
            <w:r w:rsidR="004E4B7D" w:rsidRPr="00A8535A">
              <w:rPr>
                <w:bCs/>
                <w:sz w:val="20"/>
                <w:szCs w:val="20"/>
              </w:rPr>
              <w:t xml:space="preserve">Zavoda za javno zdravstvo </w:t>
            </w:r>
            <w:r w:rsidR="00F522DB" w:rsidRPr="00A8535A">
              <w:rPr>
                <w:bCs/>
                <w:sz w:val="20"/>
                <w:szCs w:val="20"/>
              </w:rPr>
              <w:t>Primorsko-goranske županije</w:t>
            </w:r>
            <w:r w:rsidRPr="00A8535A">
              <w:rPr>
                <w:bCs/>
                <w:sz w:val="20"/>
                <w:szCs w:val="20"/>
              </w:rPr>
              <w:t xml:space="preserve">. Stožer civilne zaštite organizira dopremu prehrambenih artikala u poljske kuhinje koje se smještaju u blizini ugroženih područja. </w:t>
            </w:r>
          </w:p>
          <w:p w14:paraId="766C359B" w14:textId="3F5C614B" w:rsidR="00E86096" w:rsidRPr="00A8535A" w:rsidRDefault="00E86096" w:rsidP="00F0155B">
            <w:pPr>
              <w:autoSpaceDE w:val="0"/>
              <w:adjustRightInd w:val="0"/>
              <w:spacing w:before="0" w:after="0"/>
              <w:rPr>
                <w:bCs/>
                <w:sz w:val="20"/>
                <w:szCs w:val="20"/>
              </w:rPr>
            </w:pPr>
            <w:r w:rsidRPr="00A8535A">
              <w:rPr>
                <w:bCs/>
                <w:sz w:val="20"/>
                <w:szCs w:val="20"/>
              </w:rPr>
              <w:t>Stožer civilne zaštite organizira distribuciju hrane preko trgovačkih društava (provjeriti stanja hrane i vode za piće na skladištima). Također potrebno je kontaktirati proizvođače kruha te utvrditi mogućnosti daljnje proizvodnje i način distribucije.</w:t>
            </w:r>
          </w:p>
        </w:tc>
        <w:tc>
          <w:tcPr>
            <w:tcW w:w="0" w:type="auto"/>
            <w:shd w:val="clear" w:color="auto" w:fill="auto"/>
            <w:vAlign w:val="center"/>
          </w:tcPr>
          <w:p w14:paraId="30516509" w14:textId="0480F13D" w:rsidR="00E86096" w:rsidRPr="00A8535A" w:rsidRDefault="00E86096"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 xml:space="preserve">Stožer civilne zaštite uz suradnju s </w:t>
            </w:r>
            <w:r w:rsidR="00B926AF" w:rsidRPr="00A8535A">
              <w:rPr>
                <w:bCs/>
                <w:sz w:val="20"/>
                <w:szCs w:val="20"/>
              </w:rPr>
              <w:t xml:space="preserve">Zavodom za javno zdravstvo </w:t>
            </w:r>
            <w:r w:rsidR="00F522DB" w:rsidRPr="00A8535A">
              <w:rPr>
                <w:bCs/>
                <w:sz w:val="20"/>
                <w:szCs w:val="20"/>
              </w:rPr>
              <w:t>Primorsko-goranske županije</w:t>
            </w:r>
            <w:r w:rsidRPr="00A8535A">
              <w:rPr>
                <w:bCs/>
                <w:sz w:val="20"/>
                <w:szCs w:val="20"/>
              </w:rPr>
              <w:t>,</w:t>
            </w:r>
          </w:p>
          <w:p w14:paraId="7E4EFE4C" w14:textId="47C706A7" w:rsidR="00F24CEA" w:rsidRPr="00A8535A" w:rsidRDefault="008F49DF" w:rsidP="00BC7925">
            <w:pPr>
              <w:widowControl w:val="0"/>
              <w:numPr>
                <w:ilvl w:val="0"/>
                <w:numId w:val="9"/>
              </w:numPr>
              <w:autoSpaceDE w:val="0"/>
              <w:autoSpaceDN w:val="0"/>
              <w:adjustRightInd w:val="0"/>
              <w:spacing w:before="0" w:after="0"/>
              <w:contextualSpacing/>
              <w:rPr>
                <w:bCs/>
                <w:sz w:val="20"/>
                <w:szCs w:val="20"/>
              </w:rPr>
            </w:pPr>
            <w:r>
              <w:rPr>
                <w:sz w:val="20"/>
                <w:szCs w:val="20"/>
              </w:rPr>
              <w:t>Vodovod i kanalizacija d.o.o. Rijeka</w:t>
            </w:r>
            <w:r w:rsidR="009D5FC5" w:rsidRPr="00A8535A">
              <w:rPr>
                <w:sz w:val="20"/>
                <w:szCs w:val="20"/>
              </w:rPr>
              <w:t xml:space="preserve"> Rijeka</w:t>
            </w:r>
          </w:p>
          <w:p w14:paraId="75860FA6" w14:textId="77777777" w:rsidR="00E86096" w:rsidRDefault="009556A7"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Vatrogasne snage</w:t>
            </w:r>
            <w:r w:rsidR="00411EE1">
              <w:rPr>
                <w:bCs/>
                <w:sz w:val="20"/>
                <w:szCs w:val="20"/>
              </w:rPr>
              <w:t>,</w:t>
            </w:r>
          </w:p>
          <w:p w14:paraId="7404809E"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Brodokomerc d.o.o.</w:t>
            </w:r>
          </w:p>
          <w:p w14:paraId="6BC71AF1"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Gostiona Rječina</w:t>
            </w:r>
          </w:p>
          <w:p w14:paraId="50617EF8"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Picerija Leon</w:t>
            </w:r>
          </w:p>
          <w:p w14:paraId="72146A37" w14:textId="01F520C6" w:rsidR="00411EE1" w:rsidRPr="00A8535A"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Pekara »Lišćevica«</w:t>
            </w:r>
          </w:p>
        </w:tc>
      </w:tr>
      <w:tr w:rsidR="00E86096" w:rsidRPr="002811D2" w14:paraId="34C3CB33" w14:textId="77777777" w:rsidTr="00C96DA7">
        <w:trPr>
          <w:trHeight w:val="1057"/>
          <w:jc w:val="center"/>
        </w:trPr>
        <w:tc>
          <w:tcPr>
            <w:tcW w:w="0" w:type="auto"/>
            <w:shd w:val="clear" w:color="auto" w:fill="auto"/>
            <w:vAlign w:val="center"/>
          </w:tcPr>
          <w:p w14:paraId="5453F0B8" w14:textId="1A1527F7"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t>13.</w:t>
            </w:r>
          </w:p>
        </w:tc>
        <w:tc>
          <w:tcPr>
            <w:tcW w:w="1875" w:type="dxa"/>
            <w:shd w:val="clear" w:color="auto" w:fill="auto"/>
            <w:vAlign w:val="center"/>
          </w:tcPr>
          <w:p w14:paraId="33469C9C" w14:textId="77777777" w:rsidR="00E86096" w:rsidRPr="00A8535A" w:rsidRDefault="00E86096" w:rsidP="00F0155B">
            <w:pPr>
              <w:widowControl w:val="0"/>
              <w:autoSpaceDE w:val="0"/>
              <w:adjustRightInd w:val="0"/>
              <w:spacing w:before="0" w:after="0"/>
              <w:ind w:right="13"/>
              <w:jc w:val="center"/>
              <w:rPr>
                <w:b/>
                <w:bCs/>
                <w:sz w:val="20"/>
                <w:szCs w:val="20"/>
              </w:rPr>
            </w:pPr>
            <w:r w:rsidRPr="00A8535A">
              <w:rPr>
                <w:b/>
                <w:bCs/>
                <w:sz w:val="20"/>
                <w:szCs w:val="20"/>
              </w:rPr>
              <w:t>Organizacija osiguranja dobave energenata za rad strojeva i vozila</w:t>
            </w:r>
          </w:p>
        </w:tc>
        <w:tc>
          <w:tcPr>
            <w:tcW w:w="1559" w:type="dxa"/>
            <w:vAlign w:val="center"/>
          </w:tcPr>
          <w:p w14:paraId="0D5502B1" w14:textId="3816D459"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shd w:val="clear" w:color="auto" w:fill="auto"/>
            <w:vAlign w:val="center"/>
          </w:tcPr>
          <w:p w14:paraId="36F2D760" w14:textId="7BB42D13" w:rsidR="00E86096" w:rsidRPr="00A8535A" w:rsidRDefault="00E86096" w:rsidP="00F0155B">
            <w:pPr>
              <w:autoSpaceDE w:val="0"/>
              <w:adjustRightInd w:val="0"/>
              <w:spacing w:before="0" w:after="0"/>
              <w:rPr>
                <w:bCs/>
                <w:sz w:val="20"/>
                <w:szCs w:val="20"/>
              </w:rPr>
            </w:pPr>
            <w:r w:rsidRPr="00A8535A">
              <w:rPr>
                <w:bCs/>
                <w:sz w:val="20"/>
                <w:szCs w:val="20"/>
              </w:rPr>
              <w:t>Osiguravanje energenata (gorivo) za strojeve i vozila, agregate za struju.</w:t>
            </w:r>
          </w:p>
        </w:tc>
        <w:tc>
          <w:tcPr>
            <w:tcW w:w="0" w:type="auto"/>
            <w:shd w:val="clear" w:color="auto" w:fill="auto"/>
            <w:vAlign w:val="center"/>
          </w:tcPr>
          <w:p w14:paraId="1D3D5B63" w14:textId="3DE1B276" w:rsidR="00E86096" w:rsidRPr="00A8535A" w:rsidRDefault="00E86096" w:rsidP="009212A3">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56993F4E" w14:textId="77777777" w:rsidR="009212A3" w:rsidRPr="00A8535A" w:rsidRDefault="009556A7" w:rsidP="009212A3">
            <w:pPr>
              <w:widowControl w:val="0"/>
              <w:numPr>
                <w:ilvl w:val="0"/>
                <w:numId w:val="9"/>
              </w:numPr>
              <w:autoSpaceDE w:val="0"/>
              <w:autoSpaceDN w:val="0"/>
              <w:adjustRightInd w:val="0"/>
              <w:spacing w:before="0" w:after="0"/>
              <w:contextualSpacing/>
              <w:rPr>
                <w:bCs/>
                <w:sz w:val="20"/>
                <w:szCs w:val="20"/>
              </w:rPr>
            </w:pPr>
            <w:r w:rsidRPr="00A8535A">
              <w:rPr>
                <w:bCs/>
                <w:sz w:val="20"/>
                <w:szCs w:val="20"/>
              </w:rPr>
              <w:t>Vatrogasne snage</w:t>
            </w:r>
          </w:p>
          <w:p w14:paraId="55E7B2D0" w14:textId="0DC1899B" w:rsidR="00221984" w:rsidRPr="00A8535A" w:rsidRDefault="00FE19E7" w:rsidP="009212A3">
            <w:pPr>
              <w:widowControl w:val="0"/>
              <w:numPr>
                <w:ilvl w:val="0"/>
                <w:numId w:val="9"/>
              </w:numPr>
              <w:autoSpaceDE w:val="0"/>
              <w:autoSpaceDN w:val="0"/>
              <w:adjustRightInd w:val="0"/>
              <w:spacing w:before="0" w:after="0"/>
              <w:contextualSpacing/>
              <w:rPr>
                <w:bCs/>
                <w:sz w:val="20"/>
                <w:szCs w:val="20"/>
              </w:rPr>
            </w:pPr>
            <w:r w:rsidRPr="006E093B">
              <w:rPr>
                <w:bCs/>
                <w:color w:val="FF0000"/>
                <w:sz w:val="20"/>
                <w:szCs w:val="20"/>
              </w:rPr>
              <w:t>KD Jelen d.o.o.</w:t>
            </w:r>
          </w:p>
        </w:tc>
      </w:tr>
      <w:tr w:rsidR="00E86096" w:rsidRPr="002811D2" w14:paraId="05782AC6" w14:textId="77777777" w:rsidTr="00F0155B">
        <w:trPr>
          <w:trHeight w:val="616"/>
          <w:jc w:val="center"/>
        </w:trPr>
        <w:tc>
          <w:tcPr>
            <w:tcW w:w="0" w:type="auto"/>
            <w:vMerge w:val="restart"/>
            <w:shd w:val="clear" w:color="auto" w:fill="auto"/>
            <w:vAlign w:val="center"/>
          </w:tcPr>
          <w:p w14:paraId="5657441C" w14:textId="3D86A3DC"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t>14.</w:t>
            </w:r>
          </w:p>
        </w:tc>
        <w:tc>
          <w:tcPr>
            <w:tcW w:w="1875" w:type="dxa"/>
            <w:vMerge w:val="restart"/>
            <w:shd w:val="clear" w:color="auto" w:fill="auto"/>
            <w:vAlign w:val="center"/>
          </w:tcPr>
          <w:p w14:paraId="6CDCC52E" w14:textId="77777777" w:rsidR="00E86096" w:rsidRPr="00A8535A" w:rsidRDefault="00E86096" w:rsidP="00F0155B">
            <w:pPr>
              <w:spacing w:before="0" w:after="0"/>
              <w:jc w:val="center"/>
              <w:rPr>
                <w:b/>
                <w:bCs/>
                <w:sz w:val="20"/>
                <w:szCs w:val="20"/>
              </w:rPr>
            </w:pPr>
            <w:r w:rsidRPr="00A8535A">
              <w:rPr>
                <w:b/>
                <w:bCs/>
                <w:sz w:val="20"/>
                <w:szCs w:val="20"/>
              </w:rPr>
              <w:t>Organizacija prihvata pomoći</w:t>
            </w:r>
          </w:p>
        </w:tc>
        <w:tc>
          <w:tcPr>
            <w:tcW w:w="1559" w:type="dxa"/>
            <w:vMerge w:val="restart"/>
            <w:vAlign w:val="center"/>
          </w:tcPr>
          <w:p w14:paraId="02B44F7F" w14:textId="68BC9B6B"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vAlign w:val="center"/>
          </w:tcPr>
          <w:p w14:paraId="6C855BD6" w14:textId="1442EBDD" w:rsidR="00E86096" w:rsidRPr="00A8535A" w:rsidRDefault="00E86096" w:rsidP="00F0155B">
            <w:pPr>
              <w:autoSpaceDE w:val="0"/>
              <w:adjustRightInd w:val="0"/>
              <w:spacing w:before="0" w:after="0"/>
              <w:rPr>
                <w:bCs/>
                <w:sz w:val="20"/>
                <w:szCs w:val="20"/>
              </w:rPr>
            </w:pPr>
            <w:r w:rsidRPr="00A8535A">
              <w:rPr>
                <w:bCs/>
                <w:sz w:val="20"/>
                <w:szCs w:val="20"/>
              </w:rPr>
              <w:t>Osiguranje ljudstva i materijalnih sredstava</w:t>
            </w:r>
          </w:p>
        </w:tc>
        <w:tc>
          <w:tcPr>
            <w:tcW w:w="0" w:type="auto"/>
            <w:vAlign w:val="center"/>
          </w:tcPr>
          <w:p w14:paraId="6B6E0748" w14:textId="176B9BFC" w:rsidR="00E86096" w:rsidRPr="00A8535A" w:rsidRDefault="009556A7"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Vatrogasne snage</w:t>
            </w:r>
          </w:p>
          <w:p w14:paraId="7CE8AE6B" w14:textId="6E76506C" w:rsidR="009212A3" w:rsidRPr="00A8535A" w:rsidRDefault="00A350AC" w:rsidP="00F564D6">
            <w:pPr>
              <w:widowControl w:val="0"/>
              <w:numPr>
                <w:ilvl w:val="0"/>
                <w:numId w:val="9"/>
              </w:numPr>
              <w:autoSpaceDE w:val="0"/>
              <w:autoSpaceDN w:val="0"/>
              <w:adjustRightInd w:val="0"/>
              <w:spacing w:before="0" w:after="0"/>
              <w:contextualSpacing/>
              <w:rPr>
                <w:bCs/>
                <w:sz w:val="20"/>
                <w:szCs w:val="20"/>
              </w:rPr>
            </w:pPr>
            <w:r w:rsidRPr="00A8535A">
              <w:rPr>
                <w:rFonts w:eastAsia="Calibri"/>
                <w:sz w:val="20"/>
                <w:szCs w:val="20"/>
              </w:rPr>
              <w:t>GDCK Rijeka</w:t>
            </w:r>
          </w:p>
        </w:tc>
      </w:tr>
      <w:tr w:rsidR="00E86096" w:rsidRPr="002811D2" w14:paraId="1912CBF5" w14:textId="77777777" w:rsidTr="00F0155B">
        <w:trPr>
          <w:trHeight w:val="616"/>
          <w:jc w:val="center"/>
        </w:trPr>
        <w:tc>
          <w:tcPr>
            <w:tcW w:w="0" w:type="auto"/>
            <w:vMerge/>
            <w:shd w:val="clear" w:color="auto" w:fill="auto"/>
            <w:vAlign w:val="center"/>
          </w:tcPr>
          <w:p w14:paraId="4D07207A" w14:textId="77777777" w:rsidR="00E86096" w:rsidRPr="00A8535A" w:rsidRDefault="00E86096" w:rsidP="00F0155B">
            <w:pPr>
              <w:widowControl w:val="0"/>
              <w:autoSpaceDE w:val="0"/>
              <w:adjustRightInd w:val="0"/>
              <w:spacing w:before="0" w:after="0"/>
              <w:ind w:right="34"/>
              <w:jc w:val="center"/>
              <w:rPr>
                <w:b/>
                <w:bCs/>
                <w:sz w:val="20"/>
                <w:szCs w:val="20"/>
              </w:rPr>
            </w:pPr>
          </w:p>
        </w:tc>
        <w:tc>
          <w:tcPr>
            <w:tcW w:w="1875" w:type="dxa"/>
            <w:vMerge/>
            <w:shd w:val="clear" w:color="auto" w:fill="auto"/>
            <w:vAlign w:val="center"/>
          </w:tcPr>
          <w:p w14:paraId="2575D019" w14:textId="77777777" w:rsidR="00E86096" w:rsidRPr="00A8535A" w:rsidRDefault="00E86096" w:rsidP="00F0155B">
            <w:pPr>
              <w:spacing w:before="0" w:after="0"/>
              <w:jc w:val="center"/>
              <w:rPr>
                <w:b/>
                <w:bCs/>
                <w:sz w:val="20"/>
                <w:szCs w:val="20"/>
              </w:rPr>
            </w:pPr>
          </w:p>
        </w:tc>
        <w:tc>
          <w:tcPr>
            <w:tcW w:w="1559" w:type="dxa"/>
            <w:vMerge/>
            <w:vAlign w:val="center"/>
          </w:tcPr>
          <w:p w14:paraId="33BD1883" w14:textId="77777777" w:rsidR="00E86096" w:rsidRPr="00A8535A" w:rsidRDefault="00E86096" w:rsidP="00F0155B">
            <w:pPr>
              <w:autoSpaceDE w:val="0"/>
              <w:adjustRightInd w:val="0"/>
              <w:spacing w:before="0" w:after="0"/>
              <w:jc w:val="center"/>
              <w:rPr>
                <w:bCs/>
                <w:sz w:val="20"/>
                <w:szCs w:val="20"/>
              </w:rPr>
            </w:pPr>
          </w:p>
        </w:tc>
        <w:tc>
          <w:tcPr>
            <w:tcW w:w="6237" w:type="dxa"/>
            <w:vAlign w:val="center"/>
          </w:tcPr>
          <w:p w14:paraId="786233BA" w14:textId="008D3072" w:rsidR="00E86096" w:rsidRPr="00A8535A" w:rsidRDefault="00E86096" w:rsidP="00F0155B">
            <w:pPr>
              <w:autoSpaceDE w:val="0"/>
              <w:adjustRightInd w:val="0"/>
              <w:spacing w:before="0" w:after="0"/>
              <w:rPr>
                <w:bCs/>
                <w:sz w:val="20"/>
                <w:szCs w:val="20"/>
              </w:rPr>
            </w:pPr>
            <w:r w:rsidRPr="00A8535A">
              <w:rPr>
                <w:bCs/>
                <w:sz w:val="20"/>
                <w:szCs w:val="20"/>
              </w:rPr>
              <w:t>Prehrambeni i sanitarni artikli smještaju se u domovima Mjesnih odbora ugroženog područja.</w:t>
            </w:r>
          </w:p>
        </w:tc>
        <w:tc>
          <w:tcPr>
            <w:tcW w:w="0" w:type="auto"/>
            <w:vAlign w:val="center"/>
          </w:tcPr>
          <w:p w14:paraId="6A67541D" w14:textId="438825A2" w:rsidR="00E86096" w:rsidRPr="00A8535A" w:rsidRDefault="00E86096" w:rsidP="00BC7925">
            <w:pPr>
              <w:widowControl w:val="0"/>
              <w:numPr>
                <w:ilvl w:val="0"/>
                <w:numId w:val="9"/>
              </w:numPr>
              <w:autoSpaceDE w:val="0"/>
              <w:autoSpaceDN w:val="0"/>
              <w:adjustRightInd w:val="0"/>
              <w:spacing w:before="0" w:after="0"/>
              <w:contextualSpacing/>
              <w:rPr>
                <w:rFonts w:eastAsia="Calibri"/>
                <w:sz w:val="20"/>
                <w:szCs w:val="20"/>
              </w:rPr>
            </w:pPr>
            <w:r w:rsidRPr="00A8535A">
              <w:rPr>
                <w:bCs/>
                <w:sz w:val="20"/>
                <w:szCs w:val="20"/>
              </w:rPr>
              <w:t>Predsjednici mjesnih odbora</w:t>
            </w:r>
          </w:p>
        </w:tc>
      </w:tr>
      <w:tr w:rsidR="00E86096" w:rsidRPr="002811D2" w14:paraId="70B89F67" w14:textId="77777777" w:rsidTr="00F0155B">
        <w:trPr>
          <w:trHeight w:val="616"/>
          <w:jc w:val="center"/>
        </w:trPr>
        <w:tc>
          <w:tcPr>
            <w:tcW w:w="0" w:type="auto"/>
            <w:vMerge/>
            <w:shd w:val="clear" w:color="auto" w:fill="auto"/>
            <w:vAlign w:val="center"/>
          </w:tcPr>
          <w:p w14:paraId="50EA9B9B" w14:textId="77777777" w:rsidR="00E86096" w:rsidRPr="002811D2" w:rsidRDefault="00E86096"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53606A31" w14:textId="77777777" w:rsidR="00E86096" w:rsidRPr="002811D2" w:rsidRDefault="00E86096" w:rsidP="00F0155B">
            <w:pPr>
              <w:spacing w:before="0" w:after="0"/>
              <w:jc w:val="center"/>
              <w:rPr>
                <w:b/>
                <w:bCs/>
                <w:sz w:val="20"/>
                <w:szCs w:val="20"/>
                <w:highlight w:val="yellow"/>
              </w:rPr>
            </w:pPr>
          </w:p>
        </w:tc>
        <w:tc>
          <w:tcPr>
            <w:tcW w:w="1559" w:type="dxa"/>
            <w:vMerge/>
            <w:vAlign w:val="center"/>
          </w:tcPr>
          <w:p w14:paraId="34D6AE52" w14:textId="77777777" w:rsidR="00E86096" w:rsidRPr="002811D2" w:rsidRDefault="00E86096" w:rsidP="00F0155B">
            <w:pPr>
              <w:autoSpaceDE w:val="0"/>
              <w:adjustRightInd w:val="0"/>
              <w:spacing w:before="0" w:after="0"/>
              <w:jc w:val="center"/>
              <w:rPr>
                <w:bCs/>
                <w:sz w:val="20"/>
                <w:szCs w:val="20"/>
                <w:highlight w:val="yellow"/>
              </w:rPr>
            </w:pPr>
          </w:p>
        </w:tc>
        <w:tc>
          <w:tcPr>
            <w:tcW w:w="6237" w:type="dxa"/>
            <w:vAlign w:val="center"/>
          </w:tcPr>
          <w:p w14:paraId="2AEA556F" w14:textId="2F2F0CDD" w:rsidR="00E86096" w:rsidRPr="00A8535A" w:rsidRDefault="00E86096" w:rsidP="00F0155B">
            <w:pPr>
              <w:autoSpaceDE w:val="0"/>
              <w:adjustRightInd w:val="0"/>
              <w:spacing w:before="0" w:after="0"/>
              <w:rPr>
                <w:bCs/>
                <w:sz w:val="20"/>
                <w:szCs w:val="20"/>
              </w:rPr>
            </w:pPr>
            <w:r w:rsidRPr="00A8535A">
              <w:rPr>
                <w:bCs/>
                <w:sz w:val="20"/>
                <w:szCs w:val="20"/>
              </w:rPr>
              <w:t xml:space="preserve">Prihvat sanitetskog materijala i lijekova obavlja se u </w:t>
            </w:r>
            <w:r w:rsidR="002F507E" w:rsidRPr="00A8535A">
              <w:rPr>
                <w:bCs/>
                <w:sz w:val="20"/>
                <w:szCs w:val="20"/>
              </w:rPr>
              <w:t xml:space="preserve">Dom zdravlja PGŽ – ispostava Dražice </w:t>
            </w:r>
            <w:r w:rsidRPr="00A8535A">
              <w:rPr>
                <w:bCs/>
                <w:sz w:val="20"/>
                <w:szCs w:val="20"/>
              </w:rPr>
              <w:t xml:space="preserve">, a za prihvat je zadužen član Stožera civilne zaštite za zdravstveno zbrinjavanje. </w:t>
            </w:r>
          </w:p>
        </w:tc>
        <w:tc>
          <w:tcPr>
            <w:tcW w:w="0" w:type="auto"/>
            <w:vAlign w:val="center"/>
          </w:tcPr>
          <w:p w14:paraId="1F354975" w14:textId="009EEE65" w:rsidR="00E86096" w:rsidRPr="00A8535A" w:rsidRDefault="00E86096"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7ADC4E66" w14:textId="09FF3A30" w:rsidR="00E86096" w:rsidRPr="00A8535A" w:rsidRDefault="002F507E" w:rsidP="00BC7925">
            <w:pPr>
              <w:widowControl w:val="0"/>
              <w:numPr>
                <w:ilvl w:val="0"/>
                <w:numId w:val="9"/>
              </w:numPr>
              <w:autoSpaceDE w:val="0"/>
              <w:autoSpaceDN w:val="0"/>
              <w:adjustRightInd w:val="0"/>
              <w:spacing w:before="0" w:after="0"/>
              <w:contextualSpacing/>
              <w:rPr>
                <w:rFonts w:eastAsia="Calibri"/>
                <w:sz w:val="20"/>
                <w:szCs w:val="20"/>
              </w:rPr>
            </w:pPr>
            <w:r w:rsidRPr="00A8535A">
              <w:rPr>
                <w:bCs/>
                <w:sz w:val="20"/>
                <w:szCs w:val="20"/>
              </w:rPr>
              <w:t xml:space="preserve">Dom zdravlja PGŽ – ispostava Dražice </w:t>
            </w:r>
            <w:r w:rsidR="00B926AF" w:rsidRPr="00A8535A">
              <w:rPr>
                <w:bCs/>
                <w:sz w:val="20"/>
                <w:szCs w:val="20"/>
              </w:rPr>
              <w:tab/>
            </w:r>
          </w:p>
        </w:tc>
      </w:tr>
      <w:tr w:rsidR="00E86096" w:rsidRPr="002811D2" w14:paraId="18CAD0E8" w14:textId="77777777" w:rsidTr="00F0155B">
        <w:trPr>
          <w:trHeight w:val="616"/>
          <w:jc w:val="center"/>
        </w:trPr>
        <w:tc>
          <w:tcPr>
            <w:tcW w:w="0" w:type="auto"/>
            <w:vMerge/>
            <w:shd w:val="clear" w:color="auto" w:fill="auto"/>
            <w:vAlign w:val="center"/>
          </w:tcPr>
          <w:p w14:paraId="7FA328A4" w14:textId="77777777" w:rsidR="00E86096" w:rsidRPr="002811D2" w:rsidRDefault="00E86096" w:rsidP="00F0155B">
            <w:pPr>
              <w:widowControl w:val="0"/>
              <w:autoSpaceDE w:val="0"/>
              <w:adjustRightInd w:val="0"/>
              <w:spacing w:before="0" w:after="0"/>
              <w:ind w:right="34"/>
              <w:jc w:val="center"/>
              <w:rPr>
                <w:b/>
                <w:bCs/>
                <w:sz w:val="20"/>
                <w:szCs w:val="20"/>
                <w:highlight w:val="yellow"/>
              </w:rPr>
            </w:pPr>
          </w:p>
        </w:tc>
        <w:tc>
          <w:tcPr>
            <w:tcW w:w="1875" w:type="dxa"/>
            <w:vMerge/>
            <w:shd w:val="clear" w:color="auto" w:fill="auto"/>
            <w:vAlign w:val="center"/>
          </w:tcPr>
          <w:p w14:paraId="315B12CA" w14:textId="77777777" w:rsidR="00E86096" w:rsidRPr="002811D2" w:rsidRDefault="00E86096" w:rsidP="00F0155B">
            <w:pPr>
              <w:spacing w:before="0" w:after="0"/>
              <w:jc w:val="center"/>
              <w:rPr>
                <w:b/>
                <w:bCs/>
                <w:sz w:val="20"/>
                <w:szCs w:val="20"/>
                <w:highlight w:val="yellow"/>
              </w:rPr>
            </w:pPr>
          </w:p>
        </w:tc>
        <w:tc>
          <w:tcPr>
            <w:tcW w:w="1559" w:type="dxa"/>
            <w:vMerge/>
            <w:vAlign w:val="center"/>
          </w:tcPr>
          <w:p w14:paraId="0DECA8ED" w14:textId="77777777" w:rsidR="00E86096" w:rsidRPr="002811D2" w:rsidRDefault="00E86096" w:rsidP="00F0155B">
            <w:pPr>
              <w:autoSpaceDE w:val="0"/>
              <w:adjustRightInd w:val="0"/>
              <w:spacing w:before="0" w:after="0"/>
              <w:jc w:val="center"/>
              <w:rPr>
                <w:bCs/>
                <w:sz w:val="20"/>
                <w:szCs w:val="20"/>
                <w:highlight w:val="yellow"/>
              </w:rPr>
            </w:pPr>
          </w:p>
        </w:tc>
        <w:tc>
          <w:tcPr>
            <w:tcW w:w="6237" w:type="dxa"/>
            <w:vAlign w:val="center"/>
          </w:tcPr>
          <w:p w14:paraId="4B1941E5" w14:textId="62FD0CE5" w:rsidR="00E86096" w:rsidRPr="00A8535A" w:rsidRDefault="00E86096" w:rsidP="00F0155B">
            <w:pPr>
              <w:autoSpaceDE w:val="0"/>
              <w:adjustRightInd w:val="0"/>
              <w:spacing w:before="0" w:after="0"/>
              <w:rPr>
                <w:bCs/>
                <w:sz w:val="20"/>
                <w:szCs w:val="20"/>
              </w:rPr>
            </w:pPr>
            <w:r w:rsidRPr="00A8535A">
              <w:rPr>
                <w:bCs/>
                <w:sz w:val="20"/>
                <w:szCs w:val="20"/>
              </w:rPr>
              <w:t xml:space="preserve">Operativne snage izvan područja </w:t>
            </w:r>
            <w:r w:rsidR="004A4DAB" w:rsidRPr="00A8535A">
              <w:rPr>
                <w:bCs/>
                <w:sz w:val="20"/>
                <w:szCs w:val="20"/>
              </w:rPr>
              <w:t>Općine Jelenje</w:t>
            </w:r>
            <w:r w:rsidRPr="00A8535A">
              <w:rPr>
                <w:bCs/>
                <w:sz w:val="20"/>
                <w:szCs w:val="20"/>
              </w:rPr>
              <w:t xml:space="preserve"> koje djeluju kao ispomoć, prihvaćaju se na lokaciji vatrogasnog doma ugroženog područja, a za prihvat je zadužen član Stožera za protupožarnu zaštitu.</w:t>
            </w:r>
          </w:p>
        </w:tc>
        <w:tc>
          <w:tcPr>
            <w:tcW w:w="0" w:type="auto"/>
            <w:vAlign w:val="center"/>
          </w:tcPr>
          <w:p w14:paraId="452AD427" w14:textId="5DCC45CF" w:rsidR="00E86096" w:rsidRPr="00A8535A" w:rsidRDefault="00E86096"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2301D811" w14:textId="76378BFC" w:rsidR="00E86096" w:rsidRPr="00A8535A" w:rsidRDefault="009556A7" w:rsidP="00BC7925">
            <w:pPr>
              <w:widowControl w:val="0"/>
              <w:numPr>
                <w:ilvl w:val="0"/>
                <w:numId w:val="9"/>
              </w:numPr>
              <w:autoSpaceDE w:val="0"/>
              <w:autoSpaceDN w:val="0"/>
              <w:adjustRightInd w:val="0"/>
              <w:spacing w:before="0" w:after="0"/>
              <w:contextualSpacing/>
              <w:rPr>
                <w:rFonts w:eastAsia="Calibri"/>
                <w:sz w:val="20"/>
                <w:szCs w:val="20"/>
              </w:rPr>
            </w:pPr>
            <w:r w:rsidRPr="00A8535A">
              <w:rPr>
                <w:bCs/>
                <w:sz w:val="20"/>
                <w:szCs w:val="20"/>
              </w:rPr>
              <w:t>Vatrogasne snage</w:t>
            </w:r>
          </w:p>
        </w:tc>
      </w:tr>
      <w:tr w:rsidR="00E86096" w:rsidRPr="002811D2" w14:paraId="17DEC83E" w14:textId="77777777" w:rsidTr="00F0155B">
        <w:trPr>
          <w:trHeight w:val="616"/>
          <w:jc w:val="center"/>
        </w:trPr>
        <w:tc>
          <w:tcPr>
            <w:tcW w:w="0" w:type="auto"/>
            <w:vAlign w:val="center"/>
          </w:tcPr>
          <w:p w14:paraId="39DA7725" w14:textId="648D70F7" w:rsidR="00E86096" w:rsidRPr="00A8535A" w:rsidRDefault="00E86096" w:rsidP="00F0155B">
            <w:pPr>
              <w:widowControl w:val="0"/>
              <w:autoSpaceDE w:val="0"/>
              <w:adjustRightInd w:val="0"/>
              <w:spacing w:before="0" w:after="0"/>
              <w:ind w:right="34"/>
              <w:jc w:val="center"/>
              <w:rPr>
                <w:b/>
                <w:bCs/>
                <w:sz w:val="20"/>
                <w:szCs w:val="20"/>
              </w:rPr>
            </w:pPr>
            <w:r w:rsidRPr="00A8535A">
              <w:rPr>
                <w:b/>
                <w:bCs/>
                <w:sz w:val="20"/>
                <w:szCs w:val="20"/>
              </w:rPr>
              <w:t>15.</w:t>
            </w:r>
          </w:p>
        </w:tc>
        <w:tc>
          <w:tcPr>
            <w:tcW w:w="1875" w:type="dxa"/>
            <w:vAlign w:val="center"/>
          </w:tcPr>
          <w:p w14:paraId="0D19A348" w14:textId="719147AA" w:rsidR="00E86096" w:rsidRPr="00A8535A" w:rsidRDefault="00E86096" w:rsidP="00F0155B">
            <w:pPr>
              <w:spacing w:before="0" w:after="0"/>
              <w:jc w:val="center"/>
              <w:rPr>
                <w:b/>
                <w:bCs/>
                <w:sz w:val="20"/>
                <w:szCs w:val="20"/>
              </w:rPr>
            </w:pPr>
            <w:r w:rsidRPr="00A8535A">
              <w:rPr>
                <w:b/>
                <w:bCs/>
                <w:sz w:val="20"/>
                <w:szCs w:val="20"/>
              </w:rPr>
              <w:t>Organizacija asanacije terena</w:t>
            </w:r>
          </w:p>
        </w:tc>
        <w:tc>
          <w:tcPr>
            <w:tcW w:w="1559" w:type="dxa"/>
            <w:vAlign w:val="center"/>
          </w:tcPr>
          <w:p w14:paraId="2B99B6A8" w14:textId="628DCD0C" w:rsidR="00E86096" w:rsidRPr="00A8535A" w:rsidRDefault="004A4DAB" w:rsidP="00F0155B">
            <w:pPr>
              <w:autoSpaceDE w:val="0"/>
              <w:adjustRightInd w:val="0"/>
              <w:spacing w:before="0" w:after="0"/>
              <w:jc w:val="center"/>
              <w:rPr>
                <w:bCs/>
                <w:sz w:val="20"/>
                <w:szCs w:val="20"/>
              </w:rPr>
            </w:pPr>
            <w:r w:rsidRPr="00A8535A">
              <w:rPr>
                <w:bCs/>
                <w:sz w:val="20"/>
                <w:szCs w:val="20"/>
              </w:rPr>
              <w:t>Općina Jelenje</w:t>
            </w:r>
          </w:p>
        </w:tc>
        <w:tc>
          <w:tcPr>
            <w:tcW w:w="6237" w:type="dxa"/>
            <w:vAlign w:val="center"/>
          </w:tcPr>
          <w:p w14:paraId="1474F97E" w14:textId="77777777" w:rsidR="00E86096" w:rsidRPr="00A8535A" w:rsidRDefault="00E86096" w:rsidP="00F0155B">
            <w:pPr>
              <w:widowControl w:val="0"/>
              <w:autoSpaceDE w:val="0"/>
              <w:adjustRightInd w:val="0"/>
              <w:spacing w:before="0" w:after="0"/>
              <w:ind w:right="34"/>
              <w:rPr>
                <w:bCs/>
                <w:sz w:val="20"/>
                <w:szCs w:val="20"/>
              </w:rPr>
            </w:pPr>
            <w:r w:rsidRPr="00A8535A">
              <w:rPr>
                <w:bCs/>
                <w:sz w:val="20"/>
                <w:szCs w:val="20"/>
              </w:rPr>
              <w:t>Raščišćavanje stambenih zgrada i obiteljskih kuća.</w:t>
            </w:r>
          </w:p>
          <w:p w14:paraId="669415A3" w14:textId="77777777" w:rsidR="00E86096" w:rsidRPr="00A8535A" w:rsidRDefault="00E86096" w:rsidP="00F0155B">
            <w:pPr>
              <w:widowControl w:val="0"/>
              <w:autoSpaceDE w:val="0"/>
              <w:adjustRightInd w:val="0"/>
              <w:spacing w:before="0" w:after="0"/>
              <w:ind w:right="34"/>
              <w:rPr>
                <w:bCs/>
                <w:sz w:val="20"/>
                <w:szCs w:val="20"/>
              </w:rPr>
            </w:pPr>
            <w:r w:rsidRPr="00A8535A">
              <w:rPr>
                <w:bCs/>
                <w:sz w:val="20"/>
                <w:szCs w:val="20"/>
              </w:rPr>
              <w:t>Raščišćavanje ruševina s prometnica.</w:t>
            </w:r>
          </w:p>
          <w:p w14:paraId="43011908" w14:textId="5A0EF743" w:rsidR="00E86096" w:rsidRPr="00A8535A" w:rsidRDefault="00E86096" w:rsidP="00F0155B">
            <w:pPr>
              <w:autoSpaceDE w:val="0"/>
              <w:adjustRightInd w:val="0"/>
              <w:spacing w:before="0" w:after="0"/>
              <w:rPr>
                <w:bCs/>
                <w:sz w:val="20"/>
                <w:szCs w:val="20"/>
              </w:rPr>
            </w:pPr>
            <w:r w:rsidRPr="00A8535A">
              <w:rPr>
                <w:bCs/>
                <w:sz w:val="20"/>
                <w:szCs w:val="20"/>
              </w:rPr>
              <w:t>Ravnanje terena radi lakšeg prometa i eventualnog podizanja šatorskih i drugih privremenih naselja.</w:t>
            </w:r>
          </w:p>
        </w:tc>
        <w:tc>
          <w:tcPr>
            <w:tcW w:w="0" w:type="auto"/>
            <w:vAlign w:val="center"/>
          </w:tcPr>
          <w:p w14:paraId="49E9374D" w14:textId="1FA3F6BE" w:rsidR="00E86096" w:rsidRPr="00A8535A" w:rsidRDefault="00147F84"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Stožer civilne zaštite,</w:t>
            </w:r>
          </w:p>
          <w:p w14:paraId="12FB6A34" w14:textId="30A27029" w:rsidR="00E86096" w:rsidRPr="006E093B" w:rsidRDefault="00FE19E7" w:rsidP="00BC7925">
            <w:pPr>
              <w:widowControl w:val="0"/>
              <w:numPr>
                <w:ilvl w:val="0"/>
                <w:numId w:val="9"/>
              </w:numPr>
              <w:autoSpaceDE w:val="0"/>
              <w:autoSpaceDN w:val="0"/>
              <w:adjustRightInd w:val="0"/>
              <w:spacing w:before="0" w:after="0"/>
              <w:contextualSpacing/>
              <w:rPr>
                <w:bCs/>
                <w:color w:val="FF0000"/>
                <w:sz w:val="20"/>
                <w:szCs w:val="20"/>
              </w:rPr>
            </w:pPr>
            <w:r w:rsidRPr="006E093B">
              <w:rPr>
                <w:bCs/>
                <w:color w:val="FF0000"/>
                <w:sz w:val="20"/>
                <w:szCs w:val="20"/>
              </w:rPr>
              <w:t>KD Jelen d.o.o.</w:t>
            </w:r>
            <w:r w:rsidR="00E86096" w:rsidRPr="006E093B">
              <w:rPr>
                <w:bCs/>
                <w:color w:val="FF0000"/>
                <w:sz w:val="20"/>
                <w:szCs w:val="20"/>
              </w:rPr>
              <w:t>,</w:t>
            </w:r>
          </w:p>
          <w:p w14:paraId="42CCD811" w14:textId="4765783F" w:rsidR="00437E26" w:rsidRPr="006E093B" w:rsidRDefault="000F6850" w:rsidP="00884FAA">
            <w:pPr>
              <w:widowControl w:val="0"/>
              <w:numPr>
                <w:ilvl w:val="0"/>
                <w:numId w:val="9"/>
              </w:numPr>
              <w:autoSpaceDE w:val="0"/>
              <w:autoSpaceDN w:val="0"/>
              <w:adjustRightInd w:val="0"/>
              <w:spacing w:before="0" w:after="0"/>
              <w:contextualSpacing/>
              <w:rPr>
                <w:bCs/>
                <w:color w:val="FF0000"/>
                <w:sz w:val="20"/>
                <w:szCs w:val="20"/>
              </w:rPr>
            </w:pPr>
            <w:r w:rsidRPr="006E093B">
              <w:rPr>
                <w:bCs/>
                <w:color w:val="FF0000"/>
                <w:sz w:val="20"/>
                <w:szCs w:val="20"/>
              </w:rPr>
              <w:t>Emico d.o.o.</w:t>
            </w:r>
            <w:r w:rsidR="00437E26" w:rsidRPr="006E093B">
              <w:rPr>
                <w:bCs/>
                <w:color w:val="FF0000"/>
                <w:sz w:val="20"/>
                <w:szCs w:val="20"/>
              </w:rPr>
              <w:t xml:space="preserve">, </w:t>
            </w:r>
          </w:p>
          <w:p w14:paraId="3F067C5E" w14:textId="2A26BFE5" w:rsidR="00A8535A" w:rsidRPr="00A8535A" w:rsidRDefault="00A8535A" w:rsidP="006E093B">
            <w:pPr>
              <w:pStyle w:val="Odlomakpopisa"/>
              <w:numPr>
                <w:ilvl w:val="0"/>
                <w:numId w:val="9"/>
              </w:numPr>
            </w:pPr>
            <w:r w:rsidRPr="00A8535A">
              <w:t>Obrt Brko Dražice,</w:t>
            </w:r>
          </w:p>
          <w:p w14:paraId="15C808D7" w14:textId="3748B3FF" w:rsidR="00E86096" w:rsidRPr="00A8535A" w:rsidRDefault="004212B5"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 xml:space="preserve">Županijska uprava za ceste </w:t>
            </w:r>
            <w:r w:rsidR="00F522DB" w:rsidRPr="00A8535A">
              <w:rPr>
                <w:bCs/>
                <w:sz w:val="20"/>
                <w:szCs w:val="20"/>
              </w:rPr>
              <w:t>Primorsko-goranske županije</w:t>
            </w:r>
            <w:r w:rsidR="00E86096" w:rsidRPr="00A8535A">
              <w:rPr>
                <w:bCs/>
                <w:sz w:val="20"/>
                <w:szCs w:val="20"/>
              </w:rPr>
              <w:t>,</w:t>
            </w:r>
          </w:p>
          <w:p w14:paraId="1C2A251F" w14:textId="415D3F12" w:rsidR="00E86096" w:rsidRPr="00A8535A" w:rsidRDefault="005C15A9" w:rsidP="00BC7925">
            <w:pPr>
              <w:widowControl w:val="0"/>
              <w:numPr>
                <w:ilvl w:val="0"/>
                <w:numId w:val="9"/>
              </w:numPr>
              <w:autoSpaceDE w:val="0"/>
              <w:autoSpaceDN w:val="0"/>
              <w:adjustRightInd w:val="0"/>
              <w:spacing w:before="0" w:after="0"/>
              <w:contextualSpacing/>
              <w:rPr>
                <w:bCs/>
                <w:sz w:val="20"/>
                <w:szCs w:val="20"/>
              </w:rPr>
            </w:pPr>
            <w:r w:rsidRPr="00A8535A">
              <w:rPr>
                <w:bCs/>
                <w:sz w:val="20"/>
                <w:szCs w:val="20"/>
              </w:rPr>
              <w:t>Hrvatske ceste d.o.o. – PJ Rijeka</w:t>
            </w:r>
            <w:r w:rsidR="00E86096" w:rsidRPr="00A8535A">
              <w:rPr>
                <w:bCs/>
                <w:sz w:val="20"/>
                <w:szCs w:val="20"/>
              </w:rPr>
              <w:t>.</w:t>
            </w:r>
          </w:p>
        </w:tc>
      </w:tr>
      <w:tr w:rsidR="00E86096" w:rsidRPr="002811D2" w14:paraId="7D4861AA" w14:textId="77777777" w:rsidTr="00C96DA7">
        <w:trPr>
          <w:trHeight w:val="1057"/>
          <w:jc w:val="center"/>
        </w:trPr>
        <w:tc>
          <w:tcPr>
            <w:tcW w:w="0" w:type="auto"/>
            <w:shd w:val="clear" w:color="auto" w:fill="auto"/>
            <w:vAlign w:val="center"/>
          </w:tcPr>
          <w:p w14:paraId="5AEDBA61" w14:textId="76CAAD70" w:rsidR="00E86096" w:rsidRPr="00411EE1" w:rsidRDefault="00E86096" w:rsidP="00F0155B">
            <w:pPr>
              <w:widowControl w:val="0"/>
              <w:autoSpaceDE w:val="0"/>
              <w:adjustRightInd w:val="0"/>
              <w:spacing w:before="0" w:after="0"/>
              <w:ind w:right="34"/>
              <w:jc w:val="center"/>
              <w:rPr>
                <w:b/>
                <w:bCs/>
                <w:sz w:val="20"/>
                <w:szCs w:val="20"/>
              </w:rPr>
            </w:pPr>
            <w:r w:rsidRPr="00411EE1">
              <w:rPr>
                <w:b/>
                <w:bCs/>
                <w:sz w:val="20"/>
                <w:szCs w:val="20"/>
              </w:rPr>
              <w:t>16.</w:t>
            </w:r>
          </w:p>
        </w:tc>
        <w:tc>
          <w:tcPr>
            <w:tcW w:w="1875" w:type="dxa"/>
            <w:shd w:val="clear" w:color="auto" w:fill="auto"/>
            <w:vAlign w:val="center"/>
          </w:tcPr>
          <w:p w14:paraId="6D1413A5" w14:textId="77777777" w:rsidR="00E86096" w:rsidRPr="00411EE1" w:rsidRDefault="00E86096" w:rsidP="00F0155B">
            <w:pPr>
              <w:widowControl w:val="0"/>
              <w:autoSpaceDE w:val="0"/>
              <w:adjustRightInd w:val="0"/>
              <w:spacing w:before="0" w:after="0"/>
              <w:ind w:right="-129"/>
              <w:jc w:val="center"/>
              <w:rPr>
                <w:b/>
                <w:bCs/>
                <w:sz w:val="20"/>
                <w:szCs w:val="20"/>
              </w:rPr>
            </w:pPr>
            <w:r w:rsidRPr="00411EE1">
              <w:rPr>
                <w:b/>
                <w:bCs/>
                <w:sz w:val="20"/>
                <w:szCs w:val="20"/>
              </w:rPr>
              <w:t>Obavješćivanje stanovništva</w:t>
            </w:r>
          </w:p>
        </w:tc>
        <w:tc>
          <w:tcPr>
            <w:tcW w:w="1559" w:type="dxa"/>
            <w:vAlign w:val="center"/>
          </w:tcPr>
          <w:p w14:paraId="1EB9CC8F" w14:textId="24B06B8D" w:rsidR="00E86096" w:rsidRPr="00411EE1" w:rsidRDefault="004A4DAB" w:rsidP="00F0155B">
            <w:pPr>
              <w:widowControl w:val="0"/>
              <w:autoSpaceDE w:val="0"/>
              <w:adjustRightInd w:val="0"/>
              <w:spacing w:before="0" w:after="0"/>
              <w:jc w:val="center"/>
              <w:rPr>
                <w:bCs/>
                <w:sz w:val="20"/>
                <w:szCs w:val="20"/>
              </w:rPr>
            </w:pPr>
            <w:r w:rsidRPr="00411EE1">
              <w:rPr>
                <w:bCs/>
                <w:sz w:val="20"/>
                <w:szCs w:val="20"/>
              </w:rPr>
              <w:t>Općina Jelenje</w:t>
            </w:r>
          </w:p>
        </w:tc>
        <w:tc>
          <w:tcPr>
            <w:tcW w:w="6237" w:type="dxa"/>
            <w:shd w:val="clear" w:color="auto" w:fill="auto"/>
            <w:vAlign w:val="center"/>
          </w:tcPr>
          <w:p w14:paraId="2B8C68F1" w14:textId="78DD5704" w:rsidR="00E86096" w:rsidRPr="00411EE1" w:rsidRDefault="00E86096" w:rsidP="00F0155B">
            <w:pPr>
              <w:widowControl w:val="0"/>
              <w:autoSpaceDE w:val="0"/>
              <w:adjustRightInd w:val="0"/>
              <w:spacing w:before="0" w:after="0"/>
              <w:rPr>
                <w:bCs/>
                <w:sz w:val="20"/>
                <w:szCs w:val="20"/>
              </w:rPr>
            </w:pPr>
            <w:r w:rsidRPr="00411EE1">
              <w:rPr>
                <w:bCs/>
                <w:sz w:val="20"/>
                <w:szCs w:val="20"/>
              </w:rPr>
              <w:t xml:space="preserve">Obavijest sredstvima javnog priopćavanja daje </w:t>
            </w:r>
            <w:r w:rsidR="00E60723" w:rsidRPr="009B4842">
              <w:rPr>
                <w:bCs/>
                <w:color w:val="FF0000"/>
                <w:sz w:val="20"/>
                <w:szCs w:val="20"/>
              </w:rPr>
              <w:t>O</w:t>
            </w:r>
            <w:r w:rsidR="00E60723" w:rsidRPr="00411EE1">
              <w:rPr>
                <w:bCs/>
                <w:sz w:val="20"/>
                <w:szCs w:val="20"/>
              </w:rPr>
              <w:t xml:space="preserve">pćinski </w:t>
            </w:r>
            <w:r w:rsidR="002C1549" w:rsidRPr="00411EE1">
              <w:rPr>
                <w:bCs/>
                <w:sz w:val="20"/>
                <w:szCs w:val="20"/>
              </w:rPr>
              <w:t xml:space="preserve"> načelnik</w:t>
            </w:r>
            <w:r w:rsidRPr="00411EE1">
              <w:rPr>
                <w:bCs/>
                <w:sz w:val="20"/>
                <w:szCs w:val="20"/>
              </w:rPr>
              <w:t xml:space="preserve"> ili osoba koju on ovlasti. </w:t>
            </w:r>
          </w:p>
          <w:p w14:paraId="44A2A76A"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Obavijest sadrži:</w:t>
            </w:r>
          </w:p>
          <w:p w14:paraId="2EFD5A63"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Stanje na pogođenom području</w:t>
            </w:r>
          </w:p>
          <w:p w14:paraId="48814961"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Opasnostima za ljude, materijalna dobra i okoliš,</w:t>
            </w:r>
          </w:p>
          <w:p w14:paraId="22E8D7AC"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Mjerama koje se poduzimaju,</w:t>
            </w:r>
          </w:p>
          <w:p w14:paraId="59A69542"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Putovima evakuacije, lokacijama za prihvat i pružanje medicinske pomoći,</w:t>
            </w:r>
          </w:p>
          <w:p w14:paraId="66B8F285"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Provođenje osobne i uzajamne zaštite,</w:t>
            </w:r>
          </w:p>
          <w:p w14:paraId="603CC795"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Sudjelovanju i suradnji s operativnim snagama sustava civilne zaštite</w:t>
            </w:r>
          </w:p>
          <w:p w14:paraId="16C19538"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Pristupu dodatnim informacijama</w:t>
            </w:r>
          </w:p>
          <w:p w14:paraId="1B864303"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 Ostalim činjenicama u svezi sa specifičnim okolnostima događaja.</w:t>
            </w:r>
          </w:p>
          <w:p w14:paraId="1E4074E4" w14:textId="77777777" w:rsidR="00E86096" w:rsidRPr="00411EE1" w:rsidRDefault="00E86096" w:rsidP="00F0155B">
            <w:pPr>
              <w:widowControl w:val="0"/>
              <w:autoSpaceDE w:val="0"/>
              <w:adjustRightInd w:val="0"/>
              <w:spacing w:before="0" w:after="0"/>
              <w:rPr>
                <w:bCs/>
                <w:sz w:val="20"/>
                <w:szCs w:val="20"/>
              </w:rPr>
            </w:pPr>
            <w:r w:rsidRPr="00411EE1">
              <w:rPr>
                <w:bCs/>
                <w:sz w:val="20"/>
                <w:szCs w:val="20"/>
              </w:rPr>
              <w:t>Organizacija informativnih punktova u svim gradskim četvrtima i mjesnim odborima u cilju prikupljanja informacija o nestalim osobama.</w:t>
            </w:r>
          </w:p>
          <w:p w14:paraId="47CABB7F" w14:textId="52779A53" w:rsidR="00E86096" w:rsidRPr="00411EE1" w:rsidRDefault="00E86096" w:rsidP="00F0155B">
            <w:pPr>
              <w:widowControl w:val="0"/>
              <w:autoSpaceDE w:val="0"/>
              <w:adjustRightInd w:val="0"/>
              <w:spacing w:before="0" w:after="0"/>
              <w:rPr>
                <w:bCs/>
                <w:sz w:val="20"/>
                <w:szCs w:val="20"/>
              </w:rPr>
            </w:pPr>
            <w:r w:rsidRPr="00411EE1">
              <w:rPr>
                <w:bCs/>
                <w:sz w:val="20"/>
                <w:szCs w:val="20"/>
              </w:rPr>
              <w:t>Dijeljenje pisanih materijala (letaka) građanima.</w:t>
            </w:r>
          </w:p>
        </w:tc>
        <w:tc>
          <w:tcPr>
            <w:tcW w:w="0" w:type="auto"/>
            <w:shd w:val="clear" w:color="auto" w:fill="auto"/>
            <w:vAlign w:val="center"/>
          </w:tcPr>
          <w:p w14:paraId="4787DCF7" w14:textId="261355DF" w:rsidR="00E86096" w:rsidRPr="00411EE1" w:rsidRDefault="00E60723" w:rsidP="00BC7925">
            <w:pPr>
              <w:widowControl w:val="0"/>
              <w:numPr>
                <w:ilvl w:val="0"/>
                <w:numId w:val="9"/>
              </w:numPr>
              <w:autoSpaceDE w:val="0"/>
              <w:adjustRightInd w:val="0"/>
              <w:spacing w:before="0" w:after="0"/>
              <w:contextualSpacing/>
              <w:rPr>
                <w:bCs/>
                <w:sz w:val="20"/>
                <w:szCs w:val="20"/>
              </w:rPr>
            </w:pPr>
            <w:r w:rsidRPr="00411EE1">
              <w:rPr>
                <w:bCs/>
                <w:sz w:val="20"/>
                <w:szCs w:val="20"/>
              </w:rPr>
              <w:t xml:space="preserve">Općinski </w:t>
            </w:r>
            <w:r w:rsidR="002C1549" w:rsidRPr="00411EE1">
              <w:rPr>
                <w:bCs/>
                <w:sz w:val="20"/>
                <w:szCs w:val="20"/>
              </w:rPr>
              <w:t xml:space="preserve"> načelnik</w:t>
            </w:r>
            <w:r w:rsidR="00E86096" w:rsidRPr="00411EE1">
              <w:rPr>
                <w:bCs/>
                <w:sz w:val="20"/>
                <w:szCs w:val="20"/>
              </w:rPr>
              <w:t>,</w:t>
            </w:r>
          </w:p>
          <w:p w14:paraId="4F5C7A8D" w14:textId="6FAAAEEA" w:rsidR="00E86096" w:rsidRPr="00411EE1" w:rsidRDefault="00E86096" w:rsidP="00BC7925">
            <w:pPr>
              <w:widowControl w:val="0"/>
              <w:numPr>
                <w:ilvl w:val="0"/>
                <w:numId w:val="9"/>
              </w:numPr>
              <w:autoSpaceDE w:val="0"/>
              <w:adjustRightInd w:val="0"/>
              <w:spacing w:before="0" w:after="0"/>
              <w:contextualSpacing/>
              <w:rPr>
                <w:bCs/>
                <w:sz w:val="20"/>
                <w:szCs w:val="20"/>
              </w:rPr>
            </w:pPr>
            <w:r w:rsidRPr="00411EE1">
              <w:rPr>
                <w:bCs/>
                <w:sz w:val="20"/>
                <w:szCs w:val="20"/>
              </w:rPr>
              <w:t xml:space="preserve">Povjerenici </w:t>
            </w:r>
            <w:r w:rsidR="00F0155B" w:rsidRPr="00411EE1">
              <w:rPr>
                <w:bCs/>
                <w:sz w:val="20"/>
                <w:szCs w:val="20"/>
              </w:rPr>
              <w:t xml:space="preserve">i zamjenici povjerenika </w:t>
            </w:r>
            <w:r w:rsidRPr="00411EE1">
              <w:rPr>
                <w:bCs/>
                <w:sz w:val="20"/>
                <w:szCs w:val="20"/>
              </w:rPr>
              <w:t>civilne zaštite,</w:t>
            </w:r>
          </w:p>
          <w:p w14:paraId="4234C3CD" w14:textId="77777777" w:rsidR="00E86096" w:rsidRPr="00411EE1" w:rsidRDefault="00E86096" w:rsidP="00BC7925">
            <w:pPr>
              <w:widowControl w:val="0"/>
              <w:numPr>
                <w:ilvl w:val="0"/>
                <w:numId w:val="9"/>
              </w:numPr>
              <w:autoSpaceDE w:val="0"/>
              <w:adjustRightInd w:val="0"/>
              <w:spacing w:before="0" w:after="0"/>
              <w:contextualSpacing/>
              <w:rPr>
                <w:bCs/>
                <w:sz w:val="20"/>
                <w:szCs w:val="20"/>
              </w:rPr>
            </w:pPr>
            <w:r w:rsidRPr="00411EE1">
              <w:rPr>
                <w:bCs/>
                <w:sz w:val="20"/>
                <w:szCs w:val="20"/>
              </w:rPr>
              <w:t>Mediji</w:t>
            </w:r>
          </w:p>
        </w:tc>
      </w:tr>
      <w:tr w:rsidR="00F0155B" w:rsidRPr="002811D2" w14:paraId="6CC3BED5" w14:textId="77777777" w:rsidTr="00F0155B">
        <w:trPr>
          <w:trHeight w:val="1057"/>
          <w:jc w:val="center"/>
        </w:trPr>
        <w:tc>
          <w:tcPr>
            <w:tcW w:w="0" w:type="auto"/>
            <w:vAlign w:val="center"/>
          </w:tcPr>
          <w:p w14:paraId="23269631" w14:textId="53A0FF9A" w:rsidR="00F0155B" w:rsidRPr="00411EE1" w:rsidRDefault="00F0155B" w:rsidP="00F0155B">
            <w:pPr>
              <w:widowControl w:val="0"/>
              <w:autoSpaceDE w:val="0"/>
              <w:adjustRightInd w:val="0"/>
              <w:spacing w:before="0" w:after="0"/>
              <w:ind w:right="34"/>
              <w:jc w:val="center"/>
              <w:rPr>
                <w:b/>
                <w:bCs/>
                <w:sz w:val="20"/>
                <w:szCs w:val="20"/>
              </w:rPr>
            </w:pPr>
            <w:r w:rsidRPr="00411EE1">
              <w:rPr>
                <w:b/>
                <w:bCs/>
                <w:sz w:val="20"/>
                <w:szCs w:val="20"/>
              </w:rPr>
              <w:t>17.</w:t>
            </w:r>
          </w:p>
        </w:tc>
        <w:tc>
          <w:tcPr>
            <w:tcW w:w="1875" w:type="dxa"/>
            <w:vAlign w:val="center"/>
          </w:tcPr>
          <w:p w14:paraId="1A5C951E" w14:textId="58B39553" w:rsidR="00F0155B" w:rsidRPr="00411EE1" w:rsidRDefault="00F0155B" w:rsidP="00F0155B">
            <w:pPr>
              <w:widowControl w:val="0"/>
              <w:autoSpaceDE w:val="0"/>
              <w:adjustRightInd w:val="0"/>
              <w:spacing w:before="0" w:after="0"/>
              <w:ind w:right="-129"/>
              <w:jc w:val="center"/>
              <w:rPr>
                <w:b/>
                <w:bCs/>
                <w:sz w:val="20"/>
                <w:szCs w:val="20"/>
              </w:rPr>
            </w:pPr>
            <w:r w:rsidRPr="00411EE1">
              <w:rPr>
                <w:b/>
                <w:bCs/>
                <w:sz w:val="20"/>
                <w:szCs w:val="20"/>
              </w:rPr>
              <w:t>Organizacija smještaja snaga sustava civilne zaštite</w:t>
            </w:r>
          </w:p>
        </w:tc>
        <w:tc>
          <w:tcPr>
            <w:tcW w:w="1559" w:type="dxa"/>
            <w:vAlign w:val="center"/>
          </w:tcPr>
          <w:p w14:paraId="6CD16607" w14:textId="5ED4270B" w:rsidR="00F0155B" w:rsidRPr="00411EE1" w:rsidRDefault="004A4DAB" w:rsidP="00F0155B">
            <w:pPr>
              <w:widowControl w:val="0"/>
              <w:autoSpaceDE w:val="0"/>
              <w:adjustRightInd w:val="0"/>
              <w:spacing w:before="0" w:after="0"/>
              <w:jc w:val="center"/>
              <w:rPr>
                <w:bCs/>
                <w:sz w:val="20"/>
                <w:szCs w:val="20"/>
              </w:rPr>
            </w:pPr>
            <w:r w:rsidRPr="00411EE1">
              <w:rPr>
                <w:bCs/>
                <w:sz w:val="20"/>
                <w:szCs w:val="20"/>
              </w:rPr>
              <w:t>Općina Jelenje</w:t>
            </w:r>
          </w:p>
        </w:tc>
        <w:tc>
          <w:tcPr>
            <w:tcW w:w="6237" w:type="dxa"/>
            <w:vAlign w:val="center"/>
          </w:tcPr>
          <w:p w14:paraId="38441B58" w14:textId="1A9DD3E9" w:rsidR="00F0155B" w:rsidRPr="00411EE1" w:rsidRDefault="00F0155B" w:rsidP="00F0155B">
            <w:pPr>
              <w:widowControl w:val="0"/>
              <w:autoSpaceDE w:val="0"/>
              <w:adjustRightInd w:val="0"/>
              <w:spacing w:before="0" w:after="0"/>
              <w:rPr>
                <w:bCs/>
                <w:sz w:val="20"/>
                <w:szCs w:val="20"/>
              </w:rPr>
            </w:pPr>
            <w:r w:rsidRPr="00411EE1">
              <w:rPr>
                <w:bCs/>
                <w:sz w:val="20"/>
                <w:szCs w:val="20"/>
              </w:rPr>
              <w:t xml:space="preserve">Osigurati smještanje, hranu i piće te higijenske potrebe za snage sustava civilne zaštite koji sudjeluju u djelovanju civilne zaštite. </w:t>
            </w:r>
          </w:p>
        </w:tc>
        <w:tc>
          <w:tcPr>
            <w:tcW w:w="0" w:type="auto"/>
            <w:vAlign w:val="center"/>
          </w:tcPr>
          <w:p w14:paraId="0F2C8FE2" w14:textId="5A8F5956" w:rsidR="00F0155B" w:rsidRPr="00411EE1" w:rsidRDefault="00F0155B" w:rsidP="00BC7925">
            <w:pPr>
              <w:widowControl w:val="0"/>
              <w:numPr>
                <w:ilvl w:val="0"/>
                <w:numId w:val="9"/>
              </w:numPr>
              <w:autoSpaceDE w:val="0"/>
              <w:adjustRightInd w:val="0"/>
              <w:spacing w:before="0" w:after="0"/>
              <w:contextualSpacing/>
              <w:rPr>
                <w:bCs/>
                <w:sz w:val="20"/>
                <w:szCs w:val="20"/>
              </w:rPr>
            </w:pPr>
            <w:r w:rsidRPr="00411EE1">
              <w:rPr>
                <w:bCs/>
                <w:sz w:val="20"/>
                <w:szCs w:val="20"/>
              </w:rPr>
              <w:t>Stožer civilne zaštite</w:t>
            </w:r>
          </w:p>
          <w:p w14:paraId="48630D83" w14:textId="0BF750D6" w:rsidR="001761DA" w:rsidRPr="00411EE1" w:rsidRDefault="00A350AC" w:rsidP="00480146">
            <w:pPr>
              <w:widowControl w:val="0"/>
              <w:numPr>
                <w:ilvl w:val="0"/>
                <w:numId w:val="9"/>
              </w:numPr>
              <w:autoSpaceDE w:val="0"/>
              <w:autoSpaceDN w:val="0"/>
              <w:adjustRightInd w:val="0"/>
              <w:spacing w:before="0" w:after="0"/>
              <w:contextualSpacing/>
              <w:rPr>
                <w:bCs/>
                <w:sz w:val="20"/>
                <w:szCs w:val="20"/>
              </w:rPr>
            </w:pPr>
            <w:r w:rsidRPr="00411EE1">
              <w:rPr>
                <w:rFonts w:eastAsia="Calibri"/>
                <w:sz w:val="20"/>
                <w:szCs w:val="20"/>
              </w:rPr>
              <w:t>GDCK Rijeka</w:t>
            </w:r>
          </w:p>
          <w:p w14:paraId="7E247B06" w14:textId="77777777" w:rsidR="00411EE1"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Osnovna škola Jelenje-Dražice</w:t>
            </w:r>
          </w:p>
          <w:p w14:paraId="27D9E21A" w14:textId="73AC0C01" w:rsidR="008353F7" w:rsidRPr="00411EE1" w:rsidRDefault="00411EE1" w:rsidP="00411EE1">
            <w:pPr>
              <w:widowControl w:val="0"/>
              <w:numPr>
                <w:ilvl w:val="0"/>
                <w:numId w:val="9"/>
              </w:numPr>
              <w:autoSpaceDE w:val="0"/>
              <w:autoSpaceDN w:val="0"/>
              <w:adjustRightInd w:val="0"/>
              <w:spacing w:before="0" w:after="0"/>
              <w:contextualSpacing/>
              <w:rPr>
                <w:bCs/>
                <w:sz w:val="20"/>
                <w:szCs w:val="20"/>
              </w:rPr>
            </w:pPr>
            <w:r w:rsidRPr="00411EE1">
              <w:rPr>
                <w:bCs/>
                <w:sz w:val="20"/>
                <w:szCs w:val="20"/>
              </w:rPr>
              <w:t>Dječji vrtić Grobnički tići</w:t>
            </w:r>
          </w:p>
        </w:tc>
      </w:tr>
      <w:tr w:rsidR="00E86096" w:rsidRPr="002811D2" w14:paraId="125D8B9D" w14:textId="77777777" w:rsidTr="00C96DA7">
        <w:trPr>
          <w:trHeight w:val="1057"/>
          <w:jc w:val="center"/>
        </w:trPr>
        <w:tc>
          <w:tcPr>
            <w:tcW w:w="0" w:type="auto"/>
            <w:shd w:val="clear" w:color="auto" w:fill="auto"/>
            <w:vAlign w:val="center"/>
          </w:tcPr>
          <w:p w14:paraId="5CD7C0ED" w14:textId="32E8C4A5" w:rsidR="00E86096" w:rsidRPr="00411EE1" w:rsidRDefault="00F0155B" w:rsidP="00F0155B">
            <w:pPr>
              <w:widowControl w:val="0"/>
              <w:autoSpaceDE w:val="0"/>
              <w:adjustRightInd w:val="0"/>
              <w:spacing w:before="0" w:after="0"/>
              <w:ind w:right="34"/>
              <w:jc w:val="center"/>
              <w:rPr>
                <w:b/>
                <w:bCs/>
                <w:sz w:val="20"/>
                <w:szCs w:val="20"/>
              </w:rPr>
            </w:pPr>
            <w:r w:rsidRPr="00411EE1">
              <w:rPr>
                <w:b/>
                <w:bCs/>
                <w:sz w:val="20"/>
                <w:szCs w:val="20"/>
              </w:rPr>
              <w:t>18</w:t>
            </w:r>
            <w:r w:rsidR="00E86096" w:rsidRPr="00411EE1">
              <w:rPr>
                <w:b/>
                <w:bCs/>
                <w:sz w:val="20"/>
                <w:szCs w:val="20"/>
              </w:rPr>
              <w:t>.</w:t>
            </w:r>
          </w:p>
        </w:tc>
        <w:tc>
          <w:tcPr>
            <w:tcW w:w="1875" w:type="dxa"/>
            <w:shd w:val="clear" w:color="auto" w:fill="auto"/>
            <w:vAlign w:val="center"/>
          </w:tcPr>
          <w:p w14:paraId="5C111BD6" w14:textId="77777777" w:rsidR="00E86096" w:rsidRPr="00411EE1" w:rsidRDefault="00E86096" w:rsidP="00F0155B">
            <w:pPr>
              <w:widowControl w:val="0"/>
              <w:autoSpaceDE w:val="0"/>
              <w:adjustRightInd w:val="0"/>
              <w:spacing w:before="0" w:after="0"/>
              <w:ind w:right="-129"/>
              <w:jc w:val="center"/>
              <w:rPr>
                <w:b/>
                <w:bCs/>
                <w:sz w:val="20"/>
                <w:szCs w:val="20"/>
              </w:rPr>
            </w:pPr>
            <w:r w:rsidRPr="00411EE1">
              <w:rPr>
                <w:b/>
                <w:bCs/>
                <w:sz w:val="20"/>
                <w:szCs w:val="20"/>
              </w:rPr>
              <w:t>Troškovi angažiranih pravnih osoba i redovnih službi</w:t>
            </w:r>
          </w:p>
        </w:tc>
        <w:tc>
          <w:tcPr>
            <w:tcW w:w="1559" w:type="dxa"/>
            <w:vAlign w:val="center"/>
          </w:tcPr>
          <w:p w14:paraId="09C62F2A" w14:textId="455ADD65" w:rsidR="00E86096" w:rsidRPr="00411EE1" w:rsidRDefault="004A4DAB" w:rsidP="00F0155B">
            <w:pPr>
              <w:widowControl w:val="0"/>
              <w:autoSpaceDE w:val="0"/>
              <w:adjustRightInd w:val="0"/>
              <w:spacing w:before="0" w:after="0"/>
              <w:jc w:val="center"/>
              <w:rPr>
                <w:bCs/>
                <w:sz w:val="20"/>
                <w:szCs w:val="20"/>
              </w:rPr>
            </w:pPr>
            <w:r w:rsidRPr="00411EE1">
              <w:rPr>
                <w:bCs/>
                <w:sz w:val="20"/>
                <w:szCs w:val="20"/>
              </w:rPr>
              <w:t>Općina Jelenje</w:t>
            </w:r>
          </w:p>
        </w:tc>
        <w:tc>
          <w:tcPr>
            <w:tcW w:w="6237" w:type="dxa"/>
            <w:shd w:val="clear" w:color="auto" w:fill="auto"/>
            <w:vAlign w:val="center"/>
          </w:tcPr>
          <w:p w14:paraId="1765D57C" w14:textId="2306EEE8" w:rsidR="00E86096" w:rsidRPr="00411EE1" w:rsidRDefault="00F0155B" w:rsidP="00F0155B">
            <w:pPr>
              <w:widowControl w:val="0"/>
              <w:autoSpaceDE w:val="0"/>
              <w:adjustRightInd w:val="0"/>
              <w:spacing w:before="0" w:after="0"/>
              <w:rPr>
                <w:bCs/>
                <w:sz w:val="20"/>
                <w:szCs w:val="20"/>
              </w:rPr>
            </w:pPr>
            <w:r w:rsidRPr="00411EE1">
              <w:rPr>
                <w:bCs/>
                <w:sz w:val="20"/>
                <w:szCs w:val="20"/>
              </w:rPr>
              <w:t>Troškove angažiranih pravnih osoba i redovnih službi vršit će se prema stvarno izvršenim poslovima i po važećim cijenama u trenutku izvršenja zadataka.</w:t>
            </w:r>
          </w:p>
        </w:tc>
        <w:tc>
          <w:tcPr>
            <w:tcW w:w="0" w:type="auto"/>
            <w:shd w:val="clear" w:color="auto" w:fill="auto"/>
            <w:vAlign w:val="center"/>
          </w:tcPr>
          <w:p w14:paraId="38BBA960" w14:textId="2A3A8BC9" w:rsidR="00E86096" w:rsidRPr="00411EE1" w:rsidRDefault="00E60723" w:rsidP="00BC7925">
            <w:pPr>
              <w:widowControl w:val="0"/>
              <w:numPr>
                <w:ilvl w:val="0"/>
                <w:numId w:val="9"/>
              </w:numPr>
              <w:autoSpaceDE w:val="0"/>
              <w:adjustRightInd w:val="0"/>
              <w:spacing w:before="0" w:after="0"/>
              <w:contextualSpacing/>
              <w:rPr>
                <w:bCs/>
                <w:sz w:val="20"/>
                <w:szCs w:val="20"/>
              </w:rPr>
            </w:pPr>
            <w:r w:rsidRPr="00411EE1">
              <w:rPr>
                <w:bCs/>
                <w:sz w:val="20"/>
                <w:szCs w:val="20"/>
              </w:rPr>
              <w:t xml:space="preserve">Općinski </w:t>
            </w:r>
            <w:r w:rsidR="002C1549" w:rsidRPr="00411EE1">
              <w:rPr>
                <w:bCs/>
                <w:sz w:val="20"/>
                <w:szCs w:val="20"/>
              </w:rPr>
              <w:t xml:space="preserve"> načelnik</w:t>
            </w:r>
          </w:p>
        </w:tc>
      </w:tr>
    </w:tbl>
    <w:p w14:paraId="29C1C14E" w14:textId="3BF76974" w:rsidR="001C0576" w:rsidRPr="002811D2" w:rsidRDefault="001C0576" w:rsidP="001C0576">
      <w:pPr>
        <w:rPr>
          <w:highlight w:val="yellow"/>
        </w:rPr>
      </w:pPr>
    </w:p>
    <w:p w14:paraId="1D95657A" w14:textId="0762C71A" w:rsidR="00437E26" w:rsidRPr="002811D2" w:rsidRDefault="00437E26" w:rsidP="001C0576">
      <w:pPr>
        <w:rPr>
          <w:highlight w:val="yellow"/>
        </w:rPr>
      </w:pPr>
    </w:p>
    <w:p w14:paraId="737CD263" w14:textId="16A004AC" w:rsidR="00437E26" w:rsidRPr="002811D2" w:rsidRDefault="00437E26" w:rsidP="001C0576">
      <w:pPr>
        <w:rPr>
          <w:highlight w:val="yellow"/>
        </w:rPr>
      </w:pPr>
    </w:p>
    <w:p w14:paraId="13DFF2C2" w14:textId="1170BFC4" w:rsidR="00437E26" w:rsidRPr="002811D2" w:rsidRDefault="00437E26" w:rsidP="001C0576">
      <w:pPr>
        <w:rPr>
          <w:highlight w:val="yellow"/>
        </w:rPr>
      </w:pPr>
    </w:p>
    <w:p w14:paraId="2D797A07" w14:textId="284B1E62" w:rsidR="00437E26" w:rsidRPr="002811D2" w:rsidRDefault="00437E26" w:rsidP="001C0576">
      <w:pPr>
        <w:rPr>
          <w:highlight w:val="yellow"/>
        </w:rPr>
      </w:pPr>
    </w:p>
    <w:p w14:paraId="64D96626" w14:textId="0330A3C3" w:rsidR="00437E26" w:rsidRPr="002811D2" w:rsidRDefault="00437E26" w:rsidP="001C0576">
      <w:pPr>
        <w:rPr>
          <w:highlight w:val="yellow"/>
        </w:rPr>
      </w:pPr>
    </w:p>
    <w:p w14:paraId="7C072F27" w14:textId="3AA8D7AB" w:rsidR="00437E26" w:rsidRPr="002811D2" w:rsidRDefault="00437E26" w:rsidP="001C0576">
      <w:pPr>
        <w:rPr>
          <w:highlight w:val="yellow"/>
        </w:rPr>
      </w:pPr>
    </w:p>
    <w:p w14:paraId="7A668645" w14:textId="4A3A0C63" w:rsidR="00437E26" w:rsidRPr="002811D2" w:rsidRDefault="00437E26" w:rsidP="001C0576">
      <w:pPr>
        <w:rPr>
          <w:highlight w:val="yellow"/>
        </w:rPr>
      </w:pPr>
    </w:p>
    <w:p w14:paraId="2FFA0D9A" w14:textId="77777777" w:rsidR="00437E26" w:rsidRDefault="00437E26" w:rsidP="001C0576">
      <w:pPr>
        <w:rPr>
          <w:highlight w:val="yellow"/>
        </w:rPr>
      </w:pPr>
    </w:p>
    <w:p w14:paraId="20CFD859" w14:textId="77777777" w:rsidR="00327240" w:rsidRDefault="00327240" w:rsidP="001C0576">
      <w:pPr>
        <w:rPr>
          <w:highlight w:val="yellow"/>
        </w:rPr>
      </w:pPr>
    </w:p>
    <w:p w14:paraId="30D5FA65" w14:textId="77777777" w:rsidR="00327240" w:rsidRPr="002811D2" w:rsidRDefault="00327240" w:rsidP="001C0576">
      <w:pPr>
        <w:rPr>
          <w:highlight w:val="yellow"/>
        </w:rPr>
      </w:pPr>
    </w:p>
    <w:p w14:paraId="62C3925A" w14:textId="03D280C2" w:rsidR="008353F7" w:rsidRPr="002811D2" w:rsidRDefault="008353F7" w:rsidP="001C0576">
      <w:pPr>
        <w:rPr>
          <w:highlight w:val="yellow"/>
        </w:rPr>
      </w:pPr>
    </w:p>
    <w:p w14:paraId="7E181022" w14:textId="36C1C298" w:rsidR="00E74ED5" w:rsidRPr="003E3AD2" w:rsidRDefault="00E74ED5" w:rsidP="00E74ED5">
      <w:pPr>
        <w:keepNext/>
        <w:spacing w:before="0" w:after="200"/>
        <w:outlineLvl w:val="1"/>
        <w:rPr>
          <w:rFonts w:eastAsiaTheme="majorEastAsia"/>
          <w:bCs/>
          <w:color w:val="54883D"/>
          <w:sz w:val="28"/>
          <w:lang w:bidi="en-US"/>
        </w:rPr>
      </w:pPr>
      <w:bookmarkStart w:id="49" w:name="_Toc2168366"/>
      <w:bookmarkStart w:id="50" w:name="_Toc138155302"/>
      <w:r w:rsidRPr="003E3AD2">
        <w:rPr>
          <w:rFonts w:eastAsiaTheme="majorEastAsia"/>
          <w:bCs/>
          <w:color w:val="54883D"/>
          <w:sz w:val="28"/>
          <w:lang w:bidi="en-US"/>
        </w:rPr>
        <w:t>6.2 Poplav</w:t>
      </w:r>
      <w:bookmarkEnd w:id="49"/>
      <w:r w:rsidR="008353F7" w:rsidRPr="003E3AD2">
        <w:rPr>
          <w:rFonts w:eastAsiaTheme="majorEastAsia"/>
          <w:bCs/>
          <w:color w:val="54883D"/>
          <w:sz w:val="28"/>
          <w:lang w:bidi="en-US"/>
        </w:rPr>
        <w:t>a</w:t>
      </w:r>
      <w:bookmarkEnd w:id="50"/>
      <w:r w:rsidR="008353F7" w:rsidRPr="003E3AD2">
        <w:rPr>
          <w:rFonts w:eastAsiaTheme="majorEastAsia"/>
          <w:bCs/>
          <w:color w:val="54883D"/>
          <w:sz w:val="28"/>
          <w:lang w:bidi="en-US"/>
        </w:rPr>
        <w:t xml:space="preserve"> </w:t>
      </w:r>
    </w:p>
    <w:p w14:paraId="3470CFD4" w14:textId="207EAAA1" w:rsidR="0089436F" w:rsidRPr="003E3AD2" w:rsidRDefault="0089436F" w:rsidP="0089436F">
      <w:bookmarkStart w:id="51" w:name="_Toc2168367"/>
      <w:r w:rsidRPr="003E3AD2">
        <w:t xml:space="preserve">Plan djelovanja sustava civilne zaštite u slučaju poplave pokreće </w:t>
      </w:r>
      <w:r w:rsidRPr="009B4842">
        <w:rPr>
          <w:b/>
          <w:color w:val="FF0000"/>
        </w:rPr>
        <w:t>O</w:t>
      </w:r>
      <w:r w:rsidRPr="003E3AD2">
        <w:rPr>
          <w:b/>
        </w:rPr>
        <w:t xml:space="preserve">pćinski </w:t>
      </w:r>
      <w:r w:rsidR="009E7195">
        <w:rPr>
          <w:b/>
        </w:rPr>
        <w:t xml:space="preserve">načelnik </w:t>
      </w:r>
      <w:r w:rsidR="00503964">
        <w:rPr>
          <w:b/>
        </w:rPr>
        <w:t>Općine</w:t>
      </w:r>
      <w:r w:rsidR="004A4DAB" w:rsidRPr="003E3AD2">
        <w:rPr>
          <w:b/>
        </w:rPr>
        <w:t xml:space="preserve"> Jelenje</w:t>
      </w:r>
      <w:r w:rsidRPr="003E3AD2">
        <w:t xml:space="preserve">. Shema aktiviranja nalazi se u nastavku. </w:t>
      </w:r>
    </w:p>
    <w:p w14:paraId="66E1B5C1" w14:textId="4E8829A6" w:rsidR="0089436F" w:rsidRPr="003E3AD2" w:rsidRDefault="00A96530" w:rsidP="0089436F">
      <w:pPr>
        <w:rPr>
          <w:noProof/>
          <w:lang w:eastAsia="hr-HR"/>
        </w:rPr>
      </w:pPr>
      <w:r w:rsidRPr="003E3AD2">
        <w:rPr>
          <w:noProof/>
          <w:lang w:eastAsia="hr-HR"/>
        </w:rPr>
        <mc:AlternateContent>
          <mc:Choice Requires="wps">
            <w:drawing>
              <wp:anchor distT="0" distB="0" distL="114300" distR="114300" simplePos="0" relativeHeight="252906496" behindDoc="0" locked="0" layoutInCell="1" allowOverlap="1" wp14:anchorId="6D5BBD71" wp14:editId="29BA7848">
                <wp:simplePos x="0" y="0"/>
                <wp:positionH relativeFrom="margin">
                  <wp:posOffset>3531870</wp:posOffset>
                </wp:positionH>
                <wp:positionV relativeFrom="paragraph">
                  <wp:posOffset>143510</wp:posOffset>
                </wp:positionV>
                <wp:extent cx="1257300" cy="571500"/>
                <wp:effectExtent l="0" t="0" r="19050" b="19050"/>
                <wp:wrapNone/>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FC4F974" w14:textId="77777777" w:rsidR="0089436F" w:rsidRPr="00DF76EE" w:rsidRDefault="0089436F" w:rsidP="0089436F">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5BBD71" id="Rounded Rectangle 273" o:spid="_x0000_s1074" style="position:absolute;left:0;text-align:left;margin-left:278.1pt;margin-top:11.3pt;width:99pt;height:4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" filled="f" strokecolor="#92d050" strokeweight="2pt">
                <v:path arrowok="t"/>
                <v:textbox>
                  <w:txbxContent>
                    <w:p w14:paraId="0FC4F974" w14:textId="77777777" w:rsidR="0089436F" w:rsidRPr="00DF76EE" w:rsidRDefault="0089436F" w:rsidP="0089436F">
                      <w:pPr>
                        <w:jc w:val="center"/>
                        <w:rPr>
                          <w:b/>
                          <w:sz w:val="20"/>
                        </w:rPr>
                      </w:pPr>
                      <w:r w:rsidRPr="00DF76EE">
                        <w:rPr>
                          <w:b/>
                          <w:sz w:val="20"/>
                        </w:rPr>
                        <w:t>Povjerenici civilne zaštite</w:t>
                      </w:r>
                    </w:p>
                  </w:txbxContent>
                </v:textbox>
                <w10:wrap anchorx="margin"/>
              </v:roundrect>
            </w:pict>
          </mc:Fallback>
        </mc:AlternateContent>
      </w:r>
      <w:r w:rsidR="0089436F" w:rsidRPr="003E3AD2">
        <w:rPr>
          <w:noProof/>
          <w:lang w:eastAsia="hr-HR"/>
        </w:rPr>
        <mc:AlternateContent>
          <mc:Choice Requires="wps">
            <w:drawing>
              <wp:anchor distT="0" distB="0" distL="114300" distR="114300" simplePos="0" relativeHeight="252909568" behindDoc="0" locked="0" layoutInCell="1" allowOverlap="1" wp14:anchorId="7E603128" wp14:editId="19B908EB">
                <wp:simplePos x="0" y="0"/>
                <wp:positionH relativeFrom="margin">
                  <wp:align>left</wp:align>
                </wp:positionH>
                <wp:positionV relativeFrom="paragraph">
                  <wp:posOffset>11430</wp:posOffset>
                </wp:positionV>
                <wp:extent cx="2238375" cy="1438275"/>
                <wp:effectExtent l="0" t="0" r="28575" b="28575"/>
                <wp:wrapNone/>
                <wp:docPr id="5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4382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2A28094" w14:textId="77777777" w:rsidR="0089436F" w:rsidRPr="00DF76EE" w:rsidRDefault="0089436F" w:rsidP="0089436F">
                            <w:pPr>
                              <w:spacing w:before="0" w:after="0"/>
                              <w:jc w:val="center"/>
                              <w:rPr>
                                <w:b/>
                                <w:sz w:val="20"/>
                                <w:szCs w:val="20"/>
                              </w:rPr>
                            </w:pPr>
                            <w:r w:rsidRPr="002D75EE">
                              <w:rPr>
                                <w:b/>
                                <w:sz w:val="20"/>
                                <w:szCs w:val="20"/>
                              </w:rPr>
                              <w:t>Operativne snage</w:t>
                            </w:r>
                          </w:p>
                          <w:p w14:paraId="7F2B7265" w14:textId="0AE89E52"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40D09B94" w14:textId="354DB4D3" w:rsidR="0089436F"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DED6598" w14:textId="4DFEC40D"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375F301E" w14:textId="2751E07F" w:rsidR="0089436F" w:rsidRPr="00DF76EE"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3128" id="_x0000_s1075" style="position:absolute;left:0;text-align:left;margin-left:0;margin-top:.9pt;width:176.25pt;height:113.25pt;z-index:25290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" filled="f" strokecolor="#92d050" strokeweight="2pt">
                <v:path arrowok="t"/>
                <v:textbox>
                  <w:txbxContent>
                    <w:p w14:paraId="12A28094" w14:textId="77777777" w:rsidR="0089436F" w:rsidRPr="00DF76EE" w:rsidRDefault="0089436F" w:rsidP="0089436F">
                      <w:pPr>
                        <w:spacing w:before="0" w:after="0"/>
                        <w:jc w:val="center"/>
                        <w:rPr>
                          <w:b/>
                          <w:sz w:val="20"/>
                          <w:szCs w:val="20"/>
                        </w:rPr>
                      </w:pPr>
                      <w:r w:rsidRPr="002D75EE">
                        <w:rPr>
                          <w:b/>
                          <w:sz w:val="20"/>
                          <w:szCs w:val="20"/>
                        </w:rPr>
                        <w:t>Operativne snage</w:t>
                      </w:r>
                    </w:p>
                    <w:p w14:paraId="7F2B7265" w14:textId="0AE89E52"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40D09B94" w14:textId="354DB4D3" w:rsidR="0089436F"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1DED6598" w14:textId="4DFEC40D" w:rsidR="0089436F" w:rsidRDefault="0089436F" w:rsidP="0089436F">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375F301E" w14:textId="2751E07F" w:rsidR="0089436F" w:rsidRPr="00DF76EE" w:rsidRDefault="0089436F" w:rsidP="0089436F">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r w:rsidR="0089436F" w:rsidRPr="003E3AD2">
        <w:rPr>
          <w:noProof/>
          <w:lang w:eastAsia="hr-HR"/>
        </w:rPr>
        <mc:AlternateContent>
          <mc:Choice Requires="wps">
            <w:drawing>
              <wp:anchor distT="0" distB="0" distL="114300" distR="114300" simplePos="0" relativeHeight="252907520" behindDoc="0" locked="0" layoutInCell="1" allowOverlap="1" wp14:anchorId="46B742D3" wp14:editId="37F1C72D">
                <wp:simplePos x="0" y="0"/>
                <wp:positionH relativeFrom="column">
                  <wp:posOffset>5548630</wp:posOffset>
                </wp:positionH>
                <wp:positionV relativeFrom="paragraph">
                  <wp:posOffset>147320</wp:posOffset>
                </wp:positionV>
                <wp:extent cx="1257300" cy="542925"/>
                <wp:effectExtent l="0" t="0" r="19050" b="28575"/>
                <wp:wrapNone/>
                <wp:docPr id="41"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6FE2B8" w14:textId="77777777" w:rsidR="0089436F" w:rsidRPr="00DF76EE" w:rsidRDefault="0089436F" w:rsidP="0089436F">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B742D3" id="Rounded Rectangle 270" o:spid="_x0000_s1076" style="position:absolute;left:0;text-align:left;margin-left:436.9pt;margin-top:11.6pt;width:99pt;height:42.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" filled="f" strokecolor="#92d050" strokeweight="2pt">
                <v:path arrowok="t"/>
                <v:textbox>
                  <w:txbxContent>
                    <w:p w14:paraId="3A6FE2B8" w14:textId="77777777" w:rsidR="0089436F" w:rsidRPr="00DF76EE" w:rsidRDefault="0089436F" w:rsidP="0089436F">
                      <w:pPr>
                        <w:jc w:val="center"/>
                        <w:rPr>
                          <w:b/>
                          <w:sz w:val="20"/>
                        </w:rPr>
                      </w:pPr>
                      <w:r w:rsidRPr="00DF76EE">
                        <w:rPr>
                          <w:b/>
                          <w:sz w:val="20"/>
                        </w:rPr>
                        <w:t>Koordinator na lokaciji</w:t>
                      </w:r>
                    </w:p>
                  </w:txbxContent>
                </v:textbox>
              </v:roundrect>
            </w:pict>
          </mc:Fallback>
        </mc:AlternateContent>
      </w:r>
    </w:p>
    <w:p w14:paraId="7C06A0B9" w14:textId="4A3B33CF" w:rsidR="0089436F" w:rsidRPr="003E3AD2" w:rsidRDefault="0089436F" w:rsidP="0089436F">
      <w:pPr>
        <w:rPr>
          <w:noProof/>
          <w:lang w:eastAsia="hr-HR"/>
        </w:rPr>
      </w:pPr>
    </w:p>
    <w:p w14:paraId="2550E3D4" w14:textId="52DF5790" w:rsidR="0089436F" w:rsidRPr="003E3AD2" w:rsidRDefault="00A96530" w:rsidP="0089436F">
      <w:pPr>
        <w:rPr>
          <w:noProof/>
          <w:lang w:eastAsia="hr-HR"/>
        </w:rPr>
      </w:pPr>
      <w:r w:rsidRPr="003E3AD2">
        <w:rPr>
          <w:noProof/>
          <w:lang w:eastAsia="hr-HR"/>
        </w:rPr>
        <mc:AlternateContent>
          <mc:Choice Requires="wps">
            <w:drawing>
              <wp:anchor distT="0" distB="0" distL="114300" distR="114300" simplePos="0" relativeHeight="252892160" behindDoc="0" locked="0" layoutInCell="1" allowOverlap="1" wp14:anchorId="42F59D5C" wp14:editId="3B0B1E28">
                <wp:simplePos x="0" y="0"/>
                <wp:positionH relativeFrom="column">
                  <wp:posOffset>4185919</wp:posOffset>
                </wp:positionH>
                <wp:positionV relativeFrom="paragraph">
                  <wp:posOffset>173989</wp:posOffset>
                </wp:positionV>
                <wp:extent cx="466725" cy="1247775"/>
                <wp:effectExtent l="38100" t="38100" r="28575" b="28575"/>
                <wp:wrapNone/>
                <wp:docPr id="196"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6725" cy="1247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EC6AF2" id="Straight Arrow Connector 232" o:spid="_x0000_s1026" type="#_x0000_t32" style="position:absolute;margin-left:329.6pt;margin-top:13.7pt;width:36.75pt;height:98.25pt;flip:x y;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" strokecolor="black [3213]" strokeweight="1.5pt">
                <v:stroke endarrow="block"/>
                <o:lock v:ext="edit" shapetype="f"/>
              </v:shape>
            </w:pict>
          </mc:Fallback>
        </mc:AlternateContent>
      </w:r>
      <w:r w:rsidR="0089436F" w:rsidRPr="003E3AD2">
        <w:rPr>
          <w:noProof/>
          <w:lang w:eastAsia="hr-HR"/>
        </w:rPr>
        <mc:AlternateContent>
          <mc:Choice Requires="wps">
            <w:drawing>
              <wp:anchor distT="0" distB="0" distL="114300" distR="114300" simplePos="0" relativeHeight="252893184" behindDoc="0" locked="0" layoutInCell="1" allowOverlap="1" wp14:anchorId="1114AA6D" wp14:editId="75929A8F">
                <wp:simplePos x="0" y="0"/>
                <wp:positionH relativeFrom="column">
                  <wp:posOffset>5396230</wp:posOffset>
                </wp:positionH>
                <wp:positionV relativeFrom="paragraph">
                  <wp:posOffset>174625</wp:posOffset>
                </wp:positionV>
                <wp:extent cx="733425" cy="1285875"/>
                <wp:effectExtent l="0" t="38100" r="47625" b="28575"/>
                <wp:wrapNone/>
                <wp:docPr id="53"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285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600DD" id="Straight Arrow Connector 231" o:spid="_x0000_s1026" type="#_x0000_t32" style="position:absolute;margin-left:424.9pt;margin-top:13.75pt;width:57.75pt;height:101.25pt;flip: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" strokecolor="black [3213]" strokeweight="1.5pt">
                <v:stroke endarrow="block"/>
                <o:lock v:ext="edit" shapetype="f"/>
              </v:shape>
            </w:pict>
          </mc:Fallback>
        </mc:AlternateContent>
      </w:r>
    </w:p>
    <w:p w14:paraId="2B40F0FE" w14:textId="70E13EEE" w:rsidR="0089436F" w:rsidRPr="003E3AD2" w:rsidRDefault="0089436F" w:rsidP="0089436F">
      <w:pPr>
        <w:rPr>
          <w:noProof/>
          <w:lang w:eastAsia="hr-HR"/>
        </w:rPr>
      </w:pPr>
      <w:r w:rsidRPr="003E3AD2">
        <w:rPr>
          <w:noProof/>
          <w:sz w:val="20"/>
          <w:szCs w:val="20"/>
          <w:lang w:eastAsia="hr-HR"/>
        </w:rPr>
        <mc:AlternateContent>
          <mc:Choice Requires="wps">
            <w:drawing>
              <wp:anchor distT="0" distB="0" distL="114300" distR="114300" simplePos="0" relativeHeight="252902400" behindDoc="0" locked="0" layoutInCell="1" allowOverlap="1" wp14:anchorId="49D7ED0F" wp14:editId="7BAE3548">
                <wp:simplePos x="0" y="0"/>
                <wp:positionH relativeFrom="column">
                  <wp:posOffset>2233930</wp:posOffset>
                </wp:positionH>
                <wp:positionV relativeFrom="paragraph">
                  <wp:posOffset>50165</wp:posOffset>
                </wp:positionV>
                <wp:extent cx="2134870" cy="1143000"/>
                <wp:effectExtent l="38100" t="38100" r="17780" b="19050"/>
                <wp:wrapNone/>
                <wp:docPr id="207"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4870" cy="11430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D2FB0F" id="Straight Arrow Connector 233" o:spid="_x0000_s1026" type="#_x0000_t32" style="position:absolute;margin-left:175.9pt;margin-top:3.95pt;width:168.1pt;height:90pt;flip:x y;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" strokecolor="windowText" strokeweight="1.5pt">
                <v:stroke dashstyle="dash" endarrow="block"/>
                <o:lock v:ext="edit" shapetype="f"/>
              </v:shape>
            </w:pict>
          </mc:Fallback>
        </mc:AlternateContent>
      </w:r>
    </w:p>
    <w:p w14:paraId="756A03DB" w14:textId="77777777" w:rsidR="0089436F" w:rsidRPr="003E3AD2" w:rsidRDefault="0089436F" w:rsidP="0089436F">
      <w:pPr>
        <w:rPr>
          <w:noProof/>
          <w:lang w:eastAsia="hr-HR"/>
        </w:rPr>
      </w:pPr>
      <w:r w:rsidRPr="003E3AD2">
        <w:rPr>
          <w:noProof/>
          <w:sz w:val="20"/>
          <w:lang w:eastAsia="hr-HR"/>
        </w:rPr>
        <mc:AlternateContent>
          <mc:Choice Requires="wps">
            <w:drawing>
              <wp:anchor distT="0" distB="0" distL="114300" distR="114300" simplePos="0" relativeHeight="252904448" behindDoc="0" locked="0" layoutInCell="1" allowOverlap="1" wp14:anchorId="653F0D61" wp14:editId="3EF136C1">
                <wp:simplePos x="0" y="0"/>
                <wp:positionH relativeFrom="page">
                  <wp:posOffset>7962900</wp:posOffset>
                </wp:positionH>
                <wp:positionV relativeFrom="paragraph">
                  <wp:posOffset>231140</wp:posOffset>
                </wp:positionV>
                <wp:extent cx="2152650" cy="933450"/>
                <wp:effectExtent l="0" t="0" r="19050" b="19050"/>
                <wp:wrapNone/>
                <wp:docPr id="247"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59C5B5B4" w14:textId="77777777" w:rsidR="0089436F" w:rsidRPr="00A96530" w:rsidRDefault="0089436F" w:rsidP="0089436F">
                            <w:pPr>
                              <w:spacing w:before="0" w:after="0" w:line="240" w:lineRule="auto"/>
                              <w:jc w:val="center"/>
                              <w:rPr>
                                <w:b/>
                                <w:sz w:val="20"/>
                              </w:rPr>
                            </w:pPr>
                            <w:r w:rsidRPr="00A96530">
                              <w:rPr>
                                <w:b/>
                                <w:sz w:val="20"/>
                              </w:rPr>
                              <w:t>Udruge</w:t>
                            </w:r>
                          </w:p>
                          <w:p w14:paraId="39C33FFC" w14:textId="2C107CE2" w:rsidR="00FE260A" w:rsidRPr="00A96530" w:rsidRDefault="0018596E" w:rsidP="006E093B">
                            <w:pPr>
                              <w:pStyle w:val="Odlomakpopisa"/>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F0D61" id="Rounded Rectangle 234" o:spid="_x0000_s1077" style="position:absolute;left:0;text-align:left;margin-left:627pt;margin-top:18.2pt;width:169.5pt;height:73.5pt;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" filled="f" strokecolor="#92d050" strokeweight="2pt">
                <v:path arrowok="t"/>
                <v:textbox>
                  <w:txbxContent>
                    <w:p w14:paraId="59C5B5B4" w14:textId="77777777" w:rsidR="0089436F" w:rsidRPr="00A96530" w:rsidRDefault="0089436F" w:rsidP="0089436F">
                      <w:pPr>
                        <w:spacing w:before="0" w:after="0" w:line="240" w:lineRule="auto"/>
                        <w:jc w:val="center"/>
                        <w:rPr>
                          <w:b/>
                          <w:sz w:val="20"/>
                        </w:rPr>
                      </w:pPr>
                      <w:r w:rsidRPr="00A96530">
                        <w:rPr>
                          <w:b/>
                          <w:sz w:val="20"/>
                        </w:rPr>
                        <w:t>Udruge</w:t>
                      </w:r>
                    </w:p>
                    <w:p w14:paraId="39C33FFC" w14:textId="2C107CE2" w:rsidR="00FE260A" w:rsidRPr="00A96530" w:rsidRDefault="0018596E" w:rsidP="006E093B">
                      <w:pPr>
                        <w:pStyle w:val="Odlomakpopisa"/>
                      </w:pPr>
                      <w:r>
                        <w:t>Lovačko društvo „Jelen“</w:t>
                      </w:r>
                    </w:p>
                  </w:txbxContent>
                </v:textbox>
                <w10:wrap anchorx="page"/>
              </v:roundrect>
            </w:pict>
          </mc:Fallback>
        </mc:AlternateContent>
      </w:r>
    </w:p>
    <w:p w14:paraId="7F22E29D" w14:textId="6704C1C9" w:rsidR="0089436F" w:rsidRPr="003E3AD2" w:rsidRDefault="00B519E0" w:rsidP="0089436F">
      <w:pPr>
        <w:rPr>
          <w:noProof/>
          <w:lang w:eastAsia="hr-HR"/>
        </w:rPr>
      </w:pPr>
      <w:r w:rsidRPr="003E3AD2">
        <w:rPr>
          <w:noProof/>
          <w:lang w:eastAsia="hr-HR"/>
        </w:rPr>
        <mc:AlternateContent>
          <mc:Choice Requires="wps">
            <w:drawing>
              <wp:anchor distT="0" distB="0" distL="114300" distR="114300" simplePos="0" relativeHeight="252886016" behindDoc="0" locked="0" layoutInCell="1" allowOverlap="1" wp14:anchorId="0AFEAE37" wp14:editId="0F051C7A">
                <wp:simplePos x="0" y="0"/>
                <wp:positionH relativeFrom="column">
                  <wp:posOffset>2148205</wp:posOffset>
                </wp:positionH>
                <wp:positionV relativeFrom="paragraph">
                  <wp:posOffset>154305</wp:posOffset>
                </wp:positionV>
                <wp:extent cx="1333500" cy="1028700"/>
                <wp:effectExtent l="0" t="0" r="19050" b="19050"/>
                <wp:wrapNone/>
                <wp:docPr id="311"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5ED3BCA" w14:textId="5A00A07C" w:rsidR="0089436F" w:rsidRPr="00593CD5" w:rsidRDefault="0089436F" w:rsidP="0089436F">
                            <w:pPr>
                              <w:jc w:val="center"/>
                              <w:rPr>
                                <w:b/>
                              </w:rPr>
                            </w:pPr>
                            <w:r>
                              <w:rPr>
                                <w:b/>
                              </w:rPr>
                              <w:t xml:space="preserve">Općinski 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EAE37" id="Rounded Rectangle 237" o:spid="_x0000_s1078" style="position:absolute;left:0;text-align:left;margin-left:169.15pt;margin-top:12.15pt;width:105pt;height:81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" fillcolor="white [3201]" strokecolor="#c0504d [3205]" strokeweight="2pt">
                <v:path arrowok="t"/>
                <v:textbox>
                  <w:txbxContent>
                    <w:p w14:paraId="25ED3BCA" w14:textId="5A00A07C" w:rsidR="0089436F" w:rsidRPr="00593CD5" w:rsidRDefault="0089436F" w:rsidP="0089436F">
                      <w:pPr>
                        <w:jc w:val="center"/>
                        <w:rPr>
                          <w:b/>
                        </w:rPr>
                      </w:pPr>
                      <w:r>
                        <w:rPr>
                          <w:b/>
                        </w:rPr>
                        <w:t xml:space="preserve">Općinski načelnik </w:t>
                      </w:r>
                      <w:r w:rsidR="004A4DAB">
                        <w:rPr>
                          <w:b/>
                        </w:rPr>
                        <w:t>Općine Jelenje</w:t>
                      </w:r>
                    </w:p>
                  </w:txbxContent>
                </v:textbox>
              </v:roundrect>
            </w:pict>
          </mc:Fallback>
        </mc:AlternateContent>
      </w:r>
      <w:r w:rsidR="0089436F" w:rsidRPr="003E3AD2">
        <w:rPr>
          <w:noProof/>
          <w:lang w:eastAsia="hr-HR"/>
        </w:rPr>
        <mc:AlternateContent>
          <mc:Choice Requires="wps">
            <w:drawing>
              <wp:anchor distT="0" distB="0" distL="114300" distR="114300" simplePos="0" relativeHeight="252905472" behindDoc="0" locked="0" layoutInCell="1" allowOverlap="1" wp14:anchorId="46CE4EE6" wp14:editId="73B59DA6">
                <wp:simplePos x="0" y="0"/>
                <wp:positionH relativeFrom="column">
                  <wp:posOffset>5577205</wp:posOffset>
                </wp:positionH>
                <wp:positionV relativeFrom="paragraph">
                  <wp:posOffset>106045</wp:posOffset>
                </wp:positionV>
                <wp:extent cx="1476375" cy="771525"/>
                <wp:effectExtent l="0" t="38100" r="47625" b="28575"/>
                <wp:wrapNone/>
                <wp:docPr id="249"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7C8CE9" id="Straight Arrow Connector 235" o:spid="_x0000_s1026" type="#_x0000_t32" style="position:absolute;margin-left:439.15pt;margin-top:8.35pt;width:116.25pt;height:60.75pt;flip:y;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0089436F" w:rsidRPr="003E3AD2">
        <w:rPr>
          <w:noProof/>
          <w:sz w:val="20"/>
          <w:szCs w:val="20"/>
          <w:lang w:eastAsia="hr-HR"/>
        </w:rPr>
        <mc:AlternateContent>
          <mc:Choice Requires="wps">
            <w:drawing>
              <wp:anchor distT="0" distB="0" distL="114300" distR="114300" simplePos="0" relativeHeight="252903424" behindDoc="0" locked="0" layoutInCell="1" allowOverlap="1" wp14:anchorId="196DF02E" wp14:editId="29A3C664">
                <wp:simplePos x="0" y="0"/>
                <wp:positionH relativeFrom="column">
                  <wp:posOffset>709930</wp:posOffset>
                </wp:positionH>
                <wp:positionV relativeFrom="paragraph">
                  <wp:posOffset>115570</wp:posOffset>
                </wp:positionV>
                <wp:extent cx="295275" cy="605155"/>
                <wp:effectExtent l="0" t="38100" r="66675" b="23495"/>
                <wp:wrapNone/>
                <wp:docPr id="308"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53002D" id="Straight Arrow Connector 576" o:spid="_x0000_s1026" type="#_x0000_t32" style="position:absolute;margin-left:55.9pt;margin-top:9.1pt;width:23.25pt;height:47.65pt;flip: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785C9D30" w14:textId="073067A4" w:rsidR="0089436F" w:rsidRPr="003E3AD2" w:rsidRDefault="0089436F" w:rsidP="0089436F">
      <w:pPr>
        <w:rPr>
          <w:noProof/>
          <w:lang w:eastAsia="hr-HR"/>
        </w:rPr>
      </w:pPr>
    </w:p>
    <w:p w14:paraId="140739E5" w14:textId="19525F9D" w:rsidR="0089436F" w:rsidRPr="003E3AD2" w:rsidRDefault="0089436F" w:rsidP="0089436F">
      <w:r w:rsidRPr="003E3AD2">
        <w:rPr>
          <w:noProof/>
          <w:lang w:eastAsia="hr-HR"/>
        </w:rPr>
        <mc:AlternateContent>
          <mc:Choice Requires="wps">
            <w:drawing>
              <wp:anchor distT="0" distB="0" distL="114300" distR="114300" simplePos="0" relativeHeight="252900352" behindDoc="0" locked="0" layoutInCell="1" allowOverlap="1" wp14:anchorId="0B2E1FAD" wp14:editId="0381DD09">
                <wp:simplePos x="0" y="0"/>
                <wp:positionH relativeFrom="column">
                  <wp:posOffset>1243330</wp:posOffset>
                </wp:positionH>
                <wp:positionV relativeFrom="paragraph">
                  <wp:posOffset>248285</wp:posOffset>
                </wp:positionV>
                <wp:extent cx="895350" cy="9525"/>
                <wp:effectExtent l="19050" t="57150" r="0" b="85725"/>
                <wp:wrapNone/>
                <wp:docPr id="334"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8A37D4" id="Ravni poveznik sa strelicom 49" o:spid="_x0000_s1026" type="#_x0000_t32" style="position:absolute;margin-left:97.9pt;margin-top:19.55pt;width:70.5pt;height:.75pt;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3E3AD2">
        <w:rPr>
          <w:noProof/>
          <w:lang w:eastAsia="hr-HR"/>
        </w:rPr>
        <mc:AlternateContent>
          <mc:Choice Requires="wps">
            <w:drawing>
              <wp:anchor distT="0" distB="0" distL="114300" distR="114300" simplePos="0" relativeHeight="252899328" behindDoc="0" locked="0" layoutInCell="1" allowOverlap="1" wp14:anchorId="280943B0" wp14:editId="0676913B">
                <wp:simplePos x="0" y="0"/>
                <wp:positionH relativeFrom="column">
                  <wp:posOffset>3491230</wp:posOffset>
                </wp:positionH>
                <wp:positionV relativeFrom="paragraph">
                  <wp:posOffset>269240</wp:posOffset>
                </wp:positionV>
                <wp:extent cx="885825" cy="45720"/>
                <wp:effectExtent l="0" t="38100" r="28575" b="87630"/>
                <wp:wrapNone/>
                <wp:docPr id="337"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84D02D" id="Ravni poveznik sa strelicom 47" o:spid="_x0000_s1026" type="#_x0000_t32" style="position:absolute;margin-left:274.9pt;margin-top:21.2pt;width:69.75pt;height:3.6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3E3AD2">
        <w:rPr>
          <w:noProof/>
          <w:lang w:eastAsia="hr-HR"/>
        </w:rPr>
        <mc:AlternateContent>
          <mc:Choice Requires="wps">
            <w:drawing>
              <wp:anchor distT="0" distB="0" distL="114300" distR="114300" simplePos="0" relativeHeight="252888064" behindDoc="0" locked="0" layoutInCell="1" allowOverlap="1" wp14:anchorId="0DAE3331" wp14:editId="6EEE9F76">
                <wp:simplePos x="0" y="0"/>
                <wp:positionH relativeFrom="column">
                  <wp:posOffset>4378325</wp:posOffset>
                </wp:positionH>
                <wp:positionV relativeFrom="paragraph">
                  <wp:posOffset>38735</wp:posOffset>
                </wp:positionV>
                <wp:extent cx="1181100" cy="590550"/>
                <wp:effectExtent l="0" t="0" r="19050" b="19050"/>
                <wp:wrapNone/>
                <wp:docPr id="341" name="Rounded 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91B8C47" w14:textId="77777777" w:rsidR="0089436F" w:rsidRPr="00593CD5" w:rsidRDefault="0089436F" w:rsidP="0089436F">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E3331" id="Rounded Rectangle 253" o:spid="_x0000_s1079" style="position:absolute;left:0;text-align:left;margin-left:344.75pt;margin-top:3.05pt;width:93pt;height:46.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GYA4wtrAgAAJAUAAA4AAAAAAAAAAAAAAAAALgIA&#10;AGRycy9lMm9Eb2MueG1sUEsBAi0AFAAGAAgAAAAhAEbtrWzcAAAACAEAAA8AAAAAAAAAAAAAAAAA&#10;xQQAAGRycy9kb3ducmV2LnhtbFBLBQYAAAAABAAEAPMAAADOBQAAAAA=&#10;" fillcolor="white [3201]" strokecolor="#4f81bd [3204]" strokeweight="2pt">
                <v:path arrowok="t"/>
                <v:textbox>
                  <w:txbxContent>
                    <w:p w14:paraId="191B8C47" w14:textId="77777777" w:rsidR="0089436F" w:rsidRPr="00593CD5" w:rsidRDefault="0089436F" w:rsidP="0089436F">
                      <w:pPr>
                        <w:jc w:val="center"/>
                        <w:rPr>
                          <w:b/>
                        </w:rPr>
                      </w:pPr>
                      <w:r w:rsidRPr="00593CD5">
                        <w:rPr>
                          <w:b/>
                        </w:rPr>
                        <w:t>Stožer civilne zaštite</w:t>
                      </w:r>
                    </w:p>
                  </w:txbxContent>
                </v:textbox>
              </v:roundrect>
            </w:pict>
          </mc:Fallback>
        </mc:AlternateContent>
      </w:r>
      <w:r w:rsidRPr="003E3AD2">
        <w:rPr>
          <w:noProof/>
          <w:lang w:eastAsia="hr-HR"/>
        </w:rPr>
        <mc:AlternateContent>
          <mc:Choice Requires="wps">
            <w:drawing>
              <wp:anchor distT="0" distB="0" distL="114300" distR="114300" simplePos="0" relativeHeight="252887040" behindDoc="0" locked="0" layoutInCell="1" allowOverlap="1" wp14:anchorId="536868B4" wp14:editId="67859E86">
                <wp:simplePos x="0" y="0"/>
                <wp:positionH relativeFrom="column">
                  <wp:posOffset>186055</wp:posOffset>
                </wp:positionH>
                <wp:positionV relativeFrom="paragraph">
                  <wp:posOffset>173355</wp:posOffset>
                </wp:positionV>
                <wp:extent cx="1076325" cy="381000"/>
                <wp:effectExtent l="0" t="0" r="28575" b="19050"/>
                <wp:wrapNone/>
                <wp:docPr id="342"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E135BE" w14:textId="77777777" w:rsidR="0089436F" w:rsidRPr="00080535" w:rsidRDefault="0089436F" w:rsidP="0089436F">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868B4" id="Rounded Rectangle 254" o:spid="_x0000_s1080" style="position:absolute;left:0;text-align:left;margin-left:14.65pt;margin-top:13.65pt;width:84.75pt;height:30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" filled="f" strokecolor="#ffc000" strokeweight="2pt">
                <v:path arrowok="t"/>
                <v:textbox>
                  <w:txbxContent>
                    <w:p w14:paraId="50E135BE" w14:textId="77777777" w:rsidR="0089436F" w:rsidRPr="00080535" w:rsidRDefault="0089436F" w:rsidP="0089436F">
                      <w:pPr>
                        <w:jc w:val="center"/>
                        <w:rPr>
                          <w:b/>
                        </w:rPr>
                      </w:pPr>
                      <w:r w:rsidRPr="00080535">
                        <w:rPr>
                          <w:b/>
                        </w:rPr>
                        <w:t>ŽC 112</w:t>
                      </w:r>
                    </w:p>
                  </w:txbxContent>
                </v:textbox>
              </v:roundrect>
            </w:pict>
          </mc:Fallback>
        </mc:AlternateContent>
      </w:r>
    </w:p>
    <w:p w14:paraId="7444B89E" w14:textId="73192E1C" w:rsidR="0089436F" w:rsidRPr="003E3AD2" w:rsidRDefault="007A3A99" w:rsidP="0089436F">
      <w:pPr>
        <w:tabs>
          <w:tab w:val="left" w:pos="2175"/>
        </w:tabs>
      </w:pPr>
      <w:r w:rsidRPr="003E3AD2">
        <w:rPr>
          <w:noProof/>
          <w:lang w:eastAsia="hr-HR"/>
        </w:rPr>
        <mc:AlternateContent>
          <mc:Choice Requires="wps">
            <w:drawing>
              <wp:anchor distT="0" distB="0" distL="114300" distR="114300" simplePos="0" relativeHeight="252895232" behindDoc="0" locked="0" layoutInCell="1" allowOverlap="1" wp14:anchorId="40B97E82" wp14:editId="363E6AD0">
                <wp:simplePos x="0" y="0"/>
                <wp:positionH relativeFrom="column">
                  <wp:posOffset>722630</wp:posOffset>
                </wp:positionH>
                <wp:positionV relativeFrom="paragraph">
                  <wp:posOffset>267336</wp:posOffset>
                </wp:positionV>
                <wp:extent cx="853440" cy="899160"/>
                <wp:effectExtent l="0" t="0" r="80010" b="5334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3440" cy="89916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D9D4ED" id="Straight Arrow Connector 263" o:spid="_x0000_s1026" type="#_x0000_t32" style="position:absolute;margin-left:56.9pt;margin-top:21.05pt;width:67.2pt;height:70.8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" strokecolor="black [3213]" strokeweight="1.5pt">
                <v:stroke endarrow="block"/>
                <o:lock v:ext="edit" shapetype="f"/>
              </v:shape>
            </w:pict>
          </mc:Fallback>
        </mc:AlternateContent>
      </w:r>
      <w:r w:rsidR="0089436F" w:rsidRPr="003E3AD2">
        <w:rPr>
          <w:noProof/>
          <w:lang w:eastAsia="hr-HR"/>
        </w:rPr>
        <mc:AlternateContent>
          <mc:Choice Requires="wps">
            <w:drawing>
              <wp:anchor distT="0" distB="0" distL="114300" distR="114300" simplePos="0" relativeHeight="252898304" behindDoc="0" locked="0" layoutInCell="1" allowOverlap="1" wp14:anchorId="0C1F726B" wp14:editId="10874310">
                <wp:simplePos x="0" y="0"/>
                <wp:positionH relativeFrom="column">
                  <wp:posOffset>1262380</wp:posOffset>
                </wp:positionH>
                <wp:positionV relativeFrom="paragraph">
                  <wp:posOffset>85725</wp:posOffset>
                </wp:positionV>
                <wp:extent cx="895350" cy="9525"/>
                <wp:effectExtent l="0" t="76200" r="19050" b="85725"/>
                <wp:wrapNone/>
                <wp:docPr id="343"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DC5355E" id="Ravni poveznik sa strelicom 25" o:spid="_x0000_s1026" type="#_x0000_t32" style="position:absolute;margin-left:99.4pt;margin-top:6.75pt;width:70.5pt;height:.75pt;flip:y;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0089436F" w:rsidRPr="003E3AD2">
        <w:rPr>
          <w:noProof/>
          <w:lang w:eastAsia="hr-HR"/>
        </w:rPr>
        <mc:AlternateContent>
          <mc:Choice Requires="wps">
            <w:drawing>
              <wp:anchor distT="0" distB="0" distL="114300" distR="114300" simplePos="0" relativeHeight="252894208" behindDoc="0" locked="0" layoutInCell="1" allowOverlap="1" wp14:anchorId="03CE24AE" wp14:editId="21B9BFAE">
                <wp:simplePos x="0" y="0"/>
                <wp:positionH relativeFrom="column">
                  <wp:posOffset>5572125</wp:posOffset>
                </wp:positionH>
                <wp:positionV relativeFrom="paragraph">
                  <wp:posOffset>193040</wp:posOffset>
                </wp:positionV>
                <wp:extent cx="926465" cy="564515"/>
                <wp:effectExtent l="0" t="0" r="83185" b="6413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A78A65" id="Straight Arrow Connector 256" o:spid="_x0000_s1026" type="#_x0000_t32" style="position:absolute;margin-left:438.75pt;margin-top:15.2pt;width:72.95pt;height:44.4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0089436F" w:rsidRPr="003E3AD2">
        <w:tab/>
      </w:r>
    </w:p>
    <w:p w14:paraId="0B6B689B" w14:textId="7F356343" w:rsidR="0089436F" w:rsidRPr="002811D2" w:rsidRDefault="00C731CE" w:rsidP="0089436F">
      <w:pPr>
        <w:rPr>
          <w:highlight w:val="yellow"/>
        </w:rPr>
      </w:pPr>
      <w:r w:rsidRPr="002811D2">
        <w:rPr>
          <w:noProof/>
          <w:highlight w:val="yellow"/>
          <w:lang w:eastAsia="hr-HR"/>
        </w:rPr>
        <mc:AlternateContent>
          <mc:Choice Requires="wps">
            <w:drawing>
              <wp:anchor distT="0" distB="0" distL="114300" distR="114300" simplePos="0" relativeHeight="253027328" behindDoc="0" locked="0" layoutInCell="1" allowOverlap="1" wp14:anchorId="755834AB" wp14:editId="060C6286">
                <wp:simplePos x="0" y="0"/>
                <wp:positionH relativeFrom="page">
                  <wp:posOffset>7368540</wp:posOffset>
                </wp:positionH>
                <wp:positionV relativeFrom="paragraph">
                  <wp:posOffset>118110</wp:posOffset>
                </wp:positionV>
                <wp:extent cx="2996565" cy="2880360"/>
                <wp:effectExtent l="0" t="0" r="13335" b="15240"/>
                <wp:wrapNone/>
                <wp:docPr id="367029245"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565" cy="288036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06EB53" w14:textId="77777777" w:rsidR="00C731CE" w:rsidRPr="00FE19E7" w:rsidRDefault="00C731CE" w:rsidP="00C731CE">
                            <w:pPr>
                              <w:spacing w:before="0" w:after="0"/>
                              <w:jc w:val="center"/>
                              <w:rPr>
                                <w:b/>
                                <w:sz w:val="20"/>
                                <w:szCs w:val="20"/>
                              </w:rPr>
                            </w:pPr>
                            <w:r w:rsidRPr="00FE19E7">
                              <w:rPr>
                                <w:b/>
                                <w:sz w:val="20"/>
                                <w:szCs w:val="20"/>
                              </w:rPr>
                              <w:t>Pravne osobe od interesa za sustav civilne zaštite</w:t>
                            </w:r>
                          </w:p>
                          <w:p w14:paraId="287EA147" w14:textId="77777777" w:rsidR="00C731CE" w:rsidRDefault="00C731CE" w:rsidP="009B4842">
                            <w:pPr>
                              <w:pStyle w:val="Bezproreda"/>
                            </w:pPr>
                            <w:r>
                              <w:tab/>
                              <w:t xml:space="preserve"> </w:t>
                            </w:r>
                          </w:p>
                          <w:p w14:paraId="1CFDD745" w14:textId="77777777" w:rsidR="00C731CE" w:rsidRPr="00FE19E7" w:rsidRDefault="00C731CE" w:rsidP="009B4842">
                            <w:pPr>
                              <w:pStyle w:val="Bezproreda"/>
                            </w:pPr>
                            <w:r w:rsidRPr="00FE19E7">
                              <w:t>KD Autotrolej d.o.o.</w:t>
                            </w:r>
                          </w:p>
                          <w:p w14:paraId="51382791" w14:textId="77777777" w:rsidR="00C731CE" w:rsidRPr="00FE19E7" w:rsidRDefault="00C731CE" w:rsidP="009B4842">
                            <w:pPr>
                              <w:pStyle w:val="Bezproreda"/>
                            </w:pPr>
                            <w:r w:rsidRPr="00FE19E7">
                              <w:t xml:space="preserve">KD </w:t>
                            </w:r>
                            <w:r w:rsidRPr="009B4842">
                              <w:t>Jelen d.o.o.</w:t>
                            </w:r>
                          </w:p>
                          <w:p w14:paraId="7252B3AC" w14:textId="77777777" w:rsidR="00C731CE" w:rsidRPr="00FE19E7" w:rsidRDefault="00C731CE" w:rsidP="009B4842">
                            <w:pPr>
                              <w:pStyle w:val="Bezproreda"/>
                            </w:pPr>
                            <w:r w:rsidRPr="00FE19E7">
                              <w:t>Emico d.o.o.</w:t>
                            </w:r>
                          </w:p>
                          <w:p w14:paraId="69C3D10E" w14:textId="77777777" w:rsidR="00C731CE" w:rsidRPr="00FE19E7" w:rsidRDefault="00C731CE" w:rsidP="009B4842">
                            <w:pPr>
                              <w:pStyle w:val="Bezproreda"/>
                            </w:pPr>
                            <w:r w:rsidRPr="00FE19E7">
                              <w:t>Obrt Brko Dražice</w:t>
                            </w:r>
                          </w:p>
                          <w:p w14:paraId="183804CB" w14:textId="77777777" w:rsidR="00C731CE" w:rsidRPr="00FE19E7" w:rsidRDefault="00C731CE" w:rsidP="009B4842">
                            <w:pPr>
                              <w:pStyle w:val="Bezproreda"/>
                            </w:pPr>
                            <w:r w:rsidRPr="00FE19E7">
                              <w:t>Osnovna škola Jelenje-Dražice</w:t>
                            </w:r>
                          </w:p>
                          <w:p w14:paraId="381C9924" w14:textId="77777777" w:rsidR="00C731CE" w:rsidRPr="00FE19E7" w:rsidRDefault="00C731CE" w:rsidP="009B4842">
                            <w:pPr>
                              <w:pStyle w:val="Bezproreda"/>
                            </w:pPr>
                            <w:r w:rsidRPr="00FE19E7">
                              <w:t>Dječji vrtić Grobnički tići</w:t>
                            </w:r>
                          </w:p>
                          <w:p w14:paraId="3C2BD92A" w14:textId="77777777" w:rsidR="00C731CE" w:rsidRPr="00FE19E7" w:rsidRDefault="00C731CE" w:rsidP="009B4842">
                            <w:pPr>
                              <w:pStyle w:val="Bezproreda"/>
                            </w:pPr>
                            <w:r w:rsidRPr="00FE19E7">
                              <w:t>NK Rječina</w:t>
                            </w:r>
                          </w:p>
                          <w:p w14:paraId="7936E6FD" w14:textId="77777777" w:rsidR="00C731CE" w:rsidRPr="00FE19E7" w:rsidRDefault="00C731CE" w:rsidP="009B4842">
                            <w:pPr>
                              <w:pStyle w:val="Bezproreda"/>
                            </w:pPr>
                            <w:r w:rsidRPr="00FE19E7">
                              <w:t>Brodokomerc d.o.o.</w:t>
                            </w:r>
                          </w:p>
                          <w:p w14:paraId="4A4863BB" w14:textId="77777777" w:rsidR="00C731CE" w:rsidRPr="00FE19E7" w:rsidRDefault="00C731CE" w:rsidP="009B4842">
                            <w:pPr>
                              <w:pStyle w:val="Bezproreda"/>
                            </w:pPr>
                            <w:r w:rsidRPr="00FE19E7">
                              <w:t>Gostiona Rječina</w:t>
                            </w:r>
                          </w:p>
                          <w:p w14:paraId="5626E575" w14:textId="77777777" w:rsidR="00C731CE" w:rsidRPr="00FE19E7" w:rsidRDefault="00C731CE" w:rsidP="009B4842">
                            <w:pPr>
                              <w:pStyle w:val="Bezproreda"/>
                            </w:pPr>
                            <w:r w:rsidRPr="00FE19E7">
                              <w:t>Picerija Leon</w:t>
                            </w:r>
                          </w:p>
                          <w:p w14:paraId="2D3DA241" w14:textId="77777777" w:rsidR="00C731CE" w:rsidRPr="00FE19E7" w:rsidRDefault="00C731CE" w:rsidP="009B4842">
                            <w:pPr>
                              <w:pStyle w:val="Bezproreda"/>
                            </w:pPr>
                            <w:r w:rsidRPr="00FE19E7">
                              <w:t>Pekara »Lišćevica«</w:t>
                            </w:r>
                          </w:p>
                          <w:p w14:paraId="30866EE8" w14:textId="77777777" w:rsidR="00C731CE" w:rsidRPr="00FE19E7" w:rsidRDefault="00C731CE" w:rsidP="009B4842">
                            <w:pPr>
                              <w:pStyle w:val="Bezproreda"/>
                            </w:pPr>
                            <w:r w:rsidRPr="00FE19E7">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834AB" id="_x0000_s1081" style="position:absolute;left:0;text-align:left;margin-left:580.2pt;margin-top:9.3pt;width:235.95pt;height:226.8pt;z-index:2530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" filled="f" strokecolor="#92d050" strokeweight="2pt">
                <v:path arrowok="t"/>
                <v:textbox>
                  <w:txbxContent>
                    <w:p w14:paraId="5406EB53" w14:textId="77777777" w:rsidR="00C731CE" w:rsidRPr="00FE19E7" w:rsidRDefault="00C731CE" w:rsidP="00C731CE">
                      <w:pPr>
                        <w:spacing w:before="0" w:after="0"/>
                        <w:jc w:val="center"/>
                        <w:rPr>
                          <w:b/>
                          <w:sz w:val="20"/>
                          <w:szCs w:val="20"/>
                        </w:rPr>
                      </w:pPr>
                      <w:r w:rsidRPr="00FE19E7">
                        <w:rPr>
                          <w:b/>
                          <w:sz w:val="20"/>
                          <w:szCs w:val="20"/>
                        </w:rPr>
                        <w:t>Pravne osobe od interesa za sustav civilne zaštite</w:t>
                      </w:r>
                    </w:p>
                    <w:p w14:paraId="287EA147" w14:textId="77777777" w:rsidR="00C731CE" w:rsidRDefault="00C731CE" w:rsidP="009B4842">
                      <w:pPr>
                        <w:pStyle w:val="Bezproreda"/>
                      </w:pPr>
                      <w:r>
                        <w:tab/>
                        <w:t xml:space="preserve"> </w:t>
                      </w:r>
                    </w:p>
                    <w:p w14:paraId="1CFDD745" w14:textId="77777777" w:rsidR="00C731CE" w:rsidRPr="00FE19E7" w:rsidRDefault="00C731CE" w:rsidP="009B4842">
                      <w:pPr>
                        <w:pStyle w:val="Bezproreda"/>
                      </w:pPr>
                      <w:r w:rsidRPr="00FE19E7">
                        <w:t>KD Autotrolej d.o.o.</w:t>
                      </w:r>
                    </w:p>
                    <w:p w14:paraId="51382791" w14:textId="77777777" w:rsidR="00C731CE" w:rsidRPr="00FE19E7" w:rsidRDefault="00C731CE" w:rsidP="009B4842">
                      <w:pPr>
                        <w:pStyle w:val="Bezproreda"/>
                      </w:pPr>
                      <w:r w:rsidRPr="00FE19E7">
                        <w:t xml:space="preserve">KD </w:t>
                      </w:r>
                      <w:r w:rsidRPr="009B4842">
                        <w:t>Jelen d.o.o.</w:t>
                      </w:r>
                    </w:p>
                    <w:p w14:paraId="7252B3AC" w14:textId="77777777" w:rsidR="00C731CE" w:rsidRPr="00FE19E7" w:rsidRDefault="00C731CE" w:rsidP="009B4842">
                      <w:pPr>
                        <w:pStyle w:val="Bezproreda"/>
                      </w:pPr>
                      <w:r w:rsidRPr="00FE19E7">
                        <w:t>Emico d.o.o.</w:t>
                      </w:r>
                    </w:p>
                    <w:p w14:paraId="69C3D10E" w14:textId="77777777" w:rsidR="00C731CE" w:rsidRPr="00FE19E7" w:rsidRDefault="00C731CE" w:rsidP="009B4842">
                      <w:pPr>
                        <w:pStyle w:val="Bezproreda"/>
                      </w:pPr>
                      <w:r w:rsidRPr="00FE19E7">
                        <w:t>Obrt Brko Dražice</w:t>
                      </w:r>
                    </w:p>
                    <w:p w14:paraId="183804CB" w14:textId="77777777" w:rsidR="00C731CE" w:rsidRPr="00FE19E7" w:rsidRDefault="00C731CE" w:rsidP="009B4842">
                      <w:pPr>
                        <w:pStyle w:val="Bezproreda"/>
                      </w:pPr>
                      <w:r w:rsidRPr="00FE19E7">
                        <w:t>Osnovna škola Jelenje-Dražice</w:t>
                      </w:r>
                    </w:p>
                    <w:p w14:paraId="381C9924" w14:textId="77777777" w:rsidR="00C731CE" w:rsidRPr="00FE19E7" w:rsidRDefault="00C731CE" w:rsidP="009B4842">
                      <w:pPr>
                        <w:pStyle w:val="Bezproreda"/>
                      </w:pPr>
                      <w:r w:rsidRPr="00FE19E7">
                        <w:t>Dječji vrtić Grobnički tići</w:t>
                      </w:r>
                    </w:p>
                    <w:p w14:paraId="3C2BD92A" w14:textId="77777777" w:rsidR="00C731CE" w:rsidRPr="00FE19E7" w:rsidRDefault="00C731CE" w:rsidP="009B4842">
                      <w:pPr>
                        <w:pStyle w:val="Bezproreda"/>
                      </w:pPr>
                      <w:r w:rsidRPr="00FE19E7">
                        <w:t>NK Rječina</w:t>
                      </w:r>
                    </w:p>
                    <w:p w14:paraId="7936E6FD" w14:textId="77777777" w:rsidR="00C731CE" w:rsidRPr="00FE19E7" w:rsidRDefault="00C731CE" w:rsidP="009B4842">
                      <w:pPr>
                        <w:pStyle w:val="Bezproreda"/>
                      </w:pPr>
                      <w:r w:rsidRPr="00FE19E7">
                        <w:t>Brodokomerc d.o.o.</w:t>
                      </w:r>
                    </w:p>
                    <w:p w14:paraId="4A4863BB" w14:textId="77777777" w:rsidR="00C731CE" w:rsidRPr="00FE19E7" w:rsidRDefault="00C731CE" w:rsidP="009B4842">
                      <w:pPr>
                        <w:pStyle w:val="Bezproreda"/>
                      </w:pPr>
                      <w:r w:rsidRPr="00FE19E7">
                        <w:t>Gostiona Rječina</w:t>
                      </w:r>
                    </w:p>
                    <w:p w14:paraId="5626E575" w14:textId="77777777" w:rsidR="00C731CE" w:rsidRPr="00FE19E7" w:rsidRDefault="00C731CE" w:rsidP="009B4842">
                      <w:pPr>
                        <w:pStyle w:val="Bezproreda"/>
                      </w:pPr>
                      <w:r w:rsidRPr="00FE19E7">
                        <w:t>Picerija Leon</w:t>
                      </w:r>
                    </w:p>
                    <w:p w14:paraId="2D3DA241" w14:textId="77777777" w:rsidR="00C731CE" w:rsidRPr="00FE19E7" w:rsidRDefault="00C731CE" w:rsidP="009B4842">
                      <w:pPr>
                        <w:pStyle w:val="Bezproreda"/>
                      </w:pPr>
                      <w:r w:rsidRPr="00FE19E7">
                        <w:t>Pekara »Lišćevica«</w:t>
                      </w:r>
                    </w:p>
                    <w:p w14:paraId="30866EE8" w14:textId="77777777" w:rsidR="00C731CE" w:rsidRPr="00FE19E7" w:rsidRDefault="00C731CE" w:rsidP="009B4842">
                      <w:pPr>
                        <w:pStyle w:val="Bezproreda"/>
                      </w:pPr>
                      <w:r w:rsidRPr="00FE19E7">
                        <w:t>Hrvatski Caritas</w:t>
                      </w:r>
                    </w:p>
                  </w:txbxContent>
                </v:textbox>
                <w10:wrap anchorx="page"/>
              </v:roundrect>
            </w:pict>
          </mc:Fallback>
        </mc:AlternateContent>
      </w:r>
    </w:p>
    <w:p w14:paraId="3298C8AB" w14:textId="280AE574" w:rsidR="0089436F" w:rsidRPr="002811D2" w:rsidRDefault="00C731CE" w:rsidP="0089436F">
      <w:pPr>
        <w:rPr>
          <w:sz w:val="20"/>
          <w:highlight w:val="yellow"/>
        </w:rPr>
      </w:pPr>
      <w:r w:rsidRPr="002811D2">
        <w:rPr>
          <w:noProof/>
          <w:sz w:val="20"/>
          <w:highlight w:val="yellow"/>
          <w:lang w:eastAsia="hr-HR"/>
        </w:rPr>
        <mc:AlternateContent>
          <mc:Choice Requires="wps">
            <w:drawing>
              <wp:anchor distT="0" distB="0" distL="114300" distR="114300" simplePos="0" relativeHeight="252890112" behindDoc="0" locked="0" layoutInCell="1" allowOverlap="1" wp14:anchorId="73164D66" wp14:editId="2CC51E2D">
                <wp:simplePos x="0" y="0"/>
                <wp:positionH relativeFrom="column">
                  <wp:posOffset>1568450</wp:posOffset>
                </wp:positionH>
                <wp:positionV relativeFrom="paragraph">
                  <wp:posOffset>30480</wp:posOffset>
                </wp:positionV>
                <wp:extent cx="4853940" cy="3055620"/>
                <wp:effectExtent l="0" t="0" r="22860" b="11430"/>
                <wp:wrapNone/>
                <wp:docPr id="344"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940" cy="30556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1B16FF3" w14:textId="77777777" w:rsidR="0089436F" w:rsidRPr="00DF76EE" w:rsidRDefault="0089436F" w:rsidP="0089436F">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2F208B94" w14:textId="0740DBEB" w:rsidR="0089436F" w:rsidRPr="0075382E" w:rsidRDefault="0089436F" w:rsidP="0089436F">
                            <w:pPr>
                              <w:spacing w:before="0" w:after="0"/>
                              <w:rPr>
                                <w:sz w:val="20"/>
                                <w:szCs w:val="20"/>
                              </w:rPr>
                            </w:pPr>
                            <w:r>
                              <w:rPr>
                                <w:sz w:val="20"/>
                                <w:szCs w:val="20"/>
                              </w:rPr>
                              <w:t xml:space="preserve">- </w:t>
                            </w:r>
                            <w:r w:rsidR="00681EE7">
                              <w:rPr>
                                <w:sz w:val="20"/>
                                <w:szCs w:val="20"/>
                              </w:rPr>
                              <w:t>Zavod za hitnu medicinu Primorsko-goranske županije – Ispostava Rijeka</w:t>
                            </w:r>
                          </w:p>
                          <w:p w14:paraId="0E977F7D" w14:textId="79055AA2" w:rsidR="0089436F" w:rsidRPr="0075382E" w:rsidRDefault="0089436F" w:rsidP="0089436F">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6502A644" w14:textId="16BA8C6D" w:rsidR="0089436F" w:rsidRPr="0075382E" w:rsidRDefault="0089436F" w:rsidP="0089436F">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1B15FF6" w14:textId="4A1C17B2" w:rsidR="0089436F" w:rsidRPr="0075382E" w:rsidRDefault="0089436F" w:rsidP="0089436F">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7CBB315C" w14:textId="3C96AB32" w:rsidR="0089436F" w:rsidRPr="0075382E" w:rsidRDefault="0089436F" w:rsidP="0089436F">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461A430" w14:textId="1A804F78" w:rsidR="0089436F" w:rsidRPr="0075382E" w:rsidRDefault="0089436F" w:rsidP="0089436F">
                            <w:pPr>
                              <w:spacing w:before="0" w:after="0"/>
                              <w:rPr>
                                <w:sz w:val="20"/>
                              </w:rPr>
                            </w:pPr>
                            <w:r>
                              <w:rPr>
                                <w:sz w:val="20"/>
                              </w:rPr>
                              <w:t xml:space="preserve">- </w:t>
                            </w:r>
                            <w:r w:rsidR="00A350AC">
                              <w:rPr>
                                <w:sz w:val="20"/>
                              </w:rPr>
                              <w:t>Centar za socijalnu skrb Rijeka</w:t>
                            </w:r>
                          </w:p>
                          <w:p w14:paraId="20E49264" w14:textId="3331E3C9" w:rsidR="0089436F" w:rsidRPr="0075382E" w:rsidRDefault="0089436F" w:rsidP="0089436F">
                            <w:pPr>
                              <w:spacing w:before="0" w:after="0"/>
                              <w:rPr>
                                <w:sz w:val="20"/>
                              </w:rPr>
                            </w:pPr>
                            <w:r>
                              <w:rPr>
                                <w:sz w:val="20"/>
                              </w:rPr>
                              <w:t xml:space="preserve">- </w:t>
                            </w:r>
                            <w:r w:rsidR="000D110E">
                              <w:rPr>
                                <w:sz w:val="20"/>
                              </w:rPr>
                              <w:t>Hrvatske ceste d.o.o. – PJ Rijeka</w:t>
                            </w:r>
                          </w:p>
                          <w:p w14:paraId="7BD0CEB5" w14:textId="6584705A" w:rsidR="0089436F" w:rsidRDefault="0089436F" w:rsidP="0089436F">
                            <w:pPr>
                              <w:spacing w:before="0" w:after="0"/>
                              <w:rPr>
                                <w:sz w:val="20"/>
                              </w:rPr>
                            </w:pPr>
                            <w:r>
                              <w:rPr>
                                <w:sz w:val="20"/>
                              </w:rPr>
                              <w:t xml:space="preserve">- </w:t>
                            </w:r>
                            <w:r w:rsidR="005C15A9">
                              <w:rPr>
                                <w:sz w:val="20"/>
                              </w:rPr>
                              <w:t>Hrvatske vode – Vodnogospodarska ispostava Rijeka za mali sliv „Kvarnersko primorje i otoci“</w:t>
                            </w:r>
                          </w:p>
                          <w:p w14:paraId="12C985BD" w14:textId="3162F966" w:rsidR="0089436F" w:rsidRDefault="0089436F" w:rsidP="0089436F">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7B52ED2F" w14:textId="42A35199" w:rsidR="0089436F" w:rsidRDefault="0089436F" w:rsidP="0089436F">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2225A876" w14:textId="0CE5289F" w:rsidR="00CE71BB" w:rsidRDefault="00CE71BB" w:rsidP="0089436F">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232FAFE1" w14:textId="3D59B434" w:rsidR="00A4691C" w:rsidRDefault="00A4691C" w:rsidP="0089436F">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B519E0">
                              <w:rPr>
                                <w:sz w:val="20"/>
                                <w:szCs w:val="20"/>
                              </w:rPr>
                              <w:t>Rijeka</w:t>
                            </w:r>
                            <w:r w:rsidRPr="00AA637C">
                              <w:rPr>
                                <w:sz w:val="20"/>
                                <w:szCs w:val="20"/>
                              </w:rPr>
                              <w:t xml:space="preserve"> </w:t>
                            </w:r>
                          </w:p>
                          <w:p w14:paraId="31B76CBB" w14:textId="2B912B55" w:rsidR="00563CC9" w:rsidRPr="0075382E" w:rsidRDefault="00563CC9" w:rsidP="0089436F">
                            <w:pPr>
                              <w:spacing w:before="0" w:after="0"/>
                              <w:rPr>
                                <w:sz w:val="20"/>
                              </w:rPr>
                            </w:pPr>
                            <w:r>
                              <w:rPr>
                                <w:sz w:val="20"/>
                                <w:szCs w:val="20"/>
                              </w:rPr>
                              <w:t xml:space="preserve">- </w:t>
                            </w:r>
                            <w:r w:rsidRPr="00563CC9">
                              <w:rPr>
                                <w:sz w:val="20"/>
                                <w:szCs w:val="20"/>
                              </w:rPr>
                              <w:t>HEP ODS d.o.o. – Elektroprimorje Rijeka</w:t>
                            </w:r>
                          </w:p>
                          <w:p w14:paraId="37621511" w14:textId="77777777" w:rsidR="0089436F" w:rsidRPr="005400EA" w:rsidRDefault="0089436F" w:rsidP="009B4842">
                            <w:pPr>
                              <w:pStyle w:val="Bezproreda"/>
                            </w:pPr>
                          </w:p>
                          <w:p w14:paraId="48CF03B8" w14:textId="77777777" w:rsidR="0089436F" w:rsidRPr="005400EA" w:rsidRDefault="0089436F" w:rsidP="009B4842">
                            <w:pPr>
                              <w:pStyle w:val="Bezproreda"/>
                            </w:pPr>
                          </w:p>
                          <w:p w14:paraId="48CE7BD1" w14:textId="77777777" w:rsidR="0089436F" w:rsidRDefault="0089436F" w:rsidP="0089436F">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64D66" id="Rounded Rectangle 265" o:spid="_x0000_s1082" style="position:absolute;left:0;text-align:left;margin-left:123.5pt;margin-top:2.4pt;width:382.2pt;height:240.6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" filled="f" strokecolor="#92d050" strokeweight="2pt">
                <v:path arrowok="t"/>
                <v:textbox>
                  <w:txbxContent>
                    <w:p w14:paraId="21B16FF3" w14:textId="77777777" w:rsidR="0089436F" w:rsidRPr="00DF76EE" w:rsidRDefault="0089436F" w:rsidP="0089436F">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2F208B94" w14:textId="0740DBEB" w:rsidR="0089436F" w:rsidRPr="0075382E" w:rsidRDefault="0089436F" w:rsidP="0089436F">
                      <w:pPr>
                        <w:spacing w:before="0" w:after="0"/>
                        <w:rPr>
                          <w:sz w:val="20"/>
                          <w:szCs w:val="20"/>
                        </w:rPr>
                      </w:pPr>
                      <w:r>
                        <w:rPr>
                          <w:sz w:val="20"/>
                          <w:szCs w:val="20"/>
                        </w:rPr>
                        <w:t xml:space="preserve">- </w:t>
                      </w:r>
                      <w:r w:rsidR="00681EE7">
                        <w:rPr>
                          <w:sz w:val="20"/>
                          <w:szCs w:val="20"/>
                        </w:rPr>
                        <w:t>Zavod za hitnu medicinu Primorsko-goranske županije – Ispostava Rijeka</w:t>
                      </w:r>
                    </w:p>
                    <w:p w14:paraId="0E977F7D" w14:textId="79055AA2" w:rsidR="0089436F" w:rsidRPr="0075382E" w:rsidRDefault="0089436F" w:rsidP="0089436F">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6502A644" w14:textId="16BA8C6D" w:rsidR="0089436F" w:rsidRPr="0075382E" w:rsidRDefault="0089436F" w:rsidP="0089436F">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1B15FF6" w14:textId="4A1C17B2" w:rsidR="0089436F" w:rsidRPr="0075382E" w:rsidRDefault="0089436F" w:rsidP="0089436F">
                      <w:pPr>
                        <w:spacing w:before="0" w:after="0"/>
                        <w:rPr>
                          <w:sz w:val="20"/>
                          <w:szCs w:val="20"/>
                        </w:rPr>
                      </w:pPr>
                      <w:r w:rsidRPr="0075382E">
                        <w:rPr>
                          <w:sz w:val="20"/>
                          <w:szCs w:val="20"/>
                        </w:rPr>
                        <w:t xml:space="preserve">- </w:t>
                      </w:r>
                      <w:r w:rsidR="004212B5">
                        <w:rPr>
                          <w:sz w:val="20"/>
                          <w:szCs w:val="20"/>
                        </w:rPr>
                        <w:t xml:space="preserve">Županijska uprava za ceste </w:t>
                      </w:r>
                      <w:r w:rsidR="00F522DB">
                        <w:rPr>
                          <w:sz w:val="20"/>
                          <w:szCs w:val="20"/>
                        </w:rPr>
                        <w:t>Primorsko-goranske županije</w:t>
                      </w:r>
                    </w:p>
                    <w:p w14:paraId="7CBB315C" w14:textId="3C96AB32" w:rsidR="0089436F" w:rsidRPr="0075382E" w:rsidRDefault="0089436F" w:rsidP="0089436F">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3461A430" w14:textId="1A804F78" w:rsidR="0089436F" w:rsidRPr="0075382E" w:rsidRDefault="0089436F" w:rsidP="0089436F">
                      <w:pPr>
                        <w:spacing w:before="0" w:after="0"/>
                        <w:rPr>
                          <w:sz w:val="20"/>
                        </w:rPr>
                      </w:pPr>
                      <w:r>
                        <w:rPr>
                          <w:sz w:val="20"/>
                        </w:rPr>
                        <w:t xml:space="preserve">- </w:t>
                      </w:r>
                      <w:r w:rsidR="00A350AC">
                        <w:rPr>
                          <w:sz w:val="20"/>
                        </w:rPr>
                        <w:t>Centar za socijalnu skrb Rijeka</w:t>
                      </w:r>
                    </w:p>
                    <w:p w14:paraId="20E49264" w14:textId="3331E3C9" w:rsidR="0089436F" w:rsidRPr="0075382E" w:rsidRDefault="0089436F" w:rsidP="0089436F">
                      <w:pPr>
                        <w:spacing w:before="0" w:after="0"/>
                        <w:rPr>
                          <w:sz w:val="20"/>
                        </w:rPr>
                      </w:pPr>
                      <w:r>
                        <w:rPr>
                          <w:sz w:val="20"/>
                        </w:rPr>
                        <w:t xml:space="preserve">- </w:t>
                      </w:r>
                      <w:r w:rsidR="000D110E">
                        <w:rPr>
                          <w:sz w:val="20"/>
                        </w:rPr>
                        <w:t>Hrvatske ceste d.o.o. – PJ Rijeka</w:t>
                      </w:r>
                    </w:p>
                    <w:p w14:paraId="7BD0CEB5" w14:textId="6584705A" w:rsidR="0089436F" w:rsidRDefault="0089436F" w:rsidP="0089436F">
                      <w:pPr>
                        <w:spacing w:before="0" w:after="0"/>
                        <w:rPr>
                          <w:sz w:val="20"/>
                        </w:rPr>
                      </w:pPr>
                      <w:r>
                        <w:rPr>
                          <w:sz w:val="20"/>
                        </w:rPr>
                        <w:t xml:space="preserve">- </w:t>
                      </w:r>
                      <w:r w:rsidR="005C15A9">
                        <w:rPr>
                          <w:sz w:val="20"/>
                        </w:rPr>
                        <w:t>Hrvatske vode – Vodnogospodarska ispostava Rijeka za mali sliv „Kvarnersko primorje i otoci“</w:t>
                      </w:r>
                    </w:p>
                    <w:p w14:paraId="12C985BD" w14:textId="3162F966" w:rsidR="0089436F" w:rsidRDefault="0089436F" w:rsidP="0089436F">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7B52ED2F" w14:textId="42A35199" w:rsidR="0089436F" w:rsidRDefault="0089436F" w:rsidP="0089436F">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2225A876" w14:textId="0CE5289F" w:rsidR="00CE71BB" w:rsidRDefault="00CE71BB" w:rsidP="0089436F">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232FAFE1" w14:textId="3D59B434" w:rsidR="00A4691C" w:rsidRDefault="00A4691C" w:rsidP="0089436F">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B519E0">
                        <w:rPr>
                          <w:sz w:val="20"/>
                          <w:szCs w:val="20"/>
                        </w:rPr>
                        <w:t>Rijeka</w:t>
                      </w:r>
                      <w:r w:rsidRPr="00AA637C">
                        <w:rPr>
                          <w:sz w:val="20"/>
                          <w:szCs w:val="20"/>
                        </w:rPr>
                        <w:t xml:space="preserve"> </w:t>
                      </w:r>
                    </w:p>
                    <w:p w14:paraId="31B76CBB" w14:textId="2B912B55" w:rsidR="00563CC9" w:rsidRPr="0075382E" w:rsidRDefault="00563CC9" w:rsidP="0089436F">
                      <w:pPr>
                        <w:spacing w:before="0" w:after="0"/>
                        <w:rPr>
                          <w:sz w:val="20"/>
                        </w:rPr>
                      </w:pPr>
                      <w:r>
                        <w:rPr>
                          <w:sz w:val="20"/>
                          <w:szCs w:val="20"/>
                        </w:rPr>
                        <w:t xml:space="preserve">- </w:t>
                      </w:r>
                      <w:r w:rsidRPr="00563CC9">
                        <w:rPr>
                          <w:sz w:val="20"/>
                          <w:szCs w:val="20"/>
                        </w:rPr>
                        <w:t>HEP ODS d.o.o. – Elektroprimorje Rijeka</w:t>
                      </w:r>
                    </w:p>
                    <w:p w14:paraId="37621511" w14:textId="77777777" w:rsidR="0089436F" w:rsidRPr="005400EA" w:rsidRDefault="0089436F" w:rsidP="009B4842">
                      <w:pPr>
                        <w:pStyle w:val="Bezproreda"/>
                      </w:pPr>
                    </w:p>
                    <w:p w14:paraId="48CF03B8" w14:textId="77777777" w:rsidR="0089436F" w:rsidRPr="005400EA" w:rsidRDefault="0089436F" w:rsidP="009B4842">
                      <w:pPr>
                        <w:pStyle w:val="Bezproreda"/>
                      </w:pPr>
                    </w:p>
                    <w:p w14:paraId="48CE7BD1" w14:textId="77777777" w:rsidR="0089436F" w:rsidRDefault="0089436F" w:rsidP="0089436F">
                      <w:pPr>
                        <w:spacing w:before="0" w:after="0"/>
                        <w:jc w:val="left"/>
                        <w:rPr>
                          <w:sz w:val="20"/>
                        </w:rPr>
                      </w:pPr>
                    </w:p>
                  </w:txbxContent>
                </v:textbox>
              </v:roundrect>
            </w:pict>
          </mc:Fallback>
        </mc:AlternateContent>
      </w:r>
    </w:p>
    <w:p w14:paraId="2A57111A" w14:textId="632E42B6" w:rsidR="0089436F" w:rsidRPr="002811D2" w:rsidRDefault="0089436F" w:rsidP="0089436F">
      <w:pPr>
        <w:rPr>
          <w:sz w:val="20"/>
          <w:highlight w:val="yellow"/>
        </w:rPr>
      </w:pPr>
    </w:p>
    <w:p w14:paraId="20F7C3A0" w14:textId="77777777" w:rsidR="0089436F" w:rsidRPr="00563CC9" w:rsidRDefault="0089436F" w:rsidP="0089436F">
      <w:pPr>
        <w:rPr>
          <w:sz w:val="20"/>
          <w:szCs w:val="20"/>
        </w:rPr>
      </w:pPr>
      <w:r w:rsidRPr="00563CC9">
        <w:rPr>
          <w:sz w:val="20"/>
          <w:szCs w:val="20"/>
        </w:rPr>
        <w:t>Obavješćivanje</w:t>
      </w:r>
    </w:p>
    <w:p w14:paraId="5C1897C8" w14:textId="77777777" w:rsidR="0089436F" w:rsidRPr="00563CC9" w:rsidRDefault="0089436F" w:rsidP="0089436F">
      <w:pPr>
        <w:rPr>
          <w:sz w:val="20"/>
          <w:szCs w:val="20"/>
        </w:rPr>
      </w:pPr>
      <w:r w:rsidRPr="00563CC9">
        <w:rPr>
          <w:noProof/>
          <w:sz w:val="20"/>
          <w:szCs w:val="20"/>
          <w:lang w:eastAsia="hr-HR"/>
        </w:rPr>
        <mc:AlternateContent>
          <mc:Choice Requires="wps">
            <w:drawing>
              <wp:anchor distT="4294967295" distB="4294967295" distL="114300" distR="114300" simplePos="0" relativeHeight="252896256" behindDoc="0" locked="0" layoutInCell="1" allowOverlap="1" wp14:anchorId="6DB6EDE9" wp14:editId="1DD1F709">
                <wp:simplePos x="0" y="0"/>
                <wp:positionH relativeFrom="column">
                  <wp:posOffset>5080</wp:posOffset>
                </wp:positionH>
                <wp:positionV relativeFrom="paragraph">
                  <wp:posOffset>73659</wp:posOffset>
                </wp:positionV>
                <wp:extent cx="771525" cy="0"/>
                <wp:effectExtent l="0" t="76200" r="9525" b="95250"/>
                <wp:wrapNone/>
                <wp:docPr id="345"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3BEFFC" id="Straight Arrow Connector 266" o:spid="_x0000_s1026" type="#_x0000_t32" style="position:absolute;margin-left:.4pt;margin-top:5.8pt;width:60.75pt;height:0;z-index:25289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3683B883" w14:textId="77777777" w:rsidR="0089436F" w:rsidRPr="00563CC9" w:rsidRDefault="0089436F" w:rsidP="0089436F">
      <w:pPr>
        <w:rPr>
          <w:sz w:val="20"/>
          <w:szCs w:val="20"/>
        </w:rPr>
      </w:pPr>
      <w:r w:rsidRPr="00563CC9">
        <w:rPr>
          <w:sz w:val="20"/>
          <w:szCs w:val="20"/>
        </w:rPr>
        <w:t xml:space="preserve">Aktiviranje – primarno </w:t>
      </w:r>
    </w:p>
    <w:p w14:paraId="764A3FCB" w14:textId="77777777" w:rsidR="0089436F" w:rsidRPr="00563CC9" w:rsidRDefault="0089436F" w:rsidP="0089436F">
      <w:pPr>
        <w:rPr>
          <w:sz w:val="20"/>
          <w:szCs w:val="20"/>
        </w:rPr>
      </w:pPr>
      <w:r w:rsidRPr="00563CC9">
        <w:rPr>
          <w:noProof/>
          <w:sz w:val="20"/>
          <w:szCs w:val="20"/>
          <w:lang w:eastAsia="hr-HR"/>
        </w:rPr>
        <mc:AlternateContent>
          <mc:Choice Requires="wps">
            <w:drawing>
              <wp:anchor distT="4294967295" distB="4294967295" distL="114300" distR="114300" simplePos="0" relativeHeight="252897280" behindDoc="0" locked="0" layoutInCell="1" allowOverlap="1" wp14:anchorId="1AFEE39F" wp14:editId="3F6F0BF3">
                <wp:simplePos x="0" y="0"/>
                <wp:positionH relativeFrom="column">
                  <wp:posOffset>0</wp:posOffset>
                </wp:positionH>
                <wp:positionV relativeFrom="paragraph">
                  <wp:posOffset>75564</wp:posOffset>
                </wp:positionV>
                <wp:extent cx="771525" cy="0"/>
                <wp:effectExtent l="0" t="76200" r="9525" b="95250"/>
                <wp:wrapNone/>
                <wp:docPr id="346"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E9E6DF" id="Straight Arrow Connector 267" o:spid="_x0000_s1026" type="#_x0000_t32" style="position:absolute;margin-left:0;margin-top:5.95pt;width:60.75pt;height:0;z-index:2528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197E5685" w14:textId="77777777" w:rsidR="0089436F" w:rsidRPr="00563CC9" w:rsidRDefault="0089436F" w:rsidP="0089436F">
      <w:pPr>
        <w:ind w:left="-426"/>
        <w:rPr>
          <w:noProof/>
          <w:sz w:val="20"/>
          <w:szCs w:val="20"/>
          <w:lang w:eastAsia="hr-HR"/>
        </w:rPr>
      </w:pPr>
      <w:r w:rsidRPr="00563CC9">
        <w:rPr>
          <w:sz w:val="20"/>
          <w:szCs w:val="20"/>
        </w:rPr>
        <w:t xml:space="preserve">       Aktiviranje – sekundarno</w:t>
      </w:r>
    </w:p>
    <w:p w14:paraId="1EC9E4E4" w14:textId="77777777" w:rsidR="0089436F" w:rsidRPr="002811D2" w:rsidRDefault="0089436F" w:rsidP="0089436F">
      <w:pPr>
        <w:rPr>
          <w:sz w:val="20"/>
          <w:szCs w:val="20"/>
          <w:highlight w:val="yellow"/>
        </w:rPr>
      </w:pPr>
      <w:r w:rsidRPr="002811D2">
        <w:rPr>
          <w:noProof/>
          <w:sz w:val="20"/>
          <w:szCs w:val="20"/>
          <w:highlight w:val="yellow"/>
          <w:lang w:eastAsia="hr-HR"/>
        </w:rPr>
        <mc:AlternateContent>
          <mc:Choice Requires="wps">
            <w:drawing>
              <wp:anchor distT="4294967295" distB="4294967295" distL="114300" distR="114300" simplePos="0" relativeHeight="252901376" behindDoc="0" locked="0" layoutInCell="1" allowOverlap="1" wp14:anchorId="222A442B" wp14:editId="4A85E5C2">
                <wp:simplePos x="0" y="0"/>
                <wp:positionH relativeFrom="margin">
                  <wp:posOffset>0</wp:posOffset>
                </wp:positionH>
                <wp:positionV relativeFrom="paragraph">
                  <wp:posOffset>76199</wp:posOffset>
                </wp:positionV>
                <wp:extent cx="771525" cy="0"/>
                <wp:effectExtent l="0" t="76200" r="9525" b="95250"/>
                <wp:wrapNone/>
                <wp:docPr id="347"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717B5E" id="Straight Arrow Connector 269" o:spid="_x0000_s1026" type="#_x0000_t32" style="position:absolute;margin-left:0;margin-top:6pt;width:60.75pt;height:0;z-index:25290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w10:wrap anchorx="margin"/>
              </v:shape>
            </w:pict>
          </mc:Fallback>
        </mc:AlternateContent>
      </w:r>
    </w:p>
    <w:p w14:paraId="2A11F82C" w14:textId="77777777" w:rsidR="00E74ED5" w:rsidRPr="008B2299" w:rsidRDefault="00E74ED5" w:rsidP="00E74ED5">
      <w:pPr>
        <w:keepNext/>
        <w:keepLines/>
        <w:spacing w:before="40"/>
        <w:ind w:right="-142"/>
        <w:outlineLvl w:val="2"/>
        <w:rPr>
          <w:rFonts w:eastAsiaTheme="majorEastAsia"/>
          <w:color w:val="54883D"/>
          <w:sz w:val="24"/>
          <w:lang w:bidi="en-US"/>
        </w:rPr>
      </w:pPr>
      <w:bookmarkStart w:id="52" w:name="_Toc138155303"/>
      <w:r w:rsidRPr="008B2299">
        <w:rPr>
          <w:rFonts w:eastAsiaTheme="majorEastAsia"/>
          <w:color w:val="54883D"/>
          <w:sz w:val="24"/>
          <w:lang w:bidi="en-US"/>
        </w:rPr>
        <w:t>6.2.1 Zadaće operativnih snaga i pravnih osoba unutar sustava civilne zaštite</w:t>
      </w:r>
      <w:bookmarkEnd w:id="51"/>
      <w:bookmarkEnd w:id="52"/>
    </w:p>
    <w:tbl>
      <w:tblPr>
        <w:tblW w:w="1459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00" w:firstRow="0" w:lastRow="0" w:firstColumn="0" w:lastColumn="0" w:noHBand="0" w:noVBand="0"/>
      </w:tblPr>
      <w:tblGrid>
        <w:gridCol w:w="672"/>
        <w:gridCol w:w="1732"/>
        <w:gridCol w:w="1985"/>
        <w:gridCol w:w="6669"/>
        <w:gridCol w:w="3537"/>
      </w:tblGrid>
      <w:tr w:rsidR="00DB085A" w:rsidRPr="008B2299" w14:paraId="683A474A" w14:textId="77777777" w:rsidTr="00BD4DC9">
        <w:trPr>
          <w:trHeight w:val="665"/>
          <w:tblHeader/>
          <w:jc w:val="center"/>
        </w:trPr>
        <w:tc>
          <w:tcPr>
            <w:tcW w:w="0" w:type="auto"/>
            <w:shd w:val="clear" w:color="auto" w:fill="auto"/>
            <w:vAlign w:val="center"/>
          </w:tcPr>
          <w:p w14:paraId="0E6A8BED" w14:textId="77777777"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R.br.</w:t>
            </w:r>
          </w:p>
        </w:tc>
        <w:tc>
          <w:tcPr>
            <w:tcW w:w="1732" w:type="dxa"/>
            <w:shd w:val="clear" w:color="auto" w:fill="auto"/>
            <w:vAlign w:val="center"/>
          </w:tcPr>
          <w:p w14:paraId="2886B1B4" w14:textId="53F7AE9F"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ZADAĆA</w:t>
            </w:r>
          </w:p>
        </w:tc>
        <w:tc>
          <w:tcPr>
            <w:tcW w:w="1985" w:type="dxa"/>
            <w:vAlign w:val="center"/>
          </w:tcPr>
          <w:p w14:paraId="6A3575CA" w14:textId="3E1EB775"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NOSITELJI</w:t>
            </w:r>
          </w:p>
        </w:tc>
        <w:tc>
          <w:tcPr>
            <w:tcW w:w="6669" w:type="dxa"/>
            <w:shd w:val="clear" w:color="auto" w:fill="auto"/>
            <w:vAlign w:val="center"/>
          </w:tcPr>
          <w:p w14:paraId="525C1F7B" w14:textId="3C7563E6"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 xml:space="preserve">OPERATIVNI POSTUPCI, KAPACITETI I OPERATIVNI DOPRINOS </w:t>
            </w:r>
            <w:r w:rsidR="004A4DAB" w:rsidRPr="008B2299">
              <w:rPr>
                <w:b/>
                <w:bCs/>
                <w:sz w:val="20"/>
                <w:szCs w:val="20"/>
              </w:rPr>
              <w:t>OPĆINE JELENJE</w:t>
            </w:r>
          </w:p>
        </w:tc>
        <w:tc>
          <w:tcPr>
            <w:tcW w:w="3537" w:type="dxa"/>
            <w:shd w:val="clear" w:color="auto" w:fill="auto"/>
            <w:vAlign w:val="center"/>
          </w:tcPr>
          <w:p w14:paraId="33308A66" w14:textId="77777777" w:rsidR="00DB085A" w:rsidRPr="008B2299" w:rsidRDefault="00DB085A" w:rsidP="004517F2">
            <w:pPr>
              <w:widowControl w:val="0"/>
              <w:autoSpaceDE w:val="0"/>
              <w:adjustRightInd w:val="0"/>
              <w:spacing w:before="0" w:after="0"/>
              <w:jc w:val="center"/>
              <w:rPr>
                <w:b/>
                <w:bCs/>
                <w:sz w:val="20"/>
                <w:szCs w:val="20"/>
              </w:rPr>
            </w:pPr>
            <w:r w:rsidRPr="008B2299">
              <w:rPr>
                <w:b/>
                <w:bCs/>
                <w:sz w:val="20"/>
                <w:szCs w:val="20"/>
              </w:rPr>
              <w:t>IZVRŠITELJI</w:t>
            </w:r>
          </w:p>
        </w:tc>
      </w:tr>
      <w:tr w:rsidR="00BD4DC9" w:rsidRPr="008B2299" w14:paraId="47A9B8BE" w14:textId="77777777" w:rsidTr="00BD4DC9">
        <w:trPr>
          <w:trHeight w:val="4650"/>
          <w:jc w:val="center"/>
        </w:trPr>
        <w:tc>
          <w:tcPr>
            <w:tcW w:w="0" w:type="auto"/>
            <w:vMerge w:val="restart"/>
            <w:shd w:val="clear" w:color="auto" w:fill="auto"/>
            <w:vAlign w:val="center"/>
          </w:tcPr>
          <w:p w14:paraId="730995DC" w14:textId="3818A60C" w:rsidR="00BD4DC9" w:rsidRPr="008B2299" w:rsidRDefault="00BD4DC9" w:rsidP="00BD4DC9">
            <w:pPr>
              <w:widowControl w:val="0"/>
              <w:autoSpaceDE w:val="0"/>
              <w:adjustRightInd w:val="0"/>
              <w:spacing w:before="0" w:after="0"/>
              <w:jc w:val="center"/>
              <w:rPr>
                <w:b/>
                <w:bCs/>
                <w:sz w:val="20"/>
                <w:szCs w:val="20"/>
              </w:rPr>
            </w:pPr>
            <w:r w:rsidRPr="008B2299">
              <w:rPr>
                <w:b/>
                <w:bCs/>
                <w:sz w:val="20"/>
                <w:szCs w:val="20"/>
              </w:rPr>
              <w:t>1.</w:t>
            </w:r>
          </w:p>
        </w:tc>
        <w:tc>
          <w:tcPr>
            <w:tcW w:w="1732" w:type="dxa"/>
            <w:vMerge w:val="restart"/>
            <w:shd w:val="clear" w:color="auto" w:fill="auto"/>
            <w:vAlign w:val="center"/>
          </w:tcPr>
          <w:p w14:paraId="51C7166D" w14:textId="393B9C47" w:rsidR="00BD4DC9" w:rsidRPr="008B2299" w:rsidRDefault="00BD4DC9" w:rsidP="00BD4DC9">
            <w:pPr>
              <w:widowControl w:val="0"/>
              <w:autoSpaceDE w:val="0"/>
              <w:adjustRightInd w:val="0"/>
              <w:spacing w:before="0" w:after="0"/>
              <w:ind w:right="34"/>
              <w:jc w:val="center"/>
              <w:rPr>
                <w:b/>
                <w:bCs/>
                <w:sz w:val="20"/>
                <w:szCs w:val="20"/>
              </w:rPr>
            </w:pPr>
            <w:r w:rsidRPr="008B2299">
              <w:rPr>
                <w:b/>
                <w:bCs/>
                <w:sz w:val="20"/>
                <w:szCs w:val="20"/>
              </w:rPr>
              <w:t xml:space="preserve">Organizacija provođenja obveza iz Državnog plana obrane od poplava i Provedbenog plana obrane od poplava branjenog područja </w:t>
            </w:r>
            <w:r w:rsidR="007F3319" w:rsidRPr="008B2299">
              <w:rPr>
                <w:b/>
                <w:bCs/>
                <w:sz w:val="20"/>
                <w:szCs w:val="20"/>
              </w:rPr>
              <w:t>2</w:t>
            </w:r>
            <w:r w:rsidR="00DF00ED" w:rsidRPr="008B2299">
              <w:rPr>
                <w:b/>
                <w:bCs/>
                <w:sz w:val="20"/>
                <w:szCs w:val="20"/>
              </w:rPr>
              <w:t>3</w:t>
            </w:r>
            <w:r w:rsidRPr="008B2299">
              <w:rPr>
                <w:b/>
                <w:bCs/>
                <w:sz w:val="20"/>
                <w:szCs w:val="20"/>
              </w:rPr>
              <w:t>.</w:t>
            </w:r>
          </w:p>
        </w:tc>
        <w:tc>
          <w:tcPr>
            <w:tcW w:w="1985" w:type="dxa"/>
            <w:vAlign w:val="center"/>
          </w:tcPr>
          <w:p w14:paraId="5DB43707" w14:textId="1FDDACF9" w:rsidR="00BD4DC9" w:rsidRPr="008B2299" w:rsidRDefault="000D110E" w:rsidP="00BD4DC9">
            <w:pPr>
              <w:widowControl w:val="0"/>
              <w:autoSpaceDE w:val="0"/>
              <w:adjustRightInd w:val="0"/>
              <w:spacing w:before="0" w:after="0"/>
              <w:ind w:right="34"/>
              <w:jc w:val="center"/>
              <w:rPr>
                <w:bCs/>
                <w:sz w:val="20"/>
                <w:szCs w:val="20"/>
              </w:rPr>
            </w:pPr>
            <w:r w:rsidRPr="008B2299">
              <w:rPr>
                <w:bCs/>
                <w:sz w:val="20"/>
                <w:szCs w:val="20"/>
              </w:rPr>
              <w:t>Hrvatske vode – Vodnogospodarska ispostava Rijeka za mali sliv „Kvarnersko primorje i otoci“</w:t>
            </w:r>
          </w:p>
        </w:tc>
        <w:tc>
          <w:tcPr>
            <w:tcW w:w="6669" w:type="dxa"/>
            <w:shd w:val="clear" w:color="auto" w:fill="auto"/>
            <w:vAlign w:val="center"/>
          </w:tcPr>
          <w:p w14:paraId="1227D3FC" w14:textId="77777777" w:rsidR="00BD4DC9" w:rsidRPr="008B2299" w:rsidRDefault="00BD4DC9" w:rsidP="00BD4DC9">
            <w:pPr>
              <w:widowControl w:val="0"/>
              <w:autoSpaceDE w:val="0"/>
              <w:adjustRightInd w:val="0"/>
              <w:spacing w:before="0" w:after="0"/>
              <w:rPr>
                <w:bCs/>
                <w:sz w:val="20"/>
                <w:szCs w:val="20"/>
              </w:rPr>
            </w:pPr>
            <w:r w:rsidRPr="008B2299">
              <w:rPr>
                <w:bCs/>
                <w:sz w:val="20"/>
                <w:szCs w:val="20"/>
              </w:rPr>
              <w:t>Prve mjere u nadležnosti su Hrvatskih voda (aktiviranje snaga i materijalno-tehničkih</w:t>
            </w:r>
          </w:p>
          <w:p w14:paraId="1CFC1FE6" w14:textId="77777777" w:rsidR="00BD4DC9" w:rsidRPr="008B2299" w:rsidRDefault="00BD4DC9" w:rsidP="00BD4DC9">
            <w:pPr>
              <w:widowControl w:val="0"/>
              <w:autoSpaceDE w:val="0"/>
              <w:adjustRightInd w:val="0"/>
              <w:spacing w:before="0" w:after="0"/>
              <w:rPr>
                <w:bCs/>
                <w:sz w:val="20"/>
                <w:szCs w:val="20"/>
              </w:rPr>
            </w:pPr>
            <w:r w:rsidRPr="008B2299">
              <w:rPr>
                <w:bCs/>
                <w:sz w:val="20"/>
                <w:szCs w:val="20"/>
              </w:rPr>
              <w:t>sredstava iz operativnih provedbenih planova te kapaciteta na odgovarajućoj razini, označavanje sigurnih zona u poplavnom području); Plan obrane od poplave ima stupnjevanu obranu na sljedeći način:</w:t>
            </w:r>
          </w:p>
          <w:p w14:paraId="0F607A9F" w14:textId="77777777" w:rsidR="00BD4DC9" w:rsidRPr="008B2299" w:rsidRDefault="00BD4DC9" w:rsidP="00BD4DC9">
            <w:pPr>
              <w:widowControl w:val="0"/>
              <w:autoSpaceDE w:val="0"/>
              <w:adjustRightInd w:val="0"/>
              <w:spacing w:before="0" w:after="0"/>
              <w:rPr>
                <w:bCs/>
                <w:sz w:val="20"/>
                <w:szCs w:val="20"/>
              </w:rPr>
            </w:pPr>
            <w:r w:rsidRPr="008B2299">
              <w:rPr>
                <w:bCs/>
                <w:sz w:val="20"/>
                <w:szCs w:val="20"/>
              </w:rPr>
              <w:t>Pripremno stanje – stanje se temelji na osnovu vremenskih prognoza, osigurava budnost nižih rukovodioca u sustavu Hrvatskih voda, obavještavaju se koncesionari koji operativno provode mjere obrane.</w:t>
            </w:r>
          </w:p>
          <w:p w14:paraId="4F03252D" w14:textId="77777777" w:rsidR="00D94E4B" w:rsidRPr="008B2299" w:rsidRDefault="00BD4DC9" w:rsidP="00BD4DC9">
            <w:pPr>
              <w:widowControl w:val="0"/>
              <w:autoSpaceDE w:val="0"/>
              <w:adjustRightInd w:val="0"/>
              <w:spacing w:before="0" w:after="0"/>
              <w:rPr>
                <w:bCs/>
                <w:sz w:val="20"/>
                <w:szCs w:val="20"/>
              </w:rPr>
            </w:pPr>
            <w:r w:rsidRPr="008B2299">
              <w:rPr>
                <w:bCs/>
                <w:sz w:val="20"/>
                <w:szCs w:val="20"/>
              </w:rPr>
              <w:t xml:space="preserve">Redovna obrana od poplave – spremna je mehanizacija i budnost viših rukovodioca u Hrvatskim vodama – nema postupanja - voda je još uvijek u koritima vodotoka- obavještavaju se svi koji se uključuju u aktivnosti na višim stupnjevima obrane (ŽC 112 – obavještava i općinskog </w:t>
            </w:r>
            <w:r w:rsidR="002C1549" w:rsidRPr="008B2299">
              <w:rPr>
                <w:bCs/>
                <w:sz w:val="20"/>
                <w:szCs w:val="20"/>
              </w:rPr>
              <w:t>načelnik</w:t>
            </w:r>
            <w:r w:rsidRPr="008B2299">
              <w:rPr>
                <w:bCs/>
                <w:sz w:val="20"/>
                <w:szCs w:val="20"/>
              </w:rPr>
              <w:t>a).</w:t>
            </w:r>
          </w:p>
          <w:p w14:paraId="034CE4DB" w14:textId="5640769F" w:rsidR="00BD4DC9" w:rsidRPr="008B2299" w:rsidRDefault="00D94E4B" w:rsidP="00BD4DC9">
            <w:pPr>
              <w:widowControl w:val="0"/>
              <w:autoSpaceDE w:val="0"/>
              <w:adjustRightInd w:val="0"/>
              <w:spacing w:before="0" w:after="0"/>
              <w:rPr>
                <w:bCs/>
                <w:sz w:val="20"/>
                <w:szCs w:val="20"/>
              </w:rPr>
            </w:pPr>
            <w:r w:rsidRPr="008B2299">
              <w:rPr>
                <w:bCs/>
                <w:sz w:val="20"/>
                <w:szCs w:val="20"/>
              </w:rPr>
              <w:t xml:space="preserve">Svim aktivnostima više ne rukovode Hrvatske vode rukovođenje preuzima </w:t>
            </w:r>
            <w:r w:rsidR="00F522DB" w:rsidRPr="008B2299">
              <w:rPr>
                <w:bCs/>
                <w:sz w:val="20"/>
                <w:szCs w:val="20"/>
              </w:rPr>
              <w:t>Primorsko-goranska županija</w:t>
            </w:r>
            <w:r w:rsidRPr="008B2299">
              <w:rPr>
                <w:bCs/>
                <w:sz w:val="20"/>
                <w:szCs w:val="20"/>
              </w:rPr>
              <w:t xml:space="preserve">, a uključuje se i </w:t>
            </w:r>
            <w:r w:rsidR="004A4DAB" w:rsidRPr="008B2299">
              <w:rPr>
                <w:bCs/>
                <w:sz w:val="20"/>
                <w:szCs w:val="20"/>
              </w:rPr>
              <w:t>Općina Jelenje</w:t>
            </w:r>
            <w:r w:rsidRPr="008B2299">
              <w:rPr>
                <w:bCs/>
                <w:sz w:val="20"/>
                <w:szCs w:val="20"/>
              </w:rPr>
              <w:t xml:space="preserve"> sa svojim snagama. Sukladno Planu djelovanja civilne zaštite – u pripravnost se stavljaju operativne snage koje se uključuju u mjere obrane od poplave.</w:t>
            </w:r>
          </w:p>
          <w:p w14:paraId="65AFE2CE" w14:textId="579D88B9" w:rsidR="00BD4DC9" w:rsidRPr="008B2299" w:rsidRDefault="00BD4DC9" w:rsidP="00D94E4B">
            <w:pPr>
              <w:widowControl w:val="0"/>
              <w:autoSpaceDE w:val="0"/>
              <w:adjustRightInd w:val="0"/>
              <w:spacing w:before="0" w:after="0"/>
              <w:rPr>
                <w:bCs/>
                <w:sz w:val="20"/>
                <w:szCs w:val="20"/>
              </w:rPr>
            </w:pPr>
            <w:r w:rsidRPr="008B2299">
              <w:rPr>
                <w:bCs/>
                <w:sz w:val="20"/>
                <w:szCs w:val="20"/>
              </w:rPr>
              <w:t>Izvanredna obrana od poplave - provode još uvijek Hrvatske vode, aktiviraju se koncesionari, obavještavaju se svi koji se uključuju u aktivnosti na višim stupnjevima obrane.</w:t>
            </w:r>
          </w:p>
        </w:tc>
        <w:tc>
          <w:tcPr>
            <w:tcW w:w="3537" w:type="dxa"/>
            <w:shd w:val="clear" w:color="auto" w:fill="auto"/>
            <w:vAlign w:val="center"/>
          </w:tcPr>
          <w:p w14:paraId="279CDBD1" w14:textId="6B2EB5FA" w:rsidR="00BD4DC9" w:rsidRPr="008B2299" w:rsidRDefault="000D110E" w:rsidP="00BC7925">
            <w:pPr>
              <w:widowControl w:val="0"/>
              <w:numPr>
                <w:ilvl w:val="0"/>
                <w:numId w:val="8"/>
              </w:numPr>
              <w:autoSpaceDE w:val="0"/>
              <w:autoSpaceDN w:val="0"/>
              <w:adjustRightInd w:val="0"/>
              <w:spacing w:before="0" w:after="0"/>
              <w:contextualSpacing/>
              <w:rPr>
                <w:bCs/>
                <w:sz w:val="20"/>
                <w:szCs w:val="20"/>
              </w:rPr>
            </w:pPr>
            <w:r w:rsidRPr="008B2299">
              <w:rPr>
                <w:bCs/>
                <w:sz w:val="20"/>
                <w:szCs w:val="20"/>
              </w:rPr>
              <w:t>Hrvatske vode – Vodnogospodarska ispostava Rijeka za mali sliv „Kvarnersko primorje i otoci“</w:t>
            </w:r>
          </w:p>
        </w:tc>
      </w:tr>
      <w:tr w:rsidR="00BD4DC9" w:rsidRPr="002811D2" w14:paraId="2A011738" w14:textId="77777777" w:rsidTr="00BD4DC9">
        <w:trPr>
          <w:trHeight w:val="4650"/>
          <w:jc w:val="center"/>
        </w:trPr>
        <w:tc>
          <w:tcPr>
            <w:tcW w:w="0" w:type="auto"/>
            <w:vMerge/>
            <w:shd w:val="clear" w:color="auto" w:fill="auto"/>
            <w:vAlign w:val="center"/>
          </w:tcPr>
          <w:p w14:paraId="30FB8C74" w14:textId="77777777" w:rsidR="00BD4DC9" w:rsidRPr="002811D2" w:rsidRDefault="00BD4DC9" w:rsidP="00BD4DC9">
            <w:pPr>
              <w:widowControl w:val="0"/>
              <w:autoSpaceDE w:val="0"/>
              <w:adjustRightInd w:val="0"/>
              <w:spacing w:before="0" w:after="0"/>
              <w:jc w:val="center"/>
              <w:rPr>
                <w:b/>
                <w:bCs/>
                <w:sz w:val="20"/>
                <w:szCs w:val="20"/>
                <w:highlight w:val="yellow"/>
              </w:rPr>
            </w:pPr>
          </w:p>
        </w:tc>
        <w:tc>
          <w:tcPr>
            <w:tcW w:w="1732" w:type="dxa"/>
            <w:vMerge/>
            <w:shd w:val="clear" w:color="auto" w:fill="auto"/>
            <w:vAlign w:val="center"/>
          </w:tcPr>
          <w:p w14:paraId="3D47FF54" w14:textId="77777777" w:rsidR="00BD4DC9" w:rsidRPr="002811D2" w:rsidRDefault="00BD4DC9" w:rsidP="00BD4DC9">
            <w:pPr>
              <w:widowControl w:val="0"/>
              <w:autoSpaceDE w:val="0"/>
              <w:adjustRightInd w:val="0"/>
              <w:spacing w:before="0" w:after="0"/>
              <w:ind w:right="34"/>
              <w:jc w:val="center"/>
              <w:rPr>
                <w:b/>
                <w:bCs/>
                <w:sz w:val="20"/>
                <w:szCs w:val="20"/>
                <w:highlight w:val="yellow"/>
              </w:rPr>
            </w:pPr>
          </w:p>
        </w:tc>
        <w:tc>
          <w:tcPr>
            <w:tcW w:w="1985" w:type="dxa"/>
            <w:vAlign w:val="center"/>
          </w:tcPr>
          <w:p w14:paraId="426E12FD" w14:textId="232A0BAD" w:rsidR="00BD4DC9" w:rsidRPr="006C2CB0" w:rsidRDefault="000D110E" w:rsidP="00BD4DC9">
            <w:pPr>
              <w:widowControl w:val="0"/>
              <w:autoSpaceDE w:val="0"/>
              <w:adjustRightInd w:val="0"/>
              <w:spacing w:before="0" w:after="0"/>
              <w:jc w:val="center"/>
              <w:rPr>
                <w:bCs/>
                <w:sz w:val="20"/>
                <w:szCs w:val="20"/>
              </w:rPr>
            </w:pPr>
            <w:r w:rsidRPr="006C2CB0">
              <w:rPr>
                <w:bCs/>
                <w:sz w:val="20"/>
                <w:szCs w:val="20"/>
              </w:rPr>
              <w:t>Hrvatske vode – Vodnogospodarska ispostava Rijeka za mali sliv „Kvarnersko primorje i otoci“</w:t>
            </w:r>
          </w:p>
          <w:p w14:paraId="13DB5D6A" w14:textId="77777777" w:rsidR="00BD4DC9" w:rsidRPr="006C2CB0" w:rsidRDefault="00BD4DC9" w:rsidP="00BD4DC9">
            <w:pPr>
              <w:widowControl w:val="0"/>
              <w:autoSpaceDE w:val="0"/>
              <w:adjustRightInd w:val="0"/>
              <w:spacing w:before="0" w:after="0"/>
              <w:jc w:val="center"/>
              <w:rPr>
                <w:bCs/>
                <w:sz w:val="20"/>
                <w:szCs w:val="20"/>
              </w:rPr>
            </w:pPr>
          </w:p>
          <w:p w14:paraId="0E1B1468" w14:textId="37497952" w:rsidR="00BD4DC9" w:rsidRPr="006C2CB0" w:rsidRDefault="004A4DAB" w:rsidP="00BD4DC9">
            <w:pPr>
              <w:widowControl w:val="0"/>
              <w:autoSpaceDE w:val="0"/>
              <w:adjustRightInd w:val="0"/>
              <w:spacing w:before="0" w:after="0"/>
              <w:ind w:right="34"/>
              <w:jc w:val="center"/>
              <w:rPr>
                <w:bCs/>
                <w:sz w:val="20"/>
                <w:szCs w:val="20"/>
              </w:rPr>
            </w:pPr>
            <w:r w:rsidRPr="006C2CB0">
              <w:rPr>
                <w:bCs/>
                <w:sz w:val="20"/>
                <w:szCs w:val="20"/>
              </w:rPr>
              <w:t>Općina Jelenje</w:t>
            </w:r>
          </w:p>
        </w:tc>
        <w:tc>
          <w:tcPr>
            <w:tcW w:w="6669" w:type="dxa"/>
            <w:shd w:val="clear" w:color="auto" w:fill="auto"/>
            <w:vAlign w:val="center"/>
          </w:tcPr>
          <w:p w14:paraId="1F27CBC6" w14:textId="77777777" w:rsidR="00BD4DC9" w:rsidRPr="006C2CB0" w:rsidRDefault="00BD4DC9" w:rsidP="00BD4DC9">
            <w:pPr>
              <w:widowControl w:val="0"/>
              <w:autoSpaceDE w:val="0"/>
              <w:adjustRightInd w:val="0"/>
              <w:spacing w:before="0" w:after="0"/>
              <w:rPr>
                <w:b/>
                <w:bCs/>
                <w:sz w:val="20"/>
                <w:szCs w:val="20"/>
                <w:u w:val="single"/>
              </w:rPr>
            </w:pPr>
            <w:r w:rsidRPr="006C2CB0">
              <w:rPr>
                <w:b/>
                <w:bCs/>
                <w:sz w:val="20"/>
                <w:szCs w:val="20"/>
                <w:u w:val="single"/>
              </w:rPr>
              <w:t>KOD IZVANREDNIH MJERA OBRANE OD POPLAVA</w:t>
            </w:r>
          </w:p>
          <w:p w14:paraId="54C13ABA" w14:textId="1DB41C32" w:rsidR="00BD4DC9" w:rsidRPr="006C2CB0" w:rsidRDefault="00BD4DC9" w:rsidP="00BD4DC9">
            <w:pPr>
              <w:widowControl w:val="0"/>
              <w:autoSpaceDE w:val="0"/>
              <w:adjustRightInd w:val="0"/>
              <w:spacing w:before="0" w:after="0"/>
              <w:rPr>
                <w:bCs/>
                <w:sz w:val="20"/>
                <w:szCs w:val="20"/>
              </w:rPr>
            </w:pPr>
            <w:r w:rsidRPr="006C2CB0">
              <w:rPr>
                <w:bCs/>
                <w:sz w:val="20"/>
                <w:szCs w:val="20"/>
              </w:rPr>
              <w:t xml:space="preserve">Uključuje se </w:t>
            </w:r>
            <w:r w:rsidR="004A4DAB" w:rsidRPr="006C2CB0">
              <w:rPr>
                <w:bCs/>
                <w:sz w:val="20"/>
                <w:szCs w:val="20"/>
              </w:rPr>
              <w:t>Općina Jelenje</w:t>
            </w:r>
            <w:r w:rsidRPr="006C2CB0">
              <w:rPr>
                <w:bCs/>
                <w:sz w:val="20"/>
                <w:szCs w:val="20"/>
              </w:rPr>
              <w:t xml:space="preserve"> mobilizacijom Stožera i gotovih operativnih snaga, u opsegu sukladno procjeni situacije na terenu. U pripravnost se stavljaju ostale operativne snage i pravne osobe od interesa za sustav civilne zaštite. Odgovorne osobe pripremaju materijalno-tehnička sredstva i postupaju po vlastitim Operativnim planovima civilne zaštite pravnih osoba o načinu organiziranja provedbe mjera i aktivnosti u sustavu civilne zaštite i ovom Planu.</w:t>
            </w:r>
          </w:p>
          <w:p w14:paraId="13F6DC92" w14:textId="221054A5" w:rsidR="00BD4DC9" w:rsidRPr="006C2CB0" w:rsidRDefault="004A4DAB" w:rsidP="00BD4DC9">
            <w:pPr>
              <w:widowControl w:val="0"/>
              <w:tabs>
                <w:tab w:val="left" w:pos="54"/>
              </w:tabs>
              <w:autoSpaceDE w:val="0"/>
              <w:adjustRightInd w:val="0"/>
              <w:spacing w:before="0" w:after="0"/>
              <w:rPr>
                <w:bCs/>
                <w:sz w:val="20"/>
                <w:szCs w:val="20"/>
              </w:rPr>
            </w:pPr>
            <w:r w:rsidRPr="006C2CB0">
              <w:rPr>
                <w:bCs/>
                <w:sz w:val="20"/>
                <w:szCs w:val="20"/>
              </w:rPr>
              <w:t>Općina Jelenje</w:t>
            </w:r>
            <w:r w:rsidR="00BD4DC9" w:rsidRPr="006C2CB0">
              <w:rPr>
                <w:bCs/>
                <w:sz w:val="20"/>
                <w:szCs w:val="20"/>
              </w:rPr>
              <w:t xml:space="preserve"> kod nastupa opasnosti od plavljenja većeg opsega (Izvanredna obrana od poplave) uvodi dežurstva i nalaže aktivnosti na provedbi mjera obrane od poplava, na područjima svoje nadležnosti na inicijativu rukovoditelja obrane od poplava:</w:t>
            </w:r>
          </w:p>
          <w:p w14:paraId="00788F34" w14:textId="77777777" w:rsidR="00BD4DC9" w:rsidRPr="006C2CB0" w:rsidRDefault="00BD4DC9" w:rsidP="00BD4DC9">
            <w:pPr>
              <w:widowControl w:val="0"/>
              <w:tabs>
                <w:tab w:val="left" w:pos="54"/>
              </w:tabs>
              <w:autoSpaceDE w:val="0"/>
              <w:adjustRightInd w:val="0"/>
              <w:spacing w:before="0" w:after="0"/>
              <w:rPr>
                <w:bCs/>
                <w:sz w:val="20"/>
                <w:szCs w:val="20"/>
              </w:rPr>
            </w:pPr>
            <w:r w:rsidRPr="006C2CB0">
              <w:rPr>
                <w:bCs/>
                <w:sz w:val="20"/>
                <w:szCs w:val="20"/>
              </w:rPr>
              <w:t>- organiziranje, opremanje operativnih snaga sustava civilne zaštite na području svoje nadležnosti; (osobni i materijalni ustroj postrojbi; strukturu, sastav i veličinu postrojbi; popunu, zapovijedanje, opremanje i djelovanje, a sve navedeno uz utvrđivanje odgovornih osoba i ostvarivanje komunikacije sa stožerom civilne zaštite i suradnjom s drugim operativnim snagama civilne zaštite; mobilnost i veze; i sl.)</w:t>
            </w:r>
          </w:p>
          <w:p w14:paraId="3FEA99EC" w14:textId="2C1A8047" w:rsidR="00BD4DC9" w:rsidRPr="006C2CB0" w:rsidRDefault="00BD4DC9" w:rsidP="00BD4DC9">
            <w:pPr>
              <w:widowControl w:val="0"/>
              <w:autoSpaceDE w:val="0"/>
              <w:adjustRightInd w:val="0"/>
              <w:spacing w:before="0" w:after="0"/>
              <w:ind w:right="34"/>
              <w:rPr>
                <w:bCs/>
                <w:sz w:val="20"/>
                <w:szCs w:val="20"/>
              </w:rPr>
            </w:pPr>
            <w:r w:rsidRPr="006C2CB0">
              <w:rPr>
                <w:bCs/>
                <w:sz w:val="20"/>
                <w:szCs w:val="20"/>
              </w:rPr>
              <w:t>- 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tc>
        <w:tc>
          <w:tcPr>
            <w:tcW w:w="3537" w:type="dxa"/>
            <w:shd w:val="clear" w:color="auto" w:fill="auto"/>
            <w:vAlign w:val="center"/>
          </w:tcPr>
          <w:p w14:paraId="0FB7FB17" w14:textId="77777777" w:rsidR="00BD4DC9" w:rsidRPr="006C2CB0" w:rsidRDefault="00BD4DC9">
            <w:pPr>
              <w:widowControl w:val="0"/>
              <w:numPr>
                <w:ilvl w:val="0"/>
                <w:numId w:val="32"/>
              </w:numPr>
              <w:autoSpaceDE w:val="0"/>
              <w:autoSpaceDN w:val="0"/>
              <w:adjustRightInd w:val="0"/>
              <w:spacing w:before="0" w:after="0"/>
              <w:contextualSpacing/>
              <w:jc w:val="left"/>
              <w:rPr>
                <w:sz w:val="20"/>
                <w:szCs w:val="20"/>
              </w:rPr>
            </w:pPr>
            <w:r w:rsidRPr="006C2CB0">
              <w:rPr>
                <w:sz w:val="20"/>
                <w:szCs w:val="20"/>
              </w:rPr>
              <w:t>Stožer civilne zaštite</w:t>
            </w:r>
          </w:p>
          <w:p w14:paraId="2028516D" w14:textId="77777777" w:rsidR="00BD4DC9" w:rsidRPr="006C2CB0" w:rsidRDefault="00BD4DC9">
            <w:pPr>
              <w:widowControl w:val="0"/>
              <w:numPr>
                <w:ilvl w:val="0"/>
                <w:numId w:val="32"/>
              </w:numPr>
              <w:autoSpaceDE w:val="0"/>
              <w:autoSpaceDN w:val="0"/>
              <w:adjustRightInd w:val="0"/>
              <w:spacing w:before="0" w:after="0"/>
              <w:contextualSpacing/>
              <w:jc w:val="left"/>
              <w:rPr>
                <w:sz w:val="20"/>
                <w:szCs w:val="20"/>
              </w:rPr>
            </w:pPr>
            <w:r w:rsidRPr="006C2CB0">
              <w:rPr>
                <w:sz w:val="20"/>
                <w:szCs w:val="20"/>
              </w:rPr>
              <w:t>Vatrogasne snage</w:t>
            </w:r>
          </w:p>
          <w:p w14:paraId="36879716" w14:textId="2F5656E0" w:rsidR="00BD4DC9" w:rsidRPr="006C2CB0" w:rsidRDefault="004212B5">
            <w:pPr>
              <w:widowControl w:val="0"/>
              <w:numPr>
                <w:ilvl w:val="0"/>
                <w:numId w:val="32"/>
              </w:numPr>
              <w:autoSpaceDE w:val="0"/>
              <w:autoSpaceDN w:val="0"/>
              <w:adjustRightInd w:val="0"/>
              <w:spacing w:before="0" w:after="0"/>
              <w:contextualSpacing/>
              <w:jc w:val="left"/>
              <w:rPr>
                <w:sz w:val="20"/>
                <w:szCs w:val="20"/>
              </w:rPr>
            </w:pPr>
            <w:r w:rsidRPr="006C2CB0">
              <w:rPr>
                <w:sz w:val="20"/>
                <w:szCs w:val="20"/>
              </w:rPr>
              <w:t xml:space="preserve">Županijska uprava za ceste </w:t>
            </w:r>
            <w:r w:rsidR="00F522DB" w:rsidRPr="006C2CB0">
              <w:rPr>
                <w:sz w:val="20"/>
                <w:szCs w:val="20"/>
              </w:rPr>
              <w:t>Primorsko-goranske županije</w:t>
            </w:r>
            <w:r w:rsidR="00F16AEA" w:rsidRPr="006C2CB0">
              <w:rPr>
                <w:sz w:val="20"/>
                <w:szCs w:val="20"/>
              </w:rPr>
              <w:t xml:space="preserve"> </w:t>
            </w:r>
          </w:p>
          <w:p w14:paraId="4B0E62C9" w14:textId="68E991EB" w:rsidR="00905689" w:rsidRPr="006C2CB0" w:rsidRDefault="005C15A9">
            <w:pPr>
              <w:widowControl w:val="0"/>
              <w:numPr>
                <w:ilvl w:val="0"/>
                <w:numId w:val="32"/>
              </w:numPr>
              <w:autoSpaceDE w:val="0"/>
              <w:autoSpaceDN w:val="0"/>
              <w:adjustRightInd w:val="0"/>
              <w:spacing w:before="0" w:after="0"/>
              <w:contextualSpacing/>
              <w:jc w:val="left"/>
              <w:rPr>
                <w:sz w:val="20"/>
                <w:szCs w:val="20"/>
              </w:rPr>
            </w:pPr>
            <w:r w:rsidRPr="006C2CB0">
              <w:rPr>
                <w:bCs/>
                <w:sz w:val="20"/>
                <w:szCs w:val="20"/>
              </w:rPr>
              <w:t>Hrvatske ceste d.o.o. – PJ Rijeka</w:t>
            </w:r>
          </w:p>
          <w:p w14:paraId="0ABC0A80" w14:textId="6DF4BFDD" w:rsidR="00BD4DC9" w:rsidRPr="006E093B" w:rsidRDefault="00FE19E7">
            <w:pPr>
              <w:widowControl w:val="0"/>
              <w:numPr>
                <w:ilvl w:val="0"/>
                <w:numId w:val="32"/>
              </w:numPr>
              <w:autoSpaceDE w:val="0"/>
              <w:autoSpaceDN w:val="0"/>
              <w:adjustRightInd w:val="0"/>
              <w:spacing w:before="0" w:after="0"/>
              <w:contextualSpacing/>
              <w:jc w:val="left"/>
              <w:rPr>
                <w:color w:val="FF0000"/>
                <w:sz w:val="20"/>
                <w:szCs w:val="20"/>
              </w:rPr>
            </w:pPr>
            <w:r w:rsidRPr="006E093B">
              <w:rPr>
                <w:bCs/>
                <w:color w:val="FF0000"/>
                <w:sz w:val="20"/>
                <w:szCs w:val="20"/>
              </w:rPr>
              <w:t>KD Jelen d.o.o.</w:t>
            </w:r>
          </w:p>
          <w:p w14:paraId="4FE6BC60" w14:textId="5E35C77B" w:rsidR="00533C55" w:rsidRPr="006C2CB0" w:rsidRDefault="008F49DF">
            <w:pPr>
              <w:widowControl w:val="0"/>
              <w:numPr>
                <w:ilvl w:val="0"/>
                <w:numId w:val="32"/>
              </w:numPr>
              <w:autoSpaceDE w:val="0"/>
              <w:autoSpaceDN w:val="0"/>
              <w:adjustRightInd w:val="0"/>
              <w:spacing w:before="0" w:after="0"/>
              <w:contextualSpacing/>
              <w:jc w:val="left"/>
              <w:rPr>
                <w:sz w:val="20"/>
                <w:szCs w:val="20"/>
              </w:rPr>
            </w:pPr>
            <w:r>
              <w:rPr>
                <w:sz w:val="20"/>
                <w:szCs w:val="20"/>
              </w:rPr>
              <w:t>Vodovod i kanalizacija d.o.o. Rijeka</w:t>
            </w:r>
            <w:r w:rsidR="009D5FC5" w:rsidRPr="006C2CB0">
              <w:rPr>
                <w:sz w:val="20"/>
                <w:szCs w:val="20"/>
              </w:rPr>
              <w:t xml:space="preserve"> Rijeka</w:t>
            </w:r>
            <w:r w:rsidR="00533C55" w:rsidRPr="006C2CB0">
              <w:rPr>
                <w:sz w:val="20"/>
                <w:szCs w:val="20"/>
              </w:rPr>
              <w:t>,</w:t>
            </w:r>
          </w:p>
          <w:p w14:paraId="64C0B4D8" w14:textId="67B35425" w:rsidR="00533C55" w:rsidRPr="006C2CB0" w:rsidRDefault="006C2CB0">
            <w:pPr>
              <w:widowControl w:val="0"/>
              <w:numPr>
                <w:ilvl w:val="0"/>
                <w:numId w:val="32"/>
              </w:numPr>
              <w:autoSpaceDE w:val="0"/>
              <w:autoSpaceDN w:val="0"/>
              <w:adjustRightInd w:val="0"/>
              <w:spacing w:before="0" w:after="0"/>
              <w:contextualSpacing/>
              <w:jc w:val="left"/>
              <w:rPr>
                <w:sz w:val="20"/>
                <w:szCs w:val="20"/>
              </w:rPr>
            </w:pPr>
            <w:r w:rsidRPr="006C2CB0">
              <w:rPr>
                <w:sz w:val="20"/>
                <w:szCs w:val="20"/>
              </w:rPr>
              <w:t xml:space="preserve">Obrt Brko Dražice </w:t>
            </w:r>
          </w:p>
          <w:p w14:paraId="7B4E89DE" w14:textId="060869B7" w:rsidR="006C2CB0" w:rsidRPr="006C2CB0" w:rsidRDefault="006C2CB0" w:rsidP="006E093B">
            <w:pPr>
              <w:pStyle w:val="Odlomakpopisa"/>
              <w:numPr>
                <w:ilvl w:val="0"/>
                <w:numId w:val="32"/>
              </w:numPr>
            </w:pPr>
            <w:r w:rsidRPr="006C2CB0">
              <w:t>Emico d.o.o.</w:t>
            </w:r>
          </w:p>
          <w:p w14:paraId="261FB8CB" w14:textId="77777777" w:rsidR="00BD4DC9" w:rsidRPr="006C2CB0" w:rsidRDefault="00BD4DC9" w:rsidP="00BD4DC9">
            <w:pPr>
              <w:widowControl w:val="0"/>
              <w:autoSpaceDE w:val="0"/>
              <w:autoSpaceDN w:val="0"/>
              <w:adjustRightInd w:val="0"/>
              <w:spacing w:before="0" w:after="0"/>
              <w:contextualSpacing/>
              <w:rPr>
                <w:bCs/>
                <w:sz w:val="20"/>
                <w:szCs w:val="20"/>
              </w:rPr>
            </w:pPr>
          </w:p>
        </w:tc>
      </w:tr>
      <w:tr w:rsidR="001E635E" w:rsidRPr="002811D2" w14:paraId="39E2F1D3" w14:textId="77777777" w:rsidTr="00BD4DC9">
        <w:trPr>
          <w:trHeight w:val="4650"/>
          <w:jc w:val="center"/>
        </w:trPr>
        <w:tc>
          <w:tcPr>
            <w:tcW w:w="0" w:type="auto"/>
            <w:shd w:val="clear" w:color="auto" w:fill="auto"/>
            <w:vAlign w:val="center"/>
          </w:tcPr>
          <w:p w14:paraId="2D13E4F1" w14:textId="77777777" w:rsidR="001E635E" w:rsidRPr="002811D2" w:rsidRDefault="001E635E" w:rsidP="001E635E">
            <w:pPr>
              <w:widowControl w:val="0"/>
              <w:autoSpaceDE w:val="0"/>
              <w:adjustRightInd w:val="0"/>
              <w:spacing w:before="0" w:after="0"/>
              <w:jc w:val="center"/>
              <w:rPr>
                <w:b/>
                <w:bCs/>
                <w:sz w:val="20"/>
                <w:szCs w:val="20"/>
                <w:highlight w:val="yellow"/>
              </w:rPr>
            </w:pPr>
          </w:p>
        </w:tc>
        <w:tc>
          <w:tcPr>
            <w:tcW w:w="1732" w:type="dxa"/>
            <w:shd w:val="clear" w:color="auto" w:fill="auto"/>
            <w:vAlign w:val="center"/>
          </w:tcPr>
          <w:p w14:paraId="6F42CE62" w14:textId="77777777" w:rsidR="001E635E" w:rsidRPr="002811D2" w:rsidRDefault="001E635E" w:rsidP="001E635E">
            <w:pPr>
              <w:widowControl w:val="0"/>
              <w:autoSpaceDE w:val="0"/>
              <w:adjustRightInd w:val="0"/>
              <w:spacing w:before="0" w:after="0"/>
              <w:ind w:right="34"/>
              <w:jc w:val="center"/>
              <w:rPr>
                <w:b/>
                <w:bCs/>
                <w:sz w:val="20"/>
                <w:szCs w:val="20"/>
                <w:highlight w:val="yellow"/>
              </w:rPr>
            </w:pPr>
          </w:p>
        </w:tc>
        <w:tc>
          <w:tcPr>
            <w:tcW w:w="1985" w:type="dxa"/>
            <w:vAlign w:val="center"/>
          </w:tcPr>
          <w:p w14:paraId="70F487D3" w14:textId="02DB37F4" w:rsidR="001E635E" w:rsidRPr="006C2CB0" w:rsidRDefault="004A4DAB" w:rsidP="001E635E">
            <w:pPr>
              <w:widowControl w:val="0"/>
              <w:autoSpaceDE w:val="0"/>
              <w:adjustRightInd w:val="0"/>
              <w:spacing w:before="0" w:after="0"/>
              <w:jc w:val="center"/>
              <w:rPr>
                <w:bCs/>
                <w:sz w:val="20"/>
                <w:szCs w:val="20"/>
              </w:rPr>
            </w:pPr>
            <w:r w:rsidRPr="006C2CB0">
              <w:rPr>
                <w:bCs/>
                <w:sz w:val="20"/>
                <w:szCs w:val="20"/>
              </w:rPr>
              <w:t>Općina Jelenje</w:t>
            </w:r>
          </w:p>
        </w:tc>
        <w:tc>
          <w:tcPr>
            <w:tcW w:w="6669" w:type="dxa"/>
            <w:shd w:val="clear" w:color="auto" w:fill="auto"/>
            <w:vAlign w:val="center"/>
          </w:tcPr>
          <w:p w14:paraId="18D71C82" w14:textId="77777777" w:rsidR="001E635E" w:rsidRPr="006C2CB0" w:rsidRDefault="001E635E" w:rsidP="001E635E">
            <w:pPr>
              <w:widowControl w:val="0"/>
              <w:autoSpaceDE w:val="0"/>
              <w:adjustRightInd w:val="0"/>
              <w:spacing w:before="0" w:after="0"/>
              <w:rPr>
                <w:b/>
                <w:bCs/>
                <w:sz w:val="20"/>
                <w:szCs w:val="20"/>
                <w:u w:val="single"/>
              </w:rPr>
            </w:pPr>
            <w:r w:rsidRPr="006C2CB0">
              <w:rPr>
                <w:b/>
                <w:bCs/>
                <w:sz w:val="20"/>
                <w:szCs w:val="20"/>
                <w:u w:val="single"/>
              </w:rPr>
              <w:t xml:space="preserve">KOD IZVANREDNOG STANJA </w:t>
            </w:r>
          </w:p>
          <w:p w14:paraId="0F6D60C6" w14:textId="08EB20ED" w:rsidR="001E635E" w:rsidRPr="006C2CB0" w:rsidRDefault="001E635E" w:rsidP="001E635E">
            <w:pPr>
              <w:spacing w:before="0" w:after="0"/>
              <w:rPr>
                <w:sz w:val="20"/>
                <w:szCs w:val="20"/>
              </w:rPr>
            </w:pPr>
            <w:r w:rsidRPr="006C2CB0">
              <w:rPr>
                <w:bCs/>
                <w:sz w:val="20"/>
                <w:szCs w:val="20"/>
              </w:rPr>
              <w:t xml:space="preserve">U skladu s razmjerima nastalih posljedica </w:t>
            </w:r>
            <w:r w:rsidR="00E60723" w:rsidRPr="009B4842">
              <w:rPr>
                <w:bCs/>
                <w:color w:val="FF0000"/>
                <w:sz w:val="20"/>
                <w:szCs w:val="20"/>
              </w:rPr>
              <w:t>O</w:t>
            </w:r>
            <w:r w:rsidR="00E60723" w:rsidRPr="006C2CB0">
              <w:rPr>
                <w:bCs/>
                <w:sz w:val="20"/>
                <w:szCs w:val="20"/>
              </w:rPr>
              <w:t xml:space="preserve">pćinski </w:t>
            </w:r>
            <w:r w:rsidR="002C1549" w:rsidRPr="006C2CB0">
              <w:rPr>
                <w:bCs/>
                <w:sz w:val="20"/>
                <w:szCs w:val="20"/>
              </w:rPr>
              <w:t xml:space="preserve"> načelnik</w:t>
            </w:r>
            <w:r w:rsidRPr="006C2CB0">
              <w:rPr>
                <w:bCs/>
                <w:sz w:val="20"/>
                <w:szCs w:val="20"/>
              </w:rPr>
              <w:t xml:space="preserve">  proglašava izvanredno stanje</w:t>
            </w:r>
            <w:r w:rsidRPr="006C2CB0">
              <w:rPr>
                <w:sz w:val="20"/>
                <w:szCs w:val="20"/>
              </w:rPr>
              <w:t xml:space="preserve"> na temelju dostavljene Odluke o proglašenju izvanrednog stanja na zaštitnim vodnim građevinama. Navedenu Odluku Hrvatske vode dostavljaju </w:t>
            </w:r>
            <w:r w:rsidR="00E60723" w:rsidRPr="006C2CB0">
              <w:rPr>
                <w:sz w:val="20"/>
                <w:szCs w:val="20"/>
              </w:rPr>
              <w:t>Općinsk</w:t>
            </w:r>
            <w:r w:rsidR="00904100" w:rsidRPr="006C2CB0">
              <w:rPr>
                <w:sz w:val="20"/>
                <w:szCs w:val="20"/>
              </w:rPr>
              <w:t>om</w:t>
            </w:r>
            <w:r w:rsidR="002C1549" w:rsidRPr="006C2CB0">
              <w:rPr>
                <w:sz w:val="20"/>
                <w:szCs w:val="20"/>
              </w:rPr>
              <w:t xml:space="preserve"> načelnik</w:t>
            </w:r>
            <w:r w:rsidRPr="006C2CB0">
              <w:rPr>
                <w:sz w:val="20"/>
                <w:szCs w:val="20"/>
              </w:rPr>
              <w:t>u</w:t>
            </w:r>
            <w:r w:rsidRPr="006C2CB0">
              <w:rPr>
                <w:bCs/>
                <w:sz w:val="20"/>
                <w:szCs w:val="20"/>
              </w:rPr>
              <w:t>.</w:t>
            </w:r>
          </w:p>
          <w:p w14:paraId="72265296" w14:textId="3F5AC7EA" w:rsidR="001E635E" w:rsidRPr="006C2CB0" w:rsidRDefault="001E635E" w:rsidP="001E635E">
            <w:pPr>
              <w:widowControl w:val="0"/>
              <w:autoSpaceDE w:val="0"/>
              <w:adjustRightInd w:val="0"/>
              <w:spacing w:before="0" w:after="0"/>
              <w:rPr>
                <w:bCs/>
                <w:sz w:val="20"/>
                <w:szCs w:val="20"/>
              </w:rPr>
            </w:pPr>
            <w:r w:rsidRPr="006C2CB0">
              <w:rPr>
                <w:bCs/>
                <w:sz w:val="20"/>
                <w:szCs w:val="20"/>
              </w:rPr>
              <w:t xml:space="preserve">Ukoliko je proglašena velika nesreća, rukovođenje Stožera civilne zaštite preuzima </w:t>
            </w:r>
            <w:r w:rsidR="00E60723" w:rsidRPr="009B4842">
              <w:rPr>
                <w:bCs/>
                <w:color w:val="FF0000"/>
                <w:sz w:val="20"/>
                <w:szCs w:val="20"/>
              </w:rPr>
              <w:t>O</w:t>
            </w:r>
            <w:r w:rsidR="00E60723" w:rsidRPr="006C2CB0">
              <w:rPr>
                <w:bCs/>
                <w:sz w:val="20"/>
                <w:szCs w:val="20"/>
              </w:rPr>
              <w:t xml:space="preserve">pćinski </w:t>
            </w:r>
            <w:r w:rsidR="002C1549" w:rsidRPr="006C2CB0">
              <w:rPr>
                <w:bCs/>
                <w:sz w:val="20"/>
                <w:szCs w:val="20"/>
              </w:rPr>
              <w:t>načelnik</w:t>
            </w:r>
            <w:r w:rsidRPr="006C2CB0">
              <w:rPr>
                <w:bCs/>
                <w:sz w:val="20"/>
                <w:szCs w:val="20"/>
              </w:rPr>
              <w:t xml:space="preserve"> . </w:t>
            </w:r>
          </w:p>
          <w:p w14:paraId="433B2959"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Provedba mjera obrane od poplava odnosno mjera civilne zaštite (obavljati potrebne radnje i izvoditi radove na vodnim građevinama ili graditi privremene vodne građevine, evakuacija, zbrinjavanje, spašavanje iz vode, prva pomoć i dr.).</w:t>
            </w:r>
          </w:p>
          <w:p w14:paraId="4FAE01B0" w14:textId="71DEEBDB" w:rsidR="001E635E" w:rsidRPr="006C2CB0" w:rsidRDefault="001E635E" w:rsidP="001E635E">
            <w:pPr>
              <w:widowControl w:val="0"/>
              <w:autoSpaceDE w:val="0"/>
              <w:adjustRightInd w:val="0"/>
              <w:spacing w:before="0" w:after="0"/>
              <w:rPr>
                <w:bCs/>
                <w:sz w:val="20"/>
                <w:szCs w:val="20"/>
              </w:rPr>
            </w:pPr>
            <w:r w:rsidRPr="006C2CB0">
              <w:rPr>
                <w:bCs/>
                <w:sz w:val="20"/>
                <w:szCs w:val="20"/>
              </w:rPr>
              <w:t xml:space="preserve">Upućuje se zahtjev županu </w:t>
            </w:r>
            <w:r w:rsidR="00F522DB" w:rsidRPr="006C2CB0">
              <w:rPr>
                <w:bCs/>
                <w:sz w:val="20"/>
                <w:szCs w:val="20"/>
              </w:rPr>
              <w:t>Primorsko-goranske županije</w:t>
            </w:r>
            <w:r w:rsidR="00F66F80" w:rsidRPr="006C2CB0">
              <w:rPr>
                <w:bCs/>
                <w:sz w:val="20"/>
                <w:szCs w:val="20"/>
              </w:rPr>
              <w:t xml:space="preserve"> </w:t>
            </w:r>
            <w:r w:rsidRPr="006C2CB0">
              <w:rPr>
                <w:bCs/>
                <w:sz w:val="20"/>
                <w:szCs w:val="20"/>
              </w:rPr>
              <w:t xml:space="preserve">za angažiranjem specijalističkog tima za spašavanje iz vode i po potrebi, potrebnih županijskih snaga sustava civilne zaštite, ukoliko su sve snage sustava civilne zaštite </w:t>
            </w:r>
            <w:r w:rsidR="004A4DAB" w:rsidRPr="006C2CB0">
              <w:rPr>
                <w:bCs/>
                <w:sz w:val="20"/>
                <w:szCs w:val="20"/>
              </w:rPr>
              <w:t>Općine Jelenje</w:t>
            </w:r>
            <w:r w:rsidRPr="006C2CB0">
              <w:rPr>
                <w:bCs/>
                <w:sz w:val="20"/>
                <w:szCs w:val="20"/>
              </w:rPr>
              <w:t xml:space="preserve"> angažirane ili je potrebna smjena snaga.</w:t>
            </w:r>
          </w:p>
          <w:p w14:paraId="6183AC47"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13751CDA"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Organizirati izviđanja i pretraživanja ugroženog područja, neposredno spašavanje stradalih iz poplavom ugroženog područja, evakuaciju stradalih, zbrinjavanje stradalih.</w:t>
            </w:r>
          </w:p>
          <w:p w14:paraId="0EE090BE"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Nakon povlačenja voda, potrebno je formirati stručno povjerenstvo za procjenu šteta na područjima svoje nadležnosti.</w:t>
            </w:r>
          </w:p>
          <w:p w14:paraId="581D8FAE" w14:textId="209A42CB" w:rsidR="001E635E" w:rsidRPr="006C2CB0" w:rsidRDefault="001E635E" w:rsidP="001E635E">
            <w:pPr>
              <w:widowControl w:val="0"/>
              <w:autoSpaceDE w:val="0"/>
              <w:adjustRightInd w:val="0"/>
              <w:spacing w:before="0" w:after="0"/>
              <w:rPr>
                <w:bCs/>
                <w:sz w:val="20"/>
                <w:szCs w:val="20"/>
              </w:rPr>
            </w:pPr>
            <w:r w:rsidRPr="006C2CB0">
              <w:rPr>
                <w:bCs/>
                <w:sz w:val="20"/>
                <w:szCs w:val="20"/>
              </w:rPr>
              <w:t xml:space="preserve">Prve mjere u nadležnosti su </w:t>
            </w:r>
            <w:r w:rsidR="00343129" w:rsidRPr="006C2CB0">
              <w:rPr>
                <w:bCs/>
                <w:sz w:val="20"/>
                <w:szCs w:val="20"/>
              </w:rPr>
              <w:t>HEP ODS d.o.o. – Elektroprimorje Rijeka</w:t>
            </w:r>
            <w:r w:rsidR="00AF2CB1" w:rsidRPr="006C2CB0">
              <w:rPr>
                <w:bCs/>
                <w:sz w:val="20"/>
                <w:szCs w:val="20"/>
              </w:rPr>
              <w:t xml:space="preserve"> </w:t>
            </w:r>
            <w:r w:rsidRPr="006C2CB0">
              <w:rPr>
                <w:bCs/>
                <w:sz w:val="20"/>
                <w:szCs w:val="20"/>
              </w:rPr>
              <w:t xml:space="preserve"> (aktiviranje snaga i materijalno-tehničkih sredstava iz operativnih provedbenih planova te kapaciteta na odgovarajućoj razini) sukladno operativnim planovima HEP.</w:t>
            </w:r>
          </w:p>
          <w:p w14:paraId="011DEB12" w14:textId="77777777" w:rsidR="001E635E" w:rsidRPr="006C2CB0" w:rsidRDefault="001E635E" w:rsidP="001E635E">
            <w:pPr>
              <w:widowControl w:val="0"/>
              <w:autoSpaceDE w:val="0"/>
              <w:adjustRightInd w:val="0"/>
              <w:spacing w:before="0" w:after="0"/>
              <w:rPr>
                <w:bCs/>
                <w:sz w:val="20"/>
                <w:szCs w:val="20"/>
              </w:rPr>
            </w:pPr>
            <w:r w:rsidRPr="006C2CB0">
              <w:rPr>
                <w:bCs/>
                <w:sz w:val="20"/>
                <w:szCs w:val="20"/>
              </w:rPr>
              <w:t>Planovima HEP za područje nadležnosti: definirana su ugrožena područja, sigurne zone u poplavnom području, sustav uzbunjivanja stanovništva; evakuacija i zbrinjavanje stanovništva, mat. i kulturnih dobara iznad ili izvan poplavnog područja, osobna i uzajamna pomoć te obavljanje potrebnih radnji i izvođenje radova na vodnim građevinama ili građenje privremenih vodnih građevina uz utvrđivanje pravnih osoba i odgovornih osoba s imenima i prezimenima, brojevima telefona, mobitela i adresama, ostvarivanje komunikacije sa stožerom civilne zaštite i suradnja s drugim operativnim snagama civilne zaštite mobilnost i veze; način provedbe uključujući i ostale mjere zaštite na smanjenju rizika i zaštitu i spašavanje ugroženog stanovništva i imovine te uklanjanje posljedica).</w:t>
            </w:r>
          </w:p>
          <w:p w14:paraId="700B9E2A" w14:textId="51930C47" w:rsidR="00905689" w:rsidRPr="006C2CB0" w:rsidRDefault="001E635E" w:rsidP="00D94E4B">
            <w:pPr>
              <w:widowControl w:val="0"/>
              <w:autoSpaceDE w:val="0"/>
              <w:adjustRightInd w:val="0"/>
              <w:spacing w:before="0" w:after="0"/>
              <w:rPr>
                <w:b/>
                <w:bCs/>
                <w:sz w:val="20"/>
                <w:szCs w:val="20"/>
                <w:u w:val="single"/>
              </w:rPr>
            </w:pPr>
            <w:r w:rsidRPr="006C2CB0">
              <w:rPr>
                <w:bCs/>
                <w:sz w:val="20"/>
                <w:szCs w:val="20"/>
              </w:rPr>
              <w:t>Druge aktivnosti (asanacija terena i sl.).</w:t>
            </w:r>
          </w:p>
        </w:tc>
        <w:tc>
          <w:tcPr>
            <w:tcW w:w="3537" w:type="dxa"/>
            <w:shd w:val="clear" w:color="auto" w:fill="auto"/>
            <w:vAlign w:val="center"/>
          </w:tcPr>
          <w:p w14:paraId="01D4DE03" w14:textId="77777777" w:rsidR="001E635E" w:rsidRPr="006C2CB0" w:rsidRDefault="001E635E">
            <w:pPr>
              <w:widowControl w:val="0"/>
              <w:numPr>
                <w:ilvl w:val="0"/>
                <w:numId w:val="33"/>
              </w:numPr>
              <w:autoSpaceDE w:val="0"/>
              <w:autoSpaceDN w:val="0"/>
              <w:adjustRightInd w:val="0"/>
              <w:spacing w:before="0" w:after="0"/>
              <w:contextualSpacing/>
              <w:jc w:val="left"/>
              <w:rPr>
                <w:sz w:val="20"/>
                <w:szCs w:val="20"/>
              </w:rPr>
            </w:pPr>
            <w:r w:rsidRPr="006C2CB0">
              <w:rPr>
                <w:sz w:val="20"/>
                <w:szCs w:val="20"/>
              </w:rPr>
              <w:t>Stožer civilne zaštite</w:t>
            </w:r>
          </w:p>
          <w:p w14:paraId="5E55DD33" w14:textId="77777777" w:rsidR="001E635E" w:rsidRPr="006C2CB0" w:rsidRDefault="001E635E">
            <w:pPr>
              <w:widowControl w:val="0"/>
              <w:numPr>
                <w:ilvl w:val="0"/>
                <w:numId w:val="33"/>
              </w:numPr>
              <w:autoSpaceDE w:val="0"/>
              <w:autoSpaceDN w:val="0"/>
              <w:adjustRightInd w:val="0"/>
              <w:spacing w:before="0" w:after="0"/>
              <w:contextualSpacing/>
              <w:jc w:val="left"/>
              <w:rPr>
                <w:sz w:val="20"/>
                <w:szCs w:val="20"/>
              </w:rPr>
            </w:pPr>
            <w:r w:rsidRPr="006C2CB0">
              <w:rPr>
                <w:sz w:val="20"/>
                <w:szCs w:val="20"/>
              </w:rPr>
              <w:t>Vatrogasne snage</w:t>
            </w:r>
          </w:p>
          <w:p w14:paraId="55782273" w14:textId="1688CF8A" w:rsidR="001E635E" w:rsidRPr="006C2CB0" w:rsidRDefault="004212B5">
            <w:pPr>
              <w:widowControl w:val="0"/>
              <w:numPr>
                <w:ilvl w:val="0"/>
                <w:numId w:val="33"/>
              </w:numPr>
              <w:autoSpaceDE w:val="0"/>
              <w:autoSpaceDN w:val="0"/>
              <w:adjustRightInd w:val="0"/>
              <w:spacing w:before="0" w:after="0"/>
              <w:contextualSpacing/>
              <w:jc w:val="left"/>
              <w:rPr>
                <w:sz w:val="20"/>
                <w:szCs w:val="20"/>
              </w:rPr>
            </w:pPr>
            <w:r w:rsidRPr="006C2CB0">
              <w:rPr>
                <w:sz w:val="20"/>
                <w:szCs w:val="20"/>
              </w:rPr>
              <w:t xml:space="preserve">Županijska uprava za ceste </w:t>
            </w:r>
            <w:r w:rsidR="00F522DB" w:rsidRPr="006C2CB0">
              <w:rPr>
                <w:sz w:val="20"/>
                <w:szCs w:val="20"/>
              </w:rPr>
              <w:t>Primorsko-goranske županije</w:t>
            </w:r>
            <w:r w:rsidR="001E635E" w:rsidRPr="006C2CB0">
              <w:rPr>
                <w:sz w:val="20"/>
                <w:szCs w:val="20"/>
              </w:rPr>
              <w:t>,</w:t>
            </w:r>
          </w:p>
          <w:p w14:paraId="694A6ADA" w14:textId="59C3B2B1" w:rsidR="001E635E" w:rsidRPr="006C2CB0" w:rsidRDefault="00FE19E7">
            <w:pPr>
              <w:widowControl w:val="0"/>
              <w:numPr>
                <w:ilvl w:val="0"/>
                <w:numId w:val="33"/>
              </w:numPr>
              <w:autoSpaceDE w:val="0"/>
              <w:autoSpaceDN w:val="0"/>
              <w:adjustRightInd w:val="0"/>
              <w:spacing w:before="0" w:after="0"/>
              <w:contextualSpacing/>
              <w:jc w:val="left"/>
              <w:rPr>
                <w:sz w:val="20"/>
                <w:szCs w:val="20"/>
              </w:rPr>
            </w:pPr>
            <w:r w:rsidRPr="006E093B">
              <w:rPr>
                <w:bCs/>
                <w:color w:val="FF0000"/>
                <w:sz w:val="20"/>
                <w:szCs w:val="20"/>
              </w:rPr>
              <w:t>KD Jelen d.o.o</w:t>
            </w:r>
            <w:r w:rsidRPr="006C2CB0">
              <w:rPr>
                <w:bCs/>
                <w:sz w:val="20"/>
                <w:szCs w:val="20"/>
              </w:rPr>
              <w:t>.</w:t>
            </w:r>
          </w:p>
          <w:p w14:paraId="1A3A686E" w14:textId="1A009394" w:rsidR="001E635E" w:rsidRPr="006C2CB0" w:rsidRDefault="00343129">
            <w:pPr>
              <w:widowControl w:val="0"/>
              <w:numPr>
                <w:ilvl w:val="0"/>
                <w:numId w:val="33"/>
              </w:numPr>
              <w:autoSpaceDE w:val="0"/>
              <w:autoSpaceDN w:val="0"/>
              <w:adjustRightInd w:val="0"/>
              <w:spacing w:before="0" w:after="0"/>
              <w:contextualSpacing/>
              <w:jc w:val="left"/>
              <w:rPr>
                <w:sz w:val="20"/>
                <w:szCs w:val="20"/>
              </w:rPr>
            </w:pPr>
            <w:r w:rsidRPr="006C2CB0">
              <w:rPr>
                <w:sz w:val="20"/>
                <w:szCs w:val="20"/>
              </w:rPr>
              <w:t>HEP ODS d.o.o. – Elektroprimorje Rijeka</w:t>
            </w:r>
            <w:r w:rsidR="00AF2CB1" w:rsidRPr="006C2CB0">
              <w:rPr>
                <w:sz w:val="20"/>
                <w:szCs w:val="20"/>
              </w:rPr>
              <w:t xml:space="preserve"> </w:t>
            </w:r>
          </w:p>
          <w:p w14:paraId="2D7884F7" w14:textId="30D52276" w:rsidR="007144C0" w:rsidRPr="006C2CB0" w:rsidRDefault="00343129">
            <w:pPr>
              <w:widowControl w:val="0"/>
              <w:numPr>
                <w:ilvl w:val="0"/>
                <w:numId w:val="33"/>
              </w:numPr>
              <w:autoSpaceDE w:val="0"/>
              <w:autoSpaceDN w:val="0"/>
              <w:adjustRightInd w:val="0"/>
              <w:spacing w:before="0" w:after="0"/>
              <w:contextualSpacing/>
              <w:rPr>
                <w:sz w:val="20"/>
                <w:szCs w:val="20"/>
              </w:rPr>
            </w:pPr>
            <w:r w:rsidRPr="006C2CB0">
              <w:rPr>
                <w:sz w:val="20"/>
                <w:szCs w:val="20"/>
              </w:rPr>
              <w:t>Hrvatske šume – Uprava šuma Podružnica Delnice</w:t>
            </w:r>
            <w:r w:rsidR="007144C0" w:rsidRPr="006C2CB0">
              <w:rPr>
                <w:sz w:val="20"/>
                <w:szCs w:val="20"/>
              </w:rPr>
              <w:t xml:space="preserve"> </w:t>
            </w:r>
          </w:p>
          <w:p w14:paraId="21F3DB3C" w14:textId="2F2EB6D5" w:rsidR="00645EF9" w:rsidRPr="006C2CB0" w:rsidRDefault="00A350AC">
            <w:pPr>
              <w:widowControl w:val="0"/>
              <w:numPr>
                <w:ilvl w:val="0"/>
                <w:numId w:val="33"/>
              </w:numPr>
              <w:autoSpaceDE w:val="0"/>
              <w:autoSpaceDN w:val="0"/>
              <w:adjustRightInd w:val="0"/>
              <w:spacing w:before="0" w:after="0"/>
              <w:contextualSpacing/>
              <w:rPr>
                <w:sz w:val="20"/>
                <w:szCs w:val="20"/>
              </w:rPr>
            </w:pPr>
            <w:r w:rsidRPr="006C2CB0">
              <w:rPr>
                <w:bCs/>
                <w:sz w:val="20"/>
                <w:szCs w:val="20"/>
              </w:rPr>
              <w:t>HGSS - stanica Rijeka</w:t>
            </w:r>
          </w:p>
          <w:p w14:paraId="232E40E0" w14:textId="408E7F20" w:rsidR="00533C55" w:rsidRPr="006C2CB0" w:rsidRDefault="008F49DF">
            <w:pPr>
              <w:widowControl w:val="0"/>
              <w:numPr>
                <w:ilvl w:val="0"/>
                <w:numId w:val="33"/>
              </w:numPr>
              <w:autoSpaceDE w:val="0"/>
              <w:autoSpaceDN w:val="0"/>
              <w:adjustRightInd w:val="0"/>
              <w:spacing w:before="0" w:after="0"/>
              <w:contextualSpacing/>
              <w:jc w:val="left"/>
              <w:rPr>
                <w:sz w:val="20"/>
                <w:szCs w:val="20"/>
              </w:rPr>
            </w:pPr>
            <w:r>
              <w:rPr>
                <w:sz w:val="20"/>
                <w:szCs w:val="20"/>
              </w:rPr>
              <w:t>Vodovod i kanalizacija d.o.o. Rijeka</w:t>
            </w:r>
            <w:r w:rsidR="009D5FC5" w:rsidRPr="006C2CB0">
              <w:rPr>
                <w:sz w:val="20"/>
                <w:szCs w:val="20"/>
              </w:rPr>
              <w:t xml:space="preserve"> Rijeka</w:t>
            </w:r>
            <w:r w:rsidR="00533C55" w:rsidRPr="006C2CB0">
              <w:rPr>
                <w:sz w:val="20"/>
                <w:szCs w:val="20"/>
              </w:rPr>
              <w:t>,</w:t>
            </w:r>
          </w:p>
          <w:p w14:paraId="3581480F" w14:textId="77777777" w:rsidR="00533C55" w:rsidRPr="006C2CB0" w:rsidRDefault="006C2CB0">
            <w:pPr>
              <w:widowControl w:val="0"/>
              <w:numPr>
                <w:ilvl w:val="0"/>
                <w:numId w:val="33"/>
              </w:numPr>
              <w:autoSpaceDE w:val="0"/>
              <w:autoSpaceDN w:val="0"/>
              <w:adjustRightInd w:val="0"/>
              <w:spacing w:before="0" w:after="0"/>
              <w:contextualSpacing/>
              <w:jc w:val="left"/>
              <w:rPr>
                <w:sz w:val="20"/>
                <w:szCs w:val="20"/>
              </w:rPr>
            </w:pPr>
            <w:r w:rsidRPr="006C2CB0">
              <w:rPr>
                <w:sz w:val="20"/>
                <w:szCs w:val="20"/>
              </w:rPr>
              <w:t xml:space="preserve">Obrt Brko Dražice </w:t>
            </w:r>
          </w:p>
          <w:p w14:paraId="08BF9C7C" w14:textId="1FC19523" w:rsidR="006C2CB0" w:rsidRPr="006C2CB0" w:rsidRDefault="006C2CB0" w:rsidP="006E093B">
            <w:pPr>
              <w:pStyle w:val="Odlomakpopisa"/>
              <w:numPr>
                <w:ilvl w:val="0"/>
                <w:numId w:val="33"/>
              </w:numPr>
            </w:pPr>
            <w:r w:rsidRPr="006C2CB0">
              <w:t>Emico d.o.o.</w:t>
            </w:r>
          </w:p>
        </w:tc>
      </w:tr>
      <w:tr w:rsidR="0000205D" w:rsidRPr="002811D2" w14:paraId="39C0E920" w14:textId="77777777" w:rsidTr="00BD4DC9">
        <w:trPr>
          <w:trHeight w:val="580"/>
          <w:jc w:val="center"/>
        </w:trPr>
        <w:tc>
          <w:tcPr>
            <w:tcW w:w="0" w:type="auto"/>
            <w:vMerge w:val="restart"/>
            <w:shd w:val="clear" w:color="auto" w:fill="auto"/>
            <w:vAlign w:val="center"/>
          </w:tcPr>
          <w:p w14:paraId="2698E117" w14:textId="00F88414" w:rsidR="0000205D" w:rsidRPr="00F61712" w:rsidRDefault="002127E5" w:rsidP="004517F2">
            <w:pPr>
              <w:widowControl w:val="0"/>
              <w:autoSpaceDE w:val="0"/>
              <w:adjustRightInd w:val="0"/>
              <w:spacing w:before="0" w:after="0"/>
              <w:ind w:right="34"/>
              <w:jc w:val="center"/>
              <w:rPr>
                <w:b/>
                <w:bCs/>
                <w:sz w:val="20"/>
                <w:szCs w:val="20"/>
              </w:rPr>
            </w:pPr>
            <w:r w:rsidRPr="00F61712">
              <w:rPr>
                <w:b/>
                <w:bCs/>
                <w:sz w:val="20"/>
                <w:szCs w:val="20"/>
              </w:rPr>
              <w:t>2</w:t>
            </w:r>
            <w:r w:rsidR="0000205D" w:rsidRPr="00F61712">
              <w:rPr>
                <w:b/>
                <w:bCs/>
                <w:sz w:val="20"/>
                <w:szCs w:val="20"/>
              </w:rPr>
              <w:t>.</w:t>
            </w:r>
          </w:p>
        </w:tc>
        <w:tc>
          <w:tcPr>
            <w:tcW w:w="1732" w:type="dxa"/>
            <w:vMerge w:val="restart"/>
            <w:shd w:val="clear" w:color="auto" w:fill="auto"/>
            <w:vAlign w:val="center"/>
          </w:tcPr>
          <w:p w14:paraId="51FFEE4B" w14:textId="77777777" w:rsidR="0000205D" w:rsidRPr="00F61712" w:rsidRDefault="0000205D" w:rsidP="004517F2">
            <w:pPr>
              <w:widowControl w:val="0"/>
              <w:autoSpaceDE w:val="0"/>
              <w:adjustRightInd w:val="0"/>
              <w:spacing w:before="0" w:after="0"/>
              <w:ind w:right="13"/>
              <w:jc w:val="center"/>
              <w:rPr>
                <w:b/>
                <w:bCs/>
                <w:sz w:val="20"/>
                <w:szCs w:val="20"/>
              </w:rPr>
            </w:pPr>
            <w:r w:rsidRPr="00F61712">
              <w:rPr>
                <w:b/>
                <w:bCs/>
                <w:sz w:val="20"/>
                <w:szCs w:val="20"/>
              </w:rPr>
              <w:t>Organizacija i pregled obveza u ojačavanju kritične infrastrukture i provođenju drugih aktivnosti s pregledom pravnih osoba te službi koje se uključuju u obranu od poplava (zadaće nositeljima na području nadležnosti)</w:t>
            </w:r>
          </w:p>
        </w:tc>
        <w:tc>
          <w:tcPr>
            <w:tcW w:w="1985" w:type="dxa"/>
            <w:vMerge w:val="restart"/>
            <w:vAlign w:val="center"/>
          </w:tcPr>
          <w:p w14:paraId="47722F73" w14:textId="6D68D54F" w:rsidR="0000205D" w:rsidRPr="00F61712" w:rsidRDefault="004A4DAB" w:rsidP="004517F2">
            <w:pPr>
              <w:widowControl w:val="0"/>
              <w:autoSpaceDE w:val="0"/>
              <w:adjustRightInd w:val="0"/>
              <w:spacing w:before="0" w:after="0"/>
              <w:jc w:val="center"/>
              <w:rPr>
                <w:bCs/>
                <w:sz w:val="20"/>
                <w:szCs w:val="20"/>
              </w:rPr>
            </w:pPr>
            <w:r w:rsidRPr="00F61712">
              <w:rPr>
                <w:bCs/>
                <w:sz w:val="20"/>
                <w:szCs w:val="20"/>
              </w:rPr>
              <w:t>Općina Jelenje</w:t>
            </w:r>
          </w:p>
        </w:tc>
        <w:tc>
          <w:tcPr>
            <w:tcW w:w="6669" w:type="dxa"/>
            <w:vAlign w:val="center"/>
          </w:tcPr>
          <w:p w14:paraId="13175F24" w14:textId="791555AF" w:rsidR="0000205D" w:rsidRPr="00F61712" w:rsidRDefault="0000205D" w:rsidP="004517F2">
            <w:pPr>
              <w:widowControl w:val="0"/>
              <w:autoSpaceDE w:val="0"/>
              <w:adjustRightInd w:val="0"/>
              <w:spacing w:before="0" w:after="0"/>
              <w:rPr>
                <w:bCs/>
                <w:sz w:val="20"/>
                <w:szCs w:val="20"/>
              </w:rPr>
            </w:pPr>
            <w:r w:rsidRPr="00F61712">
              <w:rPr>
                <w:bCs/>
                <w:sz w:val="20"/>
                <w:szCs w:val="20"/>
              </w:rPr>
              <w:t>Stožer civilne zaštite prikuplja informacije o stanju kritične infrastrukture (vodoopskrba, elektroopskrba, telekomunikacije). Za prikupljanje informacija zaduženi su članovi stožera za komunalne djelatnosti i vlasnici kritične infrastrukture.</w:t>
            </w:r>
          </w:p>
          <w:p w14:paraId="02A9B4BC" w14:textId="152F278D" w:rsidR="0000205D" w:rsidRPr="006E093B" w:rsidRDefault="0000205D" w:rsidP="004517F2">
            <w:pPr>
              <w:widowControl w:val="0"/>
              <w:autoSpaceDE w:val="0"/>
              <w:adjustRightInd w:val="0"/>
              <w:spacing w:before="0" w:after="0"/>
              <w:rPr>
                <w:bCs/>
                <w:color w:val="FF0000"/>
                <w:sz w:val="20"/>
                <w:szCs w:val="20"/>
              </w:rPr>
            </w:pPr>
            <w:r w:rsidRPr="006E093B">
              <w:rPr>
                <w:bCs/>
                <w:color w:val="FF0000"/>
                <w:sz w:val="20"/>
                <w:szCs w:val="20"/>
              </w:rPr>
              <w:t xml:space="preserve">- </w:t>
            </w:r>
            <w:r w:rsidR="00FE19E7" w:rsidRPr="006E093B">
              <w:rPr>
                <w:bCs/>
                <w:color w:val="FF0000"/>
                <w:sz w:val="20"/>
                <w:szCs w:val="20"/>
              </w:rPr>
              <w:t>KD Jelen d.o.o.</w:t>
            </w:r>
            <w:r w:rsidRPr="006E093B">
              <w:rPr>
                <w:bCs/>
                <w:color w:val="FF0000"/>
                <w:sz w:val="20"/>
                <w:szCs w:val="20"/>
              </w:rPr>
              <w:t>,</w:t>
            </w:r>
          </w:p>
          <w:p w14:paraId="363480A2" w14:textId="2CD0EE45" w:rsidR="0000205D" w:rsidRPr="00F61712" w:rsidRDefault="0000205D" w:rsidP="004517F2">
            <w:pPr>
              <w:widowControl w:val="0"/>
              <w:autoSpaceDE w:val="0"/>
              <w:adjustRightInd w:val="0"/>
              <w:spacing w:before="0" w:after="0"/>
              <w:rPr>
                <w:bCs/>
                <w:sz w:val="20"/>
                <w:szCs w:val="20"/>
              </w:rPr>
            </w:pPr>
            <w:r w:rsidRPr="00F61712">
              <w:rPr>
                <w:bCs/>
                <w:sz w:val="20"/>
                <w:szCs w:val="20"/>
              </w:rPr>
              <w:t xml:space="preserve">- </w:t>
            </w:r>
            <w:r w:rsidR="00343129" w:rsidRPr="00F61712">
              <w:rPr>
                <w:bCs/>
                <w:sz w:val="20"/>
                <w:szCs w:val="20"/>
              </w:rPr>
              <w:t>HEP ODS d.o.o. – Elektroprimorje Rijeka</w:t>
            </w:r>
            <w:r w:rsidR="00AF2CB1" w:rsidRPr="00F61712">
              <w:rPr>
                <w:bCs/>
                <w:sz w:val="20"/>
                <w:szCs w:val="20"/>
              </w:rPr>
              <w:t xml:space="preserve"> </w:t>
            </w:r>
            <w:r w:rsidR="00E67B49" w:rsidRPr="00F61712">
              <w:rPr>
                <w:bCs/>
                <w:sz w:val="20"/>
                <w:szCs w:val="20"/>
              </w:rPr>
              <w:tab/>
            </w:r>
          </w:p>
          <w:p w14:paraId="70353062" w14:textId="6A784DD5" w:rsidR="0000205D" w:rsidRPr="00F61712" w:rsidRDefault="0000205D" w:rsidP="004517F2">
            <w:pPr>
              <w:widowControl w:val="0"/>
              <w:autoSpaceDE w:val="0"/>
              <w:adjustRightInd w:val="0"/>
              <w:spacing w:before="0" w:after="0"/>
              <w:rPr>
                <w:bCs/>
                <w:sz w:val="20"/>
                <w:szCs w:val="20"/>
              </w:rPr>
            </w:pPr>
            <w:r w:rsidRPr="00F61712">
              <w:rPr>
                <w:bCs/>
                <w:sz w:val="20"/>
                <w:szCs w:val="20"/>
              </w:rPr>
              <w:t>- Hrvatski Telekom d.d.</w:t>
            </w:r>
          </w:p>
        </w:tc>
        <w:tc>
          <w:tcPr>
            <w:tcW w:w="3537" w:type="dxa"/>
            <w:shd w:val="clear" w:color="auto" w:fill="auto"/>
            <w:vAlign w:val="center"/>
          </w:tcPr>
          <w:p w14:paraId="438E00C9" w14:textId="1AA2F81E" w:rsidR="0000205D" w:rsidRPr="00F61712" w:rsidRDefault="0000205D" w:rsidP="00BC7925">
            <w:pPr>
              <w:widowControl w:val="0"/>
              <w:numPr>
                <w:ilvl w:val="0"/>
                <w:numId w:val="9"/>
              </w:numPr>
              <w:autoSpaceDE w:val="0"/>
              <w:autoSpaceDN w:val="0"/>
              <w:adjustRightInd w:val="0"/>
              <w:spacing w:before="0" w:after="0"/>
              <w:contextualSpacing/>
              <w:rPr>
                <w:bCs/>
                <w:sz w:val="20"/>
                <w:szCs w:val="20"/>
              </w:rPr>
            </w:pPr>
            <w:r w:rsidRPr="00F61712">
              <w:rPr>
                <w:bCs/>
                <w:sz w:val="20"/>
                <w:szCs w:val="20"/>
              </w:rPr>
              <w:t>Stožer civilne zaštite.</w:t>
            </w:r>
          </w:p>
        </w:tc>
      </w:tr>
      <w:tr w:rsidR="0000205D" w:rsidRPr="002811D2" w14:paraId="29690667" w14:textId="77777777" w:rsidTr="00BD4DC9">
        <w:trPr>
          <w:trHeight w:val="578"/>
          <w:jc w:val="center"/>
        </w:trPr>
        <w:tc>
          <w:tcPr>
            <w:tcW w:w="0" w:type="auto"/>
            <w:vMerge/>
            <w:shd w:val="clear" w:color="auto" w:fill="auto"/>
            <w:vAlign w:val="center"/>
          </w:tcPr>
          <w:p w14:paraId="38BC3CC1" w14:textId="77777777" w:rsidR="0000205D" w:rsidRPr="00F61712"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8738092" w14:textId="77777777" w:rsidR="0000205D" w:rsidRPr="00F61712"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6455F260" w14:textId="77777777" w:rsidR="0000205D" w:rsidRPr="00F61712" w:rsidRDefault="0000205D" w:rsidP="004517F2">
            <w:pPr>
              <w:widowControl w:val="0"/>
              <w:autoSpaceDE w:val="0"/>
              <w:adjustRightInd w:val="0"/>
              <w:spacing w:before="0" w:after="0"/>
              <w:jc w:val="center"/>
              <w:rPr>
                <w:bCs/>
                <w:sz w:val="20"/>
                <w:szCs w:val="20"/>
              </w:rPr>
            </w:pPr>
          </w:p>
        </w:tc>
        <w:tc>
          <w:tcPr>
            <w:tcW w:w="6669" w:type="dxa"/>
            <w:vAlign w:val="center"/>
          </w:tcPr>
          <w:p w14:paraId="72182D50" w14:textId="0293349C" w:rsidR="0000205D" w:rsidRPr="00F61712" w:rsidRDefault="0000205D" w:rsidP="004517F2">
            <w:pPr>
              <w:widowControl w:val="0"/>
              <w:autoSpaceDE w:val="0"/>
              <w:adjustRightInd w:val="0"/>
              <w:spacing w:before="0" w:after="0"/>
              <w:rPr>
                <w:bCs/>
                <w:sz w:val="20"/>
                <w:szCs w:val="20"/>
              </w:rPr>
            </w:pPr>
            <w:r w:rsidRPr="00F61712">
              <w:rPr>
                <w:bCs/>
                <w:sz w:val="20"/>
                <w:szCs w:val="20"/>
              </w:rPr>
              <w:t>Organizacija provođenja obrane od poplava na zaštitnim vodnim građevinama</w:t>
            </w:r>
          </w:p>
        </w:tc>
        <w:tc>
          <w:tcPr>
            <w:tcW w:w="3537" w:type="dxa"/>
            <w:shd w:val="clear" w:color="auto" w:fill="auto"/>
            <w:vAlign w:val="center"/>
          </w:tcPr>
          <w:p w14:paraId="248F52D2" w14:textId="215AD666" w:rsidR="00BC69C2" w:rsidRPr="00F61712" w:rsidRDefault="007F7A14" w:rsidP="006E093B">
            <w:pPr>
              <w:pStyle w:val="Odlomakpopisa"/>
              <w:rPr>
                <w:rFonts w:eastAsia="Times New Roman"/>
                <w:color w:val="000000" w:themeColor="text1"/>
              </w:rPr>
            </w:pPr>
            <w:r w:rsidRPr="00F61712">
              <w:t>Hrvatske vode – Vodnogospodarska ispostava za mali sliv „Kvarnersko primorje i otoci“</w:t>
            </w:r>
          </w:p>
        </w:tc>
      </w:tr>
      <w:tr w:rsidR="0000205D" w:rsidRPr="002811D2" w14:paraId="1994EAAE" w14:textId="77777777" w:rsidTr="00BD4DC9">
        <w:trPr>
          <w:trHeight w:val="578"/>
          <w:jc w:val="center"/>
        </w:trPr>
        <w:tc>
          <w:tcPr>
            <w:tcW w:w="0" w:type="auto"/>
            <w:vMerge/>
            <w:shd w:val="clear" w:color="auto" w:fill="auto"/>
            <w:vAlign w:val="center"/>
          </w:tcPr>
          <w:p w14:paraId="3D27552A" w14:textId="77777777" w:rsidR="0000205D" w:rsidRPr="00F61712" w:rsidRDefault="0000205D"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8FB0B7E" w14:textId="77777777" w:rsidR="0000205D" w:rsidRPr="00F61712" w:rsidRDefault="0000205D" w:rsidP="004517F2">
            <w:pPr>
              <w:widowControl w:val="0"/>
              <w:autoSpaceDE w:val="0"/>
              <w:adjustRightInd w:val="0"/>
              <w:spacing w:before="0" w:after="0"/>
              <w:ind w:right="13"/>
              <w:jc w:val="center"/>
              <w:rPr>
                <w:b/>
                <w:bCs/>
                <w:sz w:val="20"/>
                <w:szCs w:val="20"/>
              </w:rPr>
            </w:pPr>
          </w:p>
        </w:tc>
        <w:tc>
          <w:tcPr>
            <w:tcW w:w="1985" w:type="dxa"/>
            <w:vMerge/>
            <w:vAlign w:val="center"/>
          </w:tcPr>
          <w:p w14:paraId="4CB4AE22" w14:textId="77777777" w:rsidR="0000205D" w:rsidRPr="00F61712" w:rsidRDefault="0000205D" w:rsidP="004517F2">
            <w:pPr>
              <w:widowControl w:val="0"/>
              <w:autoSpaceDE w:val="0"/>
              <w:adjustRightInd w:val="0"/>
              <w:spacing w:before="0" w:after="0"/>
              <w:jc w:val="center"/>
              <w:rPr>
                <w:bCs/>
                <w:sz w:val="20"/>
                <w:szCs w:val="20"/>
              </w:rPr>
            </w:pPr>
          </w:p>
        </w:tc>
        <w:tc>
          <w:tcPr>
            <w:tcW w:w="6669" w:type="dxa"/>
            <w:vAlign w:val="center"/>
          </w:tcPr>
          <w:p w14:paraId="41F4B571" w14:textId="50404570" w:rsidR="0000205D" w:rsidRPr="00F61712" w:rsidRDefault="0000205D" w:rsidP="004517F2">
            <w:pPr>
              <w:widowControl w:val="0"/>
              <w:autoSpaceDE w:val="0"/>
              <w:adjustRightInd w:val="0"/>
              <w:spacing w:before="0" w:after="0"/>
              <w:rPr>
                <w:bCs/>
                <w:sz w:val="20"/>
                <w:szCs w:val="20"/>
              </w:rPr>
            </w:pPr>
            <w:r w:rsidRPr="00F61712">
              <w:rPr>
                <w:bCs/>
                <w:sz w:val="20"/>
                <w:szCs w:val="20"/>
              </w:rPr>
              <w:t xml:space="preserve">Uspostava opskrbe električnom energijom, sanacija posljedica poplave na elektroenergetskim postrojenjima </w:t>
            </w:r>
          </w:p>
        </w:tc>
        <w:tc>
          <w:tcPr>
            <w:tcW w:w="3537" w:type="dxa"/>
            <w:shd w:val="clear" w:color="auto" w:fill="auto"/>
            <w:vAlign w:val="center"/>
          </w:tcPr>
          <w:p w14:paraId="5FE970B0" w14:textId="60D9B95D" w:rsidR="0000205D" w:rsidRPr="00F61712" w:rsidRDefault="00343129" w:rsidP="006E093B">
            <w:pPr>
              <w:pStyle w:val="Odlomakpopisa"/>
            </w:pPr>
            <w:r w:rsidRPr="00F61712">
              <w:t>HEP ODS d.o.o. – Elektroprimorje Rijeka</w:t>
            </w:r>
            <w:r w:rsidR="00AF2CB1" w:rsidRPr="00F61712">
              <w:t xml:space="preserve"> </w:t>
            </w:r>
            <w:r w:rsidR="00E67B49" w:rsidRPr="00F61712">
              <w:tab/>
            </w:r>
          </w:p>
        </w:tc>
      </w:tr>
      <w:tr w:rsidR="0000205D" w:rsidRPr="002811D2" w14:paraId="3AAB7554" w14:textId="77777777" w:rsidTr="00BD4DC9">
        <w:trPr>
          <w:trHeight w:val="363"/>
          <w:jc w:val="center"/>
        </w:trPr>
        <w:tc>
          <w:tcPr>
            <w:tcW w:w="0" w:type="auto"/>
            <w:vMerge/>
            <w:shd w:val="clear" w:color="auto" w:fill="auto"/>
            <w:vAlign w:val="center"/>
          </w:tcPr>
          <w:p w14:paraId="00FBC76B" w14:textId="77777777" w:rsidR="0000205D" w:rsidRPr="002811D2" w:rsidRDefault="0000205D"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561DFBCF" w14:textId="77777777" w:rsidR="0000205D" w:rsidRPr="002811D2" w:rsidRDefault="0000205D"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092B64BF" w14:textId="77777777" w:rsidR="0000205D" w:rsidRPr="002811D2" w:rsidRDefault="0000205D" w:rsidP="004517F2">
            <w:pPr>
              <w:widowControl w:val="0"/>
              <w:autoSpaceDE w:val="0"/>
              <w:adjustRightInd w:val="0"/>
              <w:spacing w:before="0" w:after="0"/>
              <w:jc w:val="center"/>
              <w:rPr>
                <w:bCs/>
                <w:sz w:val="20"/>
                <w:szCs w:val="20"/>
                <w:highlight w:val="yellow"/>
              </w:rPr>
            </w:pPr>
          </w:p>
        </w:tc>
        <w:tc>
          <w:tcPr>
            <w:tcW w:w="6669" w:type="dxa"/>
            <w:vAlign w:val="center"/>
          </w:tcPr>
          <w:p w14:paraId="575206EC" w14:textId="4A891D07" w:rsidR="0000205D" w:rsidRPr="00F61712" w:rsidRDefault="0000205D" w:rsidP="004517F2">
            <w:pPr>
              <w:widowControl w:val="0"/>
              <w:autoSpaceDE w:val="0"/>
              <w:adjustRightInd w:val="0"/>
              <w:spacing w:before="0" w:after="0"/>
              <w:rPr>
                <w:bCs/>
                <w:sz w:val="20"/>
                <w:szCs w:val="20"/>
              </w:rPr>
            </w:pPr>
            <w:r w:rsidRPr="00F61712">
              <w:rPr>
                <w:bCs/>
                <w:sz w:val="20"/>
                <w:szCs w:val="20"/>
              </w:rPr>
              <w:t>Uspostava redovne opskrbe pitkom vodom, sanacija oštećene i/ili uništene vodovodne infrastrukture</w:t>
            </w:r>
          </w:p>
        </w:tc>
        <w:tc>
          <w:tcPr>
            <w:tcW w:w="3537" w:type="dxa"/>
            <w:shd w:val="clear" w:color="auto" w:fill="auto"/>
            <w:vAlign w:val="center"/>
          </w:tcPr>
          <w:p w14:paraId="4F67AE3A" w14:textId="34A74386" w:rsidR="00B73353" w:rsidRPr="00F61712" w:rsidRDefault="008F49DF" w:rsidP="006E093B">
            <w:pPr>
              <w:pStyle w:val="Odlomakpopisa"/>
              <w:rPr>
                <w:rFonts w:eastAsia="Times New Roman"/>
                <w:color w:val="000000" w:themeColor="text1"/>
              </w:rPr>
            </w:pPr>
            <w:r>
              <w:t>Vodovod i kanalizacija d.o.o. Rijeka</w:t>
            </w:r>
            <w:r w:rsidR="009D5FC5" w:rsidRPr="00F61712">
              <w:t xml:space="preserve"> Rijeka</w:t>
            </w:r>
            <w:r w:rsidR="00B73353" w:rsidRPr="00F61712">
              <w:rPr>
                <w:rFonts w:eastAsia="Times New Roman"/>
                <w:color w:val="000000" w:themeColor="text1"/>
              </w:rPr>
              <w:t xml:space="preserve"> </w:t>
            </w:r>
          </w:p>
          <w:p w14:paraId="5E473E45" w14:textId="77777777" w:rsidR="0000205D" w:rsidRPr="00F61712" w:rsidRDefault="0000205D" w:rsidP="006E093B">
            <w:pPr>
              <w:pStyle w:val="Odlomakpopisa"/>
            </w:pPr>
            <w:r w:rsidRPr="00F61712">
              <w:t>Vatrogasne snage</w:t>
            </w:r>
          </w:p>
          <w:p w14:paraId="00E05F0F" w14:textId="75E90C06" w:rsidR="00F61712" w:rsidRPr="00F61712" w:rsidRDefault="00F61712" w:rsidP="006E093B">
            <w:pPr>
              <w:pStyle w:val="Odlomakpopisa"/>
            </w:pPr>
            <w:r w:rsidRPr="00F61712">
              <w:t>Lovačko društvo „Jelen“</w:t>
            </w:r>
          </w:p>
        </w:tc>
      </w:tr>
      <w:tr w:rsidR="0000205D" w:rsidRPr="002811D2" w14:paraId="6B859225" w14:textId="77777777" w:rsidTr="00BD4DC9">
        <w:trPr>
          <w:trHeight w:val="578"/>
          <w:jc w:val="center"/>
        </w:trPr>
        <w:tc>
          <w:tcPr>
            <w:tcW w:w="0" w:type="auto"/>
            <w:vMerge/>
            <w:shd w:val="clear" w:color="auto" w:fill="auto"/>
            <w:vAlign w:val="center"/>
          </w:tcPr>
          <w:p w14:paraId="5EC0D7CE" w14:textId="77777777" w:rsidR="0000205D" w:rsidRPr="002811D2" w:rsidRDefault="0000205D"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2723D94C" w14:textId="77777777" w:rsidR="0000205D" w:rsidRPr="002811D2" w:rsidRDefault="0000205D"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73399E58" w14:textId="77777777" w:rsidR="0000205D" w:rsidRPr="002811D2" w:rsidRDefault="0000205D" w:rsidP="004517F2">
            <w:pPr>
              <w:widowControl w:val="0"/>
              <w:autoSpaceDE w:val="0"/>
              <w:adjustRightInd w:val="0"/>
              <w:spacing w:before="0" w:after="0"/>
              <w:jc w:val="center"/>
              <w:rPr>
                <w:bCs/>
                <w:sz w:val="20"/>
                <w:szCs w:val="20"/>
                <w:highlight w:val="yellow"/>
              </w:rPr>
            </w:pPr>
          </w:p>
        </w:tc>
        <w:tc>
          <w:tcPr>
            <w:tcW w:w="6669" w:type="dxa"/>
            <w:vAlign w:val="center"/>
          </w:tcPr>
          <w:p w14:paraId="2553FBD2" w14:textId="60C4A6A3" w:rsidR="0000205D" w:rsidRPr="00F61712" w:rsidRDefault="0000205D" w:rsidP="004517F2">
            <w:pPr>
              <w:widowControl w:val="0"/>
              <w:autoSpaceDE w:val="0"/>
              <w:adjustRightInd w:val="0"/>
              <w:spacing w:before="0" w:after="0"/>
              <w:rPr>
                <w:bCs/>
                <w:sz w:val="20"/>
                <w:szCs w:val="20"/>
              </w:rPr>
            </w:pPr>
            <w:r w:rsidRPr="00F61712">
              <w:rPr>
                <w:bCs/>
                <w:sz w:val="20"/>
                <w:szCs w:val="20"/>
              </w:rPr>
              <w:t>Popravak telefonske infrastrukture (područne centrale, mjesne centrale, repetitori, stupovi nadzemne telefonske mreže)</w:t>
            </w:r>
          </w:p>
        </w:tc>
        <w:tc>
          <w:tcPr>
            <w:tcW w:w="3537" w:type="dxa"/>
            <w:shd w:val="clear" w:color="auto" w:fill="auto"/>
            <w:vAlign w:val="center"/>
          </w:tcPr>
          <w:p w14:paraId="73FDD29C" w14:textId="0B1DF8FE" w:rsidR="0000205D" w:rsidRPr="00F61712" w:rsidRDefault="0000205D" w:rsidP="00BC7925">
            <w:pPr>
              <w:widowControl w:val="0"/>
              <w:numPr>
                <w:ilvl w:val="0"/>
                <w:numId w:val="9"/>
              </w:numPr>
              <w:autoSpaceDE w:val="0"/>
              <w:autoSpaceDN w:val="0"/>
              <w:adjustRightInd w:val="0"/>
              <w:spacing w:before="0" w:after="0"/>
              <w:contextualSpacing/>
              <w:rPr>
                <w:bCs/>
                <w:sz w:val="20"/>
                <w:szCs w:val="20"/>
              </w:rPr>
            </w:pPr>
            <w:r w:rsidRPr="00F61712">
              <w:rPr>
                <w:bCs/>
                <w:sz w:val="20"/>
                <w:szCs w:val="20"/>
              </w:rPr>
              <w:t>Hrvatski telekom d.d.</w:t>
            </w:r>
          </w:p>
        </w:tc>
      </w:tr>
      <w:tr w:rsidR="0000205D" w:rsidRPr="002811D2" w14:paraId="576C4202" w14:textId="77777777" w:rsidTr="00BD4DC9">
        <w:trPr>
          <w:trHeight w:val="578"/>
          <w:jc w:val="center"/>
        </w:trPr>
        <w:tc>
          <w:tcPr>
            <w:tcW w:w="0" w:type="auto"/>
            <w:vMerge/>
            <w:shd w:val="clear" w:color="auto" w:fill="auto"/>
            <w:vAlign w:val="center"/>
          </w:tcPr>
          <w:p w14:paraId="7E448FCC" w14:textId="77777777" w:rsidR="0000205D" w:rsidRPr="002811D2" w:rsidRDefault="0000205D"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274D76C7" w14:textId="77777777" w:rsidR="0000205D" w:rsidRPr="002811D2" w:rsidRDefault="0000205D"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36A33576" w14:textId="77777777" w:rsidR="0000205D" w:rsidRPr="002811D2" w:rsidRDefault="0000205D" w:rsidP="004517F2">
            <w:pPr>
              <w:widowControl w:val="0"/>
              <w:autoSpaceDE w:val="0"/>
              <w:adjustRightInd w:val="0"/>
              <w:spacing w:before="0" w:after="0"/>
              <w:jc w:val="center"/>
              <w:rPr>
                <w:bCs/>
                <w:sz w:val="20"/>
                <w:szCs w:val="20"/>
                <w:highlight w:val="yellow"/>
              </w:rPr>
            </w:pPr>
          </w:p>
        </w:tc>
        <w:tc>
          <w:tcPr>
            <w:tcW w:w="6669" w:type="dxa"/>
            <w:vAlign w:val="center"/>
          </w:tcPr>
          <w:p w14:paraId="61D278E6" w14:textId="047C7BBA" w:rsidR="0000205D" w:rsidRPr="005968FA" w:rsidRDefault="0000205D" w:rsidP="004517F2">
            <w:pPr>
              <w:widowControl w:val="0"/>
              <w:autoSpaceDE w:val="0"/>
              <w:adjustRightInd w:val="0"/>
              <w:spacing w:before="0" w:after="0"/>
              <w:rPr>
                <w:bCs/>
                <w:sz w:val="20"/>
                <w:szCs w:val="20"/>
              </w:rPr>
            </w:pPr>
            <w:r w:rsidRPr="005968FA">
              <w:rPr>
                <w:bCs/>
                <w:sz w:val="20"/>
                <w:szCs w:val="20"/>
              </w:rPr>
              <w:t>Popravak prometnica,</w:t>
            </w:r>
            <w:r w:rsidRPr="005968FA">
              <w:rPr>
                <w:sz w:val="20"/>
                <w:szCs w:val="20"/>
              </w:rPr>
              <w:t xml:space="preserve"> </w:t>
            </w:r>
            <w:r w:rsidRPr="005968FA">
              <w:rPr>
                <w:bCs/>
                <w:sz w:val="20"/>
                <w:szCs w:val="20"/>
              </w:rPr>
              <w:t>uklanjanje naplavina s prometnica, ispiranje prometnica.</w:t>
            </w:r>
          </w:p>
        </w:tc>
        <w:tc>
          <w:tcPr>
            <w:tcW w:w="3537" w:type="dxa"/>
            <w:shd w:val="clear" w:color="auto" w:fill="auto"/>
            <w:vAlign w:val="center"/>
          </w:tcPr>
          <w:p w14:paraId="6566CE39" w14:textId="11323074" w:rsidR="0000205D" w:rsidRPr="005968FA" w:rsidRDefault="004212B5"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 xml:space="preserve">Županijska uprava za ceste </w:t>
            </w:r>
            <w:r w:rsidR="00F522DB" w:rsidRPr="005968FA">
              <w:rPr>
                <w:bCs/>
                <w:sz w:val="20"/>
                <w:szCs w:val="20"/>
              </w:rPr>
              <w:t>Primorsko-goranske županije</w:t>
            </w:r>
            <w:r w:rsidR="0000205D" w:rsidRPr="005968FA">
              <w:rPr>
                <w:bCs/>
                <w:sz w:val="20"/>
                <w:szCs w:val="20"/>
              </w:rPr>
              <w:t>,</w:t>
            </w:r>
          </w:p>
          <w:p w14:paraId="486E5FFA" w14:textId="1E557A36" w:rsidR="0000205D" w:rsidRPr="005968FA" w:rsidRDefault="005C15A9"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Hrvatske ceste d.o.o. – PJ Rijeka</w:t>
            </w:r>
            <w:r w:rsidR="0000205D" w:rsidRPr="005968FA">
              <w:rPr>
                <w:bCs/>
                <w:sz w:val="20"/>
                <w:szCs w:val="20"/>
              </w:rPr>
              <w:t>,</w:t>
            </w:r>
          </w:p>
          <w:p w14:paraId="52CDB2F7" w14:textId="79CB7F38" w:rsidR="000E52C3" w:rsidRPr="005968FA" w:rsidRDefault="00343129"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Ceste Rijeka d.o.o.</w:t>
            </w:r>
          </w:p>
          <w:p w14:paraId="002355C1" w14:textId="5493E0F1" w:rsidR="0000205D" w:rsidRPr="005968FA" w:rsidRDefault="0000205D" w:rsidP="00BC7925">
            <w:pPr>
              <w:widowControl w:val="0"/>
              <w:numPr>
                <w:ilvl w:val="0"/>
                <w:numId w:val="9"/>
              </w:numPr>
              <w:autoSpaceDE w:val="0"/>
              <w:autoSpaceDN w:val="0"/>
              <w:adjustRightInd w:val="0"/>
              <w:spacing w:before="0" w:after="0"/>
              <w:contextualSpacing/>
              <w:rPr>
                <w:bCs/>
                <w:sz w:val="20"/>
                <w:szCs w:val="20"/>
              </w:rPr>
            </w:pPr>
            <w:r w:rsidRPr="005968FA">
              <w:rPr>
                <w:sz w:val="20"/>
                <w:szCs w:val="20"/>
              </w:rPr>
              <w:t>Vatrogasne snage</w:t>
            </w:r>
            <w:r w:rsidRPr="005968FA">
              <w:rPr>
                <w:bCs/>
                <w:sz w:val="20"/>
                <w:szCs w:val="20"/>
              </w:rPr>
              <w:t>,</w:t>
            </w:r>
          </w:p>
          <w:p w14:paraId="585BDE4E" w14:textId="0AC23946" w:rsidR="0000205D" w:rsidRPr="005968FA" w:rsidRDefault="00FE19E7" w:rsidP="00BC7925">
            <w:pPr>
              <w:widowControl w:val="0"/>
              <w:numPr>
                <w:ilvl w:val="0"/>
                <w:numId w:val="9"/>
              </w:numPr>
              <w:autoSpaceDE w:val="0"/>
              <w:autoSpaceDN w:val="0"/>
              <w:adjustRightInd w:val="0"/>
              <w:spacing w:before="0" w:after="0"/>
              <w:contextualSpacing/>
              <w:rPr>
                <w:bCs/>
                <w:sz w:val="20"/>
                <w:szCs w:val="20"/>
              </w:rPr>
            </w:pPr>
            <w:r w:rsidRPr="006E093B">
              <w:rPr>
                <w:bCs/>
                <w:color w:val="FF0000"/>
                <w:sz w:val="20"/>
                <w:szCs w:val="20"/>
              </w:rPr>
              <w:t>KD Jelen d.o.o.</w:t>
            </w:r>
          </w:p>
        </w:tc>
      </w:tr>
      <w:tr w:rsidR="0000205D" w:rsidRPr="002811D2" w14:paraId="45D4D1A7" w14:textId="77777777" w:rsidTr="00BD4DC9">
        <w:trPr>
          <w:trHeight w:val="578"/>
          <w:jc w:val="center"/>
        </w:trPr>
        <w:tc>
          <w:tcPr>
            <w:tcW w:w="0" w:type="auto"/>
            <w:vMerge/>
            <w:shd w:val="clear" w:color="auto" w:fill="auto"/>
            <w:vAlign w:val="center"/>
          </w:tcPr>
          <w:p w14:paraId="45A3D134" w14:textId="77777777" w:rsidR="0000205D" w:rsidRPr="002811D2" w:rsidRDefault="0000205D" w:rsidP="0000205D">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389D801F" w14:textId="77777777" w:rsidR="0000205D" w:rsidRPr="002811D2" w:rsidRDefault="0000205D" w:rsidP="0000205D">
            <w:pPr>
              <w:widowControl w:val="0"/>
              <w:autoSpaceDE w:val="0"/>
              <w:adjustRightInd w:val="0"/>
              <w:spacing w:before="0" w:after="0"/>
              <w:ind w:right="13"/>
              <w:jc w:val="center"/>
              <w:rPr>
                <w:b/>
                <w:bCs/>
                <w:sz w:val="20"/>
                <w:szCs w:val="20"/>
                <w:highlight w:val="yellow"/>
              </w:rPr>
            </w:pPr>
          </w:p>
        </w:tc>
        <w:tc>
          <w:tcPr>
            <w:tcW w:w="1985" w:type="dxa"/>
            <w:vMerge/>
            <w:vAlign w:val="center"/>
          </w:tcPr>
          <w:p w14:paraId="0D490300" w14:textId="77777777" w:rsidR="0000205D" w:rsidRPr="002811D2" w:rsidRDefault="0000205D" w:rsidP="0000205D">
            <w:pPr>
              <w:widowControl w:val="0"/>
              <w:autoSpaceDE w:val="0"/>
              <w:adjustRightInd w:val="0"/>
              <w:spacing w:before="0" w:after="0"/>
              <w:jc w:val="center"/>
              <w:rPr>
                <w:bCs/>
                <w:sz w:val="20"/>
                <w:szCs w:val="20"/>
                <w:highlight w:val="yellow"/>
              </w:rPr>
            </w:pPr>
          </w:p>
        </w:tc>
        <w:tc>
          <w:tcPr>
            <w:tcW w:w="6669" w:type="dxa"/>
            <w:vAlign w:val="center"/>
          </w:tcPr>
          <w:p w14:paraId="4504D364" w14:textId="7BF9DE4B" w:rsidR="0000205D" w:rsidRPr="005968FA" w:rsidRDefault="0000205D" w:rsidP="0000205D">
            <w:pPr>
              <w:widowControl w:val="0"/>
              <w:autoSpaceDE w:val="0"/>
              <w:adjustRightInd w:val="0"/>
              <w:spacing w:before="0" w:after="0"/>
              <w:rPr>
                <w:bCs/>
                <w:sz w:val="20"/>
                <w:szCs w:val="20"/>
              </w:rPr>
            </w:pPr>
            <w:r w:rsidRPr="005968FA">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3537" w:type="dxa"/>
            <w:shd w:val="clear" w:color="auto" w:fill="auto"/>
            <w:vAlign w:val="center"/>
          </w:tcPr>
          <w:p w14:paraId="17A9CA73" w14:textId="6A83FC0E" w:rsidR="0000205D" w:rsidRPr="005968FA" w:rsidRDefault="0000205D" w:rsidP="00BC7925">
            <w:pPr>
              <w:widowControl w:val="0"/>
              <w:numPr>
                <w:ilvl w:val="0"/>
                <w:numId w:val="9"/>
              </w:numPr>
              <w:autoSpaceDE w:val="0"/>
              <w:autoSpaceDN w:val="0"/>
              <w:adjustRightInd w:val="0"/>
              <w:spacing w:before="0" w:after="0"/>
              <w:contextualSpacing/>
              <w:rPr>
                <w:sz w:val="20"/>
                <w:szCs w:val="20"/>
              </w:rPr>
            </w:pPr>
            <w:r w:rsidRPr="005968FA">
              <w:rPr>
                <w:sz w:val="20"/>
                <w:szCs w:val="20"/>
              </w:rPr>
              <w:t>Vatrogasne snage,</w:t>
            </w:r>
          </w:p>
          <w:p w14:paraId="67C858F8" w14:textId="3F455A64" w:rsidR="0000205D" w:rsidRPr="005968FA" w:rsidRDefault="00343129" w:rsidP="00BC7925">
            <w:pPr>
              <w:widowControl w:val="0"/>
              <w:numPr>
                <w:ilvl w:val="0"/>
                <w:numId w:val="9"/>
              </w:numPr>
              <w:autoSpaceDE w:val="0"/>
              <w:autoSpaceDN w:val="0"/>
              <w:adjustRightInd w:val="0"/>
              <w:spacing w:before="0" w:after="0"/>
              <w:contextualSpacing/>
              <w:rPr>
                <w:sz w:val="20"/>
                <w:szCs w:val="20"/>
              </w:rPr>
            </w:pPr>
            <w:r w:rsidRPr="005968FA">
              <w:rPr>
                <w:sz w:val="20"/>
                <w:szCs w:val="20"/>
              </w:rPr>
              <w:t>HEP ODS d.o.o. – Elektroprimorje Rijeka</w:t>
            </w:r>
            <w:r w:rsidR="0000205D" w:rsidRPr="005968FA">
              <w:rPr>
                <w:sz w:val="20"/>
                <w:szCs w:val="20"/>
              </w:rPr>
              <w:t>,</w:t>
            </w:r>
          </w:p>
          <w:p w14:paraId="652E8C9A" w14:textId="0C0A0EF8" w:rsidR="0000205D" w:rsidRPr="005968FA" w:rsidRDefault="0000205D" w:rsidP="00BC7925">
            <w:pPr>
              <w:widowControl w:val="0"/>
              <w:numPr>
                <w:ilvl w:val="0"/>
                <w:numId w:val="9"/>
              </w:numPr>
              <w:autoSpaceDE w:val="0"/>
              <w:autoSpaceDN w:val="0"/>
              <w:adjustRightInd w:val="0"/>
              <w:spacing w:before="0" w:after="0"/>
              <w:contextualSpacing/>
              <w:rPr>
                <w:bCs/>
                <w:sz w:val="20"/>
                <w:szCs w:val="20"/>
              </w:rPr>
            </w:pPr>
            <w:r w:rsidRPr="005968FA">
              <w:rPr>
                <w:sz w:val="20"/>
                <w:szCs w:val="20"/>
              </w:rPr>
              <w:t>Hrvatski Telekom d.d.</w:t>
            </w:r>
          </w:p>
        </w:tc>
      </w:tr>
      <w:tr w:rsidR="0000205D" w:rsidRPr="002811D2" w14:paraId="5B4B9FA3" w14:textId="77777777" w:rsidTr="00BD4DC9">
        <w:trPr>
          <w:trHeight w:val="578"/>
          <w:jc w:val="center"/>
        </w:trPr>
        <w:tc>
          <w:tcPr>
            <w:tcW w:w="0" w:type="auto"/>
            <w:vMerge/>
            <w:shd w:val="clear" w:color="auto" w:fill="auto"/>
            <w:vAlign w:val="center"/>
          </w:tcPr>
          <w:p w14:paraId="4CC446FC" w14:textId="77777777" w:rsidR="0000205D" w:rsidRPr="002811D2" w:rsidRDefault="0000205D" w:rsidP="0000205D">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20E3FF06" w14:textId="77777777" w:rsidR="0000205D" w:rsidRPr="002811D2" w:rsidRDefault="0000205D" w:rsidP="0000205D">
            <w:pPr>
              <w:widowControl w:val="0"/>
              <w:autoSpaceDE w:val="0"/>
              <w:adjustRightInd w:val="0"/>
              <w:spacing w:before="0" w:after="0"/>
              <w:ind w:right="13"/>
              <w:jc w:val="center"/>
              <w:rPr>
                <w:b/>
                <w:bCs/>
                <w:sz w:val="20"/>
                <w:szCs w:val="20"/>
                <w:highlight w:val="yellow"/>
              </w:rPr>
            </w:pPr>
          </w:p>
        </w:tc>
        <w:tc>
          <w:tcPr>
            <w:tcW w:w="1985" w:type="dxa"/>
            <w:vMerge/>
            <w:vAlign w:val="center"/>
          </w:tcPr>
          <w:p w14:paraId="65BB5BF9" w14:textId="77777777" w:rsidR="0000205D" w:rsidRPr="002811D2" w:rsidRDefault="0000205D" w:rsidP="0000205D">
            <w:pPr>
              <w:widowControl w:val="0"/>
              <w:autoSpaceDE w:val="0"/>
              <w:adjustRightInd w:val="0"/>
              <w:spacing w:before="0" w:after="0"/>
              <w:jc w:val="center"/>
              <w:rPr>
                <w:bCs/>
                <w:sz w:val="20"/>
                <w:szCs w:val="20"/>
                <w:highlight w:val="yellow"/>
              </w:rPr>
            </w:pPr>
          </w:p>
        </w:tc>
        <w:tc>
          <w:tcPr>
            <w:tcW w:w="6669" w:type="dxa"/>
            <w:vAlign w:val="center"/>
          </w:tcPr>
          <w:p w14:paraId="3BD1E672" w14:textId="77777777" w:rsidR="0000205D" w:rsidRPr="005968FA" w:rsidRDefault="0000205D" w:rsidP="0000205D">
            <w:pPr>
              <w:autoSpaceDE w:val="0"/>
              <w:adjustRightInd w:val="0"/>
              <w:spacing w:before="0" w:after="0"/>
              <w:rPr>
                <w:bCs/>
                <w:sz w:val="20"/>
                <w:szCs w:val="20"/>
              </w:rPr>
            </w:pPr>
            <w:r w:rsidRPr="005968FA">
              <w:rPr>
                <w:bCs/>
                <w:sz w:val="20"/>
                <w:szCs w:val="20"/>
              </w:rPr>
              <w:t>Prikupljanje informacija o stanju objekata za pružanje zdravstvenih usluga, o stanju medicinske opreme i zaliha lijekova te sanitetskog materijala.</w:t>
            </w:r>
          </w:p>
          <w:p w14:paraId="7E827F59" w14:textId="77777777" w:rsidR="0000205D" w:rsidRPr="005968FA" w:rsidRDefault="0000205D" w:rsidP="0000205D">
            <w:pPr>
              <w:autoSpaceDE w:val="0"/>
              <w:adjustRightInd w:val="0"/>
              <w:spacing w:before="0" w:after="0"/>
              <w:rPr>
                <w:bCs/>
                <w:sz w:val="20"/>
                <w:szCs w:val="20"/>
              </w:rPr>
            </w:pPr>
            <w:r w:rsidRPr="005968FA">
              <w:rPr>
                <w:bCs/>
                <w:sz w:val="20"/>
                <w:szCs w:val="20"/>
              </w:rPr>
              <w:t>Objekti zdravstvene zaštite:</w:t>
            </w:r>
          </w:p>
          <w:p w14:paraId="5FC454A5" w14:textId="72EE1B60" w:rsidR="0000205D" w:rsidRPr="005968FA" w:rsidRDefault="0000205D" w:rsidP="0000205D">
            <w:pPr>
              <w:widowControl w:val="0"/>
              <w:autoSpaceDE w:val="0"/>
              <w:adjustRightInd w:val="0"/>
              <w:spacing w:before="0" w:after="0"/>
              <w:rPr>
                <w:bCs/>
                <w:sz w:val="20"/>
                <w:szCs w:val="20"/>
              </w:rPr>
            </w:pPr>
            <w:r w:rsidRPr="005968FA">
              <w:rPr>
                <w:sz w:val="20"/>
                <w:szCs w:val="20"/>
              </w:rPr>
              <w:t xml:space="preserve">- </w:t>
            </w:r>
            <w:r w:rsidR="002F507E" w:rsidRPr="005968FA">
              <w:rPr>
                <w:bCs/>
                <w:sz w:val="20"/>
                <w:szCs w:val="20"/>
              </w:rPr>
              <w:t xml:space="preserve">Dom zdravlja PGŽ – ispostava Dražice </w:t>
            </w:r>
            <w:r w:rsidR="00B926AF" w:rsidRPr="005968FA">
              <w:rPr>
                <w:bCs/>
                <w:sz w:val="20"/>
                <w:szCs w:val="20"/>
              </w:rPr>
              <w:tab/>
            </w:r>
          </w:p>
        </w:tc>
        <w:tc>
          <w:tcPr>
            <w:tcW w:w="3537" w:type="dxa"/>
            <w:shd w:val="clear" w:color="auto" w:fill="auto"/>
            <w:vAlign w:val="center"/>
          </w:tcPr>
          <w:p w14:paraId="09F01B15" w14:textId="56EE09D3" w:rsidR="0000205D" w:rsidRPr="005968FA" w:rsidRDefault="0000205D" w:rsidP="00BC7925">
            <w:pPr>
              <w:widowControl w:val="0"/>
              <w:numPr>
                <w:ilvl w:val="0"/>
                <w:numId w:val="9"/>
              </w:numPr>
              <w:autoSpaceDE w:val="0"/>
              <w:autoSpaceDN w:val="0"/>
              <w:adjustRightInd w:val="0"/>
              <w:spacing w:before="0" w:after="0"/>
              <w:contextualSpacing/>
              <w:rPr>
                <w:bCs/>
                <w:sz w:val="20"/>
                <w:szCs w:val="20"/>
              </w:rPr>
            </w:pPr>
            <w:r w:rsidRPr="005968FA">
              <w:rPr>
                <w:bCs/>
                <w:sz w:val="20"/>
                <w:szCs w:val="20"/>
              </w:rPr>
              <w:t>Stožer civilne zaštite</w:t>
            </w:r>
          </w:p>
        </w:tc>
      </w:tr>
      <w:tr w:rsidR="00EC7413" w:rsidRPr="002811D2" w14:paraId="5FEE72F2" w14:textId="77777777" w:rsidTr="00BD4DC9">
        <w:trPr>
          <w:trHeight w:val="416"/>
          <w:jc w:val="center"/>
        </w:trPr>
        <w:tc>
          <w:tcPr>
            <w:tcW w:w="0" w:type="auto"/>
            <w:vMerge w:val="restart"/>
            <w:shd w:val="clear" w:color="auto" w:fill="auto"/>
            <w:vAlign w:val="center"/>
          </w:tcPr>
          <w:p w14:paraId="6F2D213D" w14:textId="7BB1A625" w:rsidR="00EC7413" w:rsidRPr="00BD2398" w:rsidRDefault="002127E5" w:rsidP="004517F2">
            <w:pPr>
              <w:widowControl w:val="0"/>
              <w:autoSpaceDE w:val="0"/>
              <w:adjustRightInd w:val="0"/>
              <w:spacing w:before="0" w:after="0"/>
              <w:ind w:right="34"/>
              <w:jc w:val="center"/>
              <w:rPr>
                <w:b/>
                <w:bCs/>
                <w:sz w:val="20"/>
                <w:szCs w:val="20"/>
              </w:rPr>
            </w:pPr>
            <w:r w:rsidRPr="00BD2398">
              <w:rPr>
                <w:b/>
                <w:bCs/>
                <w:sz w:val="20"/>
                <w:szCs w:val="20"/>
              </w:rPr>
              <w:t>3</w:t>
            </w:r>
            <w:r w:rsidR="00EC7413" w:rsidRPr="00BD2398">
              <w:rPr>
                <w:b/>
                <w:bCs/>
                <w:sz w:val="20"/>
                <w:szCs w:val="20"/>
              </w:rPr>
              <w:t>.</w:t>
            </w:r>
          </w:p>
        </w:tc>
        <w:tc>
          <w:tcPr>
            <w:tcW w:w="1732" w:type="dxa"/>
            <w:vMerge w:val="restart"/>
            <w:shd w:val="clear" w:color="auto" w:fill="auto"/>
            <w:vAlign w:val="center"/>
          </w:tcPr>
          <w:p w14:paraId="31610B2F" w14:textId="77777777" w:rsidR="00EC7413" w:rsidRPr="00BD2398" w:rsidRDefault="00EC7413" w:rsidP="004517F2">
            <w:pPr>
              <w:spacing w:before="0" w:after="0"/>
              <w:jc w:val="center"/>
              <w:rPr>
                <w:b/>
                <w:bCs/>
                <w:sz w:val="20"/>
                <w:szCs w:val="20"/>
              </w:rPr>
            </w:pPr>
            <w:r w:rsidRPr="00BD2398">
              <w:rPr>
                <w:b/>
                <w:bCs/>
                <w:sz w:val="20"/>
                <w:szCs w:val="20"/>
              </w:rPr>
              <w:t>Spašavanje iz vode</w:t>
            </w:r>
          </w:p>
        </w:tc>
        <w:tc>
          <w:tcPr>
            <w:tcW w:w="1985" w:type="dxa"/>
            <w:vMerge w:val="restart"/>
            <w:vAlign w:val="center"/>
          </w:tcPr>
          <w:p w14:paraId="6884C6AA" w14:textId="5761AF14" w:rsidR="00EC7413" w:rsidRPr="00BD2398" w:rsidRDefault="004A4DAB" w:rsidP="004517F2">
            <w:pPr>
              <w:autoSpaceDE w:val="0"/>
              <w:adjustRightInd w:val="0"/>
              <w:spacing w:before="0" w:after="0"/>
              <w:jc w:val="center"/>
              <w:rPr>
                <w:bCs/>
                <w:sz w:val="20"/>
                <w:szCs w:val="20"/>
              </w:rPr>
            </w:pPr>
            <w:r w:rsidRPr="00BD2398">
              <w:rPr>
                <w:bCs/>
                <w:sz w:val="20"/>
                <w:szCs w:val="20"/>
              </w:rPr>
              <w:t>Općina Jelenje</w:t>
            </w:r>
          </w:p>
        </w:tc>
        <w:tc>
          <w:tcPr>
            <w:tcW w:w="6669" w:type="dxa"/>
            <w:vAlign w:val="center"/>
          </w:tcPr>
          <w:p w14:paraId="72F6E4CF" w14:textId="2E46ADC2" w:rsidR="00EC7413" w:rsidRPr="00BD2398" w:rsidRDefault="00EC7413" w:rsidP="004517F2">
            <w:pPr>
              <w:autoSpaceDE w:val="0"/>
              <w:adjustRightInd w:val="0"/>
              <w:spacing w:before="0" w:after="0"/>
              <w:rPr>
                <w:bCs/>
                <w:sz w:val="20"/>
                <w:szCs w:val="20"/>
              </w:rPr>
            </w:pPr>
            <w:r w:rsidRPr="00BD2398">
              <w:rPr>
                <w:bCs/>
                <w:sz w:val="20"/>
                <w:szCs w:val="20"/>
              </w:rPr>
              <w:t xml:space="preserve">Ispumpavanje vode iz objekata </w:t>
            </w:r>
          </w:p>
        </w:tc>
        <w:tc>
          <w:tcPr>
            <w:tcW w:w="3537" w:type="dxa"/>
            <w:vAlign w:val="center"/>
          </w:tcPr>
          <w:p w14:paraId="04B4D822" w14:textId="7906DB16" w:rsidR="00EC7413" w:rsidRPr="00BD2398" w:rsidRDefault="00EC7413" w:rsidP="00BC7925">
            <w:pPr>
              <w:widowControl w:val="0"/>
              <w:numPr>
                <w:ilvl w:val="0"/>
                <w:numId w:val="9"/>
              </w:numPr>
              <w:autoSpaceDE w:val="0"/>
              <w:autoSpaceDN w:val="0"/>
              <w:adjustRightInd w:val="0"/>
              <w:spacing w:before="0" w:after="0"/>
              <w:contextualSpacing/>
              <w:rPr>
                <w:bCs/>
                <w:sz w:val="20"/>
                <w:szCs w:val="20"/>
              </w:rPr>
            </w:pPr>
            <w:r w:rsidRPr="00BD2398">
              <w:rPr>
                <w:sz w:val="20"/>
                <w:szCs w:val="20"/>
              </w:rPr>
              <w:t>Vatrogasne snage</w:t>
            </w:r>
            <w:r w:rsidRPr="00BD2398">
              <w:rPr>
                <w:bCs/>
                <w:sz w:val="20"/>
                <w:szCs w:val="20"/>
              </w:rPr>
              <w:t>,</w:t>
            </w:r>
          </w:p>
          <w:p w14:paraId="70860158" w14:textId="43BF8AE4" w:rsidR="00EC7413" w:rsidRPr="00BD2398" w:rsidRDefault="00FE19E7" w:rsidP="00BC7925">
            <w:pPr>
              <w:widowControl w:val="0"/>
              <w:numPr>
                <w:ilvl w:val="0"/>
                <w:numId w:val="9"/>
              </w:numPr>
              <w:autoSpaceDE w:val="0"/>
              <w:autoSpaceDN w:val="0"/>
              <w:adjustRightInd w:val="0"/>
              <w:spacing w:before="0" w:after="0"/>
              <w:contextualSpacing/>
              <w:rPr>
                <w:bCs/>
                <w:sz w:val="20"/>
                <w:szCs w:val="20"/>
              </w:rPr>
            </w:pPr>
            <w:r w:rsidRPr="006E093B">
              <w:rPr>
                <w:bCs/>
                <w:color w:val="FF0000"/>
                <w:sz w:val="20"/>
                <w:szCs w:val="20"/>
              </w:rPr>
              <w:t>KD Jelen d.o.o.</w:t>
            </w:r>
          </w:p>
        </w:tc>
      </w:tr>
      <w:tr w:rsidR="00EC7413" w:rsidRPr="002811D2" w14:paraId="066C694E" w14:textId="77777777" w:rsidTr="00BD4DC9">
        <w:trPr>
          <w:trHeight w:val="331"/>
          <w:jc w:val="center"/>
        </w:trPr>
        <w:tc>
          <w:tcPr>
            <w:tcW w:w="0" w:type="auto"/>
            <w:vMerge/>
            <w:shd w:val="clear" w:color="auto" w:fill="auto"/>
            <w:vAlign w:val="center"/>
          </w:tcPr>
          <w:p w14:paraId="59BC8FFE" w14:textId="77777777" w:rsidR="00EC7413" w:rsidRPr="00BD2398" w:rsidRDefault="00EC7413"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31ECFA8F" w14:textId="77777777" w:rsidR="00EC7413" w:rsidRPr="00BD2398" w:rsidRDefault="00EC7413" w:rsidP="004517F2">
            <w:pPr>
              <w:widowControl w:val="0"/>
              <w:autoSpaceDE w:val="0"/>
              <w:adjustRightInd w:val="0"/>
              <w:spacing w:before="0" w:after="0"/>
              <w:ind w:right="13"/>
              <w:jc w:val="center"/>
              <w:rPr>
                <w:b/>
                <w:bCs/>
                <w:sz w:val="20"/>
                <w:szCs w:val="20"/>
              </w:rPr>
            </w:pPr>
          </w:p>
        </w:tc>
        <w:tc>
          <w:tcPr>
            <w:tcW w:w="1985" w:type="dxa"/>
            <w:vMerge/>
            <w:vAlign w:val="center"/>
          </w:tcPr>
          <w:p w14:paraId="7922B880" w14:textId="77777777" w:rsidR="00EC7413" w:rsidRPr="00BD2398" w:rsidRDefault="00EC7413" w:rsidP="004517F2">
            <w:pPr>
              <w:widowControl w:val="0"/>
              <w:autoSpaceDE w:val="0"/>
              <w:adjustRightInd w:val="0"/>
              <w:spacing w:before="0" w:after="0"/>
              <w:jc w:val="center"/>
              <w:rPr>
                <w:bCs/>
                <w:sz w:val="20"/>
                <w:szCs w:val="20"/>
              </w:rPr>
            </w:pPr>
          </w:p>
        </w:tc>
        <w:tc>
          <w:tcPr>
            <w:tcW w:w="6669" w:type="dxa"/>
            <w:vAlign w:val="center"/>
          </w:tcPr>
          <w:p w14:paraId="6B552061" w14:textId="48C643C5" w:rsidR="00EC7413" w:rsidRPr="00BD2398" w:rsidRDefault="00EC7413" w:rsidP="004517F2">
            <w:pPr>
              <w:widowControl w:val="0"/>
              <w:autoSpaceDE w:val="0"/>
              <w:adjustRightInd w:val="0"/>
              <w:spacing w:before="0" w:after="0"/>
              <w:rPr>
                <w:bCs/>
                <w:sz w:val="20"/>
                <w:szCs w:val="20"/>
              </w:rPr>
            </w:pPr>
            <w:r w:rsidRPr="00BD2398">
              <w:rPr>
                <w:bCs/>
                <w:sz w:val="20"/>
                <w:szCs w:val="20"/>
              </w:rPr>
              <w:t>Neposredno spašavanje stradalih iz vode i vodom ugroženog područja</w:t>
            </w:r>
          </w:p>
        </w:tc>
        <w:tc>
          <w:tcPr>
            <w:tcW w:w="3537" w:type="dxa"/>
            <w:vAlign w:val="center"/>
          </w:tcPr>
          <w:p w14:paraId="3BC820AD" w14:textId="6D96DB92" w:rsidR="00EC7413" w:rsidRPr="00BD2398" w:rsidRDefault="00A350AC"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HGSS - stanica Rijeka</w:t>
            </w:r>
            <w:r w:rsidR="00EC7413" w:rsidRPr="00BD2398">
              <w:rPr>
                <w:sz w:val="20"/>
                <w:szCs w:val="20"/>
              </w:rPr>
              <w:t>,</w:t>
            </w:r>
          </w:p>
          <w:p w14:paraId="7520CD2F" w14:textId="5500B886" w:rsidR="00EC7413" w:rsidRPr="00BD2398" w:rsidRDefault="00EC7413" w:rsidP="004B3794">
            <w:pPr>
              <w:widowControl w:val="0"/>
              <w:numPr>
                <w:ilvl w:val="0"/>
                <w:numId w:val="9"/>
              </w:numPr>
              <w:autoSpaceDE w:val="0"/>
              <w:autoSpaceDN w:val="0"/>
              <w:adjustRightInd w:val="0"/>
              <w:spacing w:before="0" w:after="0"/>
              <w:contextualSpacing/>
              <w:rPr>
                <w:bCs/>
                <w:sz w:val="20"/>
                <w:szCs w:val="20"/>
              </w:rPr>
            </w:pPr>
            <w:r w:rsidRPr="00BD2398">
              <w:rPr>
                <w:sz w:val="20"/>
                <w:szCs w:val="20"/>
              </w:rPr>
              <w:t>Vatrogasne snage</w:t>
            </w:r>
          </w:p>
        </w:tc>
      </w:tr>
      <w:tr w:rsidR="00EC7413" w:rsidRPr="002811D2" w14:paraId="101ED5B9" w14:textId="77777777" w:rsidTr="00BD4DC9">
        <w:trPr>
          <w:trHeight w:val="613"/>
          <w:jc w:val="center"/>
        </w:trPr>
        <w:tc>
          <w:tcPr>
            <w:tcW w:w="0" w:type="auto"/>
            <w:vMerge/>
            <w:shd w:val="clear" w:color="auto" w:fill="auto"/>
            <w:vAlign w:val="center"/>
          </w:tcPr>
          <w:p w14:paraId="03B23120" w14:textId="77777777" w:rsidR="00EC7413" w:rsidRPr="00BD2398" w:rsidRDefault="00EC7413" w:rsidP="00EC7413">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66134D13" w14:textId="77777777" w:rsidR="00EC7413" w:rsidRPr="00BD2398" w:rsidRDefault="00EC7413" w:rsidP="00EC7413">
            <w:pPr>
              <w:spacing w:before="0" w:after="0"/>
              <w:jc w:val="center"/>
              <w:rPr>
                <w:b/>
                <w:bCs/>
                <w:sz w:val="20"/>
                <w:szCs w:val="20"/>
              </w:rPr>
            </w:pPr>
          </w:p>
        </w:tc>
        <w:tc>
          <w:tcPr>
            <w:tcW w:w="1985" w:type="dxa"/>
            <w:vMerge/>
            <w:vAlign w:val="center"/>
          </w:tcPr>
          <w:p w14:paraId="0D80B170" w14:textId="77777777" w:rsidR="00EC7413" w:rsidRPr="00BD2398" w:rsidRDefault="00EC7413" w:rsidP="00EC7413">
            <w:pPr>
              <w:widowControl w:val="0"/>
              <w:autoSpaceDE w:val="0"/>
              <w:adjustRightInd w:val="0"/>
              <w:spacing w:before="0" w:after="0"/>
              <w:jc w:val="center"/>
              <w:rPr>
                <w:bCs/>
                <w:color w:val="000000"/>
                <w:sz w:val="20"/>
                <w:szCs w:val="20"/>
              </w:rPr>
            </w:pPr>
          </w:p>
        </w:tc>
        <w:tc>
          <w:tcPr>
            <w:tcW w:w="6669" w:type="dxa"/>
            <w:vAlign w:val="center"/>
          </w:tcPr>
          <w:p w14:paraId="1D23DFDE" w14:textId="2E48E3CD" w:rsidR="00EC7413" w:rsidRPr="00BD2398" w:rsidRDefault="00EC7413" w:rsidP="00EC7413">
            <w:pPr>
              <w:widowControl w:val="0"/>
              <w:autoSpaceDE w:val="0"/>
              <w:adjustRightInd w:val="0"/>
              <w:spacing w:before="0" w:after="0"/>
              <w:rPr>
                <w:bCs/>
                <w:sz w:val="20"/>
                <w:szCs w:val="20"/>
              </w:rPr>
            </w:pPr>
            <w:r w:rsidRPr="00BD2398">
              <w:rPr>
                <w:bCs/>
                <w:sz w:val="20"/>
                <w:szCs w:val="20"/>
              </w:rPr>
              <w:t xml:space="preserve">Evakuacija stradalih. </w:t>
            </w:r>
          </w:p>
        </w:tc>
        <w:tc>
          <w:tcPr>
            <w:tcW w:w="3537" w:type="dxa"/>
            <w:vAlign w:val="center"/>
          </w:tcPr>
          <w:p w14:paraId="04501ABF" w14:textId="3386329A" w:rsidR="00EC7413" w:rsidRPr="00BD2398" w:rsidRDefault="00EC7413"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Vatrogasne snage</w:t>
            </w:r>
          </w:p>
        </w:tc>
      </w:tr>
      <w:tr w:rsidR="00EC7413" w:rsidRPr="002811D2" w14:paraId="28711933" w14:textId="77777777" w:rsidTr="00BD4DC9">
        <w:trPr>
          <w:trHeight w:val="613"/>
          <w:jc w:val="center"/>
        </w:trPr>
        <w:tc>
          <w:tcPr>
            <w:tcW w:w="0" w:type="auto"/>
            <w:vMerge/>
            <w:shd w:val="clear" w:color="auto" w:fill="auto"/>
            <w:vAlign w:val="center"/>
          </w:tcPr>
          <w:p w14:paraId="4ED5B494" w14:textId="77777777" w:rsidR="00EC7413" w:rsidRPr="00BD2398" w:rsidRDefault="00EC7413" w:rsidP="00EC7413">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777D8261" w14:textId="77777777" w:rsidR="00EC7413" w:rsidRPr="00BD2398" w:rsidRDefault="00EC7413" w:rsidP="00EC7413">
            <w:pPr>
              <w:spacing w:before="0" w:after="0"/>
              <w:jc w:val="center"/>
              <w:rPr>
                <w:b/>
                <w:bCs/>
                <w:sz w:val="20"/>
                <w:szCs w:val="20"/>
              </w:rPr>
            </w:pPr>
          </w:p>
        </w:tc>
        <w:tc>
          <w:tcPr>
            <w:tcW w:w="1985" w:type="dxa"/>
            <w:vMerge/>
            <w:vAlign w:val="center"/>
          </w:tcPr>
          <w:p w14:paraId="24FFC3AB" w14:textId="77777777" w:rsidR="00EC7413" w:rsidRPr="00BD2398" w:rsidRDefault="00EC7413" w:rsidP="00EC7413">
            <w:pPr>
              <w:widowControl w:val="0"/>
              <w:autoSpaceDE w:val="0"/>
              <w:adjustRightInd w:val="0"/>
              <w:spacing w:before="0" w:after="0"/>
              <w:jc w:val="center"/>
              <w:rPr>
                <w:bCs/>
                <w:color w:val="000000"/>
                <w:sz w:val="20"/>
                <w:szCs w:val="20"/>
              </w:rPr>
            </w:pPr>
          </w:p>
        </w:tc>
        <w:tc>
          <w:tcPr>
            <w:tcW w:w="6669" w:type="dxa"/>
            <w:vAlign w:val="center"/>
          </w:tcPr>
          <w:p w14:paraId="0302377D" w14:textId="3D57FAA0" w:rsidR="00EC7413" w:rsidRPr="00BD2398" w:rsidRDefault="00EC7413" w:rsidP="00EC7413">
            <w:pPr>
              <w:widowControl w:val="0"/>
              <w:autoSpaceDE w:val="0"/>
              <w:adjustRightInd w:val="0"/>
              <w:spacing w:before="0" w:after="0"/>
              <w:rPr>
                <w:bCs/>
                <w:sz w:val="20"/>
                <w:szCs w:val="20"/>
              </w:rPr>
            </w:pPr>
            <w:r w:rsidRPr="00BD2398">
              <w:rPr>
                <w:bCs/>
                <w:sz w:val="20"/>
                <w:szCs w:val="20"/>
              </w:rPr>
              <w:t xml:space="preserve">Zbrinjavanje stradalih. </w:t>
            </w:r>
          </w:p>
        </w:tc>
        <w:tc>
          <w:tcPr>
            <w:tcW w:w="3537" w:type="dxa"/>
            <w:vAlign w:val="center"/>
          </w:tcPr>
          <w:p w14:paraId="4FBCDA8C" w14:textId="4C756443" w:rsidR="00EC7413" w:rsidRPr="00BD2398" w:rsidRDefault="00A350AC"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GDCK Rijeka</w:t>
            </w:r>
            <w:r w:rsidR="00EC7413" w:rsidRPr="00BD2398">
              <w:rPr>
                <w:sz w:val="20"/>
                <w:szCs w:val="20"/>
              </w:rPr>
              <w:t>,</w:t>
            </w:r>
          </w:p>
          <w:p w14:paraId="1B1911F1" w14:textId="2E32B6A3" w:rsidR="00EC7413" w:rsidRPr="00BD2398" w:rsidRDefault="002F507E" w:rsidP="00BC7925">
            <w:pPr>
              <w:widowControl w:val="0"/>
              <w:numPr>
                <w:ilvl w:val="0"/>
                <w:numId w:val="9"/>
              </w:numPr>
              <w:autoSpaceDE w:val="0"/>
              <w:autoSpaceDN w:val="0"/>
              <w:adjustRightInd w:val="0"/>
              <w:spacing w:before="0" w:after="0"/>
              <w:contextualSpacing/>
              <w:rPr>
                <w:sz w:val="20"/>
                <w:szCs w:val="20"/>
              </w:rPr>
            </w:pPr>
            <w:r w:rsidRPr="00BD2398">
              <w:rPr>
                <w:bCs/>
                <w:sz w:val="20"/>
                <w:szCs w:val="20"/>
              </w:rPr>
              <w:t xml:space="preserve">Dom zdravlja PGŽ – ispostava Dražice </w:t>
            </w:r>
            <w:r w:rsidR="00EC7413" w:rsidRPr="00BD2398">
              <w:rPr>
                <w:sz w:val="20"/>
                <w:szCs w:val="20"/>
              </w:rPr>
              <w:t>,</w:t>
            </w:r>
          </w:p>
          <w:p w14:paraId="07176B03" w14:textId="2BD1FF4D" w:rsidR="00EC7413" w:rsidRPr="00BD2398" w:rsidRDefault="00EC7413" w:rsidP="00BC7925">
            <w:pPr>
              <w:widowControl w:val="0"/>
              <w:numPr>
                <w:ilvl w:val="0"/>
                <w:numId w:val="9"/>
              </w:numPr>
              <w:autoSpaceDE w:val="0"/>
              <w:autoSpaceDN w:val="0"/>
              <w:adjustRightInd w:val="0"/>
              <w:spacing w:before="0" w:after="0"/>
              <w:contextualSpacing/>
              <w:rPr>
                <w:sz w:val="20"/>
                <w:szCs w:val="20"/>
              </w:rPr>
            </w:pPr>
            <w:r w:rsidRPr="00BD2398">
              <w:rPr>
                <w:sz w:val="20"/>
                <w:szCs w:val="20"/>
              </w:rPr>
              <w:t>pravne osobe za pripremu hrane i smještaj</w:t>
            </w:r>
          </w:p>
        </w:tc>
      </w:tr>
      <w:tr w:rsidR="002127E5" w:rsidRPr="002811D2" w14:paraId="0C79E9ED" w14:textId="77777777" w:rsidTr="00BD4DC9">
        <w:trPr>
          <w:trHeight w:val="238"/>
          <w:jc w:val="center"/>
        </w:trPr>
        <w:tc>
          <w:tcPr>
            <w:tcW w:w="0" w:type="auto"/>
            <w:vMerge w:val="restart"/>
            <w:shd w:val="clear" w:color="auto" w:fill="auto"/>
            <w:vAlign w:val="center"/>
          </w:tcPr>
          <w:p w14:paraId="5AA4AC53" w14:textId="488C4280" w:rsidR="002127E5" w:rsidRPr="00BD2398" w:rsidRDefault="002127E5" w:rsidP="002127E5">
            <w:pPr>
              <w:widowControl w:val="0"/>
              <w:autoSpaceDE w:val="0"/>
              <w:adjustRightInd w:val="0"/>
              <w:spacing w:before="0" w:after="0"/>
              <w:ind w:right="34"/>
              <w:jc w:val="center"/>
              <w:rPr>
                <w:b/>
                <w:bCs/>
                <w:sz w:val="20"/>
                <w:szCs w:val="20"/>
              </w:rPr>
            </w:pPr>
            <w:r w:rsidRPr="00BD2398">
              <w:rPr>
                <w:b/>
                <w:bCs/>
                <w:sz w:val="20"/>
                <w:szCs w:val="20"/>
              </w:rPr>
              <w:t>4.</w:t>
            </w:r>
          </w:p>
        </w:tc>
        <w:tc>
          <w:tcPr>
            <w:tcW w:w="1732" w:type="dxa"/>
            <w:vMerge w:val="restart"/>
            <w:shd w:val="clear" w:color="auto" w:fill="auto"/>
            <w:vAlign w:val="center"/>
          </w:tcPr>
          <w:p w14:paraId="7A73E409" w14:textId="3D1AB23B" w:rsidR="002127E5" w:rsidRPr="00BD2398" w:rsidRDefault="000D6821" w:rsidP="002127E5">
            <w:pPr>
              <w:spacing w:before="0" w:after="0"/>
              <w:jc w:val="center"/>
              <w:rPr>
                <w:b/>
                <w:bCs/>
                <w:sz w:val="20"/>
                <w:szCs w:val="20"/>
              </w:rPr>
            </w:pPr>
            <w:r w:rsidRPr="00BD2398">
              <w:rPr>
                <w:b/>
                <w:bCs/>
                <w:sz w:val="20"/>
                <w:szCs w:val="20"/>
              </w:rPr>
              <w:t>Organizacija prihvata pomoći</w:t>
            </w:r>
          </w:p>
        </w:tc>
        <w:tc>
          <w:tcPr>
            <w:tcW w:w="1985" w:type="dxa"/>
            <w:vMerge w:val="restart"/>
            <w:vAlign w:val="center"/>
          </w:tcPr>
          <w:p w14:paraId="4B001F16" w14:textId="180495EB" w:rsidR="002127E5" w:rsidRPr="00BD2398" w:rsidRDefault="004A4DAB" w:rsidP="002127E5">
            <w:pPr>
              <w:widowControl w:val="0"/>
              <w:autoSpaceDE w:val="0"/>
              <w:adjustRightInd w:val="0"/>
              <w:spacing w:before="0" w:after="0"/>
              <w:jc w:val="center"/>
              <w:rPr>
                <w:bCs/>
                <w:sz w:val="20"/>
                <w:szCs w:val="20"/>
              </w:rPr>
            </w:pPr>
            <w:r w:rsidRPr="00BD2398">
              <w:rPr>
                <w:bCs/>
                <w:sz w:val="20"/>
                <w:szCs w:val="20"/>
              </w:rPr>
              <w:t>Općina Jelenje</w:t>
            </w:r>
          </w:p>
        </w:tc>
        <w:tc>
          <w:tcPr>
            <w:tcW w:w="6669" w:type="dxa"/>
            <w:vAlign w:val="center"/>
          </w:tcPr>
          <w:p w14:paraId="01BA9D88" w14:textId="77777777" w:rsidR="002127E5" w:rsidRPr="00BD2398" w:rsidRDefault="002127E5" w:rsidP="002127E5">
            <w:pPr>
              <w:autoSpaceDE w:val="0"/>
              <w:adjustRightInd w:val="0"/>
              <w:spacing w:line="240" w:lineRule="auto"/>
              <w:rPr>
                <w:bCs/>
                <w:sz w:val="20"/>
                <w:szCs w:val="20"/>
              </w:rPr>
            </w:pPr>
            <w:r w:rsidRPr="00BD2398">
              <w:rPr>
                <w:bCs/>
                <w:sz w:val="20"/>
                <w:szCs w:val="20"/>
              </w:rPr>
              <w:t>Stožer prikuplja informacije i procjenjuje trenutne situacije u smislu mogućnosti angažiranja postojećih kapaciteta.</w:t>
            </w:r>
          </w:p>
          <w:p w14:paraId="5EB56588" w14:textId="6F3A0FDE" w:rsidR="002127E5" w:rsidRPr="00BD2398" w:rsidRDefault="002127E5" w:rsidP="002127E5">
            <w:pPr>
              <w:widowControl w:val="0"/>
              <w:autoSpaceDE w:val="0"/>
              <w:adjustRightInd w:val="0"/>
              <w:spacing w:before="0" w:after="0"/>
              <w:rPr>
                <w:bCs/>
                <w:sz w:val="20"/>
                <w:szCs w:val="20"/>
              </w:rPr>
            </w:pPr>
            <w:r w:rsidRPr="00BD2398">
              <w:rPr>
                <w:bCs/>
                <w:sz w:val="20"/>
                <w:szCs w:val="20"/>
              </w:rPr>
              <w:t>Osiguranje ljudstva i materijalnih sredstava protiv poplava.</w:t>
            </w:r>
          </w:p>
        </w:tc>
        <w:tc>
          <w:tcPr>
            <w:tcW w:w="3537" w:type="dxa"/>
            <w:vAlign w:val="center"/>
          </w:tcPr>
          <w:p w14:paraId="55B11E84" w14:textId="5AA6FA82" w:rsidR="002127E5" w:rsidRPr="00BD2398" w:rsidRDefault="002127E5" w:rsidP="002127E5">
            <w:pPr>
              <w:widowControl w:val="0"/>
              <w:numPr>
                <w:ilvl w:val="0"/>
                <w:numId w:val="9"/>
              </w:numPr>
              <w:autoSpaceDE w:val="0"/>
              <w:autoSpaceDN w:val="0"/>
              <w:adjustRightInd w:val="0"/>
              <w:spacing w:line="240" w:lineRule="auto"/>
              <w:contextualSpacing/>
              <w:rPr>
                <w:bCs/>
                <w:sz w:val="20"/>
                <w:szCs w:val="20"/>
              </w:rPr>
            </w:pPr>
            <w:r w:rsidRPr="00BD2398">
              <w:rPr>
                <w:sz w:val="20"/>
                <w:szCs w:val="20"/>
              </w:rPr>
              <w:t>Vatrogasne snage</w:t>
            </w:r>
            <w:r w:rsidRPr="00BD2398">
              <w:rPr>
                <w:bCs/>
                <w:sz w:val="20"/>
                <w:szCs w:val="20"/>
              </w:rPr>
              <w:t>,</w:t>
            </w:r>
          </w:p>
          <w:p w14:paraId="3F219A61" w14:textId="77777777" w:rsidR="002127E5" w:rsidRPr="00BD2398" w:rsidRDefault="002127E5" w:rsidP="002127E5">
            <w:pPr>
              <w:widowControl w:val="0"/>
              <w:numPr>
                <w:ilvl w:val="0"/>
                <w:numId w:val="9"/>
              </w:numPr>
              <w:autoSpaceDE w:val="0"/>
              <w:autoSpaceDN w:val="0"/>
              <w:adjustRightInd w:val="0"/>
              <w:spacing w:line="240" w:lineRule="auto"/>
              <w:contextualSpacing/>
              <w:rPr>
                <w:bCs/>
                <w:sz w:val="20"/>
                <w:szCs w:val="20"/>
              </w:rPr>
            </w:pPr>
            <w:r w:rsidRPr="00BD2398">
              <w:rPr>
                <w:bCs/>
                <w:sz w:val="20"/>
                <w:szCs w:val="20"/>
              </w:rPr>
              <w:t>Stožer civilne zaštite,</w:t>
            </w:r>
          </w:p>
          <w:p w14:paraId="70050ABD" w14:textId="043DF523" w:rsidR="002127E5" w:rsidRPr="00BD2398" w:rsidRDefault="00FE19E7" w:rsidP="00250168">
            <w:pPr>
              <w:widowControl w:val="0"/>
              <w:numPr>
                <w:ilvl w:val="0"/>
                <w:numId w:val="9"/>
              </w:numPr>
              <w:autoSpaceDE w:val="0"/>
              <w:autoSpaceDN w:val="0"/>
              <w:adjustRightInd w:val="0"/>
              <w:spacing w:line="240" w:lineRule="auto"/>
              <w:contextualSpacing/>
              <w:rPr>
                <w:sz w:val="20"/>
                <w:szCs w:val="20"/>
              </w:rPr>
            </w:pPr>
            <w:r w:rsidRPr="006E093B">
              <w:rPr>
                <w:bCs/>
                <w:color w:val="FF0000"/>
                <w:sz w:val="20"/>
                <w:szCs w:val="20"/>
              </w:rPr>
              <w:t>KD Jelen d.o.o.</w:t>
            </w:r>
          </w:p>
        </w:tc>
      </w:tr>
      <w:tr w:rsidR="002127E5" w:rsidRPr="002811D2" w14:paraId="4650EA97" w14:textId="77777777" w:rsidTr="00BD4DC9">
        <w:trPr>
          <w:trHeight w:val="238"/>
          <w:jc w:val="center"/>
        </w:trPr>
        <w:tc>
          <w:tcPr>
            <w:tcW w:w="0" w:type="auto"/>
            <w:vMerge/>
            <w:shd w:val="clear" w:color="auto" w:fill="auto"/>
            <w:vAlign w:val="center"/>
          </w:tcPr>
          <w:p w14:paraId="14D269F7" w14:textId="77777777" w:rsidR="002127E5" w:rsidRPr="00BD2398" w:rsidRDefault="002127E5" w:rsidP="002127E5">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6737D469" w14:textId="77777777" w:rsidR="002127E5" w:rsidRPr="00BD2398" w:rsidRDefault="002127E5" w:rsidP="002127E5">
            <w:pPr>
              <w:spacing w:before="0" w:after="0"/>
              <w:jc w:val="center"/>
              <w:rPr>
                <w:b/>
                <w:bCs/>
                <w:sz w:val="20"/>
                <w:szCs w:val="20"/>
              </w:rPr>
            </w:pPr>
          </w:p>
        </w:tc>
        <w:tc>
          <w:tcPr>
            <w:tcW w:w="1985" w:type="dxa"/>
            <w:vMerge/>
            <w:vAlign w:val="center"/>
          </w:tcPr>
          <w:p w14:paraId="63DCBC60" w14:textId="77777777" w:rsidR="002127E5" w:rsidRPr="00BD2398" w:rsidRDefault="002127E5" w:rsidP="002127E5">
            <w:pPr>
              <w:widowControl w:val="0"/>
              <w:autoSpaceDE w:val="0"/>
              <w:adjustRightInd w:val="0"/>
              <w:spacing w:before="0" w:after="0"/>
              <w:jc w:val="center"/>
              <w:rPr>
                <w:bCs/>
                <w:sz w:val="20"/>
                <w:szCs w:val="20"/>
              </w:rPr>
            </w:pPr>
          </w:p>
        </w:tc>
        <w:tc>
          <w:tcPr>
            <w:tcW w:w="6669" w:type="dxa"/>
            <w:vAlign w:val="center"/>
          </w:tcPr>
          <w:p w14:paraId="26338EDC" w14:textId="18164E55" w:rsidR="002127E5" w:rsidRPr="00BD2398" w:rsidRDefault="002127E5" w:rsidP="002127E5">
            <w:pPr>
              <w:widowControl w:val="0"/>
              <w:autoSpaceDE w:val="0"/>
              <w:adjustRightInd w:val="0"/>
              <w:spacing w:before="0" w:after="0"/>
              <w:rPr>
                <w:bCs/>
                <w:sz w:val="20"/>
                <w:szCs w:val="20"/>
              </w:rPr>
            </w:pPr>
            <w:r w:rsidRPr="00BD2398">
              <w:rPr>
                <w:bCs/>
                <w:sz w:val="20"/>
                <w:szCs w:val="20"/>
              </w:rPr>
              <w:t xml:space="preserve">Organizaciju prihvata pomoći u hrani, piću i odjeći provodit će </w:t>
            </w:r>
            <w:r w:rsidR="00DA4BC2" w:rsidRPr="00BD2398">
              <w:rPr>
                <w:bCs/>
                <w:sz w:val="20"/>
                <w:szCs w:val="20"/>
              </w:rPr>
              <w:t xml:space="preserve">Gradsko društvo Crvenog križa Rijeka </w:t>
            </w:r>
            <w:r w:rsidRPr="00BD2398">
              <w:rPr>
                <w:bCs/>
                <w:sz w:val="20"/>
                <w:szCs w:val="20"/>
              </w:rPr>
              <w:t>na lokacijama za smještaj evakuiranog stanovništva.</w:t>
            </w:r>
          </w:p>
        </w:tc>
        <w:tc>
          <w:tcPr>
            <w:tcW w:w="3537" w:type="dxa"/>
            <w:vAlign w:val="center"/>
          </w:tcPr>
          <w:p w14:paraId="4C358C75" w14:textId="77777777" w:rsidR="002127E5" w:rsidRPr="00BD2398" w:rsidRDefault="002127E5" w:rsidP="002127E5">
            <w:pPr>
              <w:widowControl w:val="0"/>
              <w:numPr>
                <w:ilvl w:val="0"/>
                <w:numId w:val="9"/>
              </w:numPr>
              <w:autoSpaceDE w:val="0"/>
              <w:autoSpaceDN w:val="0"/>
              <w:adjustRightInd w:val="0"/>
              <w:spacing w:before="0" w:after="0" w:line="240" w:lineRule="auto"/>
              <w:contextualSpacing/>
              <w:rPr>
                <w:sz w:val="20"/>
                <w:szCs w:val="20"/>
              </w:rPr>
            </w:pPr>
            <w:r w:rsidRPr="00BD2398">
              <w:rPr>
                <w:bCs/>
                <w:sz w:val="20"/>
                <w:szCs w:val="20"/>
              </w:rPr>
              <w:t>Povjerenici i zamjenici povjerenika CZ,</w:t>
            </w:r>
          </w:p>
          <w:p w14:paraId="3D5A308E" w14:textId="299A9319" w:rsidR="002127E5" w:rsidRPr="00BD2398" w:rsidRDefault="00A350AC" w:rsidP="002127E5">
            <w:pPr>
              <w:widowControl w:val="0"/>
              <w:numPr>
                <w:ilvl w:val="0"/>
                <w:numId w:val="9"/>
              </w:numPr>
              <w:autoSpaceDE w:val="0"/>
              <w:autoSpaceDN w:val="0"/>
              <w:adjustRightInd w:val="0"/>
              <w:spacing w:before="0" w:after="0" w:line="240" w:lineRule="auto"/>
              <w:contextualSpacing/>
              <w:rPr>
                <w:sz w:val="20"/>
                <w:szCs w:val="20"/>
              </w:rPr>
            </w:pPr>
            <w:r w:rsidRPr="00BD2398">
              <w:rPr>
                <w:bCs/>
                <w:sz w:val="20"/>
                <w:szCs w:val="20"/>
              </w:rPr>
              <w:t>GDCK Rijeka</w:t>
            </w:r>
            <w:r w:rsidR="002127E5" w:rsidRPr="00BD2398">
              <w:rPr>
                <w:bCs/>
                <w:sz w:val="20"/>
                <w:szCs w:val="20"/>
              </w:rPr>
              <w:t>,</w:t>
            </w:r>
          </w:p>
          <w:p w14:paraId="5C8B55A5" w14:textId="77777777" w:rsidR="00BD2398" w:rsidRPr="00BD2398" w:rsidRDefault="00BD2398" w:rsidP="00BD2398">
            <w:pPr>
              <w:widowControl w:val="0"/>
              <w:numPr>
                <w:ilvl w:val="0"/>
                <w:numId w:val="9"/>
              </w:numPr>
              <w:autoSpaceDE w:val="0"/>
              <w:autoSpaceDN w:val="0"/>
              <w:adjustRightInd w:val="0"/>
              <w:spacing w:before="0" w:after="0"/>
              <w:contextualSpacing/>
              <w:rPr>
                <w:sz w:val="20"/>
                <w:szCs w:val="20"/>
              </w:rPr>
            </w:pPr>
            <w:r w:rsidRPr="00BD2398">
              <w:rPr>
                <w:sz w:val="20"/>
                <w:szCs w:val="20"/>
              </w:rPr>
              <w:t>Osnovna škola Jelenje-Dražice</w:t>
            </w:r>
          </w:p>
          <w:p w14:paraId="22FC5B8D" w14:textId="68617753" w:rsidR="002127E5" w:rsidRPr="00BD2398" w:rsidRDefault="00BD2398" w:rsidP="00BD2398">
            <w:pPr>
              <w:widowControl w:val="0"/>
              <w:numPr>
                <w:ilvl w:val="0"/>
                <w:numId w:val="9"/>
              </w:numPr>
              <w:autoSpaceDE w:val="0"/>
              <w:autoSpaceDN w:val="0"/>
              <w:adjustRightInd w:val="0"/>
              <w:spacing w:before="0" w:after="0"/>
              <w:contextualSpacing/>
              <w:rPr>
                <w:sz w:val="20"/>
                <w:szCs w:val="20"/>
              </w:rPr>
            </w:pPr>
            <w:r w:rsidRPr="00BD2398">
              <w:rPr>
                <w:sz w:val="20"/>
                <w:szCs w:val="20"/>
              </w:rPr>
              <w:t>Dječji vrtić Grobnički tići</w:t>
            </w:r>
          </w:p>
        </w:tc>
      </w:tr>
      <w:tr w:rsidR="002127E5" w:rsidRPr="002811D2" w14:paraId="3EECBF46" w14:textId="77777777" w:rsidTr="00BD4DC9">
        <w:trPr>
          <w:trHeight w:val="238"/>
          <w:jc w:val="center"/>
        </w:trPr>
        <w:tc>
          <w:tcPr>
            <w:tcW w:w="0" w:type="auto"/>
            <w:vMerge/>
            <w:shd w:val="clear" w:color="auto" w:fill="auto"/>
            <w:vAlign w:val="center"/>
          </w:tcPr>
          <w:p w14:paraId="64112E2E" w14:textId="77777777" w:rsidR="002127E5" w:rsidRPr="002811D2" w:rsidRDefault="002127E5" w:rsidP="002127E5">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22597EC" w14:textId="77777777" w:rsidR="002127E5" w:rsidRPr="002811D2" w:rsidRDefault="002127E5" w:rsidP="002127E5">
            <w:pPr>
              <w:spacing w:before="0" w:after="0"/>
              <w:jc w:val="center"/>
              <w:rPr>
                <w:b/>
                <w:bCs/>
                <w:sz w:val="20"/>
                <w:szCs w:val="20"/>
                <w:highlight w:val="yellow"/>
              </w:rPr>
            </w:pPr>
          </w:p>
        </w:tc>
        <w:tc>
          <w:tcPr>
            <w:tcW w:w="1985" w:type="dxa"/>
            <w:vMerge/>
            <w:vAlign w:val="center"/>
          </w:tcPr>
          <w:p w14:paraId="7741D9DA" w14:textId="77777777" w:rsidR="002127E5" w:rsidRPr="002811D2" w:rsidRDefault="002127E5" w:rsidP="002127E5">
            <w:pPr>
              <w:widowControl w:val="0"/>
              <w:autoSpaceDE w:val="0"/>
              <w:adjustRightInd w:val="0"/>
              <w:spacing w:before="0" w:after="0"/>
              <w:jc w:val="center"/>
              <w:rPr>
                <w:bCs/>
                <w:sz w:val="20"/>
                <w:szCs w:val="20"/>
                <w:highlight w:val="yellow"/>
              </w:rPr>
            </w:pPr>
          </w:p>
        </w:tc>
        <w:tc>
          <w:tcPr>
            <w:tcW w:w="6669" w:type="dxa"/>
            <w:vAlign w:val="center"/>
          </w:tcPr>
          <w:p w14:paraId="344F64FA" w14:textId="5DAABB88" w:rsidR="002127E5" w:rsidRPr="00BD2398" w:rsidRDefault="002127E5" w:rsidP="002127E5">
            <w:pPr>
              <w:widowControl w:val="0"/>
              <w:autoSpaceDE w:val="0"/>
              <w:adjustRightInd w:val="0"/>
              <w:spacing w:before="0" w:after="0"/>
              <w:rPr>
                <w:bCs/>
                <w:sz w:val="20"/>
                <w:szCs w:val="20"/>
              </w:rPr>
            </w:pPr>
            <w:r w:rsidRPr="00BD2398">
              <w:rPr>
                <w:bCs/>
                <w:sz w:val="20"/>
                <w:szCs w:val="20"/>
              </w:rPr>
              <w:t xml:space="preserve">Prihvat sanitetskog materijala i lijekova obavljati će se u </w:t>
            </w:r>
            <w:r w:rsidR="007A78D1" w:rsidRPr="00BD2398">
              <w:rPr>
                <w:bCs/>
                <w:sz w:val="20"/>
                <w:szCs w:val="20"/>
              </w:rPr>
              <w:t>Dom zdravlja PGŽ – ispostava Dražice</w:t>
            </w:r>
            <w:r w:rsidRPr="00BD2398">
              <w:rPr>
                <w:bCs/>
                <w:sz w:val="20"/>
                <w:szCs w:val="20"/>
              </w:rPr>
              <w:t>, a za prihvat je zadužen član Stožera za zdravstveno zbrinjavanje.</w:t>
            </w:r>
          </w:p>
        </w:tc>
        <w:tc>
          <w:tcPr>
            <w:tcW w:w="3537" w:type="dxa"/>
            <w:vAlign w:val="center"/>
          </w:tcPr>
          <w:p w14:paraId="64E1A110" w14:textId="5B0BA906" w:rsidR="002127E5" w:rsidRPr="00BD2398" w:rsidRDefault="002127E5" w:rsidP="002127E5">
            <w:pPr>
              <w:widowControl w:val="0"/>
              <w:numPr>
                <w:ilvl w:val="0"/>
                <w:numId w:val="9"/>
              </w:numPr>
              <w:autoSpaceDE w:val="0"/>
              <w:autoSpaceDN w:val="0"/>
              <w:adjustRightInd w:val="0"/>
              <w:spacing w:before="0" w:after="0"/>
              <w:contextualSpacing/>
              <w:rPr>
                <w:sz w:val="20"/>
                <w:szCs w:val="20"/>
              </w:rPr>
            </w:pPr>
            <w:r w:rsidRPr="00BD2398">
              <w:rPr>
                <w:bCs/>
                <w:sz w:val="20"/>
                <w:szCs w:val="20"/>
              </w:rPr>
              <w:t>Stožer civilne zaštite</w:t>
            </w:r>
          </w:p>
        </w:tc>
      </w:tr>
      <w:tr w:rsidR="000D49DA" w:rsidRPr="002811D2" w14:paraId="0B212836" w14:textId="77777777" w:rsidTr="00BD4DC9">
        <w:trPr>
          <w:trHeight w:val="238"/>
          <w:jc w:val="center"/>
        </w:trPr>
        <w:tc>
          <w:tcPr>
            <w:tcW w:w="0" w:type="auto"/>
            <w:vMerge w:val="restart"/>
            <w:shd w:val="clear" w:color="auto" w:fill="auto"/>
            <w:vAlign w:val="center"/>
          </w:tcPr>
          <w:p w14:paraId="5CEB4C91" w14:textId="792265A0" w:rsidR="000D49DA" w:rsidRPr="00126D2F" w:rsidRDefault="002127E5" w:rsidP="004517F2">
            <w:pPr>
              <w:widowControl w:val="0"/>
              <w:autoSpaceDE w:val="0"/>
              <w:adjustRightInd w:val="0"/>
              <w:spacing w:before="0" w:after="0"/>
              <w:ind w:right="34"/>
              <w:jc w:val="center"/>
              <w:rPr>
                <w:b/>
                <w:bCs/>
                <w:sz w:val="20"/>
                <w:szCs w:val="20"/>
              </w:rPr>
            </w:pPr>
            <w:r w:rsidRPr="00126D2F">
              <w:rPr>
                <w:b/>
                <w:bCs/>
                <w:sz w:val="20"/>
                <w:szCs w:val="20"/>
              </w:rPr>
              <w:t>5</w:t>
            </w:r>
            <w:r w:rsidR="000D49DA" w:rsidRPr="00126D2F">
              <w:rPr>
                <w:b/>
                <w:bCs/>
                <w:sz w:val="20"/>
                <w:szCs w:val="20"/>
              </w:rPr>
              <w:t>.</w:t>
            </w:r>
          </w:p>
        </w:tc>
        <w:tc>
          <w:tcPr>
            <w:tcW w:w="1732" w:type="dxa"/>
            <w:vMerge w:val="restart"/>
            <w:shd w:val="clear" w:color="auto" w:fill="auto"/>
            <w:vAlign w:val="center"/>
          </w:tcPr>
          <w:p w14:paraId="49E53F80" w14:textId="77777777" w:rsidR="000D49DA" w:rsidRPr="00126D2F" w:rsidRDefault="000D49DA" w:rsidP="004517F2">
            <w:pPr>
              <w:spacing w:before="0" w:after="0"/>
              <w:jc w:val="center"/>
              <w:rPr>
                <w:b/>
                <w:bCs/>
                <w:sz w:val="20"/>
                <w:szCs w:val="20"/>
              </w:rPr>
            </w:pPr>
            <w:r w:rsidRPr="00126D2F">
              <w:rPr>
                <w:b/>
                <w:bCs/>
                <w:sz w:val="20"/>
                <w:szCs w:val="20"/>
              </w:rPr>
              <w:t>Punjene, distribucija i postavljanje vreća s pijeskom</w:t>
            </w:r>
          </w:p>
        </w:tc>
        <w:tc>
          <w:tcPr>
            <w:tcW w:w="1985" w:type="dxa"/>
            <w:vMerge w:val="restart"/>
            <w:vAlign w:val="center"/>
          </w:tcPr>
          <w:p w14:paraId="543373B7" w14:textId="037D97E4" w:rsidR="000D49DA" w:rsidRPr="00126D2F" w:rsidRDefault="004A4DAB" w:rsidP="004517F2">
            <w:pPr>
              <w:widowControl w:val="0"/>
              <w:autoSpaceDE w:val="0"/>
              <w:adjustRightInd w:val="0"/>
              <w:spacing w:before="0" w:after="0"/>
              <w:jc w:val="center"/>
              <w:rPr>
                <w:bCs/>
                <w:sz w:val="20"/>
                <w:szCs w:val="20"/>
              </w:rPr>
            </w:pPr>
            <w:r w:rsidRPr="00126D2F">
              <w:rPr>
                <w:bCs/>
                <w:sz w:val="20"/>
                <w:szCs w:val="20"/>
              </w:rPr>
              <w:t>Općina Jelenje</w:t>
            </w:r>
          </w:p>
        </w:tc>
        <w:tc>
          <w:tcPr>
            <w:tcW w:w="6669" w:type="dxa"/>
            <w:vAlign w:val="center"/>
          </w:tcPr>
          <w:p w14:paraId="7AC1EFC2" w14:textId="6672910C" w:rsidR="000D49DA" w:rsidRPr="00126D2F" w:rsidRDefault="000D49DA" w:rsidP="004517F2">
            <w:pPr>
              <w:widowControl w:val="0"/>
              <w:autoSpaceDE w:val="0"/>
              <w:adjustRightInd w:val="0"/>
              <w:spacing w:before="0" w:after="0"/>
              <w:rPr>
                <w:bCs/>
                <w:sz w:val="20"/>
                <w:szCs w:val="20"/>
              </w:rPr>
            </w:pPr>
            <w:r w:rsidRPr="00126D2F">
              <w:rPr>
                <w:bCs/>
                <w:sz w:val="20"/>
                <w:szCs w:val="20"/>
              </w:rPr>
              <w:t>Dostava vreća na punjenje</w:t>
            </w:r>
          </w:p>
        </w:tc>
        <w:tc>
          <w:tcPr>
            <w:tcW w:w="3537" w:type="dxa"/>
            <w:vAlign w:val="center"/>
          </w:tcPr>
          <w:p w14:paraId="15F8F6CF" w14:textId="09ACDAEC" w:rsidR="000D49DA" w:rsidRPr="00126D2F" w:rsidRDefault="007F7A14" w:rsidP="00BC7925">
            <w:pPr>
              <w:widowControl w:val="0"/>
              <w:numPr>
                <w:ilvl w:val="0"/>
                <w:numId w:val="9"/>
              </w:numPr>
              <w:autoSpaceDE w:val="0"/>
              <w:autoSpaceDN w:val="0"/>
              <w:adjustRightInd w:val="0"/>
              <w:spacing w:before="0" w:after="0"/>
              <w:contextualSpacing/>
              <w:rPr>
                <w:sz w:val="20"/>
                <w:szCs w:val="20"/>
              </w:rPr>
            </w:pPr>
            <w:r w:rsidRPr="00126D2F">
              <w:rPr>
                <w:sz w:val="20"/>
                <w:szCs w:val="20"/>
              </w:rPr>
              <w:t>Hrvatske vode – Vodnogospodarska ispostava za mali sliv „Kvarnersko primorje i otoci“</w:t>
            </w:r>
          </w:p>
        </w:tc>
      </w:tr>
      <w:tr w:rsidR="000D49DA" w:rsidRPr="002811D2" w14:paraId="7BB42745" w14:textId="77777777" w:rsidTr="00BD4DC9">
        <w:trPr>
          <w:trHeight w:val="238"/>
          <w:jc w:val="center"/>
        </w:trPr>
        <w:tc>
          <w:tcPr>
            <w:tcW w:w="0" w:type="auto"/>
            <w:vMerge/>
            <w:shd w:val="clear" w:color="auto" w:fill="auto"/>
            <w:vAlign w:val="center"/>
          </w:tcPr>
          <w:p w14:paraId="12105E43" w14:textId="77777777" w:rsidR="000D49DA" w:rsidRPr="00126D2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18FCDE20" w14:textId="77777777" w:rsidR="000D49DA" w:rsidRPr="00126D2F" w:rsidRDefault="000D49DA" w:rsidP="004517F2">
            <w:pPr>
              <w:spacing w:before="0" w:after="0"/>
              <w:jc w:val="center"/>
              <w:rPr>
                <w:b/>
                <w:bCs/>
                <w:sz w:val="20"/>
                <w:szCs w:val="20"/>
              </w:rPr>
            </w:pPr>
          </w:p>
        </w:tc>
        <w:tc>
          <w:tcPr>
            <w:tcW w:w="1985" w:type="dxa"/>
            <w:vMerge/>
            <w:vAlign w:val="center"/>
          </w:tcPr>
          <w:p w14:paraId="5BFA0B77" w14:textId="77777777" w:rsidR="000D49DA" w:rsidRPr="00126D2F" w:rsidRDefault="000D49DA" w:rsidP="004517F2">
            <w:pPr>
              <w:widowControl w:val="0"/>
              <w:autoSpaceDE w:val="0"/>
              <w:adjustRightInd w:val="0"/>
              <w:spacing w:before="0" w:after="0"/>
              <w:jc w:val="center"/>
              <w:rPr>
                <w:bCs/>
                <w:sz w:val="20"/>
                <w:szCs w:val="20"/>
              </w:rPr>
            </w:pPr>
          </w:p>
        </w:tc>
        <w:tc>
          <w:tcPr>
            <w:tcW w:w="6669" w:type="dxa"/>
            <w:vAlign w:val="center"/>
          </w:tcPr>
          <w:p w14:paraId="37E2246D" w14:textId="2C102D07" w:rsidR="000D49DA" w:rsidRPr="00126D2F" w:rsidRDefault="000D49DA" w:rsidP="004517F2">
            <w:pPr>
              <w:widowControl w:val="0"/>
              <w:autoSpaceDE w:val="0"/>
              <w:adjustRightInd w:val="0"/>
              <w:spacing w:before="0" w:after="0"/>
              <w:rPr>
                <w:bCs/>
                <w:sz w:val="20"/>
                <w:szCs w:val="20"/>
              </w:rPr>
            </w:pPr>
            <w:r w:rsidRPr="00126D2F">
              <w:rPr>
                <w:bCs/>
                <w:sz w:val="20"/>
                <w:szCs w:val="20"/>
              </w:rPr>
              <w:t>Punjenje vreća</w:t>
            </w:r>
            <w:r w:rsidR="00EC7413" w:rsidRPr="00126D2F">
              <w:rPr>
                <w:bCs/>
                <w:sz w:val="20"/>
                <w:szCs w:val="20"/>
              </w:rPr>
              <w:t xml:space="preserve"> s pijeskom</w:t>
            </w:r>
          </w:p>
        </w:tc>
        <w:tc>
          <w:tcPr>
            <w:tcW w:w="3537" w:type="dxa"/>
            <w:vAlign w:val="center"/>
          </w:tcPr>
          <w:p w14:paraId="616AAF8B" w14:textId="4BADD10F" w:rsidR="000D49DA" w:rsidRPr="00126D2F" w:rsidRDefault="0000205D" w:rsidP="00BC7925">
            <w:pPr>
              <w:widowControl w:val="0"/>
              <w:numPr>
                <w:ilvl w:val="0"/>
                <w:numId w:val="9"/>
              </w:numPr>
              <w:autoSpaceDE w:val="0"/>
              <w:autoSpaceDN w:val="0"/>
              <w:adjustRightInd w:val="0"/>
              <w:spacing w:before="0" w:after="0"/>
              <w:contextualSpacing/>
              <w:rPr>
                <w:sz w:val="20"/>
                <w:szCs w:val="20"/>
              </w:rPr>
            </w:pPr>
            <w:r w:rsidRPr="00126D2F">
              <w:rPr>
                <w:sz w:val="20"/>
                <w:szCs w:val="20"/>
              </w:rPr>
              <w:t>Vatrogasne snage</w:t>
            </w:r>
            <w:r w:rsidR="000D49DA" w:rsidRPr="00126D2F">
              <w:rPr>
                <w:sz w:val="20"/>
                <w:szCs w:val="20"/>
              </w:rPr>
              <w:t>,</w:t>
            </w:r>
          </w:p>
          <w:p w14:paraId="799C4947" w14:textId="7664E37B" w:rsidR="008F659E" w:rsidRPr="00126D2F" w:rsidRDefault="00FE19E7" w:rsidP="00221984">
            <w:pPr>
              <w:widowControl w:val="0"/>
              <w:numPr>
                <w:ilvl w:val="0"/>
                <w:numId w:val="9"/>
              </w:numPr>
              <w:autoSpaceDE w:val="0"/>
              <w:autoSpaceDN w:val="0"/>
              <w:adjustRightInd w:val="0"/>
              <w:spacing w:before="0" w:after="0"/>
              <w:contextualSpacing/>
              <w:rPr>
                <w:sz w:val="20"/>
                <w:szCs w:val="20"/>
              </w:rPr>
            </w:pPr>
            <w:r w:rsidRPr="006E093B">
              <w:rPr>
                <w:color w:val="FF0000"/>
                <w:sz w:val="20"/>
                <w:szCs w:val="20"/>
              </w:rPr>
              <w:t>KD Jelen d.o.o.</w:t>
            </w:r>
          </w:p>
        </w:tc>
      </w:tr>
      <w:tr w:rsidR="000D49DA" w:rsidRPr="002811D2" w14:paraId="72E036BF" w14:textId="77777777" w:rsidTr="00BD4DC9">
        <w:trPr>
          <w:trHeight w:val="236"/>
          <w:jc w:val="center"/>
        </w:trPr>
        <w:tc>
          <w:tcPr>
            <w:tcW w:w="0" w:type="auto"/>
            <w:vMerge/>
            <w:shd w:val="clear" w:color="auto" w:fill="auto"/>
            <w:vAlign w:val="center"/>
          </w:tcPr>
          <w:p w14:paraId="49537348" w14:textId="77777777" w:rsidR="000D49DA" w:rsidRPr="00126D2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17A7CAE" w14:textId="77777777" w:rsidR="000D49DA" w:rsidRPr="00126D2F" w:rsidRDefault="000D49DA" w:rsidP="004517F2">
            <w:pPr>
              <w:spacing w:before="0" w:after="0"/>
              <w:jc w:val="center"/>
              <w:rPr>
                <w:b/>
                <w:bCs/>
                <w:sz w:val="20"/>
                <w:szCs w:val="20"/>
              </w:rPr>
            </w:pPr>
          </w:p>
        </w:tc>
        <w:tc>
          <w:tcPr>
            <w:tcW w:w="1985" w:type="dxa"/>
            <w:vMerge/>
            <w:vAlign w:val="center"/>
          </w:tcPr>
          <w:p w14:paraId="0941DE7B" w14:textId="77777777" w:rsidR="000D49DA" w:rsidRPr="00126D2F" w:rsidRDefault="000D49DA" w:rsidP="004517F2">
            <w:pPr>
              <w:widowControl w:val="0"/>
              <w:autoSpaceDE w:val="0"/>
              <w:adjustRightInd w:val="0"/>
              <w:spacing w:before="0" w:after="0"/>
              <w:jc w:val="center"/>
              <w:rPr>
                <w:bCs/>
                <w:sz w:val="20"/>
                <w:szCs w:val="20"/>
              </w:rPr>
            </w:pPr>
          </w:p>
        </w:tc>
        <w:tc>
          <w:tcPr>
            <w:tcW w:w="6669" w:type="dxa"/>
            <w:vAlign w:val="center"/>
          </w:tcPr>
          <w:p w14:paraId="730DEBC9" w14:textId="72B920CE" w:rsidR="000D49DA" w:rsidRPr="00126D2F" w:rsidRDefault="000D49DA" w:rsidP="004517F2">
            <w:pPr>
              <w:widowControl w:val="0"/>
              <w:autoSpaceDE w:val="0"/>
              <w:adjustRightInd w:val="0"/>
              <w:spacing w:before="0" w:after="0"/>
              <w:rPr>
                <w:bCs/>
                <w:sz w:val="20"/>
                <w:szCs w:val="20"/>
              </w:rPr>
            </w:pPr>
            <w:r w:rsidRPr="00126D2F">
              <w:rPr>
                <w:bCs/>
                <w:sz w:val="20"/>
                <w:szCs w:val="20"/>
              </w:rPr>
              <w:t>Dostava vreća na mjesta ugroza</w:t>
            </w:r>
          </w:p>
        </w:tc>
        <w:tc>
          <w:tcPr>
            <w:tcW w:w="3537" w:type="dxa"/>
            <w:vAlign w:val="center"/>
          </w:tcPr>
          <w:p w14:paraId="644620E9" w14:textId="5FE4D835" w:rsidR="000D49DA" w:rsidRPr="00126D2F" w:rsidRDefault="00EC7413" w:rsidP="00BC7925">
            <w:pPr>
              <w:widowControl w:val="0"/>
              <w:numPr>
                <w:ilvl w:val="0"/>
                <w:numId w:val="9"/>
              </w:numPr>
              <w:autoSpaceDE w:val="0"/>
              <w:autoSpaceDN w:val="0"/>
              <w:adjustRightInd w:val="0"/>
              <w:spacing w:before="0" w:after="0"/>
              <w:contextualSpacing/>
              <w:rPr>
                <w:sz w:val="20"/>
                <w:szCs w:val="20"/>
              </w:rPr>
            </w:pPr>
            <w:r w:rsidRPr="00126D2F">
              <w:rPr>
                <w:sz w:val="20"/>
                <w:szCs w:val="20"/>
              </w:rPr>
              <w:t>Vatrogasne snage</w:t>
            </w:r>
            <w:r w:rsidR="000D49DA" w:rsidRPr="00126D2F">
              <w:rPr>
                <w:sz w:val="20"/>
                <w:szCs w:val="20"/>
              </w:rPr>
              <w:t>,</w:t>
            </w:r>
          </w:p>
          <w:p w14:paraId="1AE589B2" w14:textId="6C7635E6" w:rsidR="000D49DA" w:rsidRPr="00126D2F" w:rsidRDefault="00FE19E7" w:rsidP="00BC7925">
            <w:pPr>
              <w:widowControl w:val="0"/>
              <w:numPr>
                <w:ilvl w:val="0"/>
                <w:numId w:val="9"/>
              </w:numPr>
              <w:autoSpaceDE w:val="0"/>
              <w:autoSpaceDN w:val="0"/>
              <w:adjustRightInd w:val="0"/>
              <w:spacing w:before="0" w:after="0"/>
              <w:contextualSpacing/>
              <w:rPr>
                <w:sz w:val="20"/>
                <w:szCs w:val="20"/>
              </w:rPr>
            </w:pPr>
            <w:r w:rsidRPr="006E093B">
              <w:rPr>
                <w:color w:val="FF0000"/>
                <w:sz w:val="20"/>
                <w:szCs w:val="20"/>
              </w:rPr>
              <w:t>KD Jelen d.o.o</w:t>
            </w:r>
            <w:r w:rsidRPr="00126D2F">
              <w:rPr>
                <w:sz w:val="20"/>
                <w:szCs w:val="20"/>
              </w:rPr>
              <w:t>.</w:t>
            </w:r>
          </w:p>
        </w:tc>
      </w:tr>
      <w:tr w:rsidR="000D49DA" w:rsidRPr="002811D2" w14:paraId="77935531" w14:textId="77777777" w:rsidTr="00BD4DC9">
        <w:trPr>
          <w:trHeight w:val="236"/>
          <w:jc w:val="center"/>
        </w:trPr>
        <w:tc>
          <w:tcPr>
            <w:tcW w:w="0" w:type="auto"/>
            <w:vMerge/>
            <w:shd w:val="clear" w:color="auto" w:fill="auto"/>
            <w:vAlign w:val="center"/>
          </w:tcPr>
          <w:p w14:paraId="1EA1295C" w14:textId="77777777" w:rsidR="000D49DA" w:rsidRPr="00126D2F" w:rsidRDefault="000D49DA" w:rsidP="004517F2">
            <w:pPr>
              <w:widowControl w:val="0"/>
              <w:autoSpaceDE w:val="0"/>
              <w:adjustRightInd w:val="0"/>
              <w:spacing w:before="0" w:after="0"/>
              <w:ind w:right="34"/>
              <w:jc w:val="center"/>
              <w:rPr>
                <w:b/>
                <w:bCs/>
                <w:sz w:val="20"/>
                <w:szCs w:val="20"/>
              </w:rPr>
            </w:pPr>
          </w:p>
        </w:tc>
        <w:tc>
          <w:tcPr>
            <w:tcW w:w="1732" w:type="dxa"/>
            <w:vMerge/>
            <w:shd w:val="clear" w:color="auto" w:fill="auto"/>
            <w:vAlign w:val="center"/>
          </w:tcPr>
          <w:p w14:paraId="27BC7E86" w14:textId="77777777" w:rsidR="000D49DA" w:rsidRPr="00126D2F" w:rsidRDefault="000D49DA" w:rsidP="004517F2">
            <w:pPr>
              <w:spacing w:before="0" w:after="0"/>
              <w:jc w:val="center"/>
              <w:rPr>
                <w:b/>
                <w:bCs/>
                <w:sz w:val="20"/>
                <w:szCs w:val="20"/>
              </w:rPr>
            </w:pPr>
          </w:p>
        </w:tc>
        <w:tc>
          <w:tcPr>
            <w:tcW w:w="1985" w:type="dxa"/>
            <w:vMerge/>
            <w:vAlign w:val="center"/>
          </w:tcPr>
          <w:p w14:paraId="1F1C5B43" w14:textId="77777777" w:rsidR="000D49DA" w:rsidRPr="00126D2F" w:rsidRDefault="000D49DA" w:rsidP="004517F2">
            <w:pPr>
              <w:widowControl w:val="0"/>
              <w:autoSpaceDE w:val="0"/>
              <w:adjustRightInd w:val="0"/>
              <w:spacing w:before="0" w:after="0"/>
              <w:jc w:val="center"/>
              <w:rPr>
                <w:bCs/>
                <w:sz w:val="20"/>
                <w:szCs w:val="20"/>
              </w:rPr>
            </w:pPr>
          </w:p>
        </w:tc>
        <w:tc>
          <w:tcPr>
            <w:tcW w:w="6669" w:type="dxa"/>
            <w:vAlign w:val="center"/>
          </w:tcPr>
          <w:p w14:paraId="57A603B2" w14:textId="77777777" w:rsidR="000D49DA" w:rsidRPr="00126D2F" w:rsidRDefault="000D49DA" w:rsidP="004517F2">
            <w:pPr>
              <w:widowControl w:val="0"/>
              <w:autoSpaceDE w:val="0"/>
              <w:adjustRightInd w:val="0"/>
              <w:spacing w:before="0" w:after="0"/>
              <w:rPr>
                <w:bCs/>
                <w:sz w:val="20"/>
                <w:szCs w:val="20"/>
              </w:rPr>
            </w:pPr>
            <w:r w:rsidRPr="00126D2F">
              <w:rPr>
                <w:bCs/>
                <w:sz w:val="20"/>
                <w:szCs w:val="20"/>
              </w:rPr>
              <w:t>Obilazak kriznih mjesta.</w:t>
            </w:r>
          </w:p>
          <w:p w14:paraId="054E94D4" w14:textId="798C425B" w:rsidR="000D49DA" w:rsidRPr="00126D2F" w:rsidRDefault="000D49DA" w:rsidP="004517F2">
            <w:pPr>
              <w:widowControl w:val="0"/>
              <w:autoSpaceDE w:val="0"/>
              <w:adjustRightInd w:val="0"/>
              <w:spacing w:before="0" w:after="0"/>
              <w:rPr>
                <w:bCs/>
                <w:sz w:val="20"/>
                <w:szCs w:val="20"/>
              </w:rPr>
            </w:pPr>
            <w:r w:rsidRPr="00126D2F">
              <w:rPr>
                <w:bCs/>
                <w:sz w:val="20"/>
                <w:szCs w:val="20"/>
              </w:rPr>
              <w:t xml:space="preserve">Obilazak vodnih građevina provodi </w:t>
            </w:r>
            <w:r w:rsidR="007F7A14" w:rsidRPr="00126D2F">
              <w:rPr>
                <w:bCs/>
                <w:sz w:val="20"/>
                <w:szCs w:val="20"/>
              </w:rPr>
              <w:t>Hrvatske vode – Vodnogospodarska ispostava za mali sliv „Kvarnersko primorje i otoci“</w:t>
            </w:r>
            <w:r w:rsidRPr="00126D2F">
              <w:rPr>
                <w:bCs/>
                <w:sz w:val="20"/>
                <w:szCs w:val="20"/>
              </w:rPr>
              <w:t>.</w:t>
            </w:r>
          </w:p>
        </w:tc>
        <w:tc>
          <w:tcPr>
            <w:tcW w:w="3537" w:type="dxa"/>
            <w:vAlign w:val="center"/>
          </w:tcPr>
          <w:p w14:paraId="7ADFDF79" w14:textId="2020B87D" w:rsidR="000D49DA" w:rsidRPr="00126D2F" w:rsidRDefault="007F7A14"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126D2F">
              <w:rPr>
                <w:sz w:val="20"/>
                <w:szCs w:val="20"/>
              </w:rPr>
              <w:t>Hrvatske vode – Vodnogospodarska ispostava za mali sliv „Kvarnersko primorje i otoci“</w:t>
            </w:r>
          </w:p>
          <w:p w14:paraId="798D2981" w14:textId="6947523A" w:rsidR="00344DEA" w:rsidRPr="00126D2F" w:rsidRDefault="0000205D"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126D2F">
              <w:rPr>
                <w:sz w:val="20"/>
                <w:szCs w:val="20"/>
              </w:rPr>
              <w:t>Vatrogasne snage</w:t>
            </w:r>
            <w:r w:rsidR="00344DEA" w:rsidRPr="00126D2F">
              <w:rPr>
                <w:sz w:val="20"/>
                <w:szCs w:val="20"/>
              </w:rPr>
              <w:t>,</w:t>
            </w:r>
          </w:p>
          <w:p w14:paraId="0045246F" w14:textId="7254A2C5" w:rsidR="00344DEA" w:rsidRPr="00126D2F" w:rsidRDefault="00A350AC" w:rsidP="00BC7925">
            <w:pPr>
              <w:framePr w:hSpace="180" w:wrap="around" w:hAnchor="margin" w:xAlign="center" w:y="842"/>
              <w:widowControl w:val="0"/>
              <w:numPr>
                <w:ilvl w:val="0"/>
                <w:numId w:val="9"/>
              </w:numPr>
              <w:autoSpaceDE w:val="0"/>
              <w:autoSpaceDN w:val="0"/>
              <w:adjustRightInd w:val="0"/>
              <w:spacing w:before="0" w:after="0"/>
              <w:contextualSpacing/>
              <w:rPr>
                <w:sz w:val="20"/>
                <w:szCs w:val="20"/>
              </w:rPr>
            </w:pPr>
            <w:r w:rsidRPr="00126D2F">
              <w:rPr>
                <w:sz w:val="20"/>
                <w:szCs w:val="20"/>
              </w:rPr>
              <w:t>HGSS - stanica Rijeka</w:t>
            </w:r>
          </w:p>
        </w:tc>
      </w:tr>
      <w:tr w:rsidR="000D49DA" w:rsidRPr="002811D2" w14:paraId="7F8C0BA6" w14:textId="77777777" w:rsidTr="00BD4DC9">
        <w:trPr>
          <w:trHeight w:val="236"/>
          <w:jc w:val="center"/>
        </w:trPr>
        <w:tc>
          <w:tcPr>
            <w:tcW w:w="0" w:type="auto"/>
            <w:vMerge/>
            <w:shd w:val="clear" w:color="auto" w:fill="auto"/>
            <w:vAlign w:val="center"/>
          </w:tcPr>
          <w:p w14:paraId="6A3832B5" w14:textId="377E2024" w:rsidR="000D49DA" w:rsidRPr="002811D2" w:rsidRDefault="000D49D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8FE465D" w14:textId="77777777" w:rsidR="000D49DA" w:rsidRPr="002811D2" w:rsidRDefault="000D49DA" w:rsidP="004517F2">
            <w:pPr>
              <w:spacing w:before="0" w:after="0"/>
              <w:jc w:val="center"/>
              <w:rPr>
                <w:b/>
                <w:bCs/>
                <w:sz w:val="20"/>
                <w:szCs w:val="20"/>
                <w:highlight w:val="yellow"/>
              </w:rPr>
            </w:pPr>
          </w:p>
        </w:tc>
        <w:tc>
          <w:tcPr>
            <w:tcW w:w="1985" w:type="dxa"/>
            <w:vMerge/>
            <w:vAlign w:val="center"/>
          </w:tcPr>
          <w:p w14:paraId="17BDB3C2" w14:textId="77777777" w:rsidR="000D49DA" w:rsidRPr="00126D2F" w:rsidRDefault="000D49DA" w:rsidP="004517F2">
            <w:pPr>
              <w:widowControl w:val="0"/>
              <w:autoSpaceDE w:val="0"/>
              <w:adjustRightInd w:val="0"/>
              <w:spacing w:before="0" w:after="0"/>
              <w:jc w:val="center"/>
              <w:rPr>
                <w:sz w:val="20"/>
                <w:szCs w:val="20"/>
              </w:rPr>
            </w:pPr>
          </w:p>
        </w:tc>
        <w:tc>
          <w:tcPr>
            <w:tcW w:w="6669" w:type="dxa"/>
            <w:vAlign w:val="center"/>
          </w:tcPr>
          <w:p w14:paraId="1DDE13E3" w14:textId="1DE5E638" w:rsidR="000D49DA" w:rsidRPr="00126D2F" w:rsidRDefault="000D49DA" w:rsidP="004517F2">
            <w:pPr>
              <w:widowControl w:val="0"/>
              <w:autoSpaceDE w:val="0"/>
              <w:adjustRightInd w:val="0"/>
              <w:spacing w:before="0" w:after="0"/>
              <w:rPr>
                <w:bCs/>
                <w:sz w:val="20"/>
                <w:szCs w:val="20"/>
              </w:rPr>
            </w:pPr>
            <w:r w:rsidRPr="00126D2F">
              <w:rPr>
                <w:sz w:val="20"/>
                <w:szCs w:val="20"/>
              </w:rPr>
              <w:t>Sakupljanje vreća nakon prestanka opasnosti</w:t>
            </w:r>
          </w:p>
        </w:tc>
        <w:tc>
          <w:tcPr>
            <w:tcW w:w="3537" w:type="dxa"/>
            <w:vAlign w:val="center"/>
          </w:tcPr>
          <w:p w14:paraId="6BADA47C" w14:textId="7D147E0D" w:rsidR="000D49DA" w:rsidRPr="00126D2F" w:rsidRDefault="00FE19E7" w:rsidP="006E093B">
            <w:pPr>
              <w:pStyle w:val="Odlomakpopisa"/>
            </w:pPr>
            <w:r w:rsidRPr="006E093B">
              <w:t>KD Jelen d.o.o.</w:t>
            </w:r>
          </w:p>
        </w:tc>
      </w:tr>
      <w:tr w:rsidR="00DB085A" w:rsidRPr="002811D2" w14:paraId="776C3969" w14:textId="77777777" w:rsidTr="00BD4DC9">
        <w:trPr>
          <w:trHeight w:val="336"/>
          <w:jc w:val="center"/>
        </w:trPr>
        <w:tc>
          <w:tcPr>
            <w:tcW w:w="0" w:type="auto"/>
            <w:shd w:val="clear" w:color="auto" w:fill="auto"/>
            <w:vAlign w:val="center"/>
          </w:tcPr>
          <w:p w14:paraId="3AA7E102" w14:textId="502827FC" w:rsidR="00DB085A" w:rsidRPr="00126D2F" w:rsidRDefault="002127E5" w:rsidP="004517F2">
            <w:pPr>
              <w:widowControl w:val="0"/>
              <w:autoSpaceDE w:val="0"/>
              <w:adjustRightInd w:val="0"/>
              <w:spacing w:before="0" w:after="0"/>
              <w:ind w:right="34"/>
              <w:jc w:val="center"/>
              <w:rPr>
                <w:b/>
                <w:bCs/>
                <w:sz w:val="20"/>
                <w:szCs w:val="20"/>
              </w:rPr>
            </w:pPr>
            <w:r w:rsidRPr="00126D2F">
              <w:rPr>
                <w:b/>
                <w:bCs/>
                <w:sz w:val="20"/>
                <w:szCs w:val="20"/>
              </w:rPr>
              <w:t>6</w:t>
            </w:r>
            <w:r w:rsidR="00DB085A" w:rsidRPr="00126D2F">
              <w:rPr>
                <w:b/>
                <w:bCs/>
                <w:sz w:val="20"/>
                <w:szCs w:val="20"/>
              </w:rPr>
              <w:t>.</w:t>
            </w:r>
          </w:p>
        </w:tc>
        <w:tc>
          <w:tcPr>
            <w:tcW w:w="1732" w:type="dxa"/>
            <w:shd w:val="clear" w:color="auto" w:fill="auto"/>
            <w:vAlign w:val="center"/>
          </w:tcPr>
          <w:p w14:paraId="556FCD63" w14:textId="77777777" w:rsidR="00DB085A" w:rsidRPr="00126D2F" w:rsidRDefault="00DB085A" w:rsidP="004517F2">
            <w:pPr>
              <w:spacing w:before="0" w:after="0"/>
              <w:jc w:val="center"/>
              <w:rPr>
                <w:b/>
                <w:bCs/>
                <w:sz w:val="20"/>
                <w:szCs w:val="20"/>
              </w:rPr>
            </w:pPr>
            <w:r w:rsidRPr="00126D2F">
              <w:rPr>
                <w:b/>
                <w:bCs/>
                <w:sz w:val="20"/>
                <w:szCs w:val="20"/>
              </w:rPr>
              <w:t>Organizacija evakuacije</w:t>
            </w:r>
          </w:p>
        </w:tc>
        <w:tc>
          <w:tcPr>
            <w:tcW w:w="1985" w:type="dxa"/>
            <w:vAlign w:val="center"/>
          </w:tcPr>
          <w:p w14:paraId="6DFEB86B" w14:textId="1165D445" w:rsidR="00DB085A" w:rsidRPr="00126D2F" w:rsidRDefault="004A4DAB" w:rsidP="004517F2">
            <w:pPr>
              <w:widowControl w:val="0"/>
              <w:autoSpaceDE w:val="0"/>
              <w:adjustRightInd w:val="0"/>
              <w:spacing w:before="0" w:after="0"/>
              <w:jc w:val="center"/>
              <w:rPr>
                <w:bCs/>
                <w:sz w:val="20"/>
                <w:szCs w:val="20"/>
              </w:rPr>
            </w:pPr>
            <w:r w:rsidRPr="00126D2F">
              <w:rPr>
                <w:bCs/>
                <w:sz w:val="20"/>
                <w:szCs w:val="20"/>
              </w:rPr>
              <w:t>Općina Jelenje</w:t>
            </w:r>
          </w:p>
        </w:tc>
        <w:tc>
          <w:tcPr>
            <w:tcW w:w="6669" w:type="dxa"/>
            <w:shd w:val="clear" w:color="auto" w:fill="auto"/>
            <w:vAlign w:val="center"/>
          </w:tcPr>
          <w:p w14:paraId="3D2729A1" w14:textId="6D17D6D5" w:rsidR="00DB085A" w:rsidRPr="00126D2F" w:rsidRDefault="00DB085A" w:rsidP="004517F2">
            <w:pPr>
              <w:widowControl w:val="0"/>
              <w:autoSpaceDE w:val="0"/>
              <w:adjustRightInd w:val="0"/>
              <w:spacing w:before="0" w:after="0"/>
              <w:rPr>
                <w:sz w:val="20"/>
                <w:szCs w:val="20"/>
              </w:rPr>
            </w:pPr>
            <w:r w:rsidRPr="00126D2F">
              <w:rPr>
                <w:bCs/>
                <w:sz w:val="20"/>
                <w:szCs w:val="20"/>
              </w:rPr>
              <w:t>Evakuacija stanovništva (opisano u poglavlju 6.</w:t>
            </w:r>
            <w:r w:rsidR="007866F8" w:rsidRPr="00126D2F">
              <w:rPr>
                <w:bCs/>
                <w:sz w:val="20"/>
                <w:szCs w:val="20"/>
              </w:rPr>
              <w:t>7</w:t>
            </w:r>
            <w:r w:rsidRPr="00126D2F">
              <w:rPr>
                <w:bCs/>
                <w:sz w:val="20"/>
                <w:szCs w:val="20"/>
              </w:rPr>
              <w:t>.2)</w:t>
            </w:r>
          </w:p>
        </w:tc>
        <w:tc>
          <w:tcPr>
            <w:tcW w:w="3537" w:type="dxa"/>
            <w:shd w:val="clear" w:color="auto" w:fill="auto"/>
            <w:vAlign w:val="center"/>
          </w:tcPr>
          <w:p w14:paraId="2274D716" w14:textId="77777777" w:rsidR="00DB085A" w:rsidRPr="00126D2F" w:rsidRDefault="00DB085A" w:rsidP="00BC7925">
            <w:pPr>
              <w:widowControl w:val="0"/>
              <w:numPr>
                <w:ilvl w:val="0"/>
                <w:numId w:val="9"/>
              </w:numPr>
              <w:autoSpaceDE w:val="0"/>
              <w:autoSpaceDN w:val="0"/>
              <w:adjustRightInd w:val="0"/>
              <w:spacing w:before="0" w:after="0"/>
              <w:contextualSpacing/>
              <w:rPr>
                <w:sz w:val="20"/>
                <w:szCs w:val="20"/>
              </w:rPr>
            </w:pPr>
          </w:p>
        </w:tc>
      </w:tr>
      <w:tr w:rsidR="00DB085A" w:rsidRPr="002811D2" w14:paraId="15B6D6AA" w14:textId="77777777" w:rsidTr="00BD4DC9">
        <w:trPr>
          <w:trHeight w:val="419"/>
          <w:jc w:val="center"/>
        </w:trPr>
        <w:tc>
          <w:tcPr>
            <w:tcW w:w="0" w:type="auto"/>
            <w:shd w:val="clear" w:color="auto" w:fill="auto"/>
            <w:vAlign w:val="center"/>
          </w:tcPr>
          <w:p w14:paraId="0DE369DB" w14:textId="2C7A7703" w:rsidR="00DB085A" w:rsidRPr="00126D2F" w:rsidRDefault="002127E5" w:rsidP="004517F2">
            <w:pPr>
              <w:widowControl w:val="0"/>
              <w:autoSpaceDE w:val="0"/>
              <w:adjustRightInd w:val="0"/>
              <w:spacing w:before="0" w:after="0"/>
              <w:ind w:right="34"/>
              <w:jc w:val="center"/>
              <w:rPr>
                <w:b/>
                <w:bCs/>
                <w:sz w:val="20"/>
                <w:szCs w:val="20"/>
              </w:rPr>
            </w:pPr>
            <w:r w:rsidRPr="00126D2F">
              <w:rPr>
                <w:b/>
                <w:bCs/>
                <w:sz w:val="20"/>
                <w:szCs w:val="20"/>
              </w:rPr>
              <w:t>7</w:t>
            </w:r>
            <w:r w:rsidR="00DB085A" w:rsidRPr="00126D2F">
              <w:rPr>
                <w:b/>
                <w:bCs/>
                <w:sz w:val="20"/>
                <w:szCs w:val="20"/>
              </w:rPr>
              <w:t>.</w:t>
            </w:r>
          </w:p>
        </w:tc>
        <w:tc>
          <w:tcPr>
            <w:tcW w:w="1732" w:type="dxa"/>
            <w:shd w:val="clear" w:color="auto" w:fill="auto"/>
            <w:vAlign w:val="center"/>
          </w:tcPr>
          <w:p w14:paraId="6860C202" w14:textId="77777777" w:rsidR="00DB085A" w:rsidRPr="00126D2F" w:rsidRDefault="00DB085A" w:rsidP="004517F2">
            <w:pPr>
              <w:spacing w:before="0" w:after="0"/>
              <w:jc w:val="center"/>
              <w:rPr>
                <w:b/>
                <w:bCs/>
                <w:sz w:val="20"/>
                <w:szCs w:val="20"/>
              </w:rPr>
            </w:pPr>
            <w:r w:rsidRPr="00126D2F">
              <w:rPr>
                <w:b/>
                <w:bCs/>
                <w:sz w:val="20"/>
                <w:szCs w:val="20"/>
              </w:rPr>
              <w:t>Organizacija zbrinjavanja</w:t>
            </w:r>
          </w:p>
        </w:tc>
        <w:tc>
          <w:tcPr>
            <w:tcW w:w="1985" w:type="dxa"/>
            <w:vAlign w:val="center"/>
          </w:tcPr>
          <w:p w14:paraId="73FCA7EC" w14:textId="605251AE" w:rsidR="00DB085A" w:rsidRPr="00126D2F" w:rsidRDefault="004A4DAB" w:rsidP="004517F2">
            <w:pPr>
              <w:widowControl w:val="0"/>
              <w:autoSpaceDE w:val="0"/>
              <w:adjustRightInd w:val="0"/>
              <w:spacing w:before="0" w:after="0"/>
              <w:jc w:val="center"/>
              <w:rPr>
                <w:bCs/>
                <w:sz w:val="20"/>
                <w:szCs w:val="20"/>
              </w:rPr>
            </w:pPr>
            <w:r w:rsidRPr="00126D2F">
              <w:rPr>
                <w:bCs/>
                <w:sz w:val="20"/>
                <w:szCs w:val="20"/>
              </w:rPr>
              <w:t>Općina Jelenje</w:t>
            </w:r>
          </w:p>
        </w:tc>
        <w:tc>
          <w:tcPr>
            <w:tcW w:w="6669" w:type="dxa"/>
            <w:shd w:val="clear" w:color="auto" w:fill="auto"/>
            <w:vAlign w:val="center"/>
          </w:tcPr>
          <w:p w14:paraId="62FFC38E" w14:textId="0C14D89B" w:rsidR="00DB085A" w:rsidRPr="00126D2F" w:rsidRDefault="00DB085A" w:rsidP="004517F2">
            <w:pPr>
              <w:widowControl w:val="0"/>
              <w:autoSpaceDE w:val="0"/>
              <w:adjustRightInd w:val="0"/>
              <w:spacing w:before="0" w:after="0"/>
              <w:rPr>
                <w:sz w:val="20"/>
                <w:szCs w:val="20"/>
              </w:rPr>
            </w:pPr>
            <w:r w:rsidRPr="00126D2F">
              <w:rPr>
                <w:bCs/>
                <w:sz w:val="20"/>
                <w:szCs w:val="20"/>
              </w:rPr>
              <w:t>Zbrinjavanje stanovništva (opisano u poglavlju 6.</w:t>
            </w:r>
            <w:r w:rsidR="007866F8" w:rsidRPr="00126D2F">
              <w:rPr>
                <w:bCs/>
                <w:sz w:val="20"/>
                <w:szCs w:val="20"/>
              </w:rPr>
              <w:t>7</w:t>
            </w:r>
            <w:r w:rsidRPr="00126D2F">
              <w:rPr>
                <w:bCs/>
                <w:sz w:val="20"/>
                <w:szCs w:val="20"/>
              </w:rPr>
              <w:t>.3)</w:t>
            </w:r>
          </w:p>
        </w:tc>
        <w:tc>
          <w:tcPr>
            <w:tcW w:w="3537" w:type="dxa"/>
            <w:shd w:val="clear" w:color="auto" w:fill="auto"/>
            <w:vAlign w:val="center"/>
          </w:tcPr>
          <w:p w14:paraId="08FE0FF5" w14:textId="77777777" w:rsidR="00DB085A" w:rsidRPr="00126D2F" w:rsidRDefault="00DB085A" w:rsidP="00BC7925">
            <w:pPr>
              <w:widowControl w:val="0"/>
              <w:numPr>
                <w:ilvl w:val="0"/>
                <w:numId w:val="9"/>
              </w:numPr>
              <w:autoSpaceDE w:val="0"/>
              <w:autoSpaceDN w:val="0"/>
              <w:adjustRightInd w:val="0"/>
              <w:spacing w:before="0" w:after="0"/>
              <w:contextualSpacing/>
              <w:rPr>
                <w:sz w:val="20"/>
                <w:szCs w:val="20"/>
              </w:rPr>
            </w:pPr>
          </w:p>
        </w:tc>
      </w:tr>
      <w:tr w:rsidR="00344DEA" w:rsidRPr="002811D2" w14:paraId="4A8D8B64" w14:textId="77777777" w:rsidTr="00BD4DC9">
        <w:trPr>
          <w:trHeight w:val="1044"/>
          <w:jc w:val="center"/>
        </w:trPr>
        <w:tc>
          <w:tcPr>
            <w:tcW w:w="0" w:type="auto"/>
            <w:vMerge w:val="restart"/>
            <w:shd w:val="clear" w:color="auto" w:fill="auto"/>
            <w:vAlign w:val="center"/>
          </w:tcPr>
          <w:p w14:paraId="2255F520" w14:textId="24D2BE57"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8.</w:t>
            </w:r>
          </w:p>
        </w:tc>
        <w:tc>
          <w:tcPr>
            <w:tcW w:w="1732" w:type="dxa"/>
            <w:vMerge w:val="restart"/>
            <w:shd w:val="clear" w:color="auto" w:fill="auto"/>
            <w:vAlign w:val="center"/>
          </w:tcPr>
          <w:p w14:paraId="56A99D66" w14:textId="4E9D3436"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Organizacija pružanja hitne medicinske pomoći i psihološke potpore te higijensko epidemiološke zaštite</w:t>
            </w:r>
          </w:p>
        </w:tc>
        <w:tc>
          <w:tcPr>
            <w:tcW w:w="1985" w:type="dxa"/>
            <w:vMerge w:val="restart"/>
            <w:vAlign w:val="center"/>
          </w:tcPr>
          <w:p w14:paraId="25495C39" w14:textId="4C7C648C" w:rsidR="00344DEA" w:rsidRPr="00126D2F" w:rsidRDefault="00344DEA" w:rsidP="004517F2">
            <w:pPr>
              <w:autoSpaceDE w:val="0"/>
              <w:adjustRightInd w:val="0"/>
              <w:spacing w:before="0" w:after="0"/>
              <w:jc w:val="center"/>
              <w:rPr>
                <w:bCs/>
                <w:sz w:val="20"/>
                <w:szCs w:val="20"/>
              </w:rPr>
            </w:pPr>
            <w:r w:rsidRPr="00126D2F">
              <w:rPr>
                <w:bCs/>
                <w:sz w:val="20"/>
                <w:szCs w:val="20"/>
              </w:rPr>
              <w:t>Nadležno Ministarstvo</w:t>
            </w:r>
          </w:p>
          <w:p w14:paraId="5BCD4A6A" w14:textId="164DC532" w:rsidR="00344DEA" w:rsidRPr="00126D2F" w:rsidRDefault="004A4DAB" w:rsidP="004517F2">
            <w:pPr>
              <w:autoSpaceDE w:val="0"/>
              <w:adjustRightInd w:val="0"/>
              <w:spacing w:before="0" w:after="0"/>
              <w:jc w:val="center"/>
              <w:rPr>
                <w:bCs/>
                <w:color w:val="000000"/>
                <w:sz w:val="20"/>
                <w:szCs w:val="20"/>
              </w:rPr>
            </w:pPr>
            <w:r w:rsidRPr="00126D2F">
              <w:rPr>
                <w:bCs/>
                <w:sz w:val="20"/>
                <w:szCs w:val="20"/>
              </w:rPr>
              <w:t>Općina Jelenje</w:t>
            </w:r>
          </w:p>
        </w:tc>
        <w:tc>
          <w:tcPr>
            <w:tcW w:w="6669" w:type="dxa"/>
            <w:shd w:val="clear" w:color="auto" w:fill="auto"/>
            <w:vAlign w:val="center"/>
          </w:tcPr>
          <w:p w14:paraId="4408248D" w14:textId="4ED79B2E" w:rsidR="00344DEA" w:rsidRPr="00126D2F" w:rsidRDefault="00344DEA" w:rsidP="004517F2">
            <w:pPr>
              <w:autoSpaceDE w:val="0"/>
              <w:adjustRightInd w:val="0"/>
              <w:spacing w:before="0" w:after="0"/>
              <w:ind w:left="175" w:hanging="175"/>
              <w:rPr>
                <w:bCs/>
                <w:sz w:val="20"/>
                <w:szCs w:val="20"/>
              </w:rPr>
            </w:pPr>
            <w:r w:rsidRPr="00126D2F">
              <w:rPr>
                <w:bCs/>
                <w:color w:val="000000"/>
                <w:sz w:val="20"/>
                <w:szCs w:val="20"/>
              </w:rPr>
              <w:t>Pružanje hitne medicinske pomoći unesrećenima.</w:t>
            </w:r>
          </w:p>
        </w:tc>
        <w:tc>
          <w:tcPr>
            <w:tcW w:w="3537" w:type="dxa"/>
            <w:shd w:val="clear" w:color="auto" w:fill="auto"/>
            <w:vAlign w:val="center"/>
          </w:tcPr>
          <w:p w14:paraId="1EE415EB" w14:textId="622C314D" w:rsidR="00344DEA" w:rsidRPr="00126D2F" w:rsidRDefault="00681EE7"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Zavod za hitnu medicinu Primorsko-goranske županije – Ispostava Rijeka</w:t>
            </w:r>
          </w:p>
          <w:p w14:paraId="2F299AFC" w14:textId="7BE8EE94" w:rsidR="00344DEA" w:rsidRPr="00126D2F" w:rsidRDefault="002F507E"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 xml:space="preserve">Dom zdravlja PGŽ – ispostava Dražice </w:t>
            </w:r>
          </w:p>
          <w:p w14:paraId="1AD43EB2" w14:textId="669BC36B" w:rsidR="00344DEA" w:rsidRPr="00126D2F" w:rsidRDefault="00A350AC"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HGSS - stanica Rijeka</w:t>
            </w:r>
          </w:p>
          <w:p w14:paraId="076F0E8A" w14:textId="58C65F48" w:rsidR="00344DEA" w:rsidRPr="00126D2F" w:rsidRDefault="00A350AC"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GDCK Rijeka</w:t>
            </w:r>
          </w:p>
        </w:tc>
      </w:tr>
      <w:tr w:rsidR="00344DEA" w:rsidRPr="002811D2" w14:paraId="197B984E" w14:textId="77777777" w:rsidTr="00BD4DC9">
        <w:trPr>
          <w:trHeight w:val="1380"/>
          <w:jc w:val="center"/>
        </w:trPr>
        <w:tc>
          <w:tcPr>
            <w:tcW w:w="0" w:type="auto"/>
            <w:vMerge/>
            <w:shd w:val="clear" w:color="auto" w:fill="auto"/>
            <w:vAlign w:val="center"/>
          </w:tcPr>
          <w:p w14:paraId="7694BB3B"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42DFCF07"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1F161E7B" w14:textId="77777777" w:rsidR="00344DEA" w:rsidRPr="002811D2" w:rsidRDefault="00344DEA" w:rsidP="004517F2">
            <w:pPr>
              <w:autoSpaceDE w:val="0"/>
              <w:adjustRightInd w:val="0"/>
              <w:spacing w:before="0" w:after="0"/>
              <w:jc w:val="center"/>
              <w:rPr>
                <w:bCs/>
                <w:sz w:val="20"/>
                <w:szCs w:val="20"/>
                <w:highlight w:val="yellow"/>
              </w:rPr>
            </w:pPr>
          </w:p>
        </w:tc>
        <w:tc>
          <w:tcPr>
            <w:tcW w:w="6669" w:type="dxa"/>
            <w:vAlign w:val="center"/>
          </w:tcPr>
          <w:p w14:paraId="15891FCC" w14:textId="77777777" w:rsidR="00344DEA" w:rsidRPr="00126D2F" w:rsidRDefault="00344DEA" w:rsidP="004517F2">
            <w:pPr>
              <w:widowControl w:val="0"/>
              <w:autoSpaceDE w:val="0"/>
              <w:adjustRightInd w:val="0"/>
              <w:spacing w:before="0" w:after="0"/>
              <w:rPr>
                <w:bCs/>
                <w:sz w:val="20"/>
                <w:szCs w:val="20"/>
              </w:rPr>
            </w:pPr>
            <w:r w:rsidRPr="00126D2F">
              <w:rPr>
                <w:bCs/>
                <w:sz w:val="20"/>
                <w:szCs w:val="20"/>
              </w:rPr>
              <w:t xml:space="preserve">Organizacija prevencije i suzbijanje zaraznih bolesti. </w:t>
            </w:r>
          </w:p>
          <w:p w14:paraId="48959087" w14:textId="77777777" w:rsidR="00344DEA" w:rsidRPr="00126D2F" w:rsidRDefault="00344DEA" w:rsidP="004517F2">
            <w:pPr>
              <w:widowControl w:val="0"/>
              <w:autoSpaceDE w:val="0"/>
              <w:adjustRightInd w:val="0"/>
              <w:spacing w:before="0" w:after="0"/>
              <w:rPr>
                <w:bCs/>
                <w:sz w:val="20"/>
                <w:szCs w:val="20"/>
              </w:rPr>
            </w:pPr>
            <w:r w:rsidRPr="00126D2F">
              <w:rPr>
                <w:bCs/>
                <w:sz w:val="20"/>
                <w:szCs w:val="20"/>
              </w:rPr>
              <w:t>Kontrola ispravnosti vode za piće.</w:t>
            </w:r>
          </w:p>
          <w:p w14:paraId="2E9C0D7B" w14:textId="2CD66675" w:rsidR="00344DEA" w:rsidRPr="00126D2F" w:rsidRDefault="00344DEA" w:rsidP="004517F2">
            <w:pPr>
              <w:autoSpaceDE w:val="0"/>
              <w:adjustRightInd w:val="0"/>
              <w:spacing w:before="0" w:after="0"/>
              <w:ind w:left="175" w:hanging="175"/>
              <w:rPr>
                <w:bCs/>
                <w:color w:val="000000"/>
                <w:sz w:val="20"/>
                <w:szCs w:val="20"/>
              </w:rPr>
            </w:pPr>
            <w:r w:rsidRPr="00126D2F">
              <w:rPr>
                <w:bCs/>
                <w:sz w:val="20"/>
                <w:szCs w:val="20"/>
              </w:rPr>
              <w:t>Dezinfekcija vode.</w:t>
            </w:r>
          </w:p>
        </w:tc>
        <w:tc>
          <w:tcPr>
            <w:tcW w:w="3537" w:type="dxa"/>
            <w:vAlign w:val="center"/>
          </w:tcPr>
          <w:p w14:paraId="762FC04F" w14:textId="3690AD04" w:rsidR="00344DEA" w:rsidRPr="00126D2F" w:rsidRDefault="00251A1D"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 xml:space="preserve">Nastavni zavod za javno zdravstvo </w:t>
            </w:r>
            <w:r w:rsidR="00F522DB" w:rsidRPr="00126D2F">
              <w:rPr>
                <w:bCs/>
                <w:color w:val="000000"/>
                <w:sz w:val="20"/>
                <w:szCs w:val="20"/>
              </w:rPr>
              <w:t>Primorsko-goranske županije</w:t>
            </w:r>
            <w:r w:rsidR="00BB05EA" w:rsidRPr="00126D2F">
              <w:rPr>
                <w:bCs/>
                <w:color w:val="000000"/>
                <w:sz w:val="20"/>
                <w:szCs w:val="20"/>
              </w:rPr>
              <w:t xml:space="preserve"> </w:t>
            </w:r>
          </w:p>
          <w:p w14:paraId="33BDF563" w14:textId="046E0531" w:rsidR="00344DEA" w:rsidRPr="00126D2F" w:rsidRDefault="002F507E"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 xml:space="preserve">Dom zdravlja PGŽ – ispostava Dražice </w:t>
            </w:r>
          </w:p>
        </w:tc>
      </w:tr>
      <w:tr w:rsidR="00344DEA" w:rsidRPr="002811D2" w14:paraId="6AC606C9" w14:textId="77777777" w:rsidTr="00BD4DC9">
        <w:trPr>
          <w:trHeight w:val="475"/>
          <w:jc w:val="center"/>
        </w:trPr>
        <w:tc>
          <w:tcPr>
            <w:tcW w:w="0" w:type="auto"/>
            <w:vMerge/>
            <w:shd w:val="clear" w:color="auto" w:fill="auto"/>
            <w:vAlign w:val="center"/>
          </w:tcPr>
          <w:p w14:paraId="2EC63772"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549CCA9" w14:textId="77777777" w:rsidR="00344DEA" w:rsidRPr="002811D2" w:rsidRDefault="00344DEA"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2F3F5E08" w14:textId="77777777" w:rsidR="00344DEA" w:rsidRPr="002811D2" w:rsidRDefault="00344DEA" w:rsidP="004517F2">
            <w:pPr>
              <w:widowControl w:val="0"/>
              <w:autoSpaceDE w:val="0"/>
              <w:adjustRightInd w:val="0"/>
              <w:spacing w:before="0" w:after="0"/>
              <w:jc w:val="center"/>
              <w:rPr>
                <w:bCs/>
                <w:color w:val="000000"/>
                <w:sz w:val="20"/>
                <w:szCs w:val="20"/>
                <w:highlight w:val="yellow"/>
              </w:rPr>
            </w:pPr>
          </w:p>
        </w:tc>
        <w:tc>
          <w:tcPr>
            <w:tcW w:w="6669" w:type="dxa"/>
            <w:shd w:val="clear" w:color="auto" w:fill="auto"/>
            <w:vAlign w:val="center"/>
          </w:tcPr>
          <w:p w14:paraId="7B3D245E" w14:textId="44CAB2EF" w:rsidR="00344DEA" w:rsidRPr="00126D2F" w:rsidRDefault="00344DEA" w:rsidP="004517F2">
            <w:pPr>
              <w:widowControl w:val="0"/>
              <w:autoSpaceDE w:val="0"/>
              <w:adjustRightInd w:val="0"/>
              <w:spacing w:before="0" w:after="0"/>
              <w:rPr>
                <w:bCs/>
                <w:sz w:val="20"/>
                <w:szCs w:val="20"/>
              </w:rPr>
            </w:pPr>
            <w:r w:rsidRPr="00126D2F">
              <w:rPr>
                <w:bCs/>
                <w:color w:val="000000"/>
                <w:sz w:val="20"/>
                <w:szCs w:val="20"/>
              </w:rPr>
              <w:t>Pružanje psihološke potpore.</w:t>
            </w:r>
          </w:p>
        </w:tc>
        <w:tc>
          <w:tcPr>
            <w:tcW w:w="3537" w:type="dxa"/>
            <w:shd w:val="clear" w:color="auto" w:fill="auto"/>
            <w:vAlign w:val="center"/>
          </w:tcPr>
          <w:p w14:paraId="73A91418" w14:textId="5FF55CA0" w:rsidR="00344DEA" w:rsidRPr="00126D2F" w:rsidRDefault="002F507E" w:rsidP="00BC7925">
            <w:pPr>
              <w:widowControl w:val="0"/>
              <w:numPr>
                <w:ilvl w:val="0"/>
                <w:numId w:val="9"/>
              </w:numPr>
              <w:autoSpaceDE w:val="0"/>
              <w:autoSpaceDN w:val="0"/>
              <w:adjustRightInd w:val="0"/>
              <w:spacing w:before="0" w:after="0"/>
              <w:contextualSpacing/>
              <w:rPr>
                <w:bCs/>
                <w:color w:val="000000"/>
                <w:sz w:val="20"/>
                <w:szCs w:val="20"/>
              </w:rPr>
            </w:pPr>
            <w:r w:rsidRPr="00126D2F">
              <w:rPr>
                <w:bCs/>
                <w:color w:val="000000"/>
                <w:sz w:val="20"/>
                <w:szCs w:val="20"/>
              </w:rPr>
              <w:t>Centar za socijalnu skrb Rijeka</w:t>
            </w:r>
          </w:p>
          <w:p w14:paraId="756625D3" w14:textId="7F62E4D9" w:rsidR="00344DEA" w:rsidRPr="00126D2F" w:rsidRDefault="00A350AC">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GDCK Rijeka</w:t>
            </w:r>
            <w:r w:rsidR="00344DEA" w:rsidRPr="00126D2F">
              <w:rPr>
                <w:bCs/>
                <w:color w:val="000000"/>
                <w:sz w:val="20"/>
                <w:szCs w:val="20"/>
              </w:rPr>
              <w:t>.</w:t>
            </w:r>
          </w:p>
        </w:tc>
      </w:tr>
      <w:tr w:rsidR="00344DEA" w:rsidRPr="002811D2" w14:paraId="31720F20" w14:textId="77777777" w:rsidTr="00BD4DC9">
        <w:trPr>
          <w:trHeight w:val="596"/>
          <w:jc w:val="center"/>
        </w:trPr>
        <w:tc>
          <w:tcPr>
            <w:tcW w:w="0" w:type="auto"/>
            <w:vMerge/>
            <w:shd w:val="clear" w:color="auto" w:fill="auto"/>
            <w:vAlign w:val="center"/>
          </w:tcPr>
          <w:p w14:paraId="49FF4607"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612E61DE" w14:textId="77777777" w:rsidR="00344DEA" w:rsidRPr="002811D2" w:rsidRDefault="00344DEA"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05473CB0" w14:textId="77777777" w:rsidR="00344DEA" w:rsidRPr="002811D2" w:rsidRDefault="00344DEA" w:rsidP="004517F2">
            <w:pPr>
              <w:widowControl w:val="0"/>
              <w:autoSpaceDE w:val="0"/>
              <w:adjustRightInd w:val="0"/>
              <w:spacing w:before="0" w:after="0"/>
              <w:jc w:val="center"/>
              <w:rPr>
                <w:bCs/>
                <w:color w:val="000000"/>
                <w:sz w:val="20"/>
                <w:szCs w:val="20"/>
                <w:highlight w:val="yellow"/>
              </w:rPr>
            </w:pPr>
          </w:p>
        </w:tc>
        <w:tc>
          <w:tcPr>
            <w:tcW w:w="6669" w:type="dxa"/>
            <w:shd w:val="clear" w:color="auto" w:fill="auto"/>
            <w:vAlign w:val="center"/>
          </w:tcPr>
          <w:p w14:paraId="4B6D6DFF" w14:textId="2D071F44" w:rsidR="00344DEA" w:rsidRPr="00126D2F" w:rsidRDefault="00344DEA" w:rsidP="004517F2">
            <w:pPr>
              <w:widowControl w:val="0"/>
              <w:autoSpaceDE w:val="0"/>
              <w:adjustRightInd w:val="0"/>
              <w:spacing w:before="0" w:after="0"/>
              <w:rPr>
                <w:bCs/>
                <w:sz w:val="20"/>
                <w:szCs w:val="20"/>
              </w:rPr>
            </w:pPr>
            <w:r w:rsidRPr="00126D2F">
              <w:rPr>
                <w:bCs/>
                <w:color w:val="000000"/>
                <w:sz w:val="20"/>
                <w:szCs w:val="20"/>
              </w:rPr>
              <w:t>Opskrba sanitetskim materijalom i opremom.</w:t>
            </w:r>
          </w:p>
        </w:tc>
        <w:tc>
          <w:tcPr>
            <w:tcW w:w="3537" w:type="dxa"/>
            <w:shd w:val="clear" w:color="auto" w:fill="auto"/>
            <w:vAlign w:val="center"/>
          </w:tcPr>
          <w:p w14:paraId="5C0DA227" w14:textId="586814BC" w:rsidR="00344DEA" w:rsidRPr="00126D2F" w:rsidRDefault="002F507E"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 xml:space="preserve">Dom zdravlja PGŽ – ispostava Dražice </w:t>
            </w:r>
          </w:p>
          <w:p w14:paraId="646FD603" w14:textId="6CEB1663" w:rsidR="00344DEA" w:rsidRPr="00126D2F" w:rsidRDefault="00344DEA" w:rsidP="00BC7925">
            <w:pPr>
              <w:framePr w:hSpace="180" w:wrap="around" w:hAnchor="margin" w:xAlign="center" w:y="842"/>
              <w:widowControl w:val="0"/>
              <w:numPr>
                <w:ilvl w:val="0"/>
                <w:numId w:val="9"/>
              </w:numPr>
              <w:autoSpaceDE w:val="0"/>
              <w:autoSpaceDN w:val="0"/>
              <w:adjustRightInd w:val="0"/>
              <w:spacing w:before="0" w:after="0"/>
              <w:contextualSpacing/>
              <w:rPr>
                <w:rFonts w:eastAsiaTheme="minorHAnsi"/>
                <w:bCs/>
                <w:color w:val="auto"/>
                <w:sz w:val="20"/>
                <w:szCs w:val="20"/>
              </w:rPr>
            </w:pPr>
            <w:r w:rsidRPr="00126D2F">
              <w:rPr>
                <w:bCs/>
                <w:color w:val="000000"/>
                <w:sz w:val="20"/>
                <w:szCs w:val="20"/>
              </w:rPr>
              <w:t>Ljekarne na području Općine.</w:t>
            </w:r>
          </w:p>
        </w:tc>
      </w:tr>
      <w:tr w:rsidR="00344DEA" w:rsidRPr="002811D2" w14:paraId="1D7E5275" w14:textId="77777777" w:rsidTr="00BD4DC9">
        <w:trPr>
          <w:trHeight w:val="996"/>
          <w:jc w:val="center"/>
        </w:trPr>
        <w:tc>
          <w:tcPr>
            <w:tcW w:w="0" w:type="auto"/>
            <w:shd w:val="clear" w:color="auto" w:fill="auto"/>
            <w:vAlign w:val="center"/>
          </w:tcPr>
          <w:p w14:paraId="376DB77D" w14:textId="0B03C31F"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9.</w:t>
            </w:r>
          </w:p>
        </w:tc>
        <w:tc>
          <w:tcPr>
            <w:tcW w:w="1732" w:type="dxa"/>
            <w:shd w:val="clear" w:color="auto" w:fill="auto"/>
            <w:vAlign w:val="center"/>
          </w:tcPr>
          <w:p w14:paraId="0724FAAC" w14:textId="77777777" w:rsidR="00344DEA" w:rsidRPr="00126D2F" w:rsidRDefault="00344DEA" w:rsidP="004517F2">
            <w:pPr>
              <w:widowControl w:val="0"/>
              <w:autoSpaceDE w:val="0"/>
              <w:adjustRightInd w:val="0"/>
              <w:spacing w:before="0" w:after="0"/>
              <w:ind w:right="34"/>
              <w:jc w:val="center"/>
              <w:rPr>
                <w:b/>
                <w:bCs/>
                <w:sz w:val="20"/>
                <w:szCs w:val="20"/>
              </w:rPr>
            </w:pPr>
            <w:r w:rsidRPr="00126D2F">
              <w:rPr>
                <w:b/>
                <w:bCs/>
                <w:sz w:val="20"/>
                <w:szCs w:val="20"/>
              </w:rPr>
              <w:t>Organizacija pružanja veterinarske pomoći</w:t>
            </w:r>
          </w:p>
        </w:tc>
        <w:tc>
          <w:tcPr>
            <w:tcW w:w="1985" w:type="dxa"/>
            <w:vAlign w:val="center"/>
          </w:tcPr>
          <w:p w14:paraId="172A395C" w14:textId="5D49D0D2" w:rsidR="00344DEA" w:rsidRPr="00126D2F" w:rsidRDefault="004A4DAB" w:rsidP="004517F2">
            <w:pPr>
              <w:widowControl w:val="0"/>
              <w:autoSpaceDE w:val="0"/>
              <w:autoSpaceDN w:val="0"/>
              <w:adjustRightInd w:val="0"/>
              <w:spacing w:before="0" w:after="0"/>
              <w:contextualSpacing/>
              <w:jc w:val="center"/>
              <w:rPr>
                <w:bCs/>
                <w:sz w:val="20"/>
                <w:szCs w:val="20"/>
              </w:rPr>
            </w:pPr>
            <w:r w:rsidRPr="00126D2F">
              <w:rPr>
                <w:bCs/>
                <w:sz w:val="20"/>
                <w:szCs w:val="20"/>
              </w:rPr>
              <w:t>Općina Jelenje</w:t>
            </w:r>
          </w:p>
        </w:tc>
        <w:tc>
          <w:tcPr>
            <w:tcW w:w="6669" w:type="dxa"/>
            <w:shd w:val="clear" w:color="auto" w:fill="auto"/>
            <w:vAlign w:val="center"/>
          </w:tcPr>
          <w:p w14:paraId="3A14E6DC"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Prikupljanje informacija o stanju objekata za uzgoj životinja i o stoci koja se našla izvan kontrole.</w:t>
            </w:r>
          </w:p>
          <w:p w14:paraId="4EE94EE7"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Analiziranje stanje stočnog fonda i mjere koje je potrebno poduzeti. </w:t>
            </w:r>
          </w:p>
          <w:p w14:paraId="6784CA9C"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Utvrđivanje raspoloživih punktove za smještaj stoke. </w:t>
            </w:r>
          </w:p>
          <w:p w14:paraId="6C5DA294"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Zbrinjavanje/evakuacija stoke iz ugroženih područja. </w:t>
            </w:r>
          </w:p>
          <w:p w14:paraId="5F32F4C9"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Organiziranje popisa stoke. </w:t>
            </w:r>
          </w:p>
          <w:p w14:paraId="40E5A7F3"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Prevencija i suzbijanje zaraznih bolesti. </w:t>
            </w:r>
          </w:p>
          <w:p w14:paraId="4568E274"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Pregled zdravstvenog stanja i smještaja evakuiranih životinja. </w:t>
            </w:r>
          </w:p>
          <w:p w14:paraId="63C4596D"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Preventivno cijepljenje životinja od mogućih zaraza. </w:t>
            </w:r>
          </w:p>
          <w:p w14:paraId="7EA789E7" w14:textId="77777777"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 xml:space="preserve">Liječenje, klanje i eutanazija oboljelih životinja. </w:t>
            </w:r>
          </w:p>
          <w:p w14:paraId="30B15E2B" w14:textId="7C6264EA" w:rsidR="00344DEA" w:rsidRPr="00126D2F" w:rsidRDefault="00344DEA" w:rsidP="004517F2">
            <w:pPr>
              <w:widowControl w:val="0"/>
              <w:autoSpaceDE w:val="0"/>
              <w:autoSpaceDN w:val="0"/>
              <w:adjustRightInd w:val="0"/>
              <w:spacing w:before="0" w:after="0"/>
              <w:contextualSpacing/>
              <w:rPr>
                <w:bCs/>
                <w:sz w:val="20"/>
                <w:szCs w:val="20"/>
              </w:rPr>
            </w:pPr>
            <w:r w:rsidRPr="00126D2F">
              <w:rPr>
                <w:bCs/>
                <w:sz w:val="20"/>
                <w:szCs w:val="20"/>
              </w:rPr>
              <w:t>Pregled povrijeđene stoke koja bi se nakon klanja mogla koristiti za ljudsku ishranu.</w:t>
            </w:r>
          </w:p>
        </w:tc>
        <w:tc>
          <w:tcPr>
            <w:tcW w:w="3537" w:type="dxa"/>
            <w:shd w:val="clear" w:color="auto" w:fill="auto"/>
            <w:vAlign w:val="center"/>
          </w:tcPr>
          <w:p w14:paraId="663F48ED" w14:textId="1EAA86DA" w:rsidR="00344DEA" w:rsidRPr="00126D2F" w:rsidRDefault="00344DEA">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126D2F">
              <w:rPr>
                <w:rFonts w:eastAsiaTheme="minorHAnsi"/>
                <w:bCs/>
                <w:color w:val="auto"/>
                <w:sz w:val="20"/>
                <w:szCs w:val="20"/>
              </w:rPr>
              <w:t>Stožer civilne zaštite</w:t>
            </w:r>
          </w:p>
          <w:p w14:paraId="4135C5BD" w14:textId="70E13F73" w:rsidR="00344DEA" w:rsidRPr="00126D2F" w:rsidRDefault="0034312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126D2F">
              <w:rPr>
                <w:rFonts w:eastAsiaTheme="minorHAnsi"/>
                <w:bCs/>
                <w:color w:val="auto"/>
                <w:sz w:val="20"/>
                <w:szCs w:val="20"/>
              </w:rPr>
              <w:t>Veterinarska stanica Rijeka</w:t>
            </w:r>
          </w:p>
          <w:p w14:paraId="6ECF4B08" w14:textId="126799D7" w:rsidR="007B1248" w:rsidRPr="00126D2F" w:rsidRDefault="00FB0D09">
            <w:pPr>
              <w:widowControl w:val="0"/>
              <w:numPr>
                <w:ilvl w:val="0"/>
                <w:numId w:val="19"/>
              </w:numPr>
              <w:autoSpaceDE w:val="0"/>
              <w:autoSpaceDN w:val="0"/>
              <w:adjustRightInd w:val="0"/>
              <w:spacing w:before="0" w:after="0"/>
              <w:contextualSpacing/>
              <w:rPr>
                <w:sz w:val="20"/>
                <w:szCs w:val="20"/>
              </w:rPr>
            </w:pPr>
            <w:r w:rsidRPr="00126D2F">
              <w:rPr>
                <w:rFonts w:eastAsiaTheme="minorHAnsi"/>
                <w:bCs/>
                <w:color w:val="auto"/>
                <w:sz w:val="20"/>
                <w:szCs w:val="20"/>
              </w:rPr>
              <w:t>Vlasnici životinja</w:t>
            </w:r>
            <w:r w:rsidR="00E67B49" w:rsidRPr="00126D2F">
              <w:rPr>
                <w:sz w:val="20"/>
                <w:szCs w:val="20"/>
              </w:rPr>
              <w:tab/>
            </w:r>
          </w:p>
          <w:p w14:paraId="1F766E9D" w14:textId="7AAC4A87" w:rsidR="007B1248" w:rsidRPr="00126D2F" w:rsidRDefault="007B1248" w:rsidP="007B1248">
            <w:pPr>
              <w:framePr w:hSpace="180" w:wrap="around" w:hAnchor="margin" w:xAlign="center" w:y="842"/>
              <w:widowControl w:val="0"/>
              <w:autoSpaceDE w:val="0"/>
              <w:autoSpaceDN w:val="0"/>
              <w:adjustRightInd w:val="0"/>
              <w:spacing w:before="0" w:after="0"/>
              <w:ind w:left="360"/>
              <w:contextualSpacing/>
              <w:rPr>
                <w:rFonts w:eastAsiaTheme="minorHAnsi"/>
                <w:bCs/>
                <w:color w:val="auto"/>
                <w:sz w:val="20"/>
                <w:szCs w:val="20"/>
              </w:rPr>
            </w:pPr>
          </w:p>
        </w:tc>
      </w:tr>
      <w:tr w:rsidR="00344DEA" w:rsidRPr="002811D2" w14:paraId="08D7704C" w14:textId="77777777" w:rsidTr="00BD4DC9">
        <w:trPr>
          <w:trHeight w:val="1057"/>
          <w:jc w:val="center"/>
        </w:trPr>
        <w:tc>
          <w:tcPr>
            <w:tcW w:w="0" w:type="auto"/>
            <w:vMerge w:val="restart"/>
            <w:shd w:val="clear" w:color="auto" w:fill="auto"/>
            <w:vAlign w:val="center"/>
          </w:tcPr>
          <w:p w14:paraId="3B20F16C" w14:textId="6E852AEA" w:rsidR="00344DEA" w:rsidRPr="008A1BD6" w:rsidRDefault="00344DEA" w:rsidP="004517F2">
            <w:pPr>
              <w:widowControl w:val="0"/>
              <w:autoSpaceDE w:val="0"/>
              <w:adjustRightInd w:val="0"/>
              <w:spacing w:before="0" w:after="0"/>
              <w:ind w:right="34"/>
              <w:jc w:val="center"/>
              <w:rPr>
                <w:b/>
                <w:bCs/>
                <w:sz w:val="20"/>
                <w:szCs w:val="20"/>
              </w:rPr>
            </w:pPr>
            <w:r w:rsidRPr="008A1BD6">
              <w:rPr>
                <w:b/>
                <w:bCs/>
                <w:sz w:val="20"/>
                <w:szCs w:val="20"/>
              </w:rPr>
              <w:t>10.</w:t>
            </w:r>
          </w:p>
        </w:tc>
        <w:tc>
          <w:tcPr>
            <w:tcW w:w="1732" w:type="dxa"/>
            <w:vMerge w:val="restart"/>
            <w:shd w:val="clear" w:color="auto" w:fill="auto"/>
            <w:vAlign w:val="center"/>
          </w:tcPr>
          <w:p w14:paraId="79DA988B" w14:textId="5F21C6F5" w:rsidR="00344DEA" w:rsidRPr="008A1BD6" w:rsidRDefault="00344DEA" w:rsidP="004517F2">
            <w:pPr>
              <w:spacing w:before="0" w:after="0"/>
              <w:jc w:val="center"/>
              <w:rPr>
                <w:b/>
                <w:bCs/>
                <w:sz w:val="20"/>
                <w:szCs w:val="20"/>
              </w:rPr>
            </w:pPr>
            <w:r w:rsidRPr="008A1BD6">
              <w:rPr>
                <w:b/>
                <w:bCs/>
                <w:sz w:val="20"/>
                <w:szCs w:val="20"/>
              </w:rPr>
              <w:t>Organizacija provođenja humane asanacije i identifikacije poginulih</w:t>
            </w:r>
          </w:p>
        </w:tc>
        <w:tc>
          <w:tcPr>
            <w:tcW w:w="1985" w:type="dxa"/>
            <w:vMerge w:val="restart"/>
            <w:vAlign w:val="center"/>
          </w:tcPr>
          <w:p w14:paraId="735B1EA8" w14:textId="7E4BA198" w:rsidR="00344DEA" w:rsidRPr="008A1BD6" w:rsidRDefault="004A4DAB" w:rsidP="004517F2">
            <w:pPr>
              <w:widowControl w:val="0"/>
              <w:autoSpaceDE w:val="0"/>
              <w:adjustRightInd w:val="0"/>
              <w:spacing w:before="0" w:after="0"/>
              <w:jc w:val="center"/>
              <w:rPr>
                <w:bCs/>
                <w:sz w:val="20"/>
                <w:szCs w:val="20"/>
              </w:rPr>
            </w:pPr>
            <w:r w:rsidRPr="008A1BD6">
              <w:rPr>
                <w:bCs/>
                <w:sz w:val="20"/>
                <w:szCs w:val="20"/>
              </w:rPr>
              <w:t>Općina Jelenje</w:t>
            </w:r>
          </w:p>
        </w:tc>
        <w:tc>
          <w:tcPr>
            <w:tcW w:w="6669" w:type="dxa"/>
            <w:vAlign w:val="center"/>
          </w:tcPr>
          <w:p w14:paraId="668991A5" w14:textId="77777777" w:rsidR="00344DEA" w:rsidRPr="008A1BD6" w:rsidRDefault="00344DEA" w:rsidP="004517F2">
            <w:pPr>
              <w:widowControl w:val="0"/>
              <w:autoSpaceDE w:val="0"/>
              <w:adjustRightInd w:val="0"/>
              <w:spacing w:before="0" w:after="0"/>
              <w:rPr>
                <w:bCs/>
                <w:sz w:val="20"/>
                <w:szCs w:val="20"/>
              </w:rPr>
            </w:pPr>
            <w:r w:rsidRPr="008A1BD6">
              <w:rPr>
                <w:bCs/>
                <w:sz w:val="20"/>
                <w:szCs w:val="20"/>
              </w:rPr>
              <w:t>Identifikacija i sudsko-medicinska ekspertiza nastradalih osoba vrši se uz prisutnost mrtvozornika, liječnika specijalista sudske medicine i patologije, te predstavnika Policijske uprave.</w:t>
            </w:r>
          </w:p>
          <w:p w14:paraId="46A55B74" w14:textId="77777777" w:rsidR="00344DEA" w:rsidRPr="008A1BD6" w:rsidRDefault="00344DEA" w:rsidP="004517F2">
            <w:pPr>
              <w:widowControl w:val="0"/>
              <w:autoSpaceDE w:val="0"/>
              <w:adjustRightInd w:val="0"/>
              <w:spacing w:before="0" w:after="0"/>
              <w:rPr>
                <w:bCs/>
                <w:sz w:val="20"/>
                <w:szCs w:val="20"/>
              </w:rPr>
            </w:pPr>
            <w:r w:rsidRPr="008A1BD6">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521B044E" w14:textId="69187B61" w:rsidR="00344DEA" w:rsidRPr="008A1BD6" w:rsidRDefault="00344DEA" w:rsidP="004517F2">
            <w:pPr>
              <w:widowControl w:val="0"/>
              <w:autoSpaceDE w:val="0"/>
              <w:adjustRightInd w:val="0"/>
              <w:spacing w:before="0" w:after="0"/>
              <w:rPr>
                <w:bCs/>
                <w:sz w:val="20"/>
                <w:szCs w:val="20"/>
              </w:rPr>
            </w:pPr>
            <w:r w:rsidRPr="008A1BD6">
              <w:rPr>
                <w:bCs/>
                <w:sz w:val="20"/>
                <w:szCs w:val="20"/>
              </w:rPr>
              <w:t xml:space="preserve">Službu traženja organizira </w:t>
            </w:r>
            <w:r w:rsidR="00DA4BC2" w:rsidRPr="008A1BD6">
              <w:rPr>
                <w:bCs/>
                <w:sz w:val="20"/>
                <w:szCs w:val="20"/>
              </w:rPr>
              <w:t xml:space="preserve">GDCK Rijeka </w:t>
            </w:r>
            <w:r w:rsidRPr="008A1BD6">
              <w:rPr>
                <w:bCs/>
                <w:sz w:val="20"/>
                <w:szCs w:val="20"/>
              </w:rPr>
              <w:t>(prikupljanje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537" w:type="dxa"/>
            <w:vAlign w:val="center"/>
          </w:tcPr>
          <w:p w14:paraId="12201F3C" w14:textId="3C5052C6" w:rsidR="00344DEA" w:rsidRPr="008A1BD6" w:rsidRDefault="002F507E">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 xml:space="preserve">Dom zdravlja PGŽ – ispostava Dražice </w:t>
            </w:r>
          </w:p>
          <w:p w14:paraId="755B0474" w14:textId="6753BA5D" w:rsidR="00344DEA" w:rsidRPr="008A1BD6" w:rsidRDefault="00F522DB">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MUP - II. PP Rijeka</w:t>
            </w:r>
            <w:r w:rsidR="00E67B49" w:rsidRPr="008A1BD6">
              <w:rPr>
                <w:rFonts w:eastAsiaTheme="minorHAnsi"/>
                <w:bCs/>
                <w:color w:val="auto"/>
                <w:sz w:val="20"/>
                <w:szCs w:val="20"/>
              </w:rPr>
              <w:tab/>
            </w:r>
          </w:p>
          <w:p w14:paraId="3FC6D72B" w14:textId="5C5A81F4" w:rsidR="00344DEA" w:rsidRPr="008A1BD6" w:rsidRDefault="00A350AC">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GDCK Rijeka</w:t>
            </w:r>
          </w:p>
          <w:p w14:paraId="5F598886" w14:textId="7C237665" w:rsidR="00344DEA" w:rsidRPr="008A1BD6" w:rsidRDefault="00FE19E7" w:rsidP="006E093B">
            <w:pPr>
              <w:pStyle w:val="Odlomakpopisa"/>
            </w:pPr>
            <w:r w:rsidRPr="008A1BD6">
              <w:t>KD Jelen d.o.o.</w:t>
            </w:r>
          </w:p>
        </w:tc>
      </w:tr>
      <w:tr w:rsidR="00344DEA" w:rsidRPr="002811D2" w14:paraId="7717044D" w14:textId="77777777" w:rsidTr="00BD4DC9">
        <w:trPr>
          <w:trHeight w:val="732"/>
          <w:jc w:val="center"/>
        </w:trPr>
        <w:tc>
          <w:tcPr>
            <w:tcW w:w="0" w:type="auto"/>
            <w:vMerge/>
            <w:shd w:val="clear" w:color="auto" w:fill="auto"/>
            <w:vAlign w:val="center"/>
          </w:tcPr>
          <w:p w14:paraId="4BFBD180"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16A0F6B1"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5B41A2C1" w14:textId="77777777" w:rsidR="00344DEA" w:rsidRPr="002811D2" w:rsidRDefault="00344DEA" w:rsidP="004517F2">
            <w:pPr>
              <w:widowControl w:val="0"/>
              <w:autoSpaceDE w:val="0"/>
              <w:adjustRightInd w:val="0"/>
              <w:spacing w:before="0" w:after="0"/>
              <w:jc w:val="center"/>
              <w:rPr>
                <w:bCs/>
                <w:sz w:val="20"/>
                <w:szCs w:val="20"/>
                <w:highlight w:val="yellow"/>
              </w:rPr>
            </w:pPr>
          </w:p>
        </w:tc>
        <w:tc>
          <w:tcPr>
            <w:tcW w:w="6669" w:type="dxa"/>
            <w:vAlign w:val="center"/>
          </w:tcPr>
          <w:p w14:paraId="382499F3" w14:textId="3302BBDF" w:rsidR="00344DEA" w:rsidRPr="008A1BD6" w:rsidRDefault="00344DEA" w:rsidP="004517F2">
            <w:pPr>
              <w:widowControl w:val="0"/>
              <w:autoSpaceDE w:val="0"/>
              <w:adjustRightInd w:val="0"/>
              <w:spacing w:before="0" w:after="0"/>
              <w:rPr>
                <w:bCs/>
                <w:sz w:val="20"/>
                <w:szCs w:val="20"/>
              </w:rPr>
            </w:pPr>
            <w:r w:rsidRPr="008A1BD6">
              <w:rPr>
                <w:bCs/>
                <w:sz w:val="20"/>
                <w:szCs w:val="20"/>
              </w:rPr>
              <w:t>Sanitarni nadzor nad ukapanjem mrtvih.</w:t>
            </w:r>
          </w:p>
        </w:tc>
        <w:tc>
          <w:tcPr>
            <w:tcW w:w="3537" w:type="dxa"/>
            <w:vAlign w:val="center"/>
          </w:tcPr>
          <w:p w14:paraId="6FAF7F35" w14:textId="77777777" w:rsidR="00344DEA" w:rsidRPr="008A1BD6" w:rsidRDefault="00344DEA">
            <w:pPr>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pogrebna poduzeća uz djelatnike mjesnih odbora</w:t>
            </w:r>
          </w:p>
          <w:p w14:paraId="73E36E9A" w14:textId="3AB0191A" w:rsidR="00344DEA" w:rsidRPr="008A1BD6" w:rsidRDefault="00344DEA">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rFonts w:eastAsiaTheme="minorHAnsi"/>
                <w:bCs/>
                <w:color w:val="auto"/>
                <w:sz w:val="20"/>
                <w:szCs w:val="20"/>
              </w:rPr>
              <w:t>sanitarna inspekcija</w:t>
            </w:r>
          </w:p>
        </w:tc>
      </w:tr>
      <w:tr w:rsidR="00344DEA" w:rsidRPr="002811D2" w14:paraId="1C14DC20" w14:textId="77777777" w:rsidTr="00BD4DC9">
        <w:trPr>
          <w:trHeight w:val="1125"/>
          <w:jc w:val="center"/>
        </w:trPr>
        <w:tc>
          <w:tcPr>
            <w:tcW w:w="0" w:type="auto"/>
            <w:vMerge/>
            <w:shd w:val="clear" w:color="auto" w:fill="auto"/>
            <w:vAlign w:val="center"/>
          </w:tcPr>
          <w:p w14:paraId="1BB172F4"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193BF47" w14:textId="77777777" w:rsidR="00344DEA" w:rsidRPr="002811D2" w:rsidRDefault="00344DEA"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26DAB883" w14:textId="77777777" w:rsidR="00344DEA" w:rsidRPr="002811D2" w:rsidRDefault="00344DEA" w:rsidP="004517F2">
            <w:pPr>
              <w:widowControl w:val="0"/>
              <w:autoSpaceDE w:val="0"/>
              <w:adjustRightInd w:val="0"/>
              <w:spacing w:before="0" w:after="0"/>
              <w:jc w:val="center"/>
              <w:rPr>
                <w:bCs/>
                <w:sz w:val="20"/>
                <w:szCs w:val="20"/>
                <w:highlight w:val="yellow"/>
              </w:rPr>
            </w:pPr>
          </w:p>
        </w:tc>
        <w:tc>
          <w:tcPr>
            <w:tcW w:w="6669" w:type="dxa"/>
            <w:vAlign w:val="center"/>
          </w:tcPr>
          <w:p w14:paraId="2A8A82D5" w14:textId="77777777" w:rsidR="00344DEA" w:rsidRPr="008A1BD6" w:rsidRDefault="00344DEA" w:rsidP="004517F2">
            <w:pPr>
              <w:widowControl w:val="0"/>
              <w:autoSpaceDE w:val="0"/>
              <w:adjustRightInd w:val="0"/>
              <w:spacing w:before="0" w:after="0"/>
              <w:rPr>
                <w:bCs/>
                <w:sz w:val="20"/>
                <w:szCs w:val="20"/>
              </w:rPr>
            </w:pPr>
            <w:r w:rsidRPr="008A1BD6">
              <w:rPr>
                <w:bCs/>
                <w:sz w:val="20"/>
                <w:szCs w:val="20"/>
              </w:rPr>
              <w:t>Prikupljanje informacija o stanju upotrebljivosti mrtvačnica na mjesnim grobljima. Osiguranje prostora za prikupljanje poginulih i druge provedbene aktivnosti.</w:t>
            </w:r>
          </w:p>
          <w:p w14:paraId="1C1DC8F5" w14:textId="1EC9E05A" w:rsidR="00344DEA" w:rsidRPr="008A1BD6" w:rsidRDefault="00344DEA" w:rsidP="004517F2">
            <w:pPr>
              <w:widowControl w:val="0"/>
              <w:autoSpaceDE w:val="0"/>
              <w:adjustRightInd w:val="0"/>
              <w:spacing w:before="0" w:after="0"/>
              <w:rPr>
                <w:bCs/>
                <w:sz w:val="20"/>
                <w:szCs w:val="20"/>
              </w:rPr>
            </w:pPr>
            <w:r w:rsidRPr="008A1BD6">
              <w:rPr>
                <w:bCs/>
                <w:sz w:val="20"/>
                <w:szCs w:val="20"/>
              </w:rPr>
              <w:t>Lokacije za ukop su mjesna groblja.</w:t>
            </w:r>
          </w:p>
        </w:tc>
        <w:tc>
          <w:tcPr>
            <w:tcW w:w="3537" w:type="dxa"/>
            <w:vAlign w:val="center"/>
          </w:tcPr>
          <w:p w14:paraId="3DB32164" w14:textId="5143C4B2" w:rsidR="00344DEA" w:rsidRPr="008A1BD6" w:rsidRDefault="00FE19E7">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6E093B">
              <w:rPr>
                <w:rFonts w:eastAsia="Calibri"/>
                <w:color w:val="FF0000"/>
                <w:sz w:val="20"/>
                <w:szCs w:val="20"/>
              </w:rPr>
              <w:t>KD Jelen d.o.o.</w:t>
            </w:r>
          </w:p>
        </w:tc>
      </w:tr>
      <w:tr w:rsidR="008F5BC9" w:rsidRPr="002811D2" w14:paraId="1909419A" w14:textId="77777777" w:rsidTr="00BD4DC9">
        <w:trPr>
          <w:trHeight w:val="437"/>
          <w:jc w:val="center"/>
        </w:trPr>
        <w:tc>
          <w:tcPr>
            <w:tcW w:w="0" w:type="auto"/>
            <w:vAlign w:val="center"/>
          </w:tcPr>
          <w:p w14:paraId="5C6EB851" w14:textId="3B79F6E4" w:rsidR="008F5BC9" w:rsidRPr="008A1BD6" w:rsidRDefault="008F5BC9" w:rsidP="004517F2">
            <w:pPr>
              <w:widowControl w:val="0"/>
              <w:autoSpaceDE w:val="0"/>
              <w:adjustRightInd w:val="0"/>
              <w:spacing w:before="0" w:after="0"/>
              <w:ind w:right="34"/>
              <w:jc w:val="center"/>
              <w:rPr>
                <w:b/>
                <w:bCs/>
                <w:sz w:val="20"/>
                <w:szCs w:val="20"/>
              </w:rPr>
            </w:pPr>
            <w:r w:rsidRPr="008A1BD6">
              <w:rPr>
                <w:b/>
                <w:bCs/>
                <w:sz w:val="20"/>
                <w:szCs w:val="20"/>
              </w:rPr>
              <w:t>11.</w:t>
            </w:r>
          </w:p>
        </w:tc>
        <w:tc>
          <w:tcPr>
            <w:tcW w:w="1732" w:type="dxa"/>
            <w:vAlign w:val="center"/>
          </w:tcPr>
          <w:p w14:paraId="1EA1DE7C" w14:textId="510167B0" w:rsidR="008F5BC9" w:rsidRPr="008A1BD6" w:rsidRDefault="008F5BC9" w:rsidP="004517F2">
            <w:pPr>
              <w:widowControl w:val="0"/>
              <w:autoSpaceDE w:val="0"/>
              <w:adjustRightInd w:val="0"/>
              <w:spacing w:before="0" w:after="0"/>
              <w:ind w:right="34"/>
              <w:jc w:val="center"/>
              <w:rPr>
                <w:b/>
                <w:bCs/>
                <w:sz w:val="20"/>
                <w:szCs w:val="20"/>
              </w:rPr>
            </w:pPr>
            <w:r w:rsidRPr="008A1BD6">
              <w:rPr>
                <w:b/>
                <w:bCs/>
                <w:sz w:val="20"/>
                <w:szCs w:val="20"/>
              </w:rPr>
              <w:t>Organizacija provođenja animalne asanacije</w:t>
            </w:r>
          </w:p>
        </w:tc>
        <w:tc>
          <w:tcPr>
            <w:tcW w:w="1985" w:type="dxa"/>
            <w:vAlign w:val="center"/>
          </w:tcPr>
          <w:p w14:paraId="42E0F378" w14:textId="630D4A30" w:rsidR="008F5BC9" w:rsidRPr="008A1BD6" w:rsidRDefault="004A4DAB" w:rsidP="004517F2">
            <w:pPr>
              <w:widowControl w:val="0"/>
              <w:autoSpaceDE w:val="0"/>
              <w:adjustRightInd w:val="0"/>
              <w:spacing w:before="0" w:after="0"/>
              <w:jc w:val="center"/>
              <w:rPr>
                <w:bCs/>
                <w:sz w:val="20"/>
                <w:szCs w:val="20"/>
              </w:rPr>
            </w:pPr>
            <w:r w:rsidRPr="008A1BD6">
              <w:rPr>
                <w:bCs/>
                <w:sz w:val="20"/>
                <w:szCs w:val="20"/>
              </w:rPr>
              <w:t>Općina Jelenje</w:t>
            </w:r>
          </w:p>
        </w:tc>
        <w:tc>
          <w:tcPr>
            <w:tcW w:w="6669" w:type="dxa"/>
            <w:vAlign w:val="center"/>
          </w:tcPr>
          <w:p w14:paraId="23B62872" w14:textId="1FA60486" w:rsidR="00083418" w:rsidRPr="008A1BD6" w:rsidRDefault="00083418" w:rsidP="00083418">
            <w:pPr>
              <w:widowControl w:val="0"/>
              <w:autoSpaceDE w:val="0"/>
              <w:adjustRightInd w:val="0"/>
              <w:spacing w:before="0" w:after="0"/>
              <w:ind w:left="33"/>
              <w:rPr>
                <w:bCs/>
                <w:color w:val="000000"/>
                <w:sz w:val="20"/>
                <w:szCs w:val="20"/>
              </w:rPr>
            </w:pPr>
            <w:r w:rsidRPr="008A1BD6">
              <w:rPr>
                <w:bCs/>
                <w:color w:val="000000"/>
                <w:sz w:val="20"/>
                <w:szCs w:val="20"/>
              </w:rPr>
              <w:t xml:space="preserve">Za saniranje posljedica koje mogu nastati od uginulih životinja angažirat će se </w:t>
            </w:r>
            <w:r w:rsidR="00343129" w:rsidRPr="008A1BD6">
              <w:rPr>
                <w:bCs/>
                <w:color w:val="000000"/>
                <w:sz w:val="20"/>
                <w:szCs w:val="20"/>
              </w:rPr>
              <w:t>Veterinarska stanica Rijeka</w:t>
            </w:r>
            <w:r w:rsidRPr="008A1BD6">
              <w:rPr>
                <w:bCs/>
                <w:color w:val="000000"/>
                <w:sz w:val="20"/>
                <w:szCs w:val="20"/>
              </w:rPr>
              <w:t xml:space="preserve">. Za potrebe prikupljanja životinjskih lešina u </w:t>
            </w:r>
            <w:r w:rsidR="00171B2E" w:rsidRPr="008A1BD6">
              <w:rPr>
                <w:bCs/>
                <w:color w:val="000000"/>
                <w:sz w:val="20"/>
                <w:szCs w:val="20"/>
              </w:rPr>
              <w:t>Veterinarskoj stanici Rijeka</w:t>
            </w:r>
            <w:r w:rsidRPr="008A1BD6">
              <w:rPr>
                <w:bCs/>
                <w:color w:val="000000"/>
                <w:sz w:val="20"/>
                <w:szCs w:val="20"/>
              </w:rPr>
              <w:t xml:space="preserve"> ustrojena je Higijeničarska služba, a za potrebe animalne asanacije koristile bi se službe Zbrinjavanja nusproizvoda i otpada životinjskog porijekla te DDD služba. </w:t>
            </w:r>
            <w:r w:rsidRPr="008A1BD6">
              <w:rPr>
                <w:bCs/>
                <w:sz w:val="20"/>
                <w:szCs w:val="20"/>
              </w:rPr>
              <w:t>Sakupljanje se obavlja specijalnim kamionima različitih nosivosti, a nusproizvodi se odlažu u kontejnere koji se pomoću viličara odvoze u rashladne komore do otpreme na toplinsku preradu.</w:t>
            </w:r>
          </w:p>
          <w:p w14:paraId="4AE913D1" w14:textId="34CE6315" w:rsidR="008F5BC9" w:rsidRPr="008A1BD6" w:rsidRDefault="00083418" w:rsidP="00083418">
            <w:pPr>
              <w:widowControl w:val="0"/>
              <w:autoSpaceDE w:val="0"/>
              <w:adjustRightInd w:val="0"/>
              <w:spacing w:after="0"/>
              <w:ind w:left="33"/>
              <w:rPr>
                <w:bCs/>
                <w:sz w:val="20"/>
                <w:szCs w:val="20"/>
              </w:rPr>
            </w:pPr>
            <w:r w:rsidRPr="008A1BD6">
              <w:rPr>
                <w:bCs/>
                <w:color w:val="000000"/>
                <w:sz w:val="20"/>
                <w:szCs w:val="20"/>
              </w:rPr>
              <w:t xml:space="preserve">Ukoliko životinjske lešine nije moguće otpremiti radi daljnje utilizacije putem sabirališta nusproizvoda u kafileriju,  lokacije za ukop životinjskih lešina odrediti će </w:t>
            </w:r>
            <w:r w:rsidR="002C1549" w:rsidRPr="009B4842">
              <w:rPr>
                <w:bCs/>
                <w:color w:val="FF0000"/>
                <w:sz w:val="20"/>
                <w:szCs w:val="20"/>
              </w:rPr>
              <w:t>O</w:t>
            </w:r>
            <w:r w:rsidR="002C1549" w:rsidRPr="008A1BD6">
              <w:rPr>
                <w:bCs/>
                <w:color w:val="000000"/>
                <w:sz w:val="20"/>
                <w:szCs w:val="20"/>
              </w:rPr>
              <w:t>pćinski načelnik</w:t>
            </w:r>
            <w:r w:rsidRPr="008A1BD6">
              <w:rPr>
                <w:bCs/>
                <w:color w:val="000000"/>
                <w:sz w:val="20"/>
                <w:szCs w:val="20"/>
              </w:rPr>
              <w:t xml:space="preserve"> svojom odlukom,  uz prethodnu suglasnost veterinarske inspekcije.</w:t>
            </w:r>
          </w:p>
        </w:tc>
        <w:tc>
          <w:tcPr>
            <w:tcW w:w="3537" w:type="dxa"/>
            <w:vAlign w:val="center"/>
          </w:tcPr>
          <w:p w14:paraId="67494A7C" w14:textId="1A6FD6B3" w:rsidR="00974C25" w:rsidRPr="00CB0CDC" w:rsidRDefault="00343129">
            <w:pPr>
              <w:widowControl w:val="0"/>
              <w:numPr>
                <w:ilvl w:val="0"/>
                <w:numId w:val="19"/>
              </w:numPr>
              <w:autoSpaceDE w:val="0"/>
              <w:autoSpaceDN w:val="0"/>
              <w:adjustRightInd w:val="0"/>
              <w:spacing w:before="0" w:after="0"/>
              <w:contextualSpacing/>
              <w:rPr>
                <w:rFonts w:eastAsiaTheme="minorHAnsi"/>
                <w:bCs/>
                <w:color w:val="auto"/>
                <w:sz w:val="20"/>
                <w:szCs w:val="20"/>
              </w:rPr>
            </w:pPr>
            <w:r w:rsidRPr="008A1BD6">
              <w:rPr>
                <w:bCs/>
                <w:color w:val="000000"/>
                <w:sz w:val="20"/>
                <w:szCs w:val="20"/>
              </w:rPr>
              <w:t>Veterinarska stanica Rijeka</w:t>
            </w:r>
          </w:p>
          <w:p w14:paraId="74D151A8" w14:textId="42817141" w:rsidR="00CB0CDC" w:rsidRPr="006E093B" w:rsidRDefault="00CB0CDC" w:rsidP="006E093B">
            <w:pPr>
              <w:pStyle w:val="Odlomakpopisa"/>
            </w:pPr>
            <w:r w:rsidRPr="006E093B">
              <w:t>Lovačko društvo „Jelen“</w:t>
            </w:r>
          </w:p>
          <w:p w14:paraId="6AAA0EDE" w14:textId="34E79BFB" w:rsidR="008F5BC9" w:rsidRPr="008A1BD6" w:rsidRDefault="008F5BC9" w:rsidP="00493E2E">
            <w:pPr>
              <w:framePr w:hSpace="180" w:wrap="around" w:hAnchor="margin" w:xAlign="center" w:y="842"/>
              <w:widowControl w:val="0"/>
              <w:autoSpaceDE w:val="0"/>
              <w:autoSpaceDN w:val="0"/>
              <w:adjustRightInd w:val="0"/>
              <w:spacing w:before="0" w:after="0"/>
              <w:ind w:left="360"/>
              <w:contextualSpacing/>
              <w:rPr>
                <w:rFonts w:eastAsia="Calibri"/>
                <w:sz w:val="20"/>
                <w:szCs w:val="20"/>
              </w:rPr>
            </w:pPr>
          </w:p>
        </w:tc>
      </w:tr>
      <w:tr w:rsidR="008F5BC9" w:rsidRPr="002811D2" w14:paraId="2C46AAAA" w14:textId="77777777" w:rsidTr="00BD4DC9">
        <w:trPr>
          <w:trHeight w:val="501"/>
          <w:jc w:val="center"/>
        </w:trPr>
        <w:tc>
          <w:tcPr>
            <w:tcW w:w="0" w:type="auto"/>
            <w:vMerge w:val="restart"/>
            <w:vAlign w:val="center"/>
          </w:tcPr>
          <w:p w14:paraId="0D706A7F" w14:textId="77777777" w:rsidR="008F5BC9" w:rsidRPr="00CB0CDC" w:rsidRDefault="008F5BC9" w:rsidP="004517F2">
            <w:pPr>
              <w:widowControl w:val="0"/>
              <w:autoSpaceDE w:val="0"/>
              <w:adjustRightInd w:val="0"/>
              <w:spacing w:before="0" w:after="0"/>
              <w:ind w:right="34"/>
              <w:jc w:val="center"/>
              <w:rPr>
                <w:b/>
                <w:bCs/>
                <w:sz w:val="20"/>
                <w:szCs w:val="20"/>
              </w:rPr>
            </w:pPr>
            <w:r w:rsidRPr="00CB0CDC">
              <w:rPr>
                <w:b/>
                <w:bCs/>
                <w:sz w:val="20"/>
                <w:szCs w:val="20"/>
              </w:rPr>
              <w:t>12.</w:t>
            </w:r>
          </w:p>
          <w:p w14:paraId="7DA772DC" w14:textId="1667D278" w:rsidR="008F5BC9" w:rsidRPr="00CB0CDC" w:rsidRDefault="008F5BC9" w:rsidP="004517F2">
            <w:pPr>
              <w:widowControl w:val="0"/>
              <w:autoSpaceDE w:val="0"/>
              <w:adjustRightInd w:val="0"/>
              <w:spacing w:before="0" w:after="0"/>
              <w:ind w:right="34"/>
              <w:jc w:val="center"/>
              <w:rPr>
                <w:b/>
                <w:bCs/>
                <w:sz w:val="20"/>
                <w:szCs w:val="20"/>
              </w:rPr>
            </w:pPr>
          </w:p>
        </w:tc>
        <w:tc>
          <w:tcPr>
            <w:tcW w:w="1732" w:type="dxa"/>
            <w:vMerge w:val="restart"/>
            <w:vAlign w:val="center"/>
          </w:tcPr>
          <w:p w14:paraId="54EFD742" w14:textId="77777777" w:rsidR="008F5BC9" w:rsidRPr="00CB0CDC" w:rsidRDefault="008F5BC9" w:rsidP="004517F2">
            <w:pPr>
              <w:widowControl w:val="0"/>
              <w:autoSpaceDE w:val="0"/>
              <w:adjustRightInd w:val="0"/>
              <w:spacing w:before="0" w:after="0"/>
              <w:ind w:right="34"/>
              <w:jc w:val="center"/>
              <w:rPr>
                <w:b/>
                <w:bCs/>
                <w:sz w:val="20"/>
                <w:szCs w:val="20"/>
              </w:rPr>
            </w:pPr>
            <w:r w:rsidRPr="00CB0CDC">
              <w:rPr>
                <w:b/>
                <w:bCs/>
                <w:sz w:val="20"/>
                <w:szCs w:val="20"/>
              </w:rPr>
              <w:t>Organizacija provođenja asanacije terena</w:t>
            </w:r>
          </w:p>
          <w:p w14:paraId="1BEE6ABE" w14:textId="69DA6492" w:rsidR="008F5BC9" w:rsidRPr="00CB0CDC" w:rsidRDefault="008F5BC9" w:rsidP="004517F2">
            <w:pPr>
              <w:widowControl w:val="0"/>
              <w:autoSpaceDE w:val="0"/>
              <w:adjustRightInd w:val="0"/>
              <w:spacing w:before="0" w:after="0"/>
              <w:ind w:right="34"/>
              <w:jc w:val="center"/>
              <w:rPr>
                <w:b/>
                <w:bCs/>
                <w:sz w:val="20"/>
                <w:szCs w:val="20"/>
              </w:rPr>
            </w:pPr>
          </w:p>
        </w:tc>
        <w:tc>
          <w:tcPr>
            <w:tcW w:w="1985" w:type="dxa"/>
            <w:vMerge w:val="restart"/>
            <w:vAlign w:val="center"/>
          </w:tcPr>
          <w:p w14:paraId="2481C894" w14:textId="3A98FA59" w:rsidR="008F5BC9" w:rsidRPr="00CB0CDC" w:rsidRDefault="004A4DAB" w:rsidP="004517F2">
            <w:pPr>
              <w:widowControl w:val="0"/>
              <w:autoSpaceDE w:val="0"/>
              <w:adjustRightInd w:val="0"/>
              <w:spacing w:before="0" w:after="0"/>
              <w:jc w:val="center"/>
              <w:rPr>
                <w:bCs/>
                <w:sz w:val="20"/>
                <w:szCs w:val="20"/>
              </w:rPr>
            </w:pPr>
            <w:r w:rsidRPr="00CB0CDC">
              <w:rPr>
                <w:bCs/>
                <w:sz w:val="20"/>
                <w:szCs w:val="20"/>
              </w:rPr>
              <w:t>Općina Jelenje</w:t>
            </w:r>
          </w:p>
        </w:tc>
        <w:tc>
          <w:tcPr>
            <w:tcW w:w="6669" w:type="dxa"/>
            <w:vAlign w:val="center"/>
          </w:tcPr>
          <w:p w14:paraId="385061C8"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 xml:space="preserve">Strojno i ručno raščišćavanje i čišćenje javnih površina od mulja i ostalog neinfektivnog nanosa. </w:t>
            </w:r>
          </w:p>
          <w:p w14:paraId="7EC40321"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 xml:space="preserve">Pranje vodom javnih površina i objekata koje su pod muljem. </w:t>
            </w:r>
          </w:p>
          <w:p w14:paraId="40B90226"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Izrada sabirnih kanala.</w:t>
            </w:r>
          </w:p>
          <w:p w14:paraId="14943AB5" w14:textId="77777777" w:rsidR="008F5BC9" w:rsidRPr="00CB0CDC" w:rsidRDefault="008F5BC9" w:rsidP="004517F2">
            <w:pPr>
              <w:widowControl w:val="0"/>
              <w:autoSpaceDE w:val="0"/>
              <w:adjustRightInd w:val="0"/>
              <w:spacing w:before="0" w:after="0"/>
              <w:rPr>
                <w:bCs/>
                <w:sz w:val="20"/>
                <w:szCs w:val="20"/>
              </w:rPr>
            </w:pPr>
            <w:r w:rsidRPr="00CB0CDC">
              <w:rPr>
                <w:bCs/>
                <w:sz w:val="20"/>
                <w:szCs w:val="20"/>
              </w:rPr>
              <w:t xml:space="preserve">Uklanjanje građevinskog i ostalog krupnog otpada s javnih površina i iz objekata. </w:t>
            </w:r>
          </w:p>
          <w:p w14:paraId="21F8892B" w14:textId="159CEF7F" w:rsidR="008F5BC9" w:rsidRPr="00CB0CDC" w:rsidRDefault="008F5BC9" w:rsidP="004517F2">
            <w:pPr>
              <w:widowControl w:val="0"/>
              <w:autoSpaceDE w:val="0"/>
              <w:adjustRightInd w:val="0"/>
              <w:spacing w:before="0" w:after="0"/>
              <w:rPr>
                <w:bCs/>
                <w:sz w:val="20"/>
                <w:szCs w:val="20"/>
              </w:rPr>
            </w:pPr>
            <w:r w:rsidRPr="00CB0CDC">
              <w:rPr>
                <w:bCs/>
                <w:sz w:val="20"/>
                <w:szCs w:val="20"/>
              </w:rPr>
              <w:t>Sortiranje i uklanjanje prikupljenog otpada s javnih površina.</w:t>
            </w:r>
          </w:p>
        </w:tc>
        <w:tc>
          <w:tcPr>
            <w:tcW w:w="3537" w:type="dxa"/>
            <w:vAlign w:val="center"/>
          </w:tcPr>
          <w:p w14:paraId="409CA863" w14:textId="77777777" w:rsidR="008F5BC9" w:rsidRPr="00CB0CD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Stožer civilne zaštite</w:t>
            </w:r>
          </w:p>
          <w:p w14:paraId="54F4C238" w14:textId="38FD518F" w:rsidR="008F5BC9" w:rsidRPr="00CB0CDC" w:rsidRDefault="0000205D">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sz w:val="20"/>
                <w:szCs w:val="20"/>
              </w:rPr>
              <w:t>Vatrogasne snage</w:t>
            </w:r>
          </w:p>
          <w:p w14:paraId="75A2C4A1" w14:textId="77777777" w:rsidR="008F5BC9" w:rsidRPr="006E093B" w:rsidRDefault="00FE19E7">
            <w:pPr>
              <w:widowControl w:val="0"/>
              <w:numPr>
                <w:ilvl w:val="0"/>
                <w:numId w:val="19"/>
              </w:numPr>
              <w:autoSpaceDE w:val="0"/>
              <w:autoSpaceDN w:val="0"/>
              <w:adjustRightInd w:val="0"/>
              <w:spacing w:before="0" w:after="0"/>
              <w:contextualSpacing/>
              <w:rPr>
                <w:rFonts w:eastAsiaTheme="minorHAnsi"/>
                <w:bCs/>
                <w:color w:val="FF0000"/>
                <w:sz w:val="20"/>
                <w:szCs w:val="20"/>
              </w:rPr>
            </w:pPr>
            <w:r w:rsidRPr="006E093B">
              <w:rPr>
                <w:rFonts w:eastAsiaTheme="minorHAnsi"/>
                <w:bCs/>
                <w:color w:val="FF0000"/>
                <w:sz w:val="20"/>
                <w:szCs w:val="20"/>
              </w:rPr>
              <w:t>KD Jelen d.o.o.</w:t>
            </w:r>
          </w:p>
          <w:p w14:paraId="53FCA28D" w14:textId="77777777" w:rsidR="00CB0CDC" w:rsidRPr="006E093B" w:rsidRDefault="00CB0CDC" w:rsidP="00CB0CDC">
            <w:pPr>
              <w:widowControl w:val="0"/>
              <w:numPr>
                <w:ilvl w:val="0"/>
                <w:numId w:val="19"/>
              </w:numPr>
              <w:autoSpaceDE w:val="0"/>
              <w:autoSpaceDN w:val="0"/>
              <w:adjustRightInd w:val="0"/>
              <w:spacing w:before="0" w:after="0"/>
              <w:contextualSpacing/>
              <w:rPr>
                <w:rFonts w:eastAsiaTheme="minorHAnsi"/>
                <w:bCs/>
                <w:color w:val="FF0000"/>
                <w:sz w:val="20"/>
                <w:szCs w:val="20"/>
              </w:rPr>
            </w:pPr>
            <w:r w:rsidRPr="006E093B">
              <w:rPr>
                <w:rFonts w:eastAsiaTheme="minorHAnsi"/>
                <w:bCs/>
                <w:color w:val="FF0000"/>
                <w:sz w:val="20"/>
                <w:szCs w:val="20"/>
              </w:rPr>
              <w:t>Emico d.o.o.</w:t>
            </w:r>
          </w:p>
          <w:p w14:paraId="56B30153" w14:textId="567EA2E3" w:rsidR="00CB0CDC" w:rsidRPr="00CB0CDC" w:rsidRDefault="00CB0CDC" w:rsidP="00CB0CDC">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Obrt Brko Dražice</w:t>
            </w:r>
          </w:p>
        </w:tc>
      </w:tr>
      <w:tr w:rsidR="008F5BC9" w:rsidRPr="002811D2" w14:paraId="121AC35F" w14:textId="77777777" w:rsidTr="00BD4DC9">
        <w:trPr>
          <w:trHeight w:val="166"/>
          <w:jc w:val="center"/>
        </w:trPr>
        <w:tc>
          <w:tcPr>
            <w:tcW w:w="0" w:type="auto"/>
            <w:vMerge/>
            <w:vAlign w:val="center"/>
          </w:tcPr>
          <w:p w14:paraId="513FA602"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vAlign w:val="center"/>
          </w:tcPr>
          <w:p w14:paraId="11D06AAE"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985" w:type="dxa"/>
            <w:vMerge/>
            <w:vAlign w:val="center"/>
          </w:tcPr>
          <w:p w14:paraId="0399416C" w14:textId="77777777" w:rsidR="008F5BC9" w:rsidRPr="002811D2" w:rsidRDefault="008F5BC9" w:rsidP="004517F2">
            <w:pPr>
              <w:widowControl w:val="0"/>
              <w:autoSpaceDE w:val="0"/>
              <w:adjustRightInd w:val="0"/>
              <w:spacing w:before="0" w:after="0"/>
              <w:jc w:val="center"/>
              <w:rPr>
                <w:bCs/>
                <w:sz w:val="20"/>
                <w:szCs w:val="20"/>
                <w:highlight w:val="yellow"/>
              </w:rPr>
            </w:pPr>
          </w:p>
        </w:tc>
        <w:tc>
          <w:tcPr>
            <w:tcW w:w="6669" w:type="dxa"/>
            <w:vAlign w:val="center"/>
          </w:tcPr>
          <w:p w14:paraId="296F8628" w14:textId="466FBAB6" w:rsidR="008F5BC9" w:rsidRPr="00CB0CDC" w:rsidRDefault="008F5BC9" w:rsidP="004517F2">
            <w:pPr>
              <w:widowControl w:val="0"/>
              <w:autoSpaceDE w:val="0"/>
              <w:adjustRightInd w:val="0"/>
              <w:spacing w:before="0" w:after="0"/>
              <w:rPr>
                <w:bCs/>
                <w:sz w:val="20"/>
                <w:szCs w:val="20"/>
              </w:rPr>
            </w:pPr>
            <w:r w:rsidRPr="00CB0CDC">
              <w:rPr>
                <w:bCs/>
                <w:sz w:val="20"/>
                <w:szCs w:val="20"/>
              </w:rPr>
              <w:t>Sušenje i dezinfekcija prostora.</w:t>
            </w:r>
          </w:p>
        </w:tc>
        <w:tc>
          <w:tcPr>
            <w:tcW w:w="3537" w:type="dxa"/>
            <w:vAlign w:val="center"/>
          </w:tcPr>
          <w:p w14:paraId="475AB0D5" w14:textId="25724C8B" w:rsidR="008F5BC9" w:rsidRPr="00CB0CDC" w:rsidRDefault="00251A1D">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Nastavni zavod za javno zdravstvo </w:t>
            </w:r>
            <w:r w:rsidR="00F522DB" w:rsidRPr="00CB0CDC">
              <w:rPr>
                <w:rFonts w:eastAsiaTheme="minorHAnsi"/>
                <w:bCs/>
                <w:color w:val="auto"/>
                <w:sz w:val="20"/>
                <w:szCs w:val="20"/>
              </w:rPr>
              <w:t>Primorsko-goranske županije</w:t>
            </w:r>
          </w:p>
          <w:p w14:paraId="367A6FAB" w14:textId="667C9B72" w:rsidR="008F5BC9" w:rsidRPr="00CB0CDC"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GDCK Rijeka</w:t>
            </w:r>
          </w:p>
        </w:tc>
      </w:tr>
      <w:tr w:rsidR="008F5BC9" w:rsidRPr="002811D2" w14:paraId="144224B8" w14:textId="77777777" w:rsidTr="00BD4DC9">
        <w:trPr>
          <w:trHeight w:val="707"/>
          <w:jc w:val="center"/>
        </w:trPr>
        <w:tc>
          <w:tcPr>
            <w:tcW w:w="0" w:type="auto"/>
            <w:vMerge w:val="restart"/>
            <w:shd w:val="clear" w:color="auto" w:fill="auto"/>
            <w:vAlign w:val="center"/>
          </w:tcPr>
          <w:p w14:paraId="674D6AE0" w14:textId="625510DD" w:rsidR="008F5BC9" w:rsidRPr="00CB0CDC" w:rsidRDefault="008F5BC9" w:rsidP="004517F2">
            <w:pPr>
              <w:widowControl w:val="0"/>
              <w:autoSpaceDE w:val="0"/>
              <w:adjustRightInd w:val="0"/>
              <w:spacing w:before="0" w:after="0"/>
              <w:ind w:right="34"/>
              <w:jc w:val="center"/>
              <w:rPr>
                <w:b/>
                <w:bCs/>
                <w:sz w:val="20"/>
                <w:szCs w:val="20"/>
              </w:rPr>
            </w:pPr>
            <w:r w:rsidRPr="00CB0CDC">
              <w:rPr>
                <w:b/>
                <w:bCs/>
                <w:sz w:val="20"/>
                <w:szCs w:val="20"/>
              </w:rPr>
              <w:t>13.</w:t>
            </w:r>
          </w:p>
        </w:tc>
        <w:tc>
          <w:tcPr>
            <w:tcW w:w="1732" w:type="dxa"/>
            <w:vMerge w:val="restart"/>
            <w:shd w:val="clear" w:color="auto" w:fill="auto"/>
            <w:vAlign w:val="center"/>
          </w:tcPr>
          <w:p w14:paraId="2009F682" w14:textId="77777777" w:rsidR="008F5BC9" w:rsidRPr="00CB0CDC" w:rsidRDefault="008F5BC9" w:rsidP="004517F2">
            <w:pPr>
              <w:spacing w:before="0" w:after="0"/>
              <w:jc w:val="center"/>
              <w:rPr>
                <w:b/>
                <w:bCs/>
                <w:sz w:val="20"/>
                <w:szCs w:val="20"/>
              </w:rPr>
            </w:pPr>
            <w:r w:rsidRPr="00CB0CDC">
              <w:rPr>
                <w:b/>
                <w:bCs/>
                <w:sz w:val="20"/>
                <w:szCs w:val="20"/>
              </w:rPr>
              <w:t>Reguliranje prometa i osiguranja za vrijeme intervencija</w:t>
            </w:r>
          </w:p>
        </w:tc>
        <w:tc>
          <w:tcPr>
            <w:tcW w:w="1985" w:type="dxa"/>
            <w:vMerge w:val="restart"/>
            <w:vAlign w:val="center"/>
          </w:tcPr>
          <w:p w14:paraId="078185AE" w14:textId="4DA797B4" w:rsidR="008F5BC9" w:rsidRPr="00CB0CDC" w:rsidRDefault="004A4DAB" w:rsidP="004517F2">
            <w:pPr>
              <w:autoSpaceDE w:val="0"/>
              <w:adjustRightInd w:val="0"/>
              <w:spacing w:before="0" w:after="0"/>
              <w:jc w:val="center"/>
              <w:rPr>
                <w:bCs/>
                <w:sz w:val="20"/>
                <w:szCs w:val="20"/>
              </w:rPr>
            </w:pPr>
            <w:r w:rsidRPr="00CB0CDC">
              <w:rPr>
                <w:bCs/>
                <w:sz w:val="20"/>
                <w:szCs w:val="20"/>
              </w:rPr>
              <w:t>Općina Jelenje</w:t>
            </w:r>
          </w:p>
          <w:p w14:paraId="08070D15" w14:textId="2A76393B" w:rsidR="008F5BC9" w:rsidRPr="00CB0CDC" w:rsidRDefault="00F522DB" w:rsidP="004517F2">
            <w:pPr>
              <w:autoSpaceDE w:val="0"/>
              <w:adjustRightInd w:val="0"/>
              <w:spacing w:before="0" w:after="0"/>
              <w:jc w:val="center"/>
              <w:rPr>
                <w:bCs/>
                <w:sz w:val="20"/>
                <w:szCs w:val="20"/>
              </w:rPr>
            </w:pPr>
            <w:r w:rsidRPr="00CB0CDC">
              <w:rPr>
                <w:bCs/>
                <w:sz w:val="20"/>
                <w:szCs w:val="20"/>
              </w:rPr>
              <w:t>MUP - II. PP Rijeka</w:t>
            </w:r>
            <w:r w:rsidR="00E67B49" w:rsidRPr="00CB0CDC">
              <w:rPr>
                <w:bCs/>
                <w:sz w:val="20"/>
                <w:szCs w:val="20"/>
              </w:rPr>
              <w:tab/>
            </w:r>
          </w:p>
        </w:tc>
        <w:tc>
          <w:tcPr>
            <w:tcW w:w="6669" w:type="dxa"/>
            <w:vAlign w:val="center"/>
          </w:tcPr>
          <w:p w14:paraId="62C51F1C" w14:textId="77777777" w:rsidR="008F5BC9" w:rsidRPr="00CB0CDC" w:rsidRDefault="008F5BC9" w:rsidP="004517F2">
            <w:pPr>
              <w:autoSpaceDE w:val="0"/>
              <w:adjustRightInd w:val="0"/>
              <w:spacing w:before="0" w:after="0"/>
              <w:rPr>
                <w:bCs/>
                <w:sz w:val="20"/>
                <w:szCs w:val="20"/>
              </w:rPr>
            </w:pPr>
            <w:r w:rsidRPr="00CB0CDC">
              <w:rPr>
                <w:bCs/>
                <w:sz w:val="20"/>
                <w:szCs w:val="20"/>
              </w:rPr>
              <w:t>Ocjena stanja i funkcionalnosti prometa, komunikacijskih sustava i objekata.</w:t>
            </w:r>
          </w:p>
          <w:p w14:paraId="3F475F45" w14:textId="77777777" w:rsidR="008F5BC9" w:rsidRPr="00CB0CDC" w:rsidRDefault="008F5BC9" w:rsidP="004517F2">
            <w:pPr>
              <w:autoSpaceDE w:val="0"/>
              <w:adjustRightInd w:val="0"/>
              <w:spacing w:before="0" w:after="0"/>
              <w:rPr>
                <w:bCs/>
                <w:sz w:val="20"/>
                <w:szCs w:val="20"/>
              </w:rPr>
            </w:pPr>
            <w:r w:rsidRPr="00CB0CDC">
              <w:rPr>
                <w:bCs/>
                <w:sz w:val="20"/>
                <w:szCs w:val="20"/>
              </w:rPr>
              <w:t xml:space="preserve">Stožer civilne zaštite definira prioritete u sanaciji prometnica i upućuje zahtjev za aktiviranjem. </w:t>
            </w:r>
          </w:p>
          <w:p w14:paraId="67286B5B" w14:textId="579CDA76" w:rsidR="008F5BC9" w:rsidRPr="00CB0CDC" w:rsidRDefault="008F5BC9" w:rsidP="004517F2">
            <w:pPr>
              <w:widowControl w:val="0"/>
              <w:autoSpaceDE w:val="0"/>
              <w:adjustRightInd w:val="0"/>
              <w:spacing w:before="0" w:after="0"/>
              <w:ind w:left="33"/>
              <w:rPr>
                <w:bCs/>
                <w:sz w:val="20"/>
                <w:szCs w:val="20"/>
              </w:rPr>
            </w:pPr>
            <w:r w:rsidRPr="00CB0CDC">
              <w:rPr>
                <w:bCs/>
                <w:sz w:val="20"/>
                <w:szCs w:val="20"/>
              </w:rPr>
              <w:t xml:space="preserve">Stožer civilne zaštite donosi odluku da </w:t>
            </w:r>
            <w:r w:rsidR="00E60723" w:rsidRPr="009B4842">
              <w:rPr>
                <w:bCs/>
                <w:color w:val="FF0000"/>
                <w:sz w:val="20"/>
                <w:szCs w:val="20"/>
              </w:rPr>
              <w:t>O</w:t>
            </w:r>
            <w:r w:rsidR="00E60723" w:rsidRPr="00CB0CDC">
              <w:rPr>
                <w:bCs/>
                <w:sz w:val="20"/>
                <w:szCs w:val="20"/>
              </w:rPr>
              <w:t xml:space="preserve">pćinski </w:t>
            </w:r>
            <w:r w:rsidR="002C1549" w:rsidRPr="00CB0CDC">
              <w:rPr>
                <w:bCs/>
                <w:sz w:val="20"/>
                <w:szCs w:val="20"/>
              </w:rPr>
              <w:t>načelnik</w:t>
            </w:r>
            <w:r w:rsidRPr="00CB0CDC">
              <w:rPr>
                <w:bCs/>
                <w:sz w:val="20"/>
                <w:szCs w:val="20"/>
              </w:rPr>
              <w:t xml:space="preserve"> od MUP-a (</w:t>
            </w:r>
            <w:r w:rsidR="003F402D" w:rsidRPr="00CB0CDC">
              <w:rPr>
                <w:bCs/>
                <w:sz w:val="20"/>
                <w:szCs w:val="20"/>
              </w:rPr>
              <w:t>MUP - II. PP Rijeka</w:t>
            </w:r>
            <w:r w:rsidRPr="00CB0CDC">
              <w:rPr>
                <w:bCs/>
                <w:sz w:val="20"/>
                <w:szCs w:val="20"/>
              </w:rPr>
              <w:t>) traži osiguranje i reguliranja prometa za vrijeme intervencija.</w:t>
            </w:r>
          </w:p>
        </w:tc>
        <w:tc>
          <w:tcPr>
            <w:tcW w:w="3537" w:type="dxa"/>
            <w:vAlign w:val="center"/>
          </w:tcPr>
          <w:p w14:paraId="57751AA8" w14:textId="77777777" w:rsidR="008F5BC9" w:rsidRPr="00CB0CD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Stožer civilne zaštite</w:t>
            </w:r>
          </w:p>
          <w:p w14:paraId="428C9438" w14:textId="4D6BDC87" w:rsidR="008F5BC9" w:rsidRPr="00CB0CDC" w:rsidRDefault="00F522DB">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MUP - II. PP Rijeka</w:t>
            </w:r>
            <w:r w:rsidR="00E67B49" w:rsidRPr="00CB0CDC">
              <w:rPr>
                <w:rFonts w:eastAsiaTheme="minorHAnsi"/>
                <w:bCs/>
                <w:color w:val="auto"/>
                <w:sz w:val="20"/>
                <w:szCs w:val="20"/>
              </w:rPr>
              <w:tab/>
            </w:r>
          </w:p>
          <w:p w14:paraId="261F057B" w14:textId="728ADC58" w:rsidR="008F5BC9" w:rsidRPr="00CB0CDC" w:rsidRDefault="004212B5">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Županijska uprava za ceste </w:t>
            </w:r>
            <w:r w:rsidR="00F522DB" w:rsidRPr="00CB0CDC">
              <w:rPr>
                <w:rFonts w:eastAsiaTheme="minorHAnsi"/>
                <w:bCs/>
                <w:color w:val="auto"/>
                <w:sz w:val="20"/>
                <w:szCs w:val="20"/>
              </w:rPr>
              <w:t>Primorsko-goranske županije</w:t>
            </w:r>
            <w:r w:rsidR="00F66F80" w:rsidRPr="00CB0CDC">
              <w:rPr>
                <w:rFonts w:eastAsiaTheme="minorHAnsi"/>
                <w:bCs/>
                <w:color w:val="auto"/>
                <w:sz w:val="20"/>
                <w:szCs w:val="20"/>
              </w:rPr>
              <w:t xml:space="preserve"> </w:t>
            </w:r>
          </w:p>
          <w:p w14:paraId="1367E829" w14:textId="7CAF33B4" w:rsidR="008F5BC9" w:rsidRPr="00CB0CDC" w:rsidRDefault="005C15A9">
            <w:pPr>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Hrvatske ceste d.o.o. – PJ Rijeka</w:t>
            </w:r>
          </w:p>
        </w:tc>
      </w:tr>
      <w:tr w:rsidR="008F5BC9" w:rsidRPr="002811D2" w14:paraId="47C1DEA3" w14:textId="77777777" w:rsidTr="00BD4DC9">
        <w:trPr>
          <w:trHeight w:val="1114"/>
          <w:jc w:val="center"/>
        </w:trPr>
        <w:tc>
          <w:tcPr>
            <w:tcW w:w="0" w:type="auto"/>
            <w:vMerge/>
            <w:shd w:val="clear" w:color="auto" w:fill="auto"/>
            <w:vAlign w:val="center"/>
          </w:tcPr>
          <w:p w14:paraId="488766AF"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0D7B1820" w14:textId="77777777" w:rsidR="008F5BC9" w:rsidRPr="002811D2" w:rsidRDefault="008F5BC9" w:rsidP="004517F2">
            <w:pPr>
              <w:spacing w:before="0" w:after="0"/>
              <w:jc w:val="center"/>
              <w:rPr>
                <w:b/>
                <w:bCs/>
                <w:sz w:val="20"/>
                <w:szCs w:val="20"/>
                <w:highlight w:val="yellow"/>
              </w:rPr>
            </w:pPr>
          </w:p>
        </w:tc>
        <w:tc>
          <w:tcPr>
            <w:tcW w:w="1985" w:type="dxa"/>
            <w:vMerge/>
            <w:vAlign w:val="center"/>
          </w:tcPr>
          <w:p w14:paraId="7CE361BB" w14:textId="77777777" w:rsidR="008F5BC9" w:rsidRPr="002811D2" w:rsidRDefault="008F5BC9" w:rsidP="004517F2">
            <w:pPr>
              <w:autoSpaceDE w:val="0"/>
              <w:adjustRightInd w:val="0"/>
              <w:spacing w:before="0" w:after="0"/>
              <w:jc w:val="center"/>
              <w:rPr>
                <w:bCs/>
                <w:sz w:val="20"/>
                <w:szCs w:val="20"/>
                <w:highlight w:val="yellow"/>
              </w:rPr>
            </w:pPr>
          </w:p>
        </w:tc>
        <w:tc>
          <w:tcPr>
            <w:tcW w:w="6669" w:type="dxa"/>
            <w:vAlign w:val="center"/>
          </w:tcPr>
          <w:p w14:paraId="228B044F" w14:textId="77777777" w:rsidR="008F5BC9" w:rsidRPr="00CB0CDC" w:rsidRDefault="008F5BC9" w:rsidP="004517F2">
            <w:pPr>
              <w:autoSpaceDE w:val="0"/>
              <w:adjustRightInd w:val="0"/>
              <w:spacing w:before="0" w:after="0"/>
              <w:rPr>
                <w:bCs/>
                <w:sz w:val="20"/>
                <w:szCs w:val="20"/>
              </w:rPr>
            </w:pPr>
            <w:r w:rsidRPr="00CB0CDC">
              <w:rPr>
                <w:bCs/>
                <w:sz w:val="20"/>
                <w:szCs w:val="20"/>
              </w:rPr>
              <w:t>Donošenje odluka o zabrani cestovnog prometa poradi zaštite sigurnosti na pogođenom području.</w:t>
            </w:r>
          </w:p>
          <w:p w14:paraId="4A30FE66" w14:textId="77777777" w:rsidR="008F5BC9" w:rsidRPr="00CB0CDC" w:rsidRDefault="008F5BC9" w:rsidP="004517F2">
            <w:pPr>
              <w:autoSpaceDE w:val="0"/>
              <w:adjustRightInd w:val="0"/>
              <w:spacing w:before="0" w:after="0"/>
              <w:rPr>
                <w:bCs/>
                <w:sz w:val="20"/>
                <w:szCs w:val="20"/>
              </w:rPr>
            </w:pPr>
            <w:r w:rsidRPr="00CB0CDC">
              <w:rPr>
                <w:bCs/>
                <w:sz w:val="20"/>
                <w:szCs w:val="20"/>
              </w:rPr>
              <w:t>Uspostava alternativnih prometnih pravaca.</w:t>
            </w:r>
          </w:p>
          <w:p w14:paraId="549C75A1" w14:textId="77777777" w:rsidR="008F5BC9" w:rsidRPr="00CB0CDC" w:rsidRDefault="008F5BC9" w:rsidP="004517F2">
            <w:pPr>
              <w:autoSpaceDE w:val="0"/>
              <w:adjustRightInd w:val="0"/>
              <w:spacing w:before="0" w:after="0"/>
              <w:rPr>
                <w:bCs/>
                <w:sz w:val="20"/>
                <w:szCs w:val="20"/>
              </w:rPr>
            </w:pPr>
            <w:r w:rsidRPr="00CB0CDC">
              <w:rPr>
                <w:bCs/>
                <w:sz w:val="20"/>
                <w:szCs w:val="20"/>
              </w:rPr>
              <w:t>Nadzor i čuvanje ugroženog područja.</w:t>
            </w:r>
          </w:p>
          <w:p w14:paraId="115994E2" w14:textId="77777777" w:rsidR="008F5BC9" w:rsidRPr="00CB0CDC" w:rsidRDefault="008F5BC9" w:rsidP="004517F2">
            <w:pPr>
              <w:autoSpaceDE w:val="0"/>
              <w:adjustRightInd w:val="0"/>
              <w:spacing w:before="0" w:after="0"/>
              <w:rPr>
                <w:bCs/>
                <w:sz w:val="20"/>
                <w:szCs w:val="20"/>
              </w:rPr>
            </w:pPr>
            <w:r w:rsidRPr="00CB0CDC">
              <w:rPr>
                <w:bCs/>
                <w:sz w:val="20"/>
                <w:szCs w:val="20"/>
              </w:rPr>
              <w:t>Osigurati konvoje i prometnice (putove evakuacije)</w:t>
            </w:r>
          </w:p>
          <w:p w14:paraId="536753BD" w14:textId="34B14B17" w:rsidR="008F5BC9" w:rsidRPr="00CB0CDC" w:rsidRDefault="008F5BC9" w:rsidP="004517F2">
            <w:pPr>
              <w:widowControl w:val="0"/>
              <w:autoSpaceDE w:val="0"/>
              <w:adjustRightInd w:val="0"/>
              <w:spacing w:before="0" w:after="0"/>
              <w:ind w:left="33"/>
              <w:rPr>
                <w:bCs/>
                <w:sz w:val="20"/>
                <w:szCs w:val="20"/>
              </w:rPr>
            </w:pPr>
            <w:r w:rsidRPr="00CB0CDC">
              <w:rPr>
                <w:bCs/>
                <w:sz w:val="20"/>
                <w:szCs w:val="20"/>
              </w:rPr>
              <w:t>Osiguravanje područja intervencija.</w:t>
            </w:r>
          </w:p>
        </w:tc>
        <w:tc>
          <w:tcPr>
            <w:tcW w:w="3537" w:type="dxa"/>
            <w:vAlign w:val="center"/>
          </w:tcPr>
          <w:p w14:paraId="5C249CEE" w14:textId="1814C769" w:rsidR="008F5BC9" w:rsidRPr="00CB0CDC" w:rsidRDefault="008F5BC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Stožer civilne zaštite </w:t>
            </w:r>
          </w:p>
          <w:p w14:paraId="2452A34C" w14:textId="6ECDC9B1" w:rsidR="008F5BC9" w:rsidRPr="00CB0CDC" w:rsidRDefault="00F522DB">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MUP - II. PP Rijeka</w:t>
            </w:r>
            <w:r w:rsidR="00E67B49" w:rsidRPr="00CB0CDC">
              <w:rPr>
                <w:rFonts w:eastAsiaTheme="minorHAnsi"/>
                <w:bCs/>
                <w:color w:val="auto"/>
                <w:sz w:val="20"/>
                <w:szCs w:val="20"/>
              </w:rPr>
              <w:tab/>
            </w:r>
          </w:p>
          <w:p w14:paraId="3E045872" w14:textId="6422C0FD" w:rsidR="008F5BC9" w:rsidRPr="00CB0CDC" w:rsidRDefault="008F5BC9" w:rsidP="004517F2">
            <w:pPr>
              <w:framePr w:hSpace="180" w:wrap="around" w:hAnchor="margin" w:xAlign="center" w:y="842"/>
              <w:widowControl w:val="0"/>
              <w:autoSpaceDE w:val="0"/>
              <w:autoSpaceDN w:val="0"/>
              <w:adjustRightInd w:val="0"/>
              <w:spacing w:before="0" w:after="0"/>
              <w:ind w:left="360"/>
              <w:contextualSpacing/>
              <w:rPr>
                <w:rFonts w:eastAsiaTheme="minorHAnsi"/>
                <w:bCs/>
                <w:color w:val="auto"/>
                <w:sz w:val="20"/>
                <w:szCs w:val="20"/>
              </w:rPr>
            </w:pPr>
          </w:p>
        </w:tc>
      </w:tr>
      <w:tr w:rsidR="008F5BC9" w:rsidRPr="002811D2" w14:paraId="377D8DB9" w14:textId="77777777" w:rsidTr="00BD4DC9">
        <w:trPr>
          <w:trHeight w:val="765"/>
          <w:jc w:val="center"/>
        </w:trPr>
        <w:tc>
          <w:tcPr>
            <w:tcW w:w="0" w:type="auto"/>
            <w:vMerge/>
            <w:shd w:val="clear" w:color="auto" w:fill="auto"/>
            <w:vAlign w:val="center"/>
          </w:tcPr>
          <w:p w14:paraId="7386E928"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shd w:val="clear" w:color="auto" w:fill="auto"/>
            <w:vAlign w:val="center"/>
          </w:tcPr>
          <w:p w14:paraId="19AB8A7C" w14:textId="77777777" w:rsidR="008F5BC9" w:rsidRPr="002811D2" w:rsidRDefault="008F5BC9" w:rsidP="004517F2">
            <w:pPr>
              <w:spacing w:before="0" w:after="0"/>
              <w:jc w:val="center"/>
              <w:rPr>
                <w:b/>
                <w:bCs/>
                <w:sz w:val="20"/>
                <w:szCs w:val="20"/>
                <w:highlight w:val="yellow"/>
              </w:rPr>
            </w:pPr>
          </w:p>
        </w:tc>
        <w:tc>
          <w:tcPr>
            <w:tcW w:w="1985" w:type="dxa"/>
            <w:vMerge/>
            <w:vAlign w:val="center"/>
          </w:tcPr>
          <w:p w14:paraId="5AD3951D" w14:textId="77777777" w:rsidR="008F5BC9" w:rsidRPr="002811D2" w:rsidRDefault="008F5BC9" w:rsidP="004517F2">
            <w:pPr>
              <w:autoSpaceDE w:val="0"/>
              <w:adjustRightInd w:val="0"/>
              <w:spacing w:before="0" w:after="0"/>
              <w:jc w:val="center"/>
              <w:rPr>
                <w:bCs/>
                <w:sz w:val="20"/>
                <w:szCs w:val="20"/>
                <w:highlight w:val="yellow"/>
              </w:rPr>
            </w:pPr>
          </w:p>
        </w:tc>
        <w:tc>
          <w:tcPr>
            <w:tcW w:w="6669" w:type="dxa"/>
            <w:vAlign w:val="center"/>
          </w:tcPr>
          <w:p w14:paraId="64EC80B3" w14:textId="3A293B45" w:rsidR="008F5BC9" w:rsidRPr="00CB0CDC" w:rsidRDefault="008F5BC9" w:rsidP="004517F2">
            <w:pPr>
              <w:autoSpaceDE w:val="0"/>
              <w:adjustRightInd w:val="0"/>
              <w:spacing w:before="0" w:after="0"/>
              <w:rPr>
                <w:bCs/>
                <w:sz w:val="20"/>
                <w:szCs w:val="20"/>
              </w:rPr>
            </w:pPr>
            <w:r w:rsidRPr="00CB0CDC">
              <w:rPr>
                <w:bCs/>
                <w:sz w:val="20"/>
                <w:szCs w:val="20"/>
              </w:rPr>
              <w:t>Osiguranje telekomunikacijskih veza korisnika s prednošću uporabe.</w:t>
            </w:r>
          </w:p>
        </w:tc>
        <w:tc>
          <w:tcPr>
            <w:tcW w:w="3537" w:type="dxa"/>
            <w:vAlign w:val="center"/>
          </w:tcPr>
          <w:p w14:paraId="60124212" w14:textId="6739F0D4" w:rsidR="008F5BC9" w:rsidRPr="00CB0CDC" w:rsidRDefault="008F5BC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CB0CDC">
              <w:rPr>
                <w:rFonts w:eastAsiaTheme="minorHAnsi"/>
                <w:bCs/>
                <w:color w:val="auto"/>
                <w:sz w:val="20"/>
                <w:szCs w:val="20"/>
              </w:rPr>
              <w:t xml:space="preserve">Hrvatski Telekom d.d. </w:t>
            </w:r>
          </w:p>
        </w:tc>
      </w:tr>
      <w:tr w:rsidR="004517F2" w:rsidRPr="002811D2" w14:paraId="3E9E0932" w14:textId="77777777" w:rsidTr="00BD4DC9">
        <w:trPr>
          <w:trHeight w:val="1057"/>
          <w:jc w:val="center"/>
        </w:trPr>
        <w:tc>
          <w:tcPr>
            <w:tcW w:w="0" w:type="auto"/>
            <w:shd w:val="clear" w:color="auto" w:fill="auto"/>
            <w:vAlign w:val="center"/>
          </w:tcPr>
          <w:p w14:paraId="66B2BC3C" w14:textId="72CF0850" w:rsidR="008F5BC9" w:rsidRPr="00F45D9F" w:rsidRDefault="008F5BC9" w:rsidP="004517F2">
            <w:pPr>
              <w:widowControl w:val="0"/>
              <w:autoSpaceDE w:val="0"/>
              <w:adjustRightInd w:val="0"/>
              <w:spacing w:before="0" w:after="0"/>
              <w:ind w:right="34"/>
              <w:jc w:val="center"/>
              <w:rPr>
                <w:b/>
                <w:bCs/>
                <w:sz w:val="20"/>
                <w:szCs w:val="20"/>
              </w:rPr>
            </w:pPr>
            <w:r w:rsidRPr="00F45D9F">
              <w:rPr>
                <w:b/>
                <w:bCs/>
                <w:sz w:val="20"/>
                <w:szCs w:val="20"/>
              </w:rPr>
              <w:t>14.</w:t>
            </w:r>
          </w:p>
        </w:tc>
        <w:tc>
          <w:tcPr>
            <w:tcW w:w="1732" w:type="dxa"/>
            <w:vAlign w:val="center"/>
          </w:tcPr>
          <w:p w14:paraId="71EC3551" w14:textId="77777777" w:rsidR="008F5BC9" w:rsidRPr="00F45D9F" w:rsidRDefault="008F5BC9" w:rsidP="004517F2">
            <w:pPr>
              <w:widowControl w:val="0"/>
              <w:autoSpaceDE w:val="0"/>
              <w:adjustRightInd w:val="0"/>
              <w:spacing w:before="0" w:after="0"/>
              <w:ind w:right="13"/>
              <w:jc w:val="center"/>
              <w:rPr>
                <w:b/>
                <w:bCs/>
                <w:sz w:val="20"/>
                <w:szCs w:val="20"/>
              </w:rPr>
            </w:pPr>
            <w:r w:rsidRPr="00F45D9F">
              <w:rPr>
                <w:b/>
                <w:bCs/>
                <w:sz w:val="20"/>
                <w:szCs w:val="20"/>
              </w:rPr>
              <w:t>Obavješćivanje stanovništva</w:t>
            </w:r>
          </w:p>
        </w:tc>
        <w:tc>
          <w:tcPr>
            <w:tcW w:w="1985" w:type="dxa"/>
            <w:vAlign w:val="center"/>
          </w:tcPr>
          <w:p w14:paraId="3187D1C7" w14:textId="3BDC1708" w:rsidR="008F5BC9" w:rsidRPr="00F45D9F" w:rsidRDefault="004A4DAB" w:rsidP="004517F2">
            <w:pPr>
              <w:widowControl w:val="0"/>
              <w:autoSpaceDE w:val="0"/>
              <w:adjustRightInd w:val="0"/>
              <w:spacing w:before="0" w:after="0"/>
              <w:jc w:val="center"/>
              <w:rPr>
                <w:bCs/>
                <w:sz w:val="20"/>
                <w:szCs w:val="20"/>
              </w:rPr>
            </w:pPr>
            <w:r w:rsidRPr="00F45D9F">
              <w:rPr>
                <w:bCs/>
                <w:sz w:val="20"/>
                <w:szCs w:val="20"/>
              </w:rPr>
              <w:t>Općina Jelenje</w:t>
            </w:r>
          </w:p>
        </w:tc>
        <w:tc>
          <w:tcPr>
            <w:tcW w:w="6669" w:type="dxa"/>
            <w:vAlign w:val="center"/>
          </w:tcPr>
          <w:p w14:paraId="4D1C98E8" w14:textId="134458F2" w:rsidR="008F5BC9" w:rsidRPr="00F45D9F" w:rsidRDefault="008F5BC9" w:rsidP="004517F2">
            <w:pPr>
              <w:widowControl w:val="0"/>
              <w:autoSpaceDE w:val="0"/>
              <w:adjustRightInd w:val="0"/>
              <w:spacing w:before="0" w:after="0"/>
              <w:rPr>
                <w:bCs/>
                <w:sz w:val="20"/>
                <w:szCs w:val="20"/>
              </w:rPr>
            </w:pPr>
            <w:r w:rsidRPr="00F45D9F">
              <w:rPr>
                <w:bCs/>
                <w:sz w:val="20"/>
                <w:szCs w:val="20"/>
              </w:rPr>
              <w:t>Obavijest sredstvima javnog priopćavanja daje</w:t>
            </w:r>
            <w:r w:rsidR="00AE6F88" w:rsidRPr="00F45D9F">
              <w:rPr>
                <w:bCs/>
                <w:sz w:val="20"/>
                <w:szCs w:val="20"/>
              </w:rPr>
              <w:t xml:space="preserve"> </w:t>
            </w:r>
            <w:r w:rsidR="00E60723" w:rsidRPr="009B4842">
              <w:rPr>
                <w:bCs/>
                <w:color w:val="FF0000"/>
                <w:sz w:val="20"/>
                <w:szCs w:val="20"/>
              </w:rPr>
              <w:t>O</w:t>
            </w:r>
            <w:r w:rsidR="00E60723" w:rsidRPr="00F45D9F">
              <w:rPr>
                <w:bCs/>
                <w:sz w:val="20"/>
                <w:szCs w:val="20"/>
              </w:rPr>
              <w:t xml:space="preserve">pćinski </w:t>
            </w:r>
            <w:r w:rsidR="002C1549" w:rsidRPr="00F45D9F">
              <w:rPr>
                <w:bCs/>
                <w:sz w:val="20"/>
                <w:szCs w:val="20"/>
              </w:rPr>
              <w:t>načelnik</w:t>
            </w:r>
            <w:r w:rsidRPr="00F45D9F">
              <w:rPr>
                <w:bCs/>
                <w:sz w:val="20"/>
                <w:szCs w:val="20"/>
              </w:rPr>
              <w:t xml:space="preserve"> ili osoba koju on ovlasti. </w:t>
            </w:r>
          </w:p>
          <w:p w14:paraId="5D22D346"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Obavijest sadrži:</w:t>
            </w:r>
          </w:p>
          <w:p w14:paraId="1C0FF9DA"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Stanje na pogođenom području</w:t>
            </w:r>
          </w:p>
          <w:p w14:paraId="2BF0D65F"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Opasnostima za ljude, materijalna dobra i okoliš,</w:t>
            </w:r>
          </w:p>
          <w:p w14:paraId="515CBA80"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Mjerama koje se poduzimaju,</w:t>
            </w:r>
          </w:p>
          <w:p w14:paraId="6D6B9EFB"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Putovima evakuacije, lokacijama za prihvat i pružanje medicinske pomoći,</w:t>
            </w:r>
          </w:p>
          <w:p w14:paraId="54BF0542"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Provođenje osobne i uzajamne zaštite,</w:t>
            </w:r>
          </w:p>
          <w:p w14:paraId="3F399B67"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Sudjelovanju i suradnji s operativnim snagama sustava civilne zaštite</w:t>
            </w:r>
          </w:p>
          <w:p w14:paraId="200BA3E0" w14:textId="77777777" w:rsidR="008F5BC9" w:rsidRPr="00F45D9F" w:rsidRDefault="008F5BC9" w:rsidP="004517F2">
            <w:pPr>
              <w:widowControl w:val="0"/>
              <w:autoSpaceDE w:val="0"/>
              <w:adjustRightInd w:val="0"/>
              <w:spacing w:before="0" w:after="0"/>
              <w:rPr>
                <w:bCs/>
                <w:sz w:val="20"/>
                <w:szCs w:val="20"/>
              </w:rPr>
            </w:pPr>
            <w:r w:rsidRPr="00F45D9F">
              <w:rPr>
                <w:bCs/>
                <w:sz w:val="20"/>
                <w:szCs w:val="20"/>
              </w:rPr>
              <w:t>- Pristupu dodatnim informacijama</w:t>
            </w:r>
          </w:p>
          <w:p w14:paraId="585672BC" w14:textId="799A799A" w:rsidR="008F5BC9" w:rsidRPr="00F45D9F" w:rsidRDefault="008F5BC9" w:rsidP="004517F2">
            <w:pPr>
              <w:autoSpaceDE w:val="0"/>
              <w:adjustRightInd w:val="0"/>
              <w:spacing w:before="0" w:after="0"/>
              <w:rPr>
                <w:bCs/>
                <w:sz w:val="20"/>
                <w:szCs w:val="20"/>
              </w:rPr>
            </w:pPr>
            <w:r w:rsidRPr="00F45D9F">
              <w:rPr>
                <w:bCs/>
                <w:sz w:val="20"/>
                <w:szCs w:val="20"/>
              </w:rPr>
              <w:t>- Ostalim činjenicama u svezi sa specifičnim okolnostima događaja.</w:t>
            </w:r>
          </w:p>
        </w:tc>
        <w:tc>
          <w:tcPr>
            <w:tcW w:w="3537" w:type="dxa"/>
            <w:vAlign w:val="center"/>
          </w:tcPr>
          <w:p w14:paraId="1AF55452" w14:textId="0285F0F3" w:rsidR="008F5BC9" w:rsidRPr="00F45D9F" w:rsidRDefault="00E60723">
            <w:pPr>
              <w:widowControl w:val="0"/>
              <w:numPr>
                <w:ilvl w:val="0"/>
                <w:numId w:val="19"/>
              </w:numPr>
              <w:autoSpaceDE w:val="0"/>
              <w:autoSpaceDN w:val="0"/>
              <w:adjustRightInd w:val="0"/>
              <w:spacing w:before="0" w:after="0"/>
              <w:contextualSpacing/>
              <w:rPr>
                <w:rFonts w:eastAsiaTheme="minorHAnsi"/>
                <w:bCs/>
                <w:color w:val="auto"/>
                <w:sz w:val="20"/>
                <w:szCs w:val="20"/>
              </w:rPr>
            </w:pPr>
            <w:r w:rsidRPr="00F45D9F">
              <w:rPr>
                <w:rFonts w:eastAsiaTheme="minorHAnsi"/>
                <w:bCs/>
                <w:color w:val="auto"/>
                <w:sz w:val="20"/>
                <w:szCs w:val="20"/>
              </w:rPr>
              <w:t xml:space="preserve">Općinski </w:t>
            </w:r>
            <w:r w:rsidR="002C1549" w:rsidRPr="00F45D9F">
              <w:rPr>
                <w:rFonts w:eastAsiaTheme="minorHAnsi"/>
                <w:bCs/>
                <w:color w:val="auto"/>
                <w:sz w:val="20"/>
                <w:szCs w:val="20"/>
              </w:rPr>
              <w:t xml:space="preserve"> načelnik</w:t>
            </w:r>
          </w:p>
          <w:p w14:paraId="50B090C6" w14:textId="41B1969C" w:rsidR="008F5BC9" w:rsidRPr="00F45D9F"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F45D9F">
              <w:rPr>
                <w:rFonts w:eastAsiaTheme="minorHAnsi"/>
                <w:bCs/>
                <w:color w:val="auto"/>
                <w:sz w:val="20"/>
                <w:szCs w:val="20"/>
              </w:rPr>
              <w:t>Povjerenici i zamjenici povjerenika civilne zaštite</w:t>
            </w:r>
          </w:p>
          <w:p w14:paraId="0B330045" w14:textId="13C1F334" w:rsidR="008F5BC9" w:rsidRPr="00F45D9F" w:rsidRDefault="008F5BC9">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F45D9F">
              <w:rPr>
                <w:rFonts w:eastAsiaTheme="minorHAnsi"/>
                <w:bCs/>
                <w:color w:val="auto"/>
                <w:sz w:val="20"/>
                <w:szCs w:val="20"/>
              </w:rPr>
              <w:t>Mediji</w:t>
            </w:r>
          </w:p>
        </w:tc>
      </w:tr>
      <w:tr w:rsidR="008F5BC9" w:rsidRPr="002811D2" w14:paraId="2381E940" w14:textId="77777777" w:rsidTr="00BD4DC9">
        <w:trPr>
          <w:trHeight w:val="479"/>
          <w:jc w:val="center"/>
        </w:trPr>
        <w:tc>
          <w:tcPr>
            <w:tcW w:w="0" w:type="auto"/>
            <w:vMerge w:val="restart"/>
            <w:vAlign w:val="center"/>
          </w:tcPr>
          <w:p w14:paraId="2776FCE6" w14:textId="411C44B1" w:rsidR="008F5BC9" w:rsidRPr="00B835CC" w:rsidRDefault="008F5BC9" w:rsidP="004517F2">
            <w:pPr>
              <w:widowControl w:val="0"/>
              <w:autoSpaceDE w:val="0"/>
              <w:adjustRightInd w:val="0"/>
              <w:spacing w:before="0" w:after="0"/>
              <w:ind w:right="34"/>
              <w:jc w:val="center"/>
              <w:rPr>
                <w:b/>
                <w:bCs/>
                <w:sz w:val="20"/>
                <w:szCs w:val="20"/>
              </w:rPr>
            </w:pPr>
            <w:r w:rsidRPr="00B835CC">
              <w:rPr>
                <w:b/>
                <w:bCs/>
                <w:sz w:val="20"/>
                <w:szCs w:val="20"/>
              </w:rPr>
              <w:t>15.</w:t>
            </w:r>
          </w:p>
        </w:tc>
        <w:tc>
          <w:tcPr>
            <w:tcW w:w="1732" w:type="dxa"/>
            <w:vMerge w:val="restart"/>
            <w:vAlign w:val="center"/>
          </w:tcPr>
          <w:p w14:paraId="1AD0CE30" w14:textId="4B41DAA2" w:rsidR="008F5BC9" w:rsidRPr="00B835CC" w:rsidRDefault="008F5BC9" w:rsidP="004517F2">
            <w:pPr>
              <w:widowControl w:val="0"/>
              <w:autoSpaceDE w:val="0"/>
              <w:adjustRightInd w:val="0"/>
              <w:spacing w:before="0" w:after="0"/>
              <w:ind w:right="13"/>
              <w:jc w:val="center"/>
              <w:rPr>
                <w:b/>
                <w:bCs/>
                <w:sz w:val="20"/>
                <w:szCs w:val="20"/>
              </w:rPr>
            </w:pPr>
            <w:r w:rsidRPr="00B835CC">
              <w:rPr>
                <w:b/>
                <w:bCs/>
                <w:sz w:val="20"/>
                <w:szCs w:val="20"/>
              </w:rPr>
              <w:t>Organizacija prihvata pomoći</w:t>
            </w:r>
          </w:p>
        </w:tc>
        <w:tc>
          <w:tcPr>
            <w:tcW w:w="1985" w:type="dxa"/>
            <w:vMerge w:val="restart"/>
            <w:vAlign w:val="center"/>
          </w:tcPr>
          <w:p w14:paraId="5782B79E" w14:textId="2A08C53E" w:rsidR="008F5BC9" w:rsidRPr="00B835CC" w:rsidRDefault="004A4DAB" w:rsidP="004517F2">
            <w:pPr>
              <w:widowControl w:val="0"/>
              <w:autoSpaceDE w:val="0"/>
              <w:adjustRightInd w:val="0"/>
              <w:spacing w:before="0" w:after="0"/>
              <w:jc w:val="center"/>
              <w:rPr>
                <w:bCs/>
                <w:sz w:val="20"/>
                <w:szCs w:val="20"/>
              </w:rPr>
            </w:pPr>
            <w:r w:rsidRPr="00B835CC">
              <w:rPr>
                <w:bCs/>
                <w:sz w:val="20"/>
                <w:szCs w:val="20"/>
              </w:rPr>
              <w:t>Općina Jelenje</w:t>
            </w:r>
          </w:p>
        </w:tc>
        <w:tc>
          <w:tcPr>
            <w:tcW w:w="6669" w:type="dxa"/>
            <w:vAlign w:val="center"/>
          </w:tcPr>
          <w:p w14:paraId="4CCAFA5F" w14:textId="53ED8EC6" w:rsidR="008F5BC9" w:rsidRPr="00B835CC" w:rsidRDefault="008F5BC9" w:rsidP="004517F2">
            <w:pPr>
              <w:widowControl w:val="0"/>
              <w:autoSpaceDE w:val="0"/>
              <w:adjustRightInd w:val="0"/>
              <w:spacing w:before="0" w:after="0"/>
              <w:rPr>
                <w:bCs/>
                <w:sz w:val="20"/>
                <w:szCs w:val="20"/>
              </w:rPr>
            </w:pPr>
            <w:r w:rsidRPr="00B835CC">
              <w:rPr>
                <w:bCs/>
                <w:sz w:val="20"/>
                <w:szCs w:val="20"/>
              </w:rPr>
              <w:t>Osiguranje ljudstva i materijalnih sredstava</w:t>
            </w:r>
          </w:p>
        </w:tc>
        <w:tc>
          <w:tcPr>
            <w:tcW w:w="3537" w:type="dxa"/>
            <w:vAlign w:val="center"/>
          </w:tcPr>
          <w:p w14:paraId="5B8B33AB" w14:textId="063A4094" w:rsidR="008F5BC9" w:rsidRPr="00B835CC" w:rsidRDefault="002913F5">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Vatrogasne snage</w:t>
            </w:r>
          </w:p>
          <w:p w14:paraId="21F3DD6A" w14:textId="062A41F2" w:rsidR="008F5BC9" w:rsidRPr="00B835CC"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GDCK Rijeka</w:t>
            </w:r>
          </w:p>
        </w:tc>
      </w:tr>
      <w:tr w:rsidR="008F5BC9" w:rsidRPr="002811D2" w14:paraId="5E5E1119" w14:textId="77777777" w:rsidTr="00BD4DC9">
        <w:trPr>
          <w:trHeight w:val="479"/>
          <w:jc w:val="center"/>
        </w:trPr>
        <w:tc>
          <w:tcPr>
            <w:tcW w:w="0" w:type="auto"/>
            <w:vMerge/>
            <w:vAlign w:val="center"/>
          </w:tcPr>
          <w:p w14:paraId="5ACD4109" w14:textId="77777777" w:rsidR="008F5BC9" w:rsidRPr="00B835CC" w:rsidRDefault="008F5BC9" w:rsidP="004517F2">
            <w:pPr>
              <w:widowControl w:val="0"/>
              <w:autoSpaceDE w:val="0"/>
              <w:adjustRightInd w:val="0"/>
              <w:spacing w:before="0" w:after="0"/>
              <w:ind w:right="34"/>
              <w:jc w:val="center"/>
              <w:rPr>
                <w:b/>
                <w:bCs/>
                <w:sz w:val="20"/>
                <w:szCs w:val="20"/>
              </w:rPr>
            </w:pPr>
          </w:p>
        </w:tc>
        <w:tc>
          <w:tcPr>
            <w:tcW w:w="1732" w:type="dxa"/>
            <w:vMerge/>
            <w:vAlign w:val="center"/>
          </w:tcPr>
          <w:p w14:paraId="0F44E6F7" w14:textId="77777777" w:rsidR="008F5BC9" w:rsidRPr="00B835CC" w:rsidRDefault="008F5BC9" w:rsidP="004517F2">
            <w:pPr>
              <w:widowControl w:val="0"/>
              <w:autoSpaceDE w:val="0"/>
              <w:adjustRightInd w:val="0"/>
              <w:spacing w:before="0" w:after="0"/>
              <w:ind w:right="13"/>
              <w:jc w:val="center"/>
              <w:rPr>
                <w:b/>
                <w:bCs/>
                <w:sz w:val="20"/>
                <w:szCs w:val="20"/>
              </w:rPr>
            </w:pPr>
          </w:p>
        </w:tc>
        <w:tc>
          <w:tcPr>
            <w:tcW w:w="1985" w:type="dxa"/>
            <w:vMerge/>
            <w:vAlign w:val="center"/>
          </w:tcPr>
          <w:p w14:paraId="615D4C66" w14:textId="77777777" w:rsidR="008F5BC9" w:rsidRPr="00B835CC" w:rsidRDefault="008F5BC9" w:rsidP="004517F2">
            <w:pPr>
              <w:widowControl w:val="0"/>
              <w:autoSpaceDE w:val="0"/>
              <w:adjustRightInd w:val="0"/>
              <w:spacing w:before="0" w:after="0"/>
              <w:jc w:val="center"/>
              <w:rPr>
                <w:bCs/>
                <w:sz w:val="20"/>
                <w:szCs w:val="20"/>
              </w:rPr>
            </w:pPr>
          </w:p>
        </w:tc>
        <w:tc>
          <w:tcPr>
            <w:tcW w:w="6669" w:type="dxa"/>
            <w:vAlign w:val="center"/>
          </w:tcPr>
          <w:p w14:paraId="5348C782" w14:textId="6446BEAB" w:rsidR="008F5BC9" w:rsidRPr="00B835CC" w:rsidRDefault="008F5BC9" w:rsidP="004517F2">
            <w:pPr>
              <w:widowControl w:val="0"/>
              <w:autoSpaceDE w:val="0"/>
              <w:adjustRightInd w:val="0"/>
              <w:spacing w:before="0" w:after="0"/>
              <w:rPr>
                <w:bCs/>
                <w:sz w:val="20"/>
                <w:szCs w:val="20"/>
              </w:rPr>
            </w:pPr>
            <w:r w:rsidRPr="00B835CC">
              <w:rPr>
                <w:bCs/>
                <w:sz w:val="20"/>
                <w:szCs w:val="20"/>
              </w:rPr>
              <w:t>Prehrambeni i sanitarni artikli smještaju se u domovima Mjesnih odbora ugroženog područja.</w:t>
            </w:r>
          </w:p>
        </w:tc>
        <w:tc>
          <w:tcPr>
            <w:tcW w:w="3537" w:type="dxa"/>
            <w:vAlign w:val="center"/>
          </w:tcPr>
          <w:p w14:paraId="2A1AB9FE" w14:textId="090D9F22"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Predsjednici mjesnih odbora</w:t>
            </w:r>
          </w:p>
        </w:tc>
      </w:tr>
      <w:tr w:rsidR="008F5BC9" w:rsidRPr="002811D2" w14:paraId="418D3CC8" w14:textId="77777777" w:rsidTr="00BD4DC9">
        <w:trPr>
          <w:trHeight w:val="479"/>
          <w:jc w:val="center"/>
        </w:trPr>
        <w:tc>
          <w:tcPr>
            <w:tcW w:w="0" w:type="auto"/>
            <w:vMerge/>
            <w:vAlign w:val="center"/>
          </w:tcPr>
          <w:p w14:paraId="1D6C4A98"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vAlign w:val="center"/>
          </w:tcPr>
          <w:p w14:paraId="5E766ED3" w14:textId="77777777" w:rsidR="008F5BC9" w:rsidRPr="002811D2" w:rsidRDefault="008F5BC9"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00868B0B" w14:textId="77777777" w:rsidR="008F5BC9" w:rsidRPr="002811D2" w:rsidRDefault="008F5BC9" w:rsidP="004517F2">
            <w:pPr>
              <w:widowControl w:val="0"/>
              <w:autoSpaceDE w:val="0"/>
              <w:adjustRightInd w:val="0"/>
              <w:spacing w:before="0" w:after="0"/>
              <w:jc w:val="center"/>
              <w:rPr>
                <w:bCs/>
                <w:sz w:val="20"/>
                <w:szCs w:val="20"/>
                <w:highlight w:val="yellow"/>
              </w:rPr>
            </w:pPr>
          </w:p>
        </w:tc>
        <w:tc>
          <w:tcPr>
            <w:tcW w:w="6669" w:type="dxa"/>
            <w:vAlign w:val="center"/>
          </w:tcPr>
          <w:p w14:paraId="4490D82C" w14:textId="6B49B6D6" w:rsidR="008F5BC9" w:rsidRPr="00B835CC" w:rsidRDefault="008F5BC9" w:rsidP="004517F2">
            <w:pPr>
              <w:widowControl w:val="0"/>
              <w:autoSpaceDE w:val="0"/>
              <w:adjustRightInd w:val="0"/>
              <w:spacing w:before="0" w:after="0"/>
              <w:rPr>
                <w:bCs/>
                <w:sz w:val="20"/>
                <w:szCs w:val="20"/>
              </w:rPr>
            </w:pPr>
            <w:r w:rsidRPr="00B835CC">
              <w:rPr>
                <w:bCs/>
                <w:sz w:val="20"/>
                <w:szCs w:val="20"/>
              </w:rPr>
              <w:t xml:space="preserve">Prihvat sanitetskog materijala i lijekova obavlja se u ispostavama Doma zdravlja </w:t>
            </w:r>
            <w:r w:rsidR="00F522DB" w:rsidRPr="00B835CC">
              <w:rPr>
                <w:bCs/>
                <w:sz w:val="20"/>
                <w:szCs w:val="20"/>
              </w:rPr>
              <w:t>Primorsko-goranske županije</w:t>
            </w:r>
            <w:r w:rsidRPr="00B835CC">
              <w:rPr>
                <w:bCs/>
                <w:sz w:val="20"/>
                <w:szCs w:val="20"/>
              </w:rPr>
              <w:t xml:space="preserve"> </w:t>
            </w:r>
            <w:r w:rsidRPr="00B835CC">
              <w:rPr>
                <w:sz w:val="20"/>
                <w:szCs w:val="20"/>
              </w:rPr>
              <w:t>s pripadajućim ambulantama</w:t>
            </w:r>
            <w:r w:rsidRPr="00B835CC">
              <w:rPr>
                <w:bCs/>
                <w:sz w:val="20"/>
                <w:szCs w:val="20"/>
              </w:rPr>
              <w:t xml:space="preserve">, a za prihvat je zadužen član Stožera civilne zaštite za zdravstveno zbrinjavanje. </w:t>
            </w:r>
          </w:p>
        </w:tc>
        <w:tc>
          <w:tcPr>
            <w:tcW w:w="3537" w:type="dxa"/>
            <w:vAlign w:val="center"/>
          </w:tcPr>
          <w:p w14:paraId="61DCB589" w14:textId="77777777"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 Stožer civilne zaštite</w:t>
            </w:r>
          </w:p>
          <w:p w14:paraId="03C1EC27" w14:textId="20BE15AD"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 </w:t>
            </w:r>
            <w:r w:rsidR="002F507E" w:rsidRPr="00B835CC">
              <w:rPr>
                <w:rFonts w:eastAsiaTheme="minorHAnsi"/>
                <w:bCs/>
                <w:color w:val="auto"/>
                <w:sz w:val="20"/>
                <w:szCs w:val="20"/>
              </w:rPr>
              <w:t xml:space="preserve">Dom zdravlja PGŽ – ispostava Dražice </w:t>
            </w:r>
            <w:r w:rsidR="00B926AF" w:rsidRPr="00B835CC">
              <w:rPr>
                <w:rFonts w:eastAsiaTheme="minorHAnsi"/>
                <w:bCs/>
                <w:color w:val="auto"/>
                <w:sz w:val="20"/>
                <w:szCs w:val="20"/>
              </w:rPr>
              <w:tab/>
            </w:r>
          </w:p>
        </w:tc>
      </w:tr>
      <w:tr w:rsidR="008F5BC9" w:rsidRPr="002811D2" w14:paraId="729A452F" w14:textId="77777777" w:rsidTr="00BD4DC9">
        <w:trPr>
          <w:trHeight w:val="479"/>
          <w:jc w:val="center"/>
        </w:trPr>
        <w:tc>
          <w:tcPr>
            <w:tcW w:w="0" w:type="auto"/>
            <w:vMerge/>
            <w:vAlign w:val="center"/>
          </w:tcPr>
          <w:p w14:paraId="2336756D" w14:textId="77777777" w:rsidR="008F5BC9" w:rsidRPr="002811D2" w:rsidRDefault="008F5BC9" w:rsidP="004517F2">
            <w:pPr>
              <w:widowControl w:val="0"/>
              <w:autoSpaceDE w:val="0"/>
              <w:adjustRightInd w:val="0"/>
              <w:spacing w:before="0" w:after="0"/>
              <w:ind w:right="34"/>
              <w:jc w:val="center"/>
              <w:rPr>
                <w:b/>
                <w:bCs/>
                <w:sz w:val="20"/>
                <w:szCs w:val="20"/>
                <w:highlight w:val="yellow"/>
              </w:rPr>
            </w:pPr>
          </w:p>
        </w:tc>
        <w:tc>
          <w:tcPr>
            <w:tcW w:w="1732" w:type="dxa"/>
            <w:vMerge/>
            <w:vAlign w:val="center"/>
          </w:tcPr>
          <w:p w14:paraId="7B4398C2" w14:textId="77777777" w:rsidR="008F5BC9" w:rsidRPr="002811D2" w:rsidRDefault="008F5BC9" w:rsidP="004517F2">
            <w:pPr>
              <w:widowControl w:val="0"/>
              <w:autoSpaceDE w:val="0"/>
              <w:adjustRightInd w:val="0"/>
              <w:spacing w:before="0" w:after="0"/>
              <w:ind w:right="13"/>
              <w:jc w:val="center"/>
              <w:rPr>
                <w:b/>
                <w:bCs/>
                <w:sz w:val="20"/>
                <w:szCs w:val="20"/>
                <w:highlight w:val="yellow"/>
              </w:rPr>
            </w:pPr>
          </w:p>
        </w:tc>
        <w:tc>
          <w:tcPr>
            <w:tcW w:w="1985" w:type="dxa"/>
            <w:vMerge/>
            <w:vAlign w:val="center"/>
          </w:tcPr>
          <w:p w14:paraId="6B483339" w14:textId="77777777" w:rsidR="008F5BC9" w:rsidRPr="002811D2" w:rsidRDefault="008F5BC9" w:rsidP="004517F2">
            <w:pPr>
              <w:widowControl w:val="0"/>
              <w:autoSpaceDE w:val="0"/>
              <w:adjustRightInd w:val="0"/>
              <w:spacing w:before="0" w:after="0"/>
              <w:jc w:val="center"/>
              <w:rPr>
                <w:bCs/>
                <w:sz w:val="20"/>
                <w:szCs w:val="20"/>
                <w:highlight w:val="yellow"/>
              </w:rPr>
            </w:pPr>
          </w:p>
        </w:tc>
        <w:tc>
          <w:tcPr>
            <w:tcW w:w="6669" w:type="dxa"/>
            <w:vAlign w:val="center"/>
          </w:tcPr>
          <w:p w14:paraId="4BE20F83" w14:textId="23C78581" w:rsidR="008F5BC9" w:rsidRPr="00B835CC" w:rsidRDefault="008F5BC9" w:rsidP="004517F2">
            <w:pPr>
              <w:widowControl w:val="0"/>
              <w:autoSpaceDE w:val="0"/>
              <w:adjustRightInd w:val="0"/>
              <w:spacing w:before="0" w:after="0"/>
              <w:rPr>
                <w:bCs/>
                <w:sz w:val="20"/>
                <w:szCs w:val="20"/>
              </w:rPr>
            </w:pPr>
            <w:r w:rsidRPr="00B835CC">
              <w:rPr>
                <w:bCs/>
                <w:sz w:val="20"/>
                <w:szCs w:val="20"/>
              </w:rPr>
              <w:t xml:space="preserve">Operativne snage izvan područja </w:t>
            </w:r>
            <w:r w:rsidR="004A4DAB" w:rsidRPr="00B835CC">
              <w:rPr>
                <w:bCs/>
                <w:sz w:val="20"/>
                <w:szCs w:val="20"/>
              </w:rPr>
              <w:t>Općine Jelenje</w:t>
            </w:r>
            <w:r w:rsidRPr="00B835CC">
              <w:rPr>
                <w:bCs/>
                <w:sz w:val="20"/>
                <w:szCs w:val="20"/>
              </w:rPr>
              <w:t xml:space="preserve"> koje djeluju kao ispo</w:t>
            </w:r>
            <w:r w:rsidR="004517F2" w:rsidRPr="00B835CC">
              <w:rPr>
                <w:bCs/>
                <w:sz w:val="20"/>
                <w:szCs w:val="20"/>
              </w:rPr>
              <w:t>moć, prihvaćaju se na lokaciji vatrogasnog dom</w:t>
            </w:r>
            <w:r w:rsidRPr="00B835CC">
              <w:rPr>
                <w:bCs/>
                <w:sz w:val="20"/>
                <w:szCs w:val="20"/>
              </w:rPr>
              <w:t>a ugroženog područja, a za prihvat je zadužen član Stožera za protupožarnu zaštitu.</w:t>
            </w:r>
          </w:p>
        </w:tc>
        <w:tc>
          <w:tcPr>
            <w:tcW w:w="3537" w:type="dxa"/>
            <w:vAlign w:val="center"/>
          </w:tcPr>
          <w:p w14:paraId="3E34CCE7" w14:textId="77777777" w:rsidR="008F5BC9" w:rsidRPr="00B835CC" w:rsidRDefault="008F5BC9">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 Stožer civilne zaštite</w:t>
            </w:r>
          </w:p>
          <w:p w14:paraId="3A79ED88" w14:textId="3D7BF658" w:rsidR="008F5BC9" w:rsidRPr="00B835CC" w:rsidRDefault="0000205D">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sz w:val="20"/>
                <w:szCs w:val="20"/>
              </w:rPr>
              <w:t>Vatrogasne snage</w:t>
            </w:r>
          </w:p>
        </w:tc>
      </w:tr>
      <w:tr w:rsidR="004517F2" w:rsidRPr="002811D2" w14:paraId="2E538413" w14:textId="77777777" w:rsidTr="00BD4DC9">
        <w:trPr>
          <w:trHeight w:val="479"/>
          <w:jc w:val="center"/>
        </w:trPr>
        <w:tc>
          <w:tcPr>
            <w:tcW w:w="0" w:type="auto"/>
            <w:vAlign w:val="center"/>
          </w:tcPr>
          <w:p w14:paraId="5CDE0EA9" w14:textId="4CC91E54" w:rsidR="004517F2" w:rsidRPr="00B835CC" w:rsidRDefault="004517F2" w:rsidP="004517F2">
            <w:pPr>
              <w:widowControl w:val="0"/>
              <w:autoSpaceDE w:val="0"/>
              <w:adjustRightInd w:val="0"/>
              <w:spacing w:before="0" w:after="0"/>
              <w:ind w:right="34"/>
              <w:jc w:val="center"/>
              <w:rPr>
                <w:b/>
                <w:bCs/>
                <w:sz w:val="20"/>
                <w:szCs w:val="20"/>
              </w:rPr>
            </w:pPr>
            <w:r w:rsidRPr="00B835CC">
              <w:rPr>
                <w:b/>
                <w:bCs/>
                <w:sz w:val="20"/>
                <w:szCs w:val="20"/>
              </w:rPr>
              <w:t>16.</w:t>
            </w:r>
          </w:p>
        </w:tc>
        <w:tc>
          <w:tcPr>
            <w:tcW w:w="1732" w:type="dxa"/>
            <w:vAlign w:val="center"/>
          </w:tcPr>
          <w:p w14:paraId="4DE5493A" w14:textId="4C9A2AA7" w:rsidR="004517F2" w:rsidRPr="00B835CC" w:rsidRDefault="004517F2" w:rsidP="004517F2">
            <w:pPr>
              <w:widowControl w:val="0"/>
              <w:autoSpaceDE w:val="0"/>
              <w:adjustRightInd w:val="0"/>
              <w:spacing w:before="0" w:after="0"/>
              <w:ind w:right="13"/>
              <w:jc w:val="center"/>
              <w:rPr>
                <w:b/>
                <w:bCs/>
                <w:sz w:val="20"/>
                <w:szCs w:val="20"/>
              </w:rPr>
            </w:pPr>
            <w:r w:rsidRPr="00B835CC">
              <w:rPr>
                <w:b/>
                <w:bCs/>
                <w:sz w:val="20"/>
                <w:szCs w:val="20"/>
              </w:rPr>
              <w:t>Organizacija smještaja snaga sustava civilne zaštite</w:t>
            </w:r>
          </w:p>
        </w:tc>
        <w:tc>
          <w:tcPr>
            <w:tcW w:w="1985" w:type="dxa"/>
            <w:vAlign w:val="center"/>
          </w:tcPr>
          <w:p w14:paraId="70371C1F" w14:textId="2E9B3BF0" w:rsidR="004517F2" w:rsidRPr="00B835CC" w:rsidRDefault="004A4DAB" w:rsidP="004517F2">
            <w:pPr>
              <w:widowControl w:val="0"/>
              <w:autoSpaceDE w:val="0"/>
              <w:adjustRightInd w:val="0"/>
              <w:spacing w:before="0" w:after="0"/>
              <w:jc w:val="center"/>
              <w:rPr>
                <w:bCs/>
                <w:sz w:val="20"/>
                <w:szCs w:val="20"/>
              </w:rPr>
            </w:pPr>
            <w:r w:rsidRPr="00B835CC">
              <w:rPr>
                <w:bCs/>
                <w:sz w:val="20"/>
                <w:szCs w:val="20"/>
              </w:rPr>
              <w:t>Općina Jelenje</w:t>
            </w:r>
          </w:p>
        </w:tc>
        <w:tc>
          <w:tcPr>
            <w:tcW w:w="6669" w:type="dxa"/>
            <w:vAlign w:val="center"/>
          </w:tcPr>
          <w:p w14:paraId="0D3EBA3D" w14:textId="63A86177" w:rsidR="004517F2" w:rsidRPr="00B835CC" w:rsidRDefault="004517F2" w:rsidP="004517F2">
            <w:pPr>
              <w:widowControl w:val="0"/>
              <w:autoSpaceDE w:val="0"/>
              <w:adjustRightInd w:val="0"/>
              <w:spacing w:before="0" w:after="0"/>
              <w:rPr>
                <w:bCs/>
                <w:sz w:val="20"/>
                <w:szCs w:val="20"/>
              </w:rPr>
            </w:pPr>
            <w:r w:rsidRPr="00B835CC">
              <w:rPr>
                <w:bCs/>
                <w:sz w:val="20"/>
                <w:szCs w:val="20"/>
              </w:rPr>
              <w:t xml:space="preserve">Osigurati smještanje, hranu i piće te higijenske potrebe za snage sustava civilne zaštite koji sudjeluju u djelovanju civilne zaštite. </w:t>
            </w:r>
          </w:p>
        </w:tc>
        <w:tc>
          <w:tcPr>
            <w:tcW w:w="3537" w:type="dxa"/>
            <w:vAlign w:val="center"/>
          </w:tcPr>
          <w:p w14:paraId="01BCF823" w14:textId="77777777" w:rsidR="004517F2" w:rsidRPr="00B835CC" w:rsidRDefault="004517F2">
            <w:pPr>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bCs/>
                <w:sz w:val="20"/>
                <w:szCs w:val="20"/>
              </w:rPr>
              <w:t>Stožer civilne zaštite</w:t>
            </w:r>
          </w:p>
          <w:p w14:paraId="2E89C4F6" w14:textId="77777777" w:rsidR="00B835CC" w:rsidRPr="006E093B" w:rsidRDefault="00B835CC" w:rsidP="006E093B">
            <w:pPr>
              <w:pStyle w:val="Odlomakpopisa"/>
            </w:pPr>
            <w:r w:rsidRPr="006E093B">
              <w:t>Osnovna škola Jelenje-Dražice</w:t>
            </w:r>
          </w:p>
          <w:p w14:paraId="3A7B7C12" w14:textId="7655E19D" w:rsidR="006741E0" w:rsidRPr="00B835CC" w:rsidRDefault="00B835CC" w:rsidP="006E093B">
            <w:pPr>
              <w:pStyle w:val="Odlomakpopisa"/>
            </w:pPr>
            <w:r w:rsidRPr="006E093B">
              <w:t>Dječji vrtić Grobnički tići</w:t>
            </w:r>
          </w:p>
        </w:tc>
      </w:tr>
      <w:tr w:rsidR="004517F2" w:rsidRPr="002811D2" w14:paraId="43B322DF" w14:textId="77777777" w:rsidTr="00BD4DC9">
        <w:trPr>
          <w:trHeight w:val="1057"/>
          <w:jc w:val="center"/>
        </w:trPr>
        <w:tc>
          <w:tcPr>
            <w:tcW w:w="0" w:type="auto"/>
            <w:shd w:val="clear" w:color="auto" w:fill="auto"/>
            <w:vAlign w:val="center"/>
          </w:tcPr>
          <w:p w14:paraId="4FD38A7F" w14:textId="5E9CFB80" w:rsidR="004517F2" w:rsidRPr="00B835CC" w:rsidRDefault="004517F2" w:rsidP="004517F2">
            <w:pPr>
              <w:widowControl w:val="0"/>
              <w:autoSpaceDE w:val="0"/>
              <w:adjustRightInd w:val="0"/>
              <w:spacing w:before="0" w:after="0"/>
              <w:ind w:right="34"/>
              <w:jc w:val="center"/>
              <w:rPr>
                <w:b/>
                <w:bCs/>
                <w:sz w:val="20"/>
                <w:szCs w:val="20"/>
              </w:rPr>
            </w:pPr>
            <w:r w:rsidRPr="00B835CC">
              <w:rPr>
                <w:b/>
                <w:bCs/>
                <w:sz w:val="20"/>
                <w:szCs w:val="20"/>
              </w:rPr>
              <w:t>17.</w:t>
            </w:r>
          </w:p>
        </w:tc>
        <w:tc>
          <w:tcPr>
            <w:tcW w:w="1732" w:type="dxa"/>
            <w:shd w:val="clear" w:color="auto" w:fill="auto"/>
            <w:vAlign w:val="center"/>
          </w:tcPr>
          <w:p w14:paraId="017500FC" w14:textId="77777777" w:rsidR="004517F2" w:rsidRPr="00B835CC" w:rsidRDefault="004517F2" w:rsidP="004517F2">
            <w:pPr>
              <w:widowControl w:val="0"/>
              <w:autoSpaceDE w:val="0"/>
              <w:adjustRightInd w:val="0"/>
              <w:spacing w:before="0" w:after="0"/>
              <w:ind w:right="-129"/>
              <w:jc w:val="center"/>
              <w:rPr>
                <w:b/>
                <w:bCs/>
                <w:sz w:val="20"/>
                <w:szCs w:val="20"/>
              </w:rPr>
            </w:pPr>
            <w:r w:rsidRPr="00B835CC">
              <w:rPr>
                <w:b/>
                <w:bCs/>
                <w:sz w:val="20"/>
                <w:szCs w:val="20"/>
              </w:rPr>
              <w:t>Troškovi angažiranih pravnih osoba i redovnih službi</w:t>
            </w:r>
          </w:p>
        </w:tc>
        <w:tc>
          <w:tcPr>
            <w:tcW w:w="1985" w:type="dxa"/>
            <w:vAlign w:val="center"/>
          </w:tcPr>
          <w:p w14:paraId="62F724F8" w14:textId="6D5DB678" w:rsidR="004517F2" w:rsidRPr="00B835CC" w:rsidRDefault="004A4DAB" w:rsidP="004517F2">
            <w:pPr>
              <w:widowControl w:val="0"/>
              <w:autoSpaceDE w:val="0"/>
              <w:adjustRightInd w:val="0"/>
              <w:spacing w:before="0" w:after="0"/>
              <w:jc w:val="center"/>
              <w:rPr>
                <w:bCs/>
                <w:sz w:val="20"/>
                <w:szCs w:val="20"/>
              </w:rPr>
            </w:pPr>
            <w:r w:rsidRPr="00B835CC">
              <w:rPr>
                <w:bCs/>
                <w:sz w:val="20"/>
                <w:szCs w:val="20"/>
              </w:rPr>
              <w:t>Općina Jelenje</w:t>
            </w:r>
          </w:p>
        </w:tc>
        <w:tc>
          <w:tcPr>
            <w:tcW w:w="6669" w:type="dxa"/>
            <w:shd w:val="clear" w:color="auto" w:fill="auto"/>
            <w:vAlign w:val="center"/>
          </w:tcPr>
          <w:p w14:paraId="00B364AB" w14:textId="42877DEF" w:rsidR="004517F2" w:rsidRPr="00B835CC" w:rsidRDefault="004517F2" w:rsidP="004517F2">
            <w:pPr>
              <w:widowControl w:val="0"/>
              <w:autoSpaceDE w:val="0"/>
              <w:adjustRightInd w:val="0"/>
              <w:spacing w:before="0" w:after="0"/>
              <w:rPr>
                <w:bCs/>
                <w:sz w:val="20"/>
                <w:szCs w:val="20"/>
              </w:rPr>
            </w:pPr>
            <w:r w:rsidRPr="00B835CC">
              <w:rPr>
                <w:bCs/>
                <w:sz w:val="20"/>
                <w:szCs w:val="20"/>
              </w:rPr>
              <w:t>Troškove angažiranih pravnih osoba i redovnih službi vršit će se prema stvarno izvršenim poslovima i po važećim cijenama u trenutku izvršenja zadataka.</w:t>
            </w:r>
          </w:p>
        </w:tc>
        <w:tc>
          <w:tcPr>
            <w:tcW w:w="3537" w:type="dxa"/>
            <w:shd w:val="clear" w:color="auto" w:fill="auto"/>
            <w:vAlign w:val="center"/>
          </w:tcPr>
          <w:p w14:paraId="27DD5F36" w14:textId="318C4F1A" w:rsidR="004517F2" w:rsidRPr="00B835CC" w:rsidRDefault="00E60723">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 xml:space="preserve">Općinski </w:t>
            </w:r>
            <w:r w:rsidR="002C1549" w:rsidRPr="00B835CC">
              <w:rPr>
                <w:rFonts w:eastAsiaTheme="minorHAnsi"/>
                <w:bCs/>
                <w:color w:val="auto"/>
                <w:sz w:val="20"/>
                <w:szCs w:val="20"/>
              </w:rPr>
              <w:t xml:space="preserve"> načelnik</w:t>
            </w:r>
          </w:p>
          <w:p w14:paraId="7D29B289" w14:textId="64FFABAE" w:rsidR="004517F2" w:rsidRPr="00B835CC" w:rsidRDefault="004A4DAB">
            <w:pPr>
              <w:framePr w:hSpace="180" w:wrap="around" w:hAnchor="margin" w:xAlign="center" w:y="842"/>
              <w:widowControl w:val="0"/>
              <w:numPr>
                <w:ilvl w:val="0"/>
                <w:numId w:val="19"/>
              </w:numPr>
              <w:autoSpaceDE w:val="0"/>
              <w:autoSpaceDN w:val="0"/>
              <w:adjustRightInd w:val="0"/>
              <w:spacing w:before="0" w:after="0"/>
              <w:contextualSpacing/>
              <w:rPr>
                <w:rFonts w:eastAsiaTheme="minorHAnsi"/>
                <w:bCs/>
                <w:color w:val="auto"/>
                <w:sz w:val="20"/>
                <w:szCs w:val="20"/>
              </w:rPr>
            </w:pPr>
            <w:r w:rsidRPr="00B835CC">
              <w:rPr>
                <w:rFonts w:eastAsiaTheme="minorHAnsi"/>
                <w:bCs/>
                <w:color w:val="auto"/>
                <w:sz w:val="20"/>
                <w:szCs w:val="20"/>
              </w:rPr>
              <w:t>Općina Jelenje</w:t>
            </w:r>
          </w:p>
        </w:tc>
      </w:tr>
    </w:tbl>
    <w:p w14:paraId="2B300F30" w14:textId="5B01C101" w:rsidR="00E74ED5" w:rsidRPr="008B49FD" w:rsidRDefault="00E74ED5" w:rsidP="00E74ED5">
      <w:pPr>
        <w:keepNext/>
        <w:keepLines/>
        <w:spacing w:before="40"/>
        <w:ind w:right="-142"/>
        <w:outlineLvl w:val="2"/>
        <w:rPr>
          <w:rFonts w:eastAsiaTheme="majorEastAsia"/>
          <w:color w:val="54883D"/>
          <w:sz w:val="24"/>
          <w:lang w:bidi="en-US"/>
        </w:rPr>
      </w:pPr>
      <w:bookmarkStart w:id="53" w:name="_Toc2168368"/>
      <w:bookmarkStart w:id="54" w:name="_Toc138155304"/>
      <w:r w:rsidRPr="008B49FD">
        <w:rPr>
          <w:rFonts w:eastAsiaTheme="majorEastAsia"/>
          <w:color w:val="54883D"/>
          <w:sz w:val="24"/>
          <w:lang w:bidi="en-US"/>
        </w:rPr>
        <w:t>6.2.</w:t>
      </w:r>
      <w:r w:rsidR="004517F2" w:rsidRPr="008B49FD">
        <w:rPr>
          <w:rFonts w:eastAsiaTheme="majorEastAsia"/>
          <w:color w:val="54883D"/>
          <w:sz w:val="24"/>
          <w:lang w:bidi="en-US"/>
        </w:rPr>
        <w:t>2</w:t>
      </w:r>
      <w:r w:rsidRPr="008B49FD">
        <w:rPr>
          <w:rFonts w:eastAsiaTheme="majorEastAsia"/>
          <w:color w:val="54883D"/>
          <w:sz w:val="24"/>
          <w:lang w:bidi="en-US"/>
        </w:rPr>
        <w:t xml:space="preserve"> Karta opasnosti od poplava</w:t>
      </w:r>
      <w:bookmarkEnd w:id="53"/>
      <w:bookmarkEnd w:id="54"/>
    </w:p>
    <w:p w14:paraId="6DC367A5" w14:textId="5FF78956" w:rsidR="00E74ED5" w:rsidRPr="008B49FD" w:rsidRDefault="00E74ED5" w:rsidP="00E74ED5">
      <w:pPr>
        <w:rPr>
          <w:i/>
        </w:rPr>
      </w:pPr>
      <w:r w:rsidRPr="008B49FD">
        <w:t xml:space="preserve">Karta opasnosti od poplava nalazi se u poglavlju </w:t>
      </w:r>
      <w:r w:rsidR="008B49FD" w:rsidRPr="008B49FD">
        <w:rPr>
          <w:i/>
          <w:iCs/>
        </w:rPr>
        <w:t>8</w:t>
      </w:r>
      <w:r w:rsidRPr="008B49FD">
        <w:rPr>
          <w:i/>
          <w:iCs/>
        </w:rPr>
        <w:t>.</w:t>
      </w:r>
      <w:r w:rsidR="008B49FD" w:rsidRPr="008B49FD">
        <w:rPr>
          <w:i/>
          <w:iCs/>
        </w:rPr>
        <w:t>5</w:t>
      </w:r>
      <w:r w:rsidRPr="008B49FD">
        <w:rPr>
          <w:i/>
        </w:rPr>
        <w:t xml:space="preserve"> Kartografski prikazi </w:t>
      </w:r>
    </w:p>
    <w:p w14:paraId="7C6C2285" w14:textId="77777777" w:rsidR="00E74ED5" w:rsidRPr="008B49FD" w:rsidRDefault="00E74ED5" w:rsidP="00E74ED5">
      <w:r w:rsidRPr="008B49FD">
        <w:rPr>
          <w:i/>
        </w:rPr>
        <w:t xml:space="preserve"> </w:t>
      </w:r>
    </w:p>
    <w:p w14:paraId="5B7532A3" w14:textId="22789881" w:rsidR="00E74ED5" w:rsidRPr="008B49FD" w:rsidRDefault="00E74ED5" w:rsidP="00E74ED5">
      <w:pPr>
        <w:keepNext/>
        <w:keepLines/>
        <w:spacing w:before="40"/>
        <w:ind w:right="-142"/>
        <w:outlineLvl w:val="2"/>
        <w:rPr>
          <w:rFonts w:eastAsiaTheme="majorEastAsia"/>
          <w:color w:val="54883D"/>
          <w:sz w:val="24"/>
          <w:lang w:bidi="en-US"/>
        </w:rPr>
      </w:pPr>
      <w:bookmarkStart w:id="55" w:name="_Toc517254771"/>
      <w:bookmarkStart w:id="56" w:name="_Toc2168369"/>
      <w:bookmarkStart w:id="57" w:name="_Toc138155305"/>
      <w:r w:rsidRPr="008B49FD">
        <w:rPr>
          <w:rFonts w:eastAsiaTheme="majorEastAsia"/>
          <w:color w:val="54883D"/>
          <w:sz w:val="24"/>
          <w:lang w:bidi="en-US"/>
        </w:rPr>
        <w:t>6.2.</w:t>
      </w:r>
      <w:r w:rsidR="004517F2" w:rsidRPr="008B49FD">
        <w:rPr>
          <w:rFonts w:eastAsiaTheme="majorEastAsia"/>
          <w:color w:val="54883D"/>
          <w:sz w:val="24"/>
          <w:lang w:bidi="en-US"/>
        </w:rPr>
        <w:t>3</w:t>
      </w:r>
      <w:r w:rsidRPr="008B49FD">
        <w:rPr>
          <w:rFonts w:eastAsiaTheme="majorEastAsia"/>
          <w:color w:val="54883D"/>
          <w:sz w:val="24"/>
          <w:lang w:bidi="en-US"/>
        </w:rPr>
        <w:t xml:space="preserve"> Karta rizika od poplava</w:t>
      </w:r>
      <w:bookmarkEnd w:id="55"/>
      <w:bookmarkEnd w:id="56"/>
      <w:bookmarkEnd w:id="57"/>
    </w:p>
    <w:p w14:paraId="3A248DD4" w14:textId="6EB8DACA" w:rsidR="00E74ED5" w:rsidRPr="008B49FD" w:rsidRDefault="00E74ED5" w:rsidP="00E74ED5">
      <w:pPr>
        <w:rPr>
          <w:i/>
        </w:rPr>
      </w:pPr>
      <w:r w:rsidRPr="008B49FD">
        <w:t xml:space="preserve">Karta rizika od poplava nalazi se u poglavlju </w:t>
      </w:r>
      <w:r w:rsidR="008B49FD" w:rsidRPr="008B49FD">
        <w:rPr>
          <w:i/>
        </w:rPr>
        <w:t>8</w:t>
      </w:r>
      <w:r w:rsidRPr="008B49FD">
        <w:rPr>
          <w:i/>
        </w:rPr>
        <w:t>.</w:t>
      </w:r>
      <w:r w:rsidR="008B49FD" w:rsidRPr="008B49FD">
        <w:rPr>
          <w:i/>
        </w:rPr>
        <w:t>6</w:t>
      </w:r>
      <w:r w:rsidRPr="008B49FD">
        <w:rPr>
          <w:i/>
        </w:rPr>
        <w:t xml:space="preserve"> Kartografski prikazi</w:t>
      </w:r>
    </w:p>
    <w:p w14:paraId="2761C619" w14:textId="77777777" w:rsidR="00E74ED5" w:rsidRPr="002811D2" w:rsidRDefault="00E74ED5" w:rsidP="00E74ED5">
      <w:pPr>
        <w:jc w:val="center"/>
        <w:rPr>
          <w:b/>
          <w:highlight w:val="yellow"/>
        </w:rPr>
        <w:sectPr w:rsidR="00E74ED5" w:rsidRPr="002811D2" w:rsidSect="00703FB7">
          <w:pgSz w:w="16838" w:h="11906" w:orient="landscape"/>
          <w:pgMar w:top="1418" w:right="1417" w:bottom="1418" w:left="1418" w:header="567" w:footer="0" w:gutter="0"/>
          <w:cols w:space="708"/>
          <w:titlePg/>
          <w:docGrid w:linePitch="360"/>
        </w:sectPr>
      </w:pPr>
      <w:r w:rsidRPr="002811D2">
        <w:rPr>
          <w:b/>
          <w:highlight w:val="yellow"/>
        </w:rPr>
        <w:t xml:space="preserve"> </w:t>
      </w:r>
      <w:r w:rsidRPr="002811D2">
        <w:rPr>
          <w:b/>
          <w:highlight w:val="yellow"/>
        </w:rPr>
        <w:br w:type="page"/>
      </w:r>
    </w:p>
    <w:p w14:paraId="64CBA75C" w14:textId="07768642" w:rsidR="00006A9D" w:rsidRPr="003915B0" w:rsidRDefault="008D11B9" w:rsidP="00006A9D">
      <w:pPr>
        <w:pStyle w:val="Naslov2"/>
      </w:pPr>
      <w:bookmarkStart w:id="58" w:name="_Toc516648323"/>
      <w:bookmarkStart w:id="59" w:name="_Toc521327820"/>
      <w:bookmarkStart w:id="60" w:name="_Toc138155306"/>
      <w:r w:rsidRPr="002E7218">
        <w:t>6.3</w:t>
      </w:r>
      <w:r w:rsidR="00006A9D" w:rsidRPr="002E7218">
        <w:t xml:space="preserve"> </w:t>
      </w:r>
      <w:bookmarkEnd w:id="58"/>
      <w:bookmarkEnd w:id="59"/>
      <w:r w:rsidR="00EC4586" w:rsidRPr="00EC4586">
        <w:t xml:space="preserve">Ekstremne vremenske pojave </w:t>
      </w:r>
      <w:r w:rsidR="00EC4586">
        <w:t xml:space="preserve">- </w:t>
      </w:r>
      <w:r w:rsidR="00DE6596" w:rsidRPr="002E7218">
        <w:t>Padaline</w:t>
      </w:r>
      <w:r w:rsidR="00DE6596" w:rsidRPr="003915B0">
        <w:t xml:space="preserve"> (tuča i kiša</w:t>
      </w:r>
      <w:r w:rsidR="004265D6">
        <w:t>, snijeg i led</w:t>
      </w:r>
      <w:r w:rsidR="00DE6596" w:rsidRPr="003915B0">
        <w:t>)</w:t>
      </w:r>
      <w:bookmarkEnd w:id="60"/>
    </w:p>
    <w:p w14:paraId="6E617B7B" w14:textId="1C39ADE3" w:rsidR="00754DA6" w:rsidRPr="003915B0" w:rsidRDefault="00754DA6" w:rsidP="00754DA6">
      <w:bookmarkStart w:id="61" w:name="_Toc516648324"/>
      <w:bookmarkStart w:id="62" w:name="_Toc521327821"/>
      <w:r w:rsidRPr="003915B0">
        <w:t xml:space="preserve">Plan djelovanja sustava civilne zaštite u slučaju požara otvorenog tipa pokreće </w:t>
      </w:r>
      <w:r w:rsidRPr="009B4842">
        <w:rPr>
          <w:b/>
          <w:color w:val="FF0000"/>
        </w:rPr>
        <w:t>O</w:t>
      </w:r>
      <w:r w:rsidRPr="003915B0">
        <w:rPr>
          <w:b/>
        </w:rPr>
        <w:t xml:space="preserve">pćinski </w:t>
      </w:r>
      <w:r w:rsidR="009E7195" w:rsidRPr="003915B0">
        <w:rPr>
          <w:b/>
        </w:rPr>
        <w:t xml:space="preserve">načelnik </w:t>
      </w:r>
      <w:r w:rsidR="00B902EB" w:rsidRPr="00B902EB">
        <w:rPr>
          <w:bCs/>
        </w:rPr>
        <w:t>Općine</w:t>
      </w:r>
      <w:r w:rsidR="004A4DAB" w:rsidRPr="00B902EB">
        <w:rPr>
          <w:bCs/>
        </w:rPr>
        <w:t xml:space="preserve"> J</w:t>
      </w:r>
      <w:r w:rsidR="004A4DAB" w:rsidRPr="003915B0">
        <w:t>elenje</w:t>
      </w:r>
      <w:r w:rsidRPr="003915B0">
        <w:t xml:space="preserve">. Shema aktiviranja nalazi se u nastavku. </w:t>
      </w:r>
    </w:p>
    <w:p w14:paraId="2CCB02D7" w14:textId="18D74DAB" w:rsidR="00754DA6" w:rsidRPr="003915B0" w:rsidRDefault="00B250C8" w:rsidP="00754DA6">
      <w:pPr>
        <w:rPr>
          <w:noProof/>
          <w:lang w:eastAsia="hr-HR"/>
        </w:rPr>
      </w:pPr>
      <w:r w:rsidRPr="003915B0">
        <w:rPr>
          <w:noProof/>
          <w:lang w:eastAsia="hr-HR"/>
        </w:rPr>
        <mc:AlternateContent>
          <mc:Choice Requires="wps">
            <w:drawing>
              <wp:anchor distT="0" distB="0" distL="114300" distR="114300" simplePos="0" relativeHeight="252930048" behindDoc="0" locked="0" layoutInCell="1" allowOverlap="1" wp14:anchorId="48D6C337" wp14:editId="02CE3FB6">
                <wp:simplePos x="0" y="0"/>
                <wp:positionH relativeFrom="column">
                  <wp:posOffset>3272155</wp:posOffset>
                </wp:positionH>
                <wp:positionV relativeFrom="paragraph">
                  <wp:posOffset>57150</wp:posOffset>
                </wp:positionV>
                <wp:extent cx="1714500" cy="752475"/>
                <wp:effectExtent l="0" t="0" r="19050" b="28575"/>
                <wp:wrapNone/>
                <wp:docPr id="349"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7524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B9E139" w14:textId="77777777" w:rsidR="00754DA6" w:rsidRDefault="00754DA6" w:rsidP="00754DA6">
                            <w:pPr>
                              <w:spacing w:before="0" w:after="0"/>
                              <w:jc w:val="center"/>
                              <w:rPr>
                                <w:b/>
                                <w:sz w:val="20"/>
                              </w:rPr>
                            </w:pPr>
                            <w:r>
                              <w:rPr>
                                <w:b/>
                                <w:sz w:val="20"/>
                              </w:rPr>
                              <w:t>Operativne snage</w:t>
                            </w:r>
                          </w:p>
                          <w:p w14:paraId="130212CA" w14:textId="3263C77E" w:rsidR="00754DA6" w:rsidRDefault="00754DA6" w:rsidP="00754DA6">
                            <w:pPr>
                              <w:spacing w:before="0" w:after="0"/>
                              <w:jc w:val="left"/>
                              <w:rPr>
                                <w:b/>
                                <w:sz w:val="20"/>
                              </w:rPr>
                            </w:pPr>
                            <w:r w:rsidRPr="00DF76EE">
                              <w:rPr>
                                <w:rFonts w:eastAsia="Calibri"/>
                                <w:sz w:val="20"/>
                                <w:szCs w:val="20"/>
                              </w:rPr>
                              <w:t xml:space="preserve">- </w:t>
                            </w:r>
                            <w:r w:rsidR="00A350AC">
                              <w:rPr>
                                <w:rFonts w:eastAsia="Calibri"/>
                                <w:sz w:val="20"/>
                                <w:szCs w:val="20"/>
                              </w:rPr>
                              <w:t>HGSS - stanica Rijeka</w:t>
                            </w:r>
                          </w:p>
                          <w:p w14:paraId="51978302" w14:textId="1F8E8B42" w:rsidR="00754DA6" w:rsidRDefault="00754DA6" w:rsidP="00754DA6">
                            <w:pPr>
                              <w:spacing w:before="0" w:after="0"/>
                              <w:rPr>
                                <w:sz w:val="20"/>
                              </w:rPr>
                            </w:pPr>
                            <w:r>
                              <w:rPr>
                                <w:sz w:val="20"/>
                              </w:rPr>
                              <w:t xml:space="preserve">- </w:t>
                            </w:r>
                            <w:r w:rsidR="00A350AC">
                              <w:rPr>
                                <w:sz w:val="20"/>
                              </w:rPr>
                              <w:t>GDCK Rijeka</w:t>
                            </w:r>
                          </w:p>
                          <w:p w14:paraId="3C89C356" w14:textId="77777777" w:rsidR="00754DA6" w:rsidRPr="000D42A8" w:rsidRDefault="00754DA6" w:rsidP="00754DA6">
                            <w:pPr>
                              <w:spacing w:before="0"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6C337" id="Rounded Rectangle 467" o:spid="_x0000_s1083" style="position:absolute;left:0;text-align:left;margin-left:257.65pt;margin-top:4.5pt;width:135pt;height:59.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" filled="f" strokecolor="#92d050" strokeweight="2pt">
                <v:path arrowok="t"/>
                <v:textbox>
                  <w:txbxContent>
                    <w:p w14:paraId="41B9E139" w14:textId="77777777" w:rsidR="00754DA6" w:rsidRDefault="00754DA6" w:rsidP="00754DA6">
                      <w:pPr>
                        <w:spacing w:before="0" w:after="0"/>
                        <w:jc w:val="center"/>
                        <w:rPr>
                          <w:b/>
                          <w:sz w:val="20"/>
                        </w:rPr>
                      </w:pPr>
                      <w:r>
                        <w:rPr>
                          <w:b/>
                          <w:sz w:val="20"/>
                        </w:rPr>
                        <w:t>Operativne snage</w:t>
                      </w:r>
                    </w:p>
                    <w:p w14:paraId="130212CA" w14:textId="3263C77E" w:rsidR="00754DA6" w:rsidRDefault="00754DA6" w:rsidP="00754DA6">
                      <w:pPr>
                        <w:spacing w:before="0" w:after="0"/>
                        <w:jc w:val="left"/>
                        <w:rPr>
                          <w:b/>
                          <w:sz w:val="20"/>
                        </w:rPr>
                      </w:pPr>
                      <w:r w:rsidRPr="00DF76EE">
                        <w:rPr>
                          <w:rFonts w:eastAsia="Calibri"/>
                          <w:sz w:val="20"/>
                          <w:szCs w:val="20"/>
                        </w:rPr>
                        <w:t xml:space="preserve">- </w:t>
                      </w:r>
                      <w:r w:rsidR="00A350AC">
                        <w:rPr>
                          <w:rFonts w:eastAsia="Calibri"/>
                          <w:sz w:val="20"/>
                          <w:szCs w:val="20"/>
                        </w:rPr>
                        <w:t>HGSS - stanica Rijeka</w:t>
                      </w:r>
                    </w:p>
                    <w:p w14:paraId="51978302" w14:textId="1F8E8B42" w:rsidR="00754DA6" w:rsidRDefault="00754DA6" w:rsidP="00754DA6">
                      <w:pPr>
                        <w:spacing w:before="0" w:after="0"/>
                        <w:rPr>
                          <w:sz w:val="20"/>
                        </w:rPr>
                      </w:pPr>
                      <w:r>
                        <w:rPr>
                          <w:sz w:val="20"/>
                        </w:rPr>
                        <w:t xml:space="preserve">- </w:t>
                      </w:r>
                      <w:r w:rsidR="00A350AC">
                        <w:rPr>
                          <w:sz w:val="20"/>
                        </w:rPr>
                        <w:t>GDCK Rijeka</w:t>
                      </w:r>
                    </w:p>
                    <w:p w14:paraId="3C89C356" w14:textId="77777777" w:rsidR="00754DA6" w:rsidRPr="000D42A8" w:rsidRDefault="00754DA6" w:rsidP="00754DA6">
                      <w:pPr>
                        <w:spacing w:before="0" w:after="0"/>
                        <w:jc w:val="center"/>
                        <w:rPr>
                          <w:sz w:val="20"/>
                        </w:rPr>
                      </w:pPr>
                    </w:p>
                  </w:txbxContent>
                </v:textbox>
              </v:roundrect>
            </w:pict>
          </mc:Fallback>
        </mc:AlternateContent>
      </w:r>
      <w:r w:rsidR="00754DA6" w:rsidRPr="003915B0">
        <w:rPr>
          <w:noProof/>
          <w:lang w:eastAsia="hr-HR"/>
        </w:rPr>
        <mc:AlternateContent>
          <mc:Choice Requires="wps">
            <w:drawing>
              <wp:anchor distT="0" distB="0" distL="114300" distR="114300" simplePos="0" relativeHeight="252929024" behindDoc="0" locked="0" layoutInCell="1" allowOverlap="1" wp14:anchorId="4DE7C721" wp14:editId="7BD697F6">
                <wp:simplePos x="0" y="0"/>
                <wp:positionH relativeFrom="column">
                  <wp:posOffset>5928995</wp:posOffset>
                </wp:positionH>
                <wp:positionV relativeFrom="paragraph">
                  <wp:posOffset>66040</wp:posOffset>
                </wp:positionV>
                <wp:extent cx="1257300" cy="600075"/>
                <wp:effectExtent l="0" t="0" r="19050" b="28575"/>
                <wp:wrapNone/>
                <wp:docPr id="348" name="Rounded 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000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DBB4AB" w14:textId="77777777" w:rsidR="00754DA6" w:rsidRPr="002C217E" w:rsidRDefault="00754DA6" w:rsidP="00754DA6">
                            <w:pPr>
                              <w:jc w:val="center"/>
                              <w:rPr>
                                <w:b/>
                                <w:sz w:val="20"/>
                              </w:rPr>
                            </w:pPr>
                            <w:r w:rsidRPr="002C217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E7C721" id="Rounded Rectangle 227" o:spid="_x0000_s1084" style="position:absolute;left:0;text-align:left;margin-left:466.85pt;margin-top:5.2pt;width:99pt;height:47.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" filled="f" strokecolor="#92d050" strokeweight="2pt">
                <v:path arrowok="t"/>
                <v:textbox>
                  <w:txbxContent>
                    <w:p w14:paraId="28DBB4AB" w14:textId="77777777" w:rsidR="00754DA6" w:rsidRPr="002C217E" w:rsidRDefault="00754DA6" w:rsidP="00754DA6">
                      <w:pPr>
                        <w:jc w:val="center"/>
                        <w:rPr>
                          <w:b/>
                          <w:sz w:val="20"/>
                        </w:rPr>
                      </w:pPr>
                      <w:r w:rsidRPr="002C217E">
                        <w:rPr>
                          <w:b/>
                          <w:sz w:val="20"/>
                        </w:rPr>
                        <w:t>Povjerenici civilne zaštite</w:t>
                      </w:r>
                    </w:p>
                  </w:txbxContent>
                </v:textbox>
              </v:roundrect>
            </w:pict>
          </mc:Fallback>
        </mc:AlternateContent>
      </w:r>
      <w:r w:rsidR="00754DA6" w:rsidRPr="003915B0">
        <w:rPr>
          <w:noProof/>
          <w:lang w:eastAsia="hr-HR"/>
        </w:rPr>
        <mc:AlternateContent>
          <mc:Choice Requires="wps">
            <w:drawing>
              <wp:anchor distT="0" distB="0" distL="114300" distR="114300" simplePos="0" relativeHeight="252915712" behindDoc="0" locked="0" layoutInCell="1" allowOverlap="1" wp14:anchorId="4FB8D5BE" wp14:editId="00ECC733">
                <wp:simplePos x="0" y="0"/>
                <wp:positionH relativeFrom="margin">
                  <wp:align>left</wp:align>
                </wp:positionH>
                <wp:positionV relativeFrom="paragraph">
                  <wp:posOffset>172085</wp:posOffset>
                </wp:positionV>
                <wp:extent cx="1609725" cy="904875"/>
                <wp:effectExtent l="0" t="0" r="28575" b="28575"/>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9048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C178B65" w14:textId="77777777" w:rsidR="00754DA6" w:rsidRPr="00DF76EE" w:rsidRDefault="00754DA6" w:rsidP="00754DA6">
                            <w:pPr>
                              <w:spacing w:before="0" w:after="0"/>
                              <w:jc w:val="center"/>
                              <w:rPr>
                                <w:b/>
                                <w:sz w:val="20"/>
                                <w:szCs w:val="20"/>
                              </w:rPr>
                            </w:pPr>
                            <w:r>
                              <w:rPr>
                                <w:b/>
                                <w:sz w:val="20"/>
                                <w:szCs w:val="20"/>
                              </w:rPr>
                              <w:t>Vatrogasna služba</w:t>
                            </w:r>
                          </w:p>
                          <w:p w14:paraId="7E4B4A4D" w14:textId="55AD1446" w:rsidR="00754DA6" w:rsidRPr="00F57216" w:rsidRDefault="00754DA6" w:rsidP="00754DA6">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296E570C" w14:textId="7C46E894" w:rsidR="00754DA6" w:rsidRPr="006539DB" w:rsidRDefault="00754DA6" w:rsidP="00754DA6">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8D5BE" id="Rounded Rectangle 474" o:spid="_x0000_s1085" style="position:absolute;left:0;text-align:left;margin-left:0;margin-top:13.55pt;width:126.75pt;height:71.25pt;z-index:25291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" filled="f" strokecolor="#92d050" strokeweight="2pt">
                <v:path arrowok="t"/>
                <v:textbox>
                  <w:txbxContent>
                    <w:p w14:paraId="0C178B65" w14:textId="77777777" w:rsidR="00754DA6" w:rsidRPr="00DF76EE" w:rsidRDefault="00754DA6" w:rsidP="00754DA6">
                      <w:pPr>
                        <w:spacing w:before="0" w:after="0"/>
                        <w:jc w:val="center"/>
                        <w:rPr>
                          <w:b/>
                          <w:sz w:val="20"/>
                          <w:szCs w:val="20"/>
                        </w:rPr>
                      </w:pPr>
                      <w:r>
                        <w:rPr>
                          <w:b/>
                          <w:sz w:val="20"/>
                          <w:szCs w:val="20"/>
                        </w:rPr>
                        <w:t>Vatrogasna služba</w:t>
                      </w:r>
                    </w:p>
                    <w:p w14:paraId="7E4B4A4D" w14:textId="55AD1446" w:rsidR="00754DA6" w:rsidRPr="00F57216" w:rsidRDefault="00754DA6" w:rsidP="00754DA6">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296E570C" w14:textId="7C46E894" w:rsidR="00754DA6" w:rsidRPr="006539DB" w:rsidRDefault="00754DA6" w:rsidP="00754DA6">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txbxContent>
                </v:textbox>
                <w10:wrap anchorx="margin"/>
              </v:roundrect>
            </w:pict>
          </mc:Fallback>
        </mc:AlternateContent>
      </w:r>
    </w:p>
    <w:p w14:paraId="0338ADFA" w14:textId="77777777" w:rsidR="00754DA6" w:rsidRPr="003915B0" w:rsidRDefault="00754DA6" w:rsidP="00754DA6">
      <w:pPr>
        <w:rPr>
          <w:noProof/>
          <w:lang w:eastAsia="hr-HR"/>
        </w:rPr>
      </w:pPr>
      <w:r w:rsidRPr="003915B0">
        <w:rPr>
          <w:noProof/>
          <w:lang w:eastAsia="hr-HR"/>
        </w:rPr>
        <mc:AlternateContent>
          <mc:Choice Requires="wps">
            <w:drawing>
              <wp:anchor distT="0" distB="0" distL="114300" distR="114300" simplePos="0" relativeHeight="252939264" behindDoc="0" locked="0" layoutInCell="1" allowOverlap="1" wp14:anchorId="16A29598" wp14:editId="7651A62F">
                <wp:simplePos x="0" y="0"/>
                <wp:positionH relativeFrom="leftMargin">
                  <wp:posOffset>685800</wp:posOffset>
                </wp:positionH>
                <wp:positionV relativeFrom="paragraph">
                  <wp:posOffset>345440</wp:posOffset>
                </wp:positionV>
                <wp:extent cx="200025" cy="796290"/>
                <wp:effectExtent l="0" t="38100" r="66675" b="22860"/>
                <wp:wrapNone/>
                <wp:docPr id="350"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7962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021B82" id="Straight Arrow Connector 612" o:spid="_x0000_s1026" type="#_x0000_t32" style="position:absolute;margin-left:54pt;margin-top:27.2pt;width:15.75pt;height:62.7pt;flip:y;z-index:25293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" strokecolor="windowText" strokeweight="1.5pt">
                <v:stroke endarrow="block"/>
                <o:lock v:ext="edit" shapetype="f"/>
                <w10:wrap anchorx="margin"/>
              </v:shape>
            </w:pict>
          </mc:Fallback>
        </mc:AlternateContent>
      </w:r>
    </w:p>
    <w:p w14:paraId="30770851" w14:textId="6159BB2A" w:rsidR="00754DA6" w:rsidRPr="003915B0" w:rsidRDefault="00B250C8" w:rsidP="00754DA6">
      <w:pPr>
        <w:rPr>
          <w:noProof/>
          <w:lang w:eastAsia="hr-HR"/>
        </w:rPr>
      </w:pPr>
      <w:r w:rsidRPr="003915B0">
        <w:rPr>
          <w:noProof/>
          <w:sz w:val="20"/>
          <w:szCs w:val="20"/>
          <w:lang w:eastAsia="hr-HR"/>
        </w:rPr>
        <mc:AlternateContent>
          <mc:Choice Requires="wps">
            <w:drawing>
              <wp:anchor distT="0" distB="0" distL="114300" distR="114300" simplePos="0" relativeHeight="252937216" behindDoc="0" locked="0" layoutInCell="1" allowOverlap="1" wp14:anchorId="186FF3DF" wp14:editId="16A634D3">
                <wp:simplePos x="0" y="0"/>
                <wp:positionH relativeFrom="margin">
                  <wp:posOffset>4500880</wp:posOffset>
                </wp:positionH>
                <wp:positionV relativeFrom="paragraph">
                  <wp:posOffset>236854</wp:posOffset>
                </wp:positionV>
                <wp:extent cx="495300" cy="616585"/>
                <wp:effectExtent l="38100" t="38100" r="19050" b="31115"/>
                <wp:wrapNone/>
                <wp:docPr id="448" name="Straight Arrow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5300" cy="61658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0DFD85" id="Straight Arrow Connector 616" o:spid="_x0000_s1026" type="#_x0000_t32" style="position:absolute;margin-left:354.4pt;margin-top:18.65pt;width:39pt;height:48.55pt;flip:x y;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" strokecolor="windowText" strokeweight="1.5pt">
                <v:stroke dashstyle="dash" endarrow="block"/>
                <o:lock v:ext="edit" shapetype="f"/>
                <w10:wrap anchorx="margin"/>
              </v:shape>
            </w:pict>
          </mc:Fallback>
        </mc:AlternateContent>
      </w:r>
      <w:r w:rsidR="00754DA6" w:rsidRPr="003915B0">
        <w:rPr>
          <w:noProof/>
          <w:lang w:eastAsia="hr-HR"/>
        </w:rPr>
        <mc:AlternateContent>
          <mc:Choice Requires="wps">
            <w:drawing>
              <wp:anchor distT="0" distB="0" distL="114300" distR="114300" simplePos="0" relativeHeight="252924928" behindDoc="0" locked="0" layoutInCell="1" allowOverlap="1" wp14:anchorId="356146BC" wp14:editId="6FE35A82">
                <wp:simplePos x="0" y="0"/>
                <wp:positionH relativeFrom="column">
                  <wp:posOffset>5853430</wp:posOffset>
                </wp:positionH>
                <wp:positionV relativeFrom="paragraph">
                  <wp:posOffset>123190</wp:posOffset>
                </wp:positionV>
                <wp:extent cx="733425" cy="730885"/>
                <wp:effectExtent l="0" t="38100" r="47625" b="31115"/>
                <wp:wrapNone/>
                <wp:docPr id="630" name="Straight Arrow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73088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832CDD" id="Straight Arrow Connector 630" o:spid="_x0000_s1026" type="#_x0000_t32" style="position:absolute;margin-left:460.9pt;margin-top:9.7pt;width:57.75pt;height:57.55pt;flip:y;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" strokecolor="black [3213]" strokeweight="1.5pt">
                <v:stroke endarrow="block"/>
                <o:lock v:ext="edit" shapetype="f"/>
              </v:shape>
            </w:pict>
          </mc:Fallback>
        </mc:AlternateContent>
      </w:r>
      <w:r w:rsidR="00754DA6" w:rsidRPr="003915B0">
        <w:rPr>
          <w:noProof/>
          <w:lang w:eastAsia="hr-HR"/>
        </w:rPr>
        <mc:AlternateContent>
          <mc:Choice Requires="wps">
            <w:drawing>
              <wp:anchor distT="0" distB="0" distL="114300" distR="114300" simplePos="0" relativeHeight="252914688" behindDoc="0" locked="0" layoutInCell="1" allowOverlap="1" wp14:anchorId="0014209F" wp14:editId="02887519">
                <wp:simplePos x="0" y="0"/>
                <wp:positionH relativeFrom="column">
                  <wp:posOffset>7537450</wp:posOffset>
                </wp:positionH>
                <wp:positionV relativeFrom="paragraph">
                  <wp:posOffset>217170</wp:posOffset>
                </wp:positionV>
                <wp:extent cx="1190625" cy="552450"/>
                <wp:effectExtent l="0" t="0" r="28575" b="19050"/>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5245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0E3091" w14:textId="77777777" w:rsidR="00754DA6" w:rsidRPr="00DB2BBA" w:rsidRDefault="00754DA6" w:rsidP="00754DA6">
                            <w:pPr>
                              <w:jc w:val="center"/>
                              <w:rPr>
                                <w:b/>
                                <w:sz w:val="20"/>
                              </w:rPr>
                            </w:pPr>
                            <w:r w:rsidRPr="00DB2BBA">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209F" id="_x0000_s1086" style="position:absolute;left:0;text-align:left;margin-left:593.5pt;margin-top:17.1pt;width:93.75pt;height:4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" filled="f" strokecolor="#92d050" strokeweight="2pt">
                <v:path arrowok="t"/>
                <v:textbox>
                  <w:txbxContent>
                    <w:p w14:paraId="090E3091" w14:textId="77777777" w:rsidR="00754DA6" w:rsidRPr="00DB2BBA" w:rsidRDefault="00754DA6" w:rsidP="00754DA6">
                      <w:pPr>
                        <w:jc w:val="center"/>
                        <w:rPr>
                          <w:b/>
                          <w:sz w:val="20"/>
                        </w:rPr>
                      </w:pPr>
                      <w:r w:rsidRPr="00DB2BBA">
                        <w:rPr>
                          <w:b/>
                          <w:sz w:val="20"/>
                        </w:rPr>
                        <w:t>Koordinator na lokaciji</w:t>
                      </w:r>
                    </w:p>
                  </w:txbxContent>
                </v:textbox>
              </v:roundrect>
            </w:pict>
          </mc:Fallback>
        </mc:AlternateContent>
      </w:r>
    </w:p>
    <w:p w14:paraId="6186E39E" w14:textId="77777777" w:rsidR="00754DA6" w:rsidRPr="003915B0" w:rsidRDefault="00754DA6" w:rsidP="00754DA6">
      <w:pPr>
        <w:rPr>
          <w:noProof/>
          <w:lang w:eastAsia="hr-HR"/>
        </w:rPr>
      </w:pPr>
      <w:r w:rsidRPr="003915B0">
        <w:rPr>
          <w:noProof/>
          <w:color w:val="000000"/>
          <w:sz w:val="20"/>
          <w:szCs w:val="20"/>
          <w:lang w:eastAsia="hr-HR"/>
        </w:rPr>
        <mc:AlternateContent>
          <mc:Choice Requires="wps">
            <w:drawing>
              <wp:anchor distT="0" distB="0" distL="114300" distR="114300" simplePos="0" relativeHeight="252935168" behindDoc="0" locked="0" layoutInCell="1" allowOverlap="1" wp14:anchorId="76454238" wp14:editId="5A0A4884">
                <wp:simplePos x="0" y="0"/>
                <wp:positionH relativeFrom="column">
                  <wp:posOffset>662305</wp:posOffset>
                </wp:positionH>
                <wp:positionV relativeFrom="paragraph">
                  <wp:posOffset>236855</wp:posOffset>
                </wp:positionV>
                <wp:extent cx="561975" cy="466725"/>
                <wp:effectExtent l="38100" t="38100" r="28575" b="28575"/>
                <wp:wrapNone/>
                <wp:docPr id="44"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1975" cy="4667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E9B311" id="Straight Arrow Connector 576" o:spid="_x0000_s1026" type="#_x0000_t32" style="position:absolute;margin-left:52.15pt;margin-top:18.65pt;width:44.25pt;height:36.75pt;flip:x y;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" strokecolor="windowText" strokeweight="1.5pt">
                <v:stroke endarrow="block"/>
                <o:lock v:ext="edit" shapetype="f"/>
              </v:shape>
            </w:pict>
          </mc:Fallback>
        </mc:AlternateContent>
      </w:r>
    </w:p>
    <w:p w14:paraId="0ED70D3A" w14:textId="1F73117C" w:rsidR="00754DA6" w:rsidRPr="003915B0" w:rsidRDefault="00754DA6" w:rsidP="00754DA6">
      <w:pPr>
        <w:rPr>
          <w:noProof/>
          <w:lang w:eastAsia="hr-HR"/>
        </w:rPr>
      </w:pPr>
      <w:r w:rsidRPr="003915B0">
        <w:rPr>
          <w:noProof/>
          <w:lang w:eastAsia="hr-HR"/>
        </w:rPr>
        <mc:AlternateContent>
          <mc:Choice Requires="wps">
            <w:drawing>
              <wp:anchor distT="0" distB="0" distL="114300" distR="114300" simplePos="0" relativeHeight="252931072" behindDoc="0" locked="0" layoutInCell="1" allowOverlap="1" wp14:anchorId="578CD8A0" wp14:editId="42C038B9">
                <wp:simplePos x="0" y="0"/>
                <wp:positionH relativeFrom="column">
                  <wp:posOffset>-543560</wp:posOffset>
                </wp:positionH>
                <wp:positionV relativeFrom="paragraph">
                  <wp:posOffset>290830</wp:posOffset>
                </wp:positionV>
                <wp:extent cx="871220" cy="381000"/>
                <wp:effectExtent l="0" t="0" r="24130" b="19050"/>
                <wp:wrapNone/>
                <wp:docPr id="46"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381000"/>
                        </a:xfrm>
                        <a:prstGeom prst="roundRect">
                          <a:avLst/>
                        </a:prstGeom>
                        <a:noFill/>
                        <a:ln>
                          <a:solidFill>
                            <a:srgbClr val="FFFF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69EFEA" w14:textId="77777777" w:rsidR="00754DA6" w:rsidRPr="00DB2BBA" w:rsidRDefault="00754DA6" w:rsidP="00754DA6">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CD8A0" id="Rounded Rectangle 475" o:spid="_x0000_s1087" style="position:absolute;left:0;text-align:left;margin-left:-42.8pt;margin-top:22.9pt;width:68.6pt;height:30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" filled="f" strokecolor="yellow" strokeweight="2pt">
                <v:path arrowok="t"/>
                <v:textbox>
                  <w:txbxContent>
                    <w:p w14:paraId="0069EFEA" w14:textId="77777777" w:rsidR="00754DA6" w:rsidRPr="00DB2BBA" w:rsidRDefault="00754DA6" w:rsidP="00754DA6">
                      <w:pPr>
                        <w:jc w:val="center"/>
                        <w:rPr>
                          <w:b/>
                        </w:rPr>
                      </w:pPr>
                      <w:r>
                        <w:rPr>
                          <w:b/>
                        </w:rPr>
                        <w:t>VOC</w:t>
                      </w:r>
                    </w:p>
                  </w:txbxContent>
                </v:textbox>
              </v:roundrect>
            </w:pict>
          </mc:Fallback>
        </mc:AlternateContent>
      </w:r>
      <w:r w:rsidRPr="003915B0">
        <w:rPr>
          <w:noProof/>
          <w:lang w:eastAsia="hr-HR"/>
        </w:rPr>
        <mc:AlternateContent>
          <mc:Choice Requires="wps">
            <w:drawing>
              <wp:anchor distT="0" distB="0" distL="114300" distR="114300" simplePos="0" relativeHeight="252926976" behindDoc="0" locked="0" layoutInCell="1" allowOverlap="1" wp14:anchorId="5444C29C" wp14:editId="6CEACCB6">
                <wp:simplePos x="0" y="0"/>
                <wp:positionH relativeFrom="column">
                  <wp:posOffset>6139180</wp:posOffset>
                </wp:positionH>
                <wp:positionV relativeFrom="paragraph">
                  <wp:posOffset>45720</wp:posOffset>
                </wp:positionV>
                <wp:extent cx="1362075" cy="454025"/>
                <wp:effectExtent l="0" t="38100" r="47625" b="22225"/>
                <wp:wrapNone/>
                <wp:docPr id="633" name="Straight Arrow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2075" cy="454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B75A2A" id="Straight Arrow Connector 633" o:spid="_x0000_s1026" type="#_x0000_t32" style="position:absolute;margin-left:483.4pt;margin-top:3.6pt;width:107.25pt;height:35.75pt;flip: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" strokecolor="black [3213]" strokeweight="1.5pt">
                <v:stroke endarrow="block"/>
                <o:lock v:ext="edit" shapetype="f"/>
              </v:shape>
            </w:pict>
          </mc:Fallback>
        </mc:AlternateContent>
      </w:r>
      <w:r w:rsidRPr="003915B0">
        <w:rPr>
          <w:noProof/>
          <w:lang w:eastAsia="hr-HR"/>
        </w:rPr>
        <mc:AlternateContent>
          <mc:Choice Requires="wps">
            <w:drawing>
              <wp:anchor distT="0" distB="0" distL="114300" distR="114300" simplePos="0" relativeHeight="252911616" behindDoc="0" locked="0" layoutInCell="1" allowOverlap="1" wp14:anchorId="06BC4D7E" wp14:editId="00F5997E">
                <wp:simplePos x="0" y="0"/>
                <wp:positionH relativeFrom="column">
                  <wp:posOffset>2662555</wp:posOffset>
                </wp:positionH>
                <wp:positionV relativeFrom="paragraph">
                  <wp:posOffset>140970</wp:posOffset>
                </wp:positionV>
                <wp:extent cx="1323975" cy="971550"/>
                <wp:effectExtent l="0" t="0" r="28575" b="19050"/>
                <wp:wrapNone/>
                <wp:docPr id="473" name="Rounded 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9715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B259130" w14:textId="24A1BD10" w:rsidR="00754DA6" w:rsidRPr="00593CD5" w:rsidRDefault="00754DA6" w:rsidP="00754DA6">
                            <w:pPr>
                              <w:jc w:val="center"/>
                              <w:rPr>
                                <w:b/>
                              </w:rPr>
                            </w:pPr>
                            <w:r w:rsidRPr="00DC2C9E">
                              <w:rPr>
                                <w:b/>
                                <w:color w:val="FF0000"/>
                              </w:rPr>
                              <w:t>O</w:t>
                            </w:r>
                            <w:r w:rsidRPr="00DC477D">
                              <w:rPr>
                                <w:b/>
                              </w:rPr>
                              <w:t xml:space="preserve">pćinski 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C4D7E" id="Rounded Rectangle 473" o:spid="_x0000_s1088" style="position:absolute;left:0;text-align:left;margin-left:209.65pt;margin-top:11.1pt;width:104.25pt;height:76.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" fillcolor="white [3201]" strokecolor="#c0504d [3205]" strokeweight="2pt">
                <v:path arrowok="t"/>
                <v:textbox>
                  <w:txbxContent>
                    <w:p w14:paraId="7B259130" w14:textId="24A1BD10" w:rsidR="00754DA6" w:rsidRPr="00593CD5" w:rsidRDefault="00754DA6" w:rsidP="00754DA6">
                      <w:pPr>
                        <w:jc w:val="center"/>
                        <w:rPr>
                          <w:b/>
                        </w:rPr>
                      </w:pPr>
                      <w:r w:rsidRPr="00DC2C9E">
                        <w:rPr>
                          <w:b/>
                          <w:color w:val="FF0000"/>
                        </w:rPr>
                        <w:t>O</w:t>
                      </w:r>
                      <w:r w:rsidRPr="00DC477D">
                        <w:rPr>
                          <w:b/>
                        </w:rPr>
                        <w:t xml:space="preserve">pćinski načelnik </w:t>
                      </w:r>
                      <w:r w:rsidR="004A4DAB">
                        <w:rPr>
                          <w:b/>
                        </w:rPr>
                        <w:t>Općine Jelenje</w:t>
                      </w:r>
                    </w:p>
                  </w:txbxContent>
                </v:textbox>
              </v:roundrect>
            </w:pict>
          </mc:Fallback>
        </mc:AlternateContent>
      </w:r>
      <w:r w:rsidRPr="003915B0">
        <w:rPr>
          <w:noProof/>
          <w:lang w:eastAsia="hr-HR"/>
        </w:rPr>
        <mc:AlternateContent>
          <mc:Choice Requires="wps">
            <w:drawing>
              <wp:anchor distT="0" distB="0" distL="114300" distR="114300" simplePos="0" relativeHeight="252913664" behindDoc="0" locked="0" layoutInCell="1" allowOverlap="1" wp14:anchorId="690E2B85" wp14:editId="5FA888B9">
                <wp:simplePos x="0" y="0"/>
                <wp:positionH relativeFrom="column">
                  <wp:posOffset>4956810</wp:posOffset>
                </wp:positionH>
                <wp:positionV relativeFrom="paragraph">
                  <wp:posOffset>283845</wp:posOffset>
                </wp:positionV>
                <wp:extent cx="1181100" cy="561975"/>
                <wp:effectExtent l="0" t="0" r="19050" b="28575"/>
                <wp:wrapNone/>
                <wp:docPr id="457" name="Rounded 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619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B3FCC95" w14:textId="77777777" w:rsidR="00754DA6" w:rsidRPr="00593CD5" w:rsidRDefault="00754DA6" w:rsidP="00754DA6">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E2B85" id="Rounded Rectangle 468" o:spid="_x0000_s1089" style="position:absolute;left:0;text-align:left;margin-left:390.3pt;margin-top:22.35pt;width:93pt;height:44.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" fillcolor="white [3201]" strokecolor="#4f81bd [3204]" strokeweight="2pt">
                <v:path arrowok="t"/>
                <v:textbox>
                  <w:txbxContent>
                    <w:p w14:paraId="6B3FCC95" w14:textId="77777777" w:rsidR="00754DA6" w:rsidRPr="00593CD5" w:rsidRDefault="00754DA6" w:rsidP="00754DA6">
                      <w:pPr>
                        <w:jc w:val="center"/>
                        <w:rPr>
                          <w:b/>
                        </w:rPr>
                      </w:pPr>
                      <w:r w:rsidRPr="00593CD5">
                        <w:rPr>
                          <w:b/>
                        </w:rPr>
                        <w:t>Stožer civilne zaštite</w:t>
                      </w:r>
                    </w:p>
                  </w:txbxContent>
                </v:textbox>
              </v:roundrect>
            </w:pict>
          </mc:Fallback>
        </mc:AlternateContent>
      </w:r>
    </w:p>
    <w:p w14:paraId="6B2321F7" w14:textId="4A3A2938" w:rsidR="00754DA6" w:rsidRPr="003915B0" w:rsidRDefault="00754DA6" w:rsidP="00754DA6">
      <w:pPr>
        <w:rPr>
          <w:noProof/>
          <w:lang w:eastAsia="hr-HR"/>
        </w:rPr>
      </w:pPr>
      <w:r w:rsidRPr="003915B0">
        <w:rPr>
          <w:noProof/>
          <w:lang w:eastAsia="hr-HR"/>
        </w:rPr>
        <mc:AlternateContent>
          <mc:Choice Requires="wps">
            <w:drawing>
              <wp:anchor distT="0" distB="0" distL="114300" distR="114300" simplePos="0" relativeHeight="252932096" behindDoc="0" locked="0" layoutInCell="1" allowOverlap="1" wp14:anchorId="5F920CBA" wp14:editId="6AF3D0F5">
                <wp:simplePos x="0" y="0"/>
                <wp:positionH relativeFrom="margin">
                  <wp:posOffset>347980</wp:posOffset>
                </wp:positionH>
                <wp:positionV relativeFrom="paragraph">
                  <wp:posOffset>179070</wp:posOffset>
                </wp:positionV>
                <wp:extent cx="447675" cy="180975"/>
                <wp:effectExtent l="38100" t="38100" r="28575" b="28575"/>
                <wp:wrapNone/>
                <wp:docPr id="458" name="Ravni poveznik sa strelicom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180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582A6" id="Ravni poveznik sa strelicom 458" o:spid="_x0000_s1026" type="#_x0000_t32" style="position:absolute;margin-left:27.4pt;margin-top:14.1pt;width:35.25pt;height:14.25pt;flip:x y;z-index:25293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" strokecolor="red" strokeweight="1.5pt">
                <v:stroke endarrow="block"/>
                <o:lock v:ext="edit" shapetype="f"/>
                <w10:wrap anchorx="margin"/>
              </v:shape>
            </w:pict>
          </mc:Fallback>
        </mc:AlternateContent>
      </w:r>
      <w:r w:rsidRPr="003915B0">
        <w:rPr>
          <w:noProof/>
          <w:lang w:eastAsia="hr-HR"/>
        </w:rPr>
        <mc:AlternateContent>
          <mc:Choice Requires="wps">
            <w:drawing>
              <wp:anchor distT="0" distB="0" distL="114300" distR="114300" simplePos="0" relativeHeight="252912640" behindDoc="0" locked="0" layoutInCell="1" allowOverlap="1" wp14:anchorId="58A8237E" wp14:editId="456672B0">
                <wp:simplePos x="0" y="0"/>
                <wp:positionH relativeFrom="column">
                  <wp:posOffset>801370</wp:posOffset>
                </wp:positionH>
                <wp:positionV relativeFrom="paragraph">
                  <wp:posOffset>164465</wp:posOffset>
                </wp:positionV>
                <wp:extent cx="895350" cy="381000"/>
                <wp:effectExtent l="0" t="0" r="19050" b="19050"/>
                <wp:wrapNone/>
                <wp:docPr id="475"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9858CF" w14:textId="77777777" w:rsidR="00754DA6" w:rsidRPr="00DB2BBA" w:rsidRDefault="00754DA6" w:rsidP="00754DA6">
                            <w:pPr>
                              <w:jc w:val="center"/>
                              <w:rPr>
                                <w:b/>
                              </w:rPr>
                            </w:pPr>
                            <w:r w:rsidRPr="00DB2BBA">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237E" id="_x0000_s1090" style="position:absolute;left:0;text-align:left;margin-left:63.1pt;margin-top:12.95pt;width:70.5pt;height:30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" filled="f" strokecolor="#ffc000" strokeweight="2pt">
                <v:path arrowok="t"/>
                <v:textbox>
                  <w:txbxContent>
                    <w:p w14:paraId="099858CF" w14:textId="77777777" w:rsidR="00754DA6" w:rsidRPr="00DB2BBA" w:rsidRDefault="00754DA6" w:rsidP="00754DA6">
                      <w:pPr>
                        <w:jc w:val="center"/>
                        <w:rPr>
                          <w:b/>
                        </w:rPr>
                      </w:pPr>
                      <w:r w:rsidRPr="00DB2BBA">
                        <w:rPr>
                          <w:b/>
                        </w:rPr>
                        <w:t>ŽC 112</w:t>
                      </w:r>
                    </w:p>
                  </w:txbxContent>
                </v:textbox>
              </v:roundrect>
            </w:pict>
          </mc:Fallback>
        </mc:AlternateContent>
      </w:r>
    </w:p>
    <w:p w14:paraId="3DDAEDE7" w14:textId="1C728EA0" w:rsidR="00754DA6" w:rsidRPr="003915B0" w:rsidRDefault="00012D29" w:rsidP="00754DA6">
      <w:pPr>
        <w:rPr>
          <w:noProof/>
          <w:lang w:eastAsia="hr-HR"/>
        </w:rPr>
      </w:pPr>
      <w:r w:rsidRPr="003915B0">
        <w:rPr>
          <w:noProof/>
          <w:lang w:eastAsia="hr-HR"/>
        </w:rPr>
        <mc:AlternateContent>
          <mc:Choice Requires="wps">
            <w:drawing>
              <wp:anchor distT="0" distB="0" distL="114300" distR="114300" simplePos="0" relativeHeight="253037568" behindDoc="0" locked="0" layoutInCell="1" allowOverlap="1" wp14:anchorId="1B12ED8E" wp14:editId="46892B25">
                <wp:simplePos x="0" y="0"/>
                <wp:positionH relativeFrom="column">
                  <wp:posOffset>6148705</wp:posOffset>
                </wp:positionH>
                <wp:positionV relativeFrom="paragraph">
                  <wp:posOffset>210185</wp:posOffset>
                </wp:positionV>
                <wp:extent cx="1013460" cy="274955"/>
                <wp:effectExtent l="0" t="0" r="91440" b="67945"/>
                <wp:wrapNone/>
                <wp:docPr id="127944083" name="Straight Arrow Connector 127944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274955"/>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25FDB" id="Straight Arrow Connector 127944083" o:spid="_x0000_s1026" type="#_x0000_t32" style="position:absolute;margin-left:484.15pt;margin-top:16.55pt;width:79.8pt;height:21.6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" strokecolor="black [3213]" strokeweight="1.5pt">
                <v:stroke endarrow="block"/>
                <o:lock v:ext="edit" shapetype="f"/>
              </v:shape>
            </w:pict>
          </mc:Fallback>
        </mc:AlternateContent>
      </w:r>
      <w:r w:rsidRPr="003E3AD2">
        <w:rPr>
          <w:noProof/>
          <w:sz w:val="20"/>
          <w:lang w:eastAsia="hr-HR"/>
        </w:rPr>
        <mc:AlternateContent>
          <mc:Choice Requires="wps">
            <w:drawing>
              <wp:anchor distT="0" distB="0" distL="114300" distR="114300" simplePos="0" relativeHeight="253035520" behindDoc="0" locked="0" layoutInCell="1" allowOverlap="1" wp14:anchorId="7E260401" wp14:editId="034BB296">
                <wp:simplePos x="0" y="0"/>
                <wp:positionH relativeFrom="page">
                  <wp:posOffset>8091170</wp:posOffset>
                </wp:positionH>
                <wp:positionV relativeFrom="paragraph">
                  <wp:posOffset>3810</wp:posOffset>
                </wp:positionV>
                <wp:extent cx="2152650" cy="933450"/>
                <wp:effectExtent l="0" t="0" r="19050" b="19050"/>
                <wp:wrapNone/>
                <wp:docPr id="566164900"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7F4FE379" w14:textId="77777777" w:rsidR="00012D29" w:rsidRPr="00A96530" w:rsidRDefault="00012D29" w:rsidP="00012D29">
                            <w:pPr>
                              <w:spacing w:before="0" w:after="0" w:line="240" w:lineRule="auto"/>
                              <w:jc w:val="center"/>
                              <w:rPr>
                                <w:b/>
                                <w:sz w:val="20"/>
                              </w:rPr>
                            </w:pPr>
                            <w:r w:rsidRPr="00A96530">
                              <w:rPr>
                                <w:b/>
                                <w:sz w:val="20"/>
                              </w:rPr>
                              <w:t>Udruge</w:t>
                            </w:r>
                          </w:p>
                          <w:p w14:paraId="36D683F5" w14:textId="77777777" w:rsidR="00012D29" w:rsidRPr="006E093B" w:rsidRDefault="00012D29" w:rsidP="006E093B">
                            <w:pPr>
                              <w:pStyle w:val="Odlomakpopisa"/>
                            </w:pPr>
                            <w:r w:rsidRPr="006E093B">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60401" id="_x0000_s1091" style="position:absolute;left:0;text-align:left;margin-left:637.1pt;margin-top:.3pt;width:169.5pt;height:73.5pt;z-index:2530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" filled="f" strokecolor="#92d050" strokeweight="2pt">
                <v:path arrowok="t"/>
                <v:textbox>
                  <w:txbxContent>
                    <w:p w14:paraId="7F4FE379" w14:textId="77777777" w:rsidR="00012D29" w:rsidRPr="00A96530" w:rsidRDefault="00012D29" w:rsidP="00012D29">
                      <w:pPr>
                        <w:spacing w:before="0" w:after="0" w:line="240" w:lineRule="auto"/>
                        <w:jc w:val="center"/>
                        <w:rPr>
                          <w:b/>
                          <w:sz w:val="20"/>
                        </w:rPr>
                      </w:pPr>
                      <w:r w:rsidRPr="00A96530">
                        <w:rPr>
                          <w:b/>
                          <w:sz w:val="20"/>
                        </w:rPr>
                        <w:t>Udruge</w:t>
                      </w:r>
                    </w:p>
                    <w:p w14:paraId="36D683F5" w14:textId="77777777" w:rsidR="00012D29" w:rsidRPr="006E093B" w:rsidRDefault="00012D29" w:rsidP="006E093B">
                      <w:pPr>
                        <w:pStyle w:val="Odlomakpopisa"/>
                      </w:pPr>
                      <w:r w:rsidRPr="006E093B">
                        <w:t>Lovačko društvo „Jelen“</w:t>
                      </w:r>
                    </w:p>
                  </w:txbxContent>
                </v:textbox>
                <w10:wrap anchorx="page"/>
              </v:roundrect>
            </w:pict>
          </mc:Fallback>
        </mc:AlternateContent>
      </w:r>
      <w:r w:rsidR="00DE6596" w:rsidRPr="003915B0">
        <w:rPr>
          <w:noProof/>
          <w:lang w:eastAsia="hr-HR"/>
        </w:rPr>
        <mc:AlternateContent>
          <mc:Choice Requires="wps">
            <w:drawing>
              <wp:anchor distT="0" distB="0" distL="114300" distR="114300" simplePos="0" relativeHeight="252928000" behindDoc="0" locked="0" layoutInCell="1" allowOverlap="1" wp14:anchorId="0781E403" wp14:editId="655F1BBE">
                <wp:simplePos x="0" y="0"/>
                <wp:positionH relativeFrom="column">
                  <wp:posOffset>5714365</wp:posOffset>
                </wp:positionH>
                <wp:positionV relativeFrom="paragraph">
                  <wp:posOffset>272415</wp:posOffset>
                </wp:positionV>
                <wp:extent cx="739140" cy="937260"/>
                <wp:effectExtent l="0" t="0" r="60960" b="53340"/>
                <wp:wrapNone/>
                <wp:docPr id="635"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9140" cy="9372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80E18" id="Straight Arrow Connector 635" o:spid="_x0000_s1026" type="#_x0000_t32" style="position:absolute;margin-left:449.95pt;margin-top:21.45pt;width:58.2pt;height:73.8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" strokecolor="black [3213]" strokeweight="1.5pt">
                <v:stroke endarrow="block"/>
                <o:lock v:ext="edit" shapetype="f"/>
              </v:shape>
            </w:pict>
          </mc:Fallback>
        </mc:AlternateContent>
      </w:r>
      <w:r w:rsidR="00754DA6" w:rsidRPr="003915B0">
        <w:rPr>
          <w:noProof/>
          <w:lang w:eastAsia="hr-HR"/>
        </w:rPr>
        <mc:AlternateContent>
          <mc:Choice Requires="wps">
            <w:drawing>
              <wp:anchor distT="0" distB="0" distL="114300" distR="114300" simplePos="0" relativeHeight="252922880" behindDoc="0" locked="0" layoutInCell="1" allowOverlap="1" wp14:anchorId="064AAE0C" wp14:editId="5DCC0A24">
                <wp:simplePos x="0" y="0"/>
                <wp:positionH relativeFrom="column">
                  <wp:posOffset>1109980</wp:posOffset>
                </wp:positionH>
                <wp:positionV relativeFrom="paragraph">
                  <wp:posOffset>264160</wp:posOffset>
                </wp:positionV>
                <wp:extent cx="561975" cy="438150"/>
                <wp:effectExtent l="0" t="0" r="66675" b="57150"/>
                <wp:wrapNone/>
                <wp:docPr id="627" name="Straight Arrow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438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013F0" id="Straight Arrow Connector 627" o:spid="_x0000_s1026" type="#_x0000_t32" style="position:absolute;margin-left:87.4pt;margin-top:20.8pt;width:44.25pt;height:34.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" strokecolor="black [3213]" strokeweight="1.5pt">
                <v:stroke endarrow="block"/>
                <o:lock v:ext="edit" shapetype="f"/>
              </v:shape>
            </w:pict>
          </mc:Fallback>
        </mc:AlternateContent>
      </w:r>
      <w:r w:rsidR="00754DA6" w:rsidRPr="003915B0">
        <w:rPr>
          <w:noProof/>
          <w:lang w:eastAsia="hr-HR"/>
        </w:rPr>
        <mc:AlternateContent>
          <mc:Choice Requires="wps">
            <w:drawing>
              <wp:anchor distT="4294967295" distB="4294967295" distL="114300" distR="114300" simplePos="0" relativeHeight="252921856" behindDoc="0" locked="0" layoutInCell="1" allowOverlap="1" wp14:anchorId="6B8B9622" wp14:editId="38A4AEF0">
                <wp:simplePos x="0" y="0"/>
                <wp:positionH relativeFrom="column">
                  <wp:posOffset>1700530</wp:posOffset>
                </wp:positionH>
                <wp:positionV relativeFrom="paragraph">
                  <wp:posOffset>159384</wp:posOffset>
                </wp:positionV>
                <wp:extent cx="981075" cy="0"/>
                <wp:effectExtent l="38100" t="76200" r="0" b="95250"/>
                <wp:wrapNone/>
                <wp:docPr id="626" name="Straight Arrow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1F443F" id="Straight Arrow Connector 626" o:spid="_x0000_s1026" type="#_x0000_t32" style="position:absolute;margin-left:133.9pt;margin-top:12.55pt;width:77.25pt;height:0;flip:x;z-index:25292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" strokecolor="red" strokeweight="1.5pt">
                <v:stroke endarrow="block"/>
                <o:lock v:ext="edit" shapetype="f"/>
              </v:shape>
            </w:pict>
          </mc:Fallback>
        </mc:AlternateContent>
      </w:r>
      <w:r w:rsidR="00754DA6" w:rsidRPr="003915B0">
        <w:rPr>
          <w:noProof/>
          <w:lang w:eastAsia="hr-HR"/>
        </w:rPr>
        <mc:AlternateContent>
          <mc:Choice Requires="wps">
            <w:drawing>
              <wp:anchor distT="4294967295" distB="4294967295" distL="114300" distR="114300" simplePos="0" relativeHeight="252923904" behindDoc="0" locked="0" layoutInCell="1" allowOverlap="1" wp14:anchorId="471FD265" wp14:editId="2AD738AC">
                <wp:simplePos x="0" y="0"/>
                <wp:positionH relativeFrom="column">
                  <wp:posOffset>4005580</wp:posOffset>
                </wp:positionH>
                <wp:positionV relativeFrom="paragraph">
                  <wp:posOffset>6984</wp:posOffset>
                </wp:positionV>
                <wp:extent cx="952500" cy="0"/>
                <wp:effectExtent l="0" t="76200" r="19050" b="95250"/>
                <wp:wrapNone/>
                <wp:docPr id="629" name="Straight Arrow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BBE70D" id="Straight Arrow Connector 629" o:spid="_x0000_s1026" type="#_x0000_t32" style="position:absolute;margin-left:315.4pt;margin-top:.55pt;width:75pt;height:0;z-index:25292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" strokecolor="black [3213]" strokeweight="1.5pt">
                <v:stroke endarrow="block"/>
                <o:lock v:ext="edit" shapetype="f"/>
              </v:shape>
            </w:pict>
          </mc:Fallback>
        </mc:AlternateContent>
      </w:r>
      <w:r w:rsidR="00754DA6" w:rsidRPr="003915B0">
        <w:rPr>
          <w:noProof/>
          <w:lang w:eastAsia="hr-HR"/>
        </w:rPr>
        <mc:AlternateContent>
          <mc:Choice Requires="wps">
            <w:drawing>
              <wp:anchor distT="4294967295" distB="4294967295" distL="114300" distR="114300" simplePos="0" relativeHeight="252920832" behindDoc="0" locked="0" layoutInCell="1" allowOverlap="1" wp14:anchorId="1DA5D901" wp14:editId="7E82CFE1">
                <wp:simplePos x="0" y="0"/>
                <wp:positionH relativeFrom="column">
                  <wp:posOffset>1700530</wp:posOffset>
                </wp:positionH>
                <wp:positionV relativeFrom="paragraph">
                  <wp:posOffset>6984</wp:posOffset>
                </wp:positionV>
                <wp:extent cx="981075" cy="0"/>
                <wp:effectExtent l="0" t="76200" r="9525" b="95250"/>
                <wp:wrapNone/>
                <wp:docPr id="625" name="Straight Arrow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0C0517" id="Straight Arrow Connector 625" o:spid="_x0000_s1026" type="#_x0000_t32" style="position:absolute;margin-left:133.9pt;margin-top:.55pt;width:77.25pt;height:0;z-index:25292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" strokecolor="red" strokeweight="1.5pt">
                <v:stroke endarrow="block"/>
                <o:lock v:ext="edit" shapetype="f"/>
              </v:shape>
            </w:pict>
          </mc:Fallback>
        </mc:AlternateContent>
      </w:r>
    </w:p>
    <w:p w14:paraId="12E5836C" w14:textId="10A4CE6D" w:rsidR="00754DA6" w:rsidRPr="003915B0" w:rsidRDefault="00754DA6" w:rsidP="00754DA6">
      <w:r w:rsidRPr="003915B0">
        <w:rPr>
          <w:noProof/>
          <w:lang w:eastAsia="hr-HR"/>
        </w:rPr>
        <mc:AlternateContent>
          <mc:Choice Requires="wps">
            <w:drawing>
              <wp:anchor distT="0" distB="0" distL="114300" distR="114300" simplePos="0" relativeHeight="252940288" behindDoc="0" locked="0" layoutInCell="1" allowOverlap="1" wp14:anchorId="7B6DE6BE" wp14:editId="4239F88A">
                <wp:simplePos x="0" y="0"/>
                <wp:positionH relativeFrom="column">
                  <wp:posOffset>4377055</wp:posOffset>
                </wp:positionH>
                <wp:positionV relativeFrom="paragraph">
                  <wp:posOffset>15875</wp:posOffset>
                </wp:positionV>
                <wp:extent cx="934720" cy="361950"/>
                <wp:effectExtent l="38100" t="0" r="17780" b="57150"/>
                <wp:wrapNone/>
                <wp:docPr id="470"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4720" cy="36195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422480" id="Straight Arrow Connector 622" o:spid="_x0000_s1026" type="#_x0000_t32" style="position:absolute;margin-left:344.65pt;margin-top:1.25pt;width:73.6pt;height:28.5pt;flip:x;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" strokecolor="windowText" strokeweight="1.5pt">
                <v:stroke dashstyle="dash" endarrow="block"/>
                <o:lock v:ext="edit" shapetype="f"/>
              </v:shape>
            </w:pict>
          </mc:Fallback>
        </mc:AlternateContent>
      </w:r>
    </w:p>
    <w:p w14:paraId="09EF8B2C" w14:textId="77777777" w:rsidR="00754DA6" w:rsidRPr="003915B0" w:rsidRDefault="00754DA6" w:rsidP="00754DA6">
      <w:pPr>
        <w:tabs>
          <w:tab w:val="left" w:pos="11790"/>
        </w:tabs>
      </w:pPr>
      <w:r w:rsidRPr="003915B0">
        <w:rPr>
          <w:noProof/>
          <w:lang w:eastAsia="hr-HR"/>
        </w:rPr>
        <mc:AlternateContent>
          <mc:Choice Requires="wps">
            <w:drawing>
              <wp:anchor distT="0" distB="0" distL="114300" distR="114300" simplePos="0" relativeHeight="252917760" behindDoc="0" locked="0" layoutInCell="1" allowOverlap="1" wp14:anchorId="4500A72A" wp14:editId="021F4776">
                <wp:simplePos x="0" y="0"/>
                <wp:positionH relativeFrom="column">
                  <wp:posOffset>1393825</wp:posOffset>
                </wp:positionH>
                <wp:positionV relativeFrom="paragraph">
                  <wp:posOffset>118745</wp:posOffset>
                </wp:positionV>
                <wp:extent cx="4579620" cy="2903220"/>
                <wp:effectExtent l="0" t="0" r="11430" b="11430"/>
                <wp:wrapNone/>
                <wp:docPr id="483" name="Rounded 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9620"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A1E5D6E" w14:textId="77777777" w:rsidR="00754DA6" w:rsidRPr="00DB2BBA" w:rsidRDefault="00754DA6" w:rsidP="00754DA6">
                            <w:pPr>
                              <w:spacing w:before="0"/>
                              <w:jc w:val="center"/>
                              <w:rPr>
                                <w:b/>
                                <w:sz w:val="20"/>
                              </w:rPr>
                            </w:pPr>
                            <w:r w:rsidRPr="00DB2BBA">
                              <w:rPr>
                                <w:b/>
                                <w:sz w:val="20"/>
                              </w:rPr>
                              <w:t>Operativne snag</w:t>
                            </w:r>
                            <w:r>
                              <w:rPr>
                                <w:b/>
                                <w:sz w:val="20"/>
                              </w:rPr>
                              <w:t>e koje djeluju na području Općine a nisu u nadležnosti Općine</w:t>
                            </w:r>
                          </w:p>
                          <w:p w14:paraId="59F32671" w14:textId="0F0F20FA" w:rsidR="00754DA6" w:rsidRPr="0075382E" w:rsidRDefault="00754DA6" w:rsidP="00754DA6">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16A2F4" w14:textId="1DD7EAB3" w:rsidR="00754DA6" w:rsidRPr="0075382E" w:rsidRDefault="00754DA6" w:rsidP="00754DA6">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F7645AD" w14:textId="49C4D2DD" w:rsidR="00754DA6" w:rsidRPr="0075382E" w:rsidRDefault="00754DA6" w:rsidP="00754DA6">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575BF249" w14:textId="352D828D" w:rsidR="00754DA6" w:rsidRPr="0075382E" w:rsidRDefault="00754DA6" w:rsidP="00754DA6">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7D6ABEB2" w14:textId="4B8F6DE2" w:rsidR="00754DA6" w:rsidRPr="0075382E" w:rsidRDefault="00754DA6" w:rsidP="00754DA6">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0322AD40" w14:textId="7EA1AE4D" w:rsidR="00754DA6" w:rsidRPr="0075382E" w:rsidRDefault="00754DA6" w:rsidP="00754DA6">
                            <w:pPr>
                              <w:spacing w:before="0" w:after="0"/>
                              <w:rPr>
                                <w:sz w:val="20"/>
                              </w:rPr>
                            </w:pPr>
                            <w:r>
                              <w:rPr>
                                <w:sz w:val="20"/>
                              </w:rPr>
                              <w:t xml:space="preserve">- </w:t>
                            </w:r>
                            <w:r w:rsidR="00A350AC">
                              <w:rPr>
                                <w:sz w:val="20"/>
                              </w:rPr>
                              <w:t>Centar za socijalnu skrb Rijeka</w:t>
                            </w:r>
                          </w:p>
                          <w:p w14:paraId="645D2A05" w14:textId="3F72F00D" w:rsidR="00754DA6" w:rsidRPr="0075382E" w:rsidRDefault="00754DA6" w:rsidP="00754DA6">
                            <w:pPr>
                              <w:spacing w:before="0" w:after="0"/>
                              <w:rPr>
                                <w:sz w:val="20"/>
                              </w:rPr>
                            </w:pPr>
                            <w:r>
                              <w:rPr>
                                <w:sz w:val="20"/>
                              </w:rPr>
                              <w:t xml:space="preserve">- </w:t>
                            </w:r>
                            <w:r w:rsidR="000D110E">
                              <w:rPr>
                                <w:sz w:val="20"/>
                              </w:rPr>
                              <w:t>Hrvatske ceste d.o.o. – PJ Rijeka</w:t>
                            </w:r>
                          </w:p>
                          <w:p w14:paraId="6521DD61" w14:textId="6C24B945" w:rsidR="00754DA6" w:rsidRDefault="00754DA6" w:rsidP="00754DA6">
                            <w:pPr>
                              <w:spacing w:before="0" w:after="0"/>
                              <w:rPr>
                                <w:sz w:val="20"/>
                              </w:rPr>
                            </w:pPr>
                            <w:r>
                              <w:rPr>
                                <w:sz w:val="20"/>
                              </w:rPr>
                              <w:t xml:space="preserve">- </w:t>
                            </w:r>
                            <w:r w:rsidR="005C15A9">
                              <w:rPr>
                                <w:sz w:val="20"/>
                              </w:rPr>
                              <w:t>Hrvatske vode – Vodnogospodarska ispostava Rijeka za mali sliv „Kvarnersko primorje i otoci“</w:t>
                            </w:r>
                          </w:p>
                          <w:p w14:paraId="51056B99" w14:textId="3FB92C7A" w:rsidR="00754DA6" w:rsidRDefault="00754DA6" w:rsidP="00754DA6">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52B30790" w14:textId="1BC4B85D" w:rsidR="00754DA6" w:rsidRPr="0075382E" w:rsidRDefault="00754DA6" w:rsidP="00754DA6">
                            <w:pPr>
                              <w:spacing w:before="0" w:after="0"/>
                              <w:rPr>
                                <w:sz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3935F6FB" w14:textId="77777777" w:rsidR="00754DA6" w:rsidRPr="00920616" w:rsidRDefault="00754DA6" w:rsidP="00754DA6">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0A72A" id="Rounded Rectangle 483" o:spid="_x0000_s1092" style="position:absolute;left:0;text-align:left;margin-left:109.75pt;margin-top:9.35pt;width:360.6pt;height:228.6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" filled="f" strokecolor="#92d050" strokeweight="2pt">
                <v:path arrowok="t"/>
                <v:textbox>
                  <w:txbxContent>
                    <w:p w14:paraId="5A1E5D6E" w14:textId="77777777" w:rsidR="00754DA6" w:rsidRPr="00DB2BBA" w:rsidRDefault="00754DA6" w:rsidP="00754DA6">
                      <w:pPr>
                        <w:spacing w:before="0"/>
                        <w:jc w:val="center"/>
                        <w:rPr>
                          <w:b/>
                          <w:sz w:val="20"/>
                        </w:rPr>
                      </w:pPr>
                      <w:r w:rsidRPr="00DB2BBA">
                        <w:rPr>
                          <w:b/>
                          <w:sz w:val="20"/>
                        </w:rPr>
                        <w:t>Operativne snag</w:t>
                      </w:r>
                      <w:r>
                        <w:rPr>
                          <w:b/>
                          <w:sz w:val="20"/>
                        </w:rPr>
                        <w:t>e koje djeluju na području Općine a nisu u nadležnosti Općine</w:t>
                      </w:r>
                    </w:p>
                    <w:p w14:paraId="59F32671" w14:textId="0F0F20FA" w:rsidR="00754DA6" w:rsidRPr="0075382E" w:rsidRDefault="00754DA6" w:rsidP="00754DA6">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16A2F4" w14:textId="1DD7EAB3" w:rsidR="00754DA6" w:rsidRPr="0075382E" w:rsidRDefault="00754DA6" w:rsidP="00754DA6">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F7645AD" w14:textId="49C4D2DD" w:rsidR="00754DA6" w:rsidRPr="0075382E" w:rsidRDefault="00754DA6" w:rsidP="00754DA6">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575BF249" w14:textId="352D828D" w:rsidR="00754DA6" w:rsidRPr="0075382E" w:rsidRDefault="00754DA6" w:rsidP="00754DA6">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7D6ABEB2" w14:textId="4B8F6DE2" w:rsidR="00754DA6" w:rsidRPr="0075382E" w:rsidRDefault="00754DA6" w:rsidP="00754DA6">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0322AD40" w14:textId="7EA1AE4D" w:rsidR="00754DA6" w:rsidRPr="0075382E" w:rsidRDefault="00754DA6" w:rsidP="00754DA6">
                      <w:pPr>
                        <w:spacing w:before="0" w:after="0"/>
                        <w:rPr>
                          <w:sz w:val="20"/>
                        </w:rPr>
                      </w:pPr>
                      <w:r>
                        <w:rPr>
                          <w:sz w:val="20"/>
                        </w:rPr>
                        <w:t xml:space="preserve">- </w:t>
                      </w:r>
                      <w:r w:rsidR="00A350AC">
                        <w:rPr>
                          <w:sz w:val="20"/>
                        </w:rPr>
                        <w:t>Centar za socijalnu skrb Rijeka</w:t>
                      </w:r>
                    </w:p>
                    <w:p w14:paraId="645D2A05" w14:textId="3F72F00D" w:rsidR="00754DA6" w:rsidRPr="0075382E" w:rsidRDefault="00754DA6" w:rsidP="00754DA6">
                      <w:pPr>
                        <w:spacing w:before="0" w:after="0"/>
                        <w:rPr>
                          <w:sz w:val="20"/>
                        </w:rPr>
                      </w:pPr>
                      <w:r>
                        <w:rPr>
                          <w:sz w:val="20"/>
                        </w:rPr>
                        <w:t xml:space="preserve">- </w:t>
                      </w:r>
                      <w:r w:rsidR="000D110E">
                        <w:rPr>
                          <w:sz w:val="20"/>
                        </w:rPr>
                        <w:t>Hrvatske ceste d.o.o. – PJ Rijeka</w:t>
                      </w:r>
                    </w:p>
                    <w:p w14:paraId="6521DD61" w14:textId="6C24B945" w:rsidR="00754DA6" w:rsidRDefault="00754DA6" w:rsidP="00754DA6">
                      <w:pPr>
                        <w:spacing w:before="0" w:after="0"/>
                        <w:rPr>
                          <w:sz w:val="20"/>
                        </w:rPr>
                      </w:pPr>
                      <w:r>
                        <w:rPr>
                          <w:sz w:val="20"/>
                        </w:rPr>
                        <w:t xml:space="preserve">- </w:t>
                      </w:r>
                      <w:r w:rsidR="005C15A9">
                        <w:rPr>
                          <w:sz w:val="20"/>
                        </w:rPr>
                        <w:t>Hrvatske vode – Vodnogospodarska ispostava Rijeka za mali sliv „Kvarnersko primorje i otoci“</w:t>
                      </w:r>
                    </w:p>
                    <w:p w14:paraId="51056B99" w14:textId="3FB92C7A" w:rsidR="00754DA6" w:rsidRDefault="00754DA6" w:rsidP="00754DA6">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52B30790" w14:textId="1BC4B85D" w:rsidR="00754DA6" w:rsidRPr="0075382E" w:rsidRDefault="00754DA6" w:rsidP="00754DA6">
                      <w:pPr>
                        <w:spacing w:before="0" w:after="0"/>
                        <w:rPr>
                          <w:sz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3935F6FB" w14:textId="77777777" w:rsidR="00754DA6" w:rsidRPr="00920616" w:rsidRDefault="00754DA6" w:rsidP="00754DA6">
                      <w:pPr>
                        <w:spacing w:before="0" w:after="0"/>
                        <w:jc w:val="left"/>
                        <w:rPr>
                          <w:sz w:val="20"/>
                        </w:rPr>
                      </w:pPr>
                    </w:p>
                  </w:txbxContent>
                </v:textbox>
              </v:roundrect>
            </w:pict>
          </mc:Fallback>
        </mc:AlternateContent>
      </w:r>
      <w:r w:rsidRPr="003915B0">
        <w:tab/>
      </w:r>
    </w:p>
    <w:p w14:paraId="45BACEA8" w14:textId="7B3F2DD7" w:rsidR="00754DA6" w:rsidRPr="003915B0" w:rsidRDefault="00754DA6" w:rsidP="00754DA6"/>
    <w:p w14:paraId="2A96DB4C" w14:textId="41CE7B47" w:rsidR="00754DA6" w:rsidRPr="003915B0" w:rsidRDefault="00DC78F3" w:rsidP="00754DA6">
      <w:r w:rsidRPr="003915B0">
        <w:rPr>
          <w:noProof/>
          <w:lang w:eastAsia="hr-HR"/>
        </w:rPr>
        <mc:AlternateContent>
          <mc:Choice Requires="wps">
            <w:drawing>
              <wp:anchor distT="0" distB="0" distL="114300" distR="114300" simplePos="0" relativeHeight="253029376" behindDoc="0" locked="0" layoutInCell="1" allowOverlap="1" wp14:anchorId="7A369304" wp14:editId="54846E23">
                <wp:simplePos x="0" y="0"/>
                <wp:positionH relativeFrom="margin">
                  <wp:align>right</wp:align>
                </wp:positionH>
                <wp:positionV relativeFrom="paragraph">
                  <wp:posOffset>11430</wp:posOffset>
                </wp:positionV>
                <wp:extent cx="2514600" cy="1790700"/>
                <wp:effectExtent l="0" t="0" r="19050" b="19050"/>
                <wp:wrapNone/>
                <wp:docPr id="59074712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7907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EAB21F" w14:textId="77777777" w:rsidR="00DE6596" w:rsidRPr="002E7218" w:rsidRDefault="00DE6596" w:rsidP="00DE6596">
                            <w:pPr>
                              <w:spacing w:before="0" w:after="0"/>
                              <w:jc w:val="center"/>
                              <w:rPr>
                                <w:b/>
                                <w:sz w:val="20"/>
                                <w:szCs w:val="20"/>
                              </w:rPr>
                            </w:pPr>
                            <w:r w:rsidRPr="002E7218">
                              <w:rPr>
                                <w:b/>
                                <w:sz w:val="20"/>
                                <w:szCs w:val="20"/>
                              </w:rPr>
                              <w:t>Pravne osobe od interesa za sustav civilne zaštite</w:t>
                            </w:r>
                          </w:p>
                          <w:p w14:paraId="42C00E6D" w14:textId="77777777" w:rsidR="00DE6596" w:rsidRPr="002E7218" w:rsidRDefault="00DE6596" w:rsidP="009B4842">
                            <w:pPr>
                              <w:pStyle w:val="Bezproreda"/>
                            </w:pPr>
                            <w:r w:rsidRPr="002E7218">
                              <w:tab/>
                              <w:t xml:space="preserve"> </w:t>
                            </w:r>
                          </w:p>
                          <w:p w14:paraId="6F87C336" w14:textId="77777777" w:rsidR="00DE6596" w:rsidRPr="009B4842" w:rsidRDefault="00DE6596" w:rsidP="009B4842">
                            <w:pPr>
                              <w:pStyle w:val="Bezproreda"/>
                            </w:pPr>
                            <w:r w:rsidRPr="009B4842">
                              <w:t>KD Jelen d.o.o.</w:t>
                            </w:r>
                          </w:p>
                          <w:p w14:paraId="4658D0EC" w14:textId="77777777" w:rsidR="00DE6596" w:rsidRPr="002E7218" w:rsidRDefault="00DE6596" w:rsidP="009B4842">
                            <w:pPr>
                              <w:pStyle w:val="Bezproreda"/>
                            </w:pPr>
                            <w:r w:rsidRPr="002E7218">
                              <w:t>Emico d.o.o.</w:t>
                            </w:r>
                          </w:p>
                          <w:p w14:paraId="5853D390" w14:textId="77777777" w:rsidR="00DE6596" w:rsidRPr="002E7218" w:rsidRDefault="00DE6596" w:rsidP="009B4842">
                            <w:pPr>
                              <w:pStyle w:val="Bezproreda"/>
                            </w:pPr>
                            <w:r w:rsidRPr="002E7218">
                              <w:t>Obrt Brko Dražice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69304" id="_x0000_s1093" style="position:absolute;left:0;text-align:left;margin-left:146.8pt;margin-top:.9pt;width:198pt;height:141pt;z-index:25302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" filled="f" strokecolor="#92d050" strokeweight="2pt">
                <v:path arrowok="t"/>
                <v:textbox>
                  <w:txbxContent>
                    <w:p w14:paraId="2CEAB21F" w14:textId="77777777" w:rsidR="00DE6596" w:rsidRPr="002E7218" w:rsidRDefault="00DE6596" w:rsidP="00DE6596">
                      <w:pPr>
                        <w:spacing w:before="0" w:after="0"/>
                        <w:jc w:val="center"/>
                        <w:rPr>
                          <w:b/>
                          <w:sz w:val="20"/>
                          <w:szCs w:val="20"/>
                        </w:rPr>
                      </w:pPr>
                      <w:r w:rsidRPr="002E7218">
                        <w:rPr>
                          <w:b/>
                          <w:sz w:val="20"/>
                          <w:szCs w:val="20"/>
                        </w:rPr>
                        <w:t>Pravne osobe od interesa za sustav civilne zaštite</w:t>
                      </w:r>
                    </w:p>
                    <w:p w14:paraId="42C00E6D" w14:textId="77777777" w:rsidR="00DE6596" w:rsidRPr="002E7218" w:rsidRDefault="00DE6596" w:rsidP="009B4842">
                      <w:pPr>
                        <w:pStyle w:val="Bezproreda"/>
                      </w:pPr>
                      <w:r w:rsidRPr="002E7218">
                        <w:tab/>
                        <w:t xml:space="preserve"> </w:t>
                      </w:r>
                    </w:p>
                    <w:p w14:paraId="6F87C336" w14:textId="77777777" w:rsidR="00DE6596" w:rsidRPr="009B4842" w:rsidRDefault="00DE6596" w:rsidP="009B4842">
                      <w:pPr>
                        <w:pStyle w:val="Bezproreda"/>
                      </w:pPr>
                      <w:r w:rsidRPr="009B4842">
                        <w:t>KD Jelen d.o.o.</w:t>
                      </w:r>
                    </w:p>
                    <w:p w14:paraId="4658D0EC" w14:textId="77777777" w:rsidR="00DE6596" w:rsidRPr="002E7218" w:rsidRDefault="00DE6596" w:rsidP="009B4842">
                      <w:pPr>
                        <w:pStyle w:val="Bezproreda"/>
                      </w:pPr>
                      <w:r w:rsidRPr="002E7218">
                        <w:t>Emico d.o.o.</w:t>
                      </w:r>
                    </w:p>
                    <w:p w14:paraId="5853D390" w14:textId="77777777" w:rsidR="00DE6596" w:rsidRPr="002E7218" w:rsidRDefault="00DE6596" w:rsidP="009B4842">
                      <w:pPr>
                        <w:pStyle w:val="Bezproreda"/>
                      </w:pPr>
                      <w:r w:rsidRPr="002E7218">
                        <w:t>Obrt Brko Dražice</w:t>
                      </w:r>
                    </w:p>
                  </w:txbxContent>
                </v:textbox>
                <w10:wrap anchorx="margin"/>
              </v:roundrect>
            </w:pict>
          </mc:Fallback>
        </mc:AlternateContent>
      </w:r>
    </w:p>
    <w:p w14:paraId="7867CB65" w14:textId="1A7652A1" w:rsidR="00754DA6" w:rsidRPr="003915B0" w:rsidRDefault="00754DA6" w:rsidP="00754DA6"/>
    <w:p w14:paraId="40F2EB43" w14:textId="77777777" w:rsidR="00754DA6" w:rsidRPr="003915B0" w:rsidRDefault="00754DA6" w:rsidP="00754DA6">
      <w:pPr>
        <w:rPr>
          <w:sz w:val="20"/>
          <w:szCs w:val="20"/>
        </w:rPr>
      </w:pPr>
      <w:r w:rsidRPr="003915B0">
        <w:rPr>
          <w:sz w:val="20"/>
          <w:szCs w:val="20"/>
        </w:rPr>
        <w:t>Obavješćivanje</w:t>
      </w:r>
    </w:p>
    <w:p w14:paraId="42382FB3" w14:textId="77777777" w:rsidR="00754DA6" w:rsidRPr="003915B0" w:rsidRDefault="00754DA6" w:rsidP="00754DA6">
      <w:pPr>
        <w:rPr>
          <w:sz w:val="20"/>
          <w:szCs w:val="20"/>
        </w:rPr>
      </w:pPr>
      <w:r w:rsidRPr="003915B0">
        <w:rPr>
          <w:noProof/>
          <w:sz w:val="20"/>
          <w:szCs w:val="20"/>
          <w:lang w:eastAsia="hr-HR"/>
        </w:rPr>
        <mc:AlternateContent>
          <mc:Choice Requires="wps">
            <w:drawing>
              <wp:anchor distT="4294967295" distB="4294967295" distL="114300" distR="114300" simplePos="0" relativeHeight="252918784" behindDoc="0" locked="0" layoutInCell="1" allowOverlap="1" wp14:anchorId="0624DB69" wp14:editId="4F02019E">
                <wp:simplePos x="0" y="0"/>
                <wp:positionH relativeFrom="column">
                  <wp:posOffset>5080</wp:posOffset>
                </wp:positionH>
                <wp:positionV relativeFrom="paragraph">
                  <wp:posOffset>73659</wp:posOffset>
                </wp:positionV>
                <wp:extent cx="771525" cy="0"/>
                <wp:effectExtent l="0" t="76200" r="9525" b="95250"/>
                <wp:wrapNone/>
                <wp:docPr id="621" name="Straight Arrow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13F7F6" id="Straight Arrow Connector 621" o:spid="_x0000_s1026" type="#_x0000_t32" style="position:absolute;margin-left:.4pt;margin-top:5.8pt;width:60.75pt;height:0;z-index:25291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008AAF03" w14:textId="77777777" w:rsidR="00754DA6" w:rsidRPr="003915B0" w:rsidRDefault="00754DA6" w:rsidP="00754DA6">
      <w:pPr>
        <w:rPr>
          <w:sz w:val="20"/>
          <w:szCs w:val="20"/>
        </w:rPr>
      </w:pPr>
      <w:r w:rsidRPr="003915B0">
        <w:rPr>
          <w:sz w:val="20"/>
          <w:szCs w:val="20"/>
        </w:rPr>
        <w:t>Aktiviranje primarno</w:t>
      </w:r>
    </w:p>
    <w:p w14:paraId="6368B66B" w14:textId="77777777" w:rsidR="00754DA6" w:rsidRPr="003915B0" w:rsidRDefault="00754DA6" w:rsidP="00754DA6">
      <w:pPr>
        <w:rPr>
          <w:sz w:val="20"/>
          <w:szCs w:val="20"/>
        </w:rPr>
      </w:pPr>
      <w:r w:rsidRPr="003915B0">
        <w:rPr>
          <w:noProof/>
          <w:sz w:val="20"/>
          <w:szCs w:val="20"/>
          <w:lang w:eastAsia="hr-HR"/>
        </w:rPr>
        <mc:AlternateContent>
          <mc:Choice Requires="wps">
            <w:drawing>
              <wp:anchor distT="4294967295" distB="4294967295" distL="114300" distR="114300" simplePos="0" relativeHeight="252919808" behindDoc="0" locked="0" layoutInCell="1" allowOverlap="1" wp14:anchorId="1B04E643" wp14:editId="26026658">
                <wp:simplePos x="0" y="0"/>
                <wp:positionH relativeFrom="column">
                  <wp:posOffset>0</wp:posOffset>
                </wp:positionH>
                <wp:positionV relativeFrom="paragraph">
                  <wp:posOffset>75564</wp:posOffset>
                </wp:positionV>
                <wp:extent cx="771525" cy="0"/>
                <wp:effectExtent l="0" t="76200" r="9525" b="95250"/>
                <wp:wrapNone/>
                <wp:docPr id="622"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4064D4" id="Straight Arrow Connector 622" o:spid="_x0000_s1026" type="#_x0000_t32" style="position:absolute;margin-left:0;margin-top:5.95pt;width:60.75pt;height:0;z-index:25291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432B06C8" w14:textId="77777777" w:rsidR="00754DA6" w:rsidRPr="003915B0" w:rsidRDefault="00754DA6" w:rsidP="00754DA6">
      <w:pPr>
        <w:rPr>
          <w:sz w:val="20"/>
          <w:szCs w:val="20"/>
          <w:lang w:bidi="en-US"/>
        </w:rPr>
      </w:pPr>
      <w:r w:rsidRPr="003915B0">
        <w:rPr>
          <w:sz w:val="20"/>
          <w:szCs w:val="20"/>
          <w:lang w:bidi="en-US"/>
        </w:rPr>
        <w:t>Aktiviranje – sekundarno</w:t>
      </w:r>
    </w:p>
    <w:p w14:paraId="64AFF8C7" w14:textId="77777777" w:rsidR="00754DA6" w:rsidRPr="002811D2" w:rsidRDefault="00754DA6" w:rsidP="00754DA6">
      <w:pPr>
        <w:rPr>
          <w:sz w:val="20"/>
          <w:szCs w:val="20"/>
          <w:highlight w:val="yellow"/>
          <w:lang w:bidi="en-US"/>
        </w:rPr>
      </w:pPr>
      <w:r w:rsidRPr="002811D2">
        <w:rPr>
          <w:noProof/>
          <w:sz w:val="20"/>
          <w:szCs w:val="20"/>
          <w:highlight w:val="yellow"/>
          <w:lang w:eastAsia="hr-HR"/>
        </w:rPr>
        <mc:AlternateContent>
          <mc:Choice Requires="wps">
            <w:drawing>
              <wp:anchor distT="4294967295" distB="4294967295" distL="114300" distR="114300" simplePos="0" relativeHeight="252936192" behindDoc="0" locked="0" layoutInCell="1" allowOverlap="1" wp14:anchorId="451CF4D1" wp14:editId="02E8CE45">
                <wp:simplePos x="0" y="0"/>
                <wp:positionH relativeFrom="column">
                  <wp:posOffset>0</wp:posOffset>
                </wp:positionH>
                <wp:positionV relativeFrom="paragraph">
                  <wp:posOffset>76199</wp:posOffset>
                </wp:positionV>
                <wp:extent cx="771525" cy="0"/>
                <wp:effectExtent l="0" t="76200" r="9525" b="95250"/>
                <wp:wrapNone/>
                <wp:docPr id="462"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AA231D" id="Straight Arrow Connector 208" o:spid="_x0000_s1026" type="#_x0000_t32" style="position:absolute;margin-left:0;margin-top:6pt;width:60.75pt;height:0;z-index:25293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v:shape>
            </w:pict>
          </mc:Fallback>
        </mc:AlternateContent>
      </w:r>
    </w:p>
    <w:p w14:paraId="04D45C0A" w14:textId="77554E24" w:rsidR="004759A7" w:rsidRPr="006C67F6" w:rsidRDefault="004759A7" w:rsidP="004523C4">
      <w:pPr>
        <w:pStyle w:val="Naslov3"/>
      </w:pPr>
      <w:bookmarkStart w:id="63" w:name="_Toc138155307"/>
      <w:r w:rsidRPr="006C67F6">
        <w:t>6</w:t>
      </w:r>
      <w:r w:rsidR="00915D17" w:rsidRPr="006C67F6">
        <w:t>.3</w:t>
      </w:r>
      <w:r w:rsidRPr="006C67F6">
        <w:t>.1 Zadaće operativnih snaga i pravnih osoba unutar sustava civilne zaštite</w:t>
      </w:r>
      <w:bookmarkEnd w:id="61"/>
      <w:bookmarkEnd w:id="62"/>
      <w:bookmarkEnd w:id="63"/>
    </w:p>
    <w:tbl>
      <w:tblPr>
        <w:tblW w:w="1587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846"/>
        <w:gridCol w:w="1701"/>
        <w:gridCol w:w="1417"/>
        <w:gridCol w:w="8646"/>
        <w:gridCol w:w="3260"/>
      </w:tblGrid>
      <w:tr w:rsidR="00DE6596" w:rsidRPr="006C67F6" w14:paraId="12CA27C1" w14:textId="77777777" w:rsidTr="00DC78F3">
        <w:trPr>
          <w:trHeight w:val="665"/>
          <w:tblHeader/>
          <w:jc w:val="center"/>
        </w:trPr>
        <w:tc>
          <w:tcPr>
            <w:tcW w:w="846" w:type="dxa"/>
            <w:shd w:val="clear" w:color="auto" w:fill="FFFFFF" w:themeFill="background1"/>
            <w:vAlign w:val="center"/>
          </w:tcPr>
          <w:p w14:paraId="2595C3A7" w14:textId="77777777"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R.br.</w:t>
            </w:r>
          </w:p>
        </w:tc>
        <w:tc>
          <w:tcPr>
            <w:tcW w:w="1701" w:type="dxa"/>
            <w:shd w:val="clear" w:color="auto" w:fill="FFFFFF" w:themeFill="background1"/>
            <w:vAlign w:val="center"/>
          </w:tcPr>
          <w:p w14:paraId="7D7F9FC0" w14:textId="77777777"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ZADAĆA</w:t>
            </w:r>
          </w:p>
        </w:tc>
        <w:tc>
          <w:tcPr>
            <w:tcW w:w="1417" w:type="dxa"/>
            <w:shd w:val="clear" w:color="auto" w:fill="FFFFFF" w:themeFill="background1"/>
            <w:vAlign w:val="center"/>
          </w:tcPr>
          <w:p w14:paraId="242090E6" w14:textId="77777777"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NOSITELJI</w:t>
            </w:r>
          </w:p>
        </w:tc>
        <w:tc>
          <w:tcPr>
            <w:tcW w:w="8646" w:type="dxa"/>
            <w:shd w:val="clear" w:color="auto" w:fill="FFFFFF" w:themeFill="background1"/>
            <w:vAlign w:val="center"/>
          </w:tcPr>
          <w:p w14:paraId="10637CAF" w14:textId="4A7AE3D8" w:rsidR="00DE6596" w:rsidRPr="006C67F6" w:rsidRDefault="00DE6596" w:rsidP="00E4243C">
            <w:pPr>
              <w:widowControl w:val="0"/>
              <w:autoSpaceDE w:val="0"/>
              <w:adjustRightInd w:val="0"/>
              <w:spacing w:before="0" w:after="0"/>
              <w:jc w:val="center"/>
              <w:rPr>
                <w:b/>
                <w:bCs/>
                <w:sz w:val="20"/>
                <w:szCs w:val="20"/>
              </w:rPr>
            </w:pPr>
            <w:r w:rsidRPr="006C67F6">
              <w:rPr>
                <w:b/>
                <w:bCs/>
                <w:sz w:val="20"/>
                <w:szCs w:val="20"/>
              </w:rPr>
              <w:t>OPERATIVNI POSTUPCI, KAPACITETI I OPERATIVNI DOPRINOS OPĆINE JELENJE</w:t>
            </w:r>
          </w:p>
        </w:tc>
        <w:tc>
          <w:tcPr>
            <w:tcW w:w="3260" w:type="dxa"/>
            <w:shd w:val="clear" w:color="auto" w:fill="FFFFFF" w:themeFill="background1"/>
            <w:vAlign w:val="center"/>
          </w:tcPr>
          <w:p w14:paraId="53B2F0BB" w14:textId="77777777" w:rsidR="00DE6596" w:rsidRPr="006C67F6" w:rsidRDefault="00DE6596" w:rsidP="00E4243C">
            <w:pPr>
              <w:ind w:left="177"/>
              <w:jc w:val="center"/>
            </w:pPr>
            <w:r w:rsidRPr="006C67F6">
              <w:rPr>
                <w:b/>
                <w:bCs/>
                <w:sz w:val="20"/>
                <w:szCs w:val="20"/>
              </w:rPr>
              <w:t>IZVRŠITELJI</w:t>
            </w:r>
          </w:p>
        </w:tc>
      </w:tr>
      <w:tr w:rsidR="004265D6" w:rsidRPr="00DE6596" w14:paraId="504DCE79" w14:textId="77777777" w:rsidTr="00E4243C">
        <w:trPr>
          <w:trHeight w:val="275"/>
          <w:jc w:val="center"/>
        </w:trPr>
        <w:tc>
          <w:tcPr>
            <w:tcW w:w="846" w:type="dxa"/>
            <w:vMerge w:val="restart"/>
            <w:shd w:val="clear" w:color="auto" w:fill="auto"/>
            <w:vAlign w:val="center"/>
          </w:tcPr>
          <w:p w14:paraId="7063C737" w14:textId="77777777" w:rsidR="004265D6" w:rsidRPr="006C67F6" w:rsidRDefault="004265D6" w:rsidP="00E4243C">
            <w:pPr>
              <w:widowControl w:val="0"/>
              <w:autoSpaceDE w:val="0"/>
              <w:adjustRightInd w:val="0"/>
              <w:spacing w:before="0" w:after="0"/>
              <w:jc w:val="center"/>
              <w:rPr>
                <w:b/>
                <w:bCs/>
                <w:sz w:val="20"/>
                <w:szCs w:val="20"/>
              </w:rPr>
            </w:pPr>
            <w:r w:rsidRPr="006C67F6">
              <w:rPr>
                <w:b/>
                <w:bCs/>
                <w:sz w:val="20"/>
                <w:szCs w:val="20"/>
              </w:rPr>
              <w:t>1.</w:t>
            </w:r>
          </w:p>
        </w:tc>
        <w:tc>
          <w:tcPr>
            <w:tcW w:w="1701" w:type="dxa"/>
            <w:vMerge w:val="restart"/>
            <w:shd w:val="clear" w:color="auto" w:fill="auto"/>
            <w:vAlign w:val="center"/>
          </w:tcPr>
          <w:p w14:paraId="3EDE7A59" w14:textId="77777777" w:rsidR="004265D6" w:rsidRPr="009E7195" w:rsidRDefault="004265D6" w:rsidP="00E4243C">
            <w:pPr>
              <w:widowControl w:val="0"/>
              <w:autoSpaceDE w:val="0"/>
              <w:adjustRightInd w:val="0"/>
              <w:spacing w:before="0" w:after="0"/>
              <w:ind w:right="34"/>
              <w:jc w:val="center"/>
              <w:rPr>
                <w:b/>
                <w:bCs/>
                <w:sz w:val="20"/>
                <w:szCs w:val="20"/>
              </w:rPr>
            </w:pPr>
            <w:r w:rsidRPr="009E7195">
              <w:rPr>
                <w:b/>
                <w:bCs/>
                <w:sz w:val="20"/>
                <w:szCs w:val="20"/>
              </w:rPr>
              <w:t>Organizacija mjera civilne zaštite od posljedica ekstremnih vremenskih uvjeta</w:t>
            </w:r>
          </w:p>
        </w:tc>
        <w:tc>
          <w:tcPr>
            <w:tcW w:w="1417" w:type="dxa"/>
            <w:vMerge w:val="restart"/>
            <w:vAlign w:val="center"/>
          </w:tcPr>
          <w:p w14:paraId="78087B6D" w14:textId="65F9613A" w:rsidR="004265D6" w:rsidRPr="009E7195" w:rsidRDefault="004265D6" w:rsidP="00E4243C">
            <w:pPr>
              <w:widowControl w:val="0"/>
              <w:autoSpaceDE w:val="0"/>
              <w:adjustRightInd w:val="0"/>
              <w:spacing w:before="0" w:after="0"/>
              <w:ind w:right="34"/>
              <w:jc w:val="center"/>
              <w:rPr>
                <w:bCs/>
                <w:sz w:val="20"/>
                <w:szCs w:val="20"/>
              </w:rPr>
            </w:pPr>
            <w:r w:rsidRPr="009E7195">
              <w:rPr>
                <w:bCs/>
                <w:sz w:val="20"/>
                <w:szCs w:val="20"/>
              </w:rPr>
              <w:t>Općina Jelenje</w:t>
            </w:r>
          </w:p>
        </w:tc>
        <w:tc>
          <w:tcPr>
            <w:tcW w:w="8646" w:type="dxa"/>
            <w:shd w:val="clear" w:color="auto" w:fill="auto"/>
            <w:vAlign w:val="center"/>
          </w:tcPr>
          <w:p w14:paraId="7873EF4B" w14:textId="2B13ED3A" w:rsidR="004265D6" w:rsidRPr="009E7195" w:rsidRDefault="004265D6" w:rsidP="00E4243C">
            <w:pPr>
              <w:widowControl w:val="0"/>
              <w:autoSpaceDE w:val="0"/>
              <w:adjustRightInd w:val="0"/>
              <w:rPr>
                <w:bCs/>
                <w:sz w:val="20"/>
                <w:szCs w:val="20"/>
              </w:rPr>
            </w:pPr>
            <w:r w:rsidRPr="009E7195">
              <w:rPr>
                <w:bCs/>
                <w:sz w:val="20"/>
                <w:szCs w:val="20"/>
              </w:rPr>
              <w:t xml:space="preserve">Mjere i radnje sustava civilne zaštite provode se nakon dojave ŽC 112 o mogućnosti </w:t>
            </w:r>
            <w:r w:rsidRPr="009E7195">
              <w:rPr>
                <w:b/>
                <w:bCs/>
                <w:sz w:val="20"/>
                <w:szCs w:val="20"/>
              </w:rPr>
              <w:t>ekstremnih vremenskih pojava</w:t>
            </w:r>
            <w:r w:rsidRPr="009E7195">
              <w:rPr>
                <w:bCs/>
                <w:sz w:val="20"/>
                <w:szCs w:val="20"/>
              </w:rPr>
              <w:t xml:space="preserve"> na području. Dojava ŽC 112 mora stići najmanje 12 h prije prognozirane elementarne nepogode radi učinkovitog poduzimanja preventivnih mjera.</w:t>
            </w:r>
          </w:p>
          <w:p w14:paraId="12B00344" w14:textId="185FB02B" w:rsidR="004265D6" w:rsidRPr="009E7195" w:rsidRDefault="004265D6" w:rsidP="00E4243C">
            <w:pPr>
              <w:widowControl w:val="0"/>
              <w:tabs>
                <w:tab w:val="left" w:pos="9"/>
              </w:tabs>
              <w:autoSpaceDE w:val="0"/>
              <w:adjustRightInd w:val="0"/>
              <w:spacing w:line="240" w:lineRule="auto"/>
              <w:ind w:left="-1"/>
              <w:rPr>
                <w:bCs/>
                <w:sz w:val="20"/>
                <w:szCs w:val="20"/>
              </w:rPr>
            </w:pPr>
            <w:r w:rsidRPr="009E7195">
              <w:rPr>
                <w:bCs/>
                <w:sz w:val="20"/>
                <w:szCs w:val="20"/>
              </w:rPr>
              <w:t xml:space="preserve">Obavijestiti stanovništvo (priopćenjem putem medija) – općinski načelnik ili </w:t>
            </w:r>
            <w:r w:rsidRPr="009B4842">
              <w:rPr>
                <w:bCs/>
                <w:color w:val="FF0000"/>
                <w:sz w:val="20"/>
                <w:szCs w:val="20"/>
              </w:rPr>
              <w:t>N</w:t>
            </w:r>
            <w:r w:rsidRPr="009E7195">
              <w:rPr>
                <w:bCs/>
                <w:sz w:val="20"/>
                <w:szCs w:val="20"/>
              </w:rPr>
              <w:t>ačelnik Stožera.</w:t>
            </w:r>
          </w:p>
          <w:p w14:paraId="329D7148" w14:textId="77777777" w:rsidR="004265D6" w:rsidRPr="009E7195" w:rsidRDefault="004265D6" w:rsidP="00E4243C">
            <w:pPr>
              <w:widowControl w:val="0"/>
              <w:autoSpaceDE w:val="0"/>
              <w:adjustRightInd w:val="0"/>
              <w:spacing w:before="0" w:after="0"/>
              <w:ind w:right="34"/>
              <w:rPr>
                <w:bCs/>
                <w:sz w:val="20"/>
                <w:szCs w:val="20"/>
              </w:rPr>
            </w:pPr>
            <w:r w:rsidRPr="009E7195">
              <w:rPr>
                <w:bCs/>
                <w:sz w:val="20"/>
                <w:szCs w:val="20"/>
              </w:rPr>
              <w:t xml:space="preserve">                                                                                                                                                                                                                                                                                                                                                                                                                                                                                                                                                                                                                               </w:t>
            </w:r>
          </w:p>
        </w:tc>
        <w:tc>
          <w:tcPr>
            <w:tcW w:w="3260" w:type="dxa"/>
            <w:vMerge w:val="restart"/>
            <w:shd w:val="clear" w:color="auto" w:fill="auto"/>
            <w:vAlign w:val="center"/>
          </w:tcPr>
          <w:p w14:paraId="5D0FAC0C" w14:textId="77777777" w:rsidR="004265D6" w:rsidRPr="009E7195" w:rsidRDefault="004265D6" w:rsidP="006E093B">
            <w:pPr>
              <w:pStyle w:val="Odlomakpopisa"/>
              <w:numPr>
                <w:ilvl w:val="0"/>
                <w:numId w:val="52"/>
              </w:numPr>
            </w:pPr>
            <w:r w:rsidRPr="009E7195">
              <w:t>Stožer civilne zaštite,</w:t>
            </w:r>
          </w:p>
          <w:p w14:paraId="3D4840D8" w14:textId="77777777" w:rsidR="004265D6" w:rsidRPr="009E7195" w:rsidRDefault="004265D6" w:rsidP="006E093B">
            <w:pPr>
              <w:pStyle w:val="Odlomakpopisa"/>
              <w:numPr>
                <w:ilvl w:val="0"/>
                <w:numId w:val="52"/>
              </w:numPr>
            </w:pPr>
            <w:r w:rsidRPr="009E7195">
              <w:t>Povjerenici civilne zaštite,</w:t>
            </w:r>
          </w:p>
          <w:p w14:paraId="17EC7B4F" w14:textId="67E5E118" w:rsidR="004265D6" w:rsidRPr="009E7195" w:rsidRDefault="004265D6" w:rsidP="006E093B">
            <w:pPr>
              <w:pStyle w:val="Odlomakpopisa"/>
              <w:numPr>
                <w:ilvl w:val="0"/>
                <w:numId w:val="52"/>
              </w:numPr>
            </w:pPr>
            <w:r w:rsidRPr="009E7195">
              <w:t>JVP Rijeka</w:t>
            </w:r>
          </w:p>
          <w:p w14:paraId="66433B32" w14:textId="67ABD2AD" w:rsidR="004265D6" w:rsidRPr="009E7195" w:rsidRDefault="004265D6" w:rsidP="006E093B">
            <w:pPr>
              <w:pStyle w:val="Odlomakpopisa"/>
              <w:numPr>
                <w:ilvl w:val="0"/>
                <w:numId w:val="52"/>
              </w:numPr>
            </w:pPr>
            <w:r w:rsidRPr="009E7195">
              <w:t>DVD „Ivan Zoretić Španac“ Jelenje ,</w:t>
            </w:r>
          </w:p>
          <w:p w14:paraId="3C42E187" w14:textId="77777777" w:rsidR="004265D6" w:rsidRPr="009E7195" w:rsidRDefault="004265D6" w:rsidP="006E093B">
            <w:pPr>
              <w:pStyle w:val="Odlomakpopisa"/>
              <w:numPr>
                <w:ilvl w:val="0"/>
                <w:numId w:val="52"/>
              </w:numPr>
            </w:pPr>
            <w:r w:rsidRPr="009E7195">
              <w:t>GDCK Rijeka</w:t>
            </w:r>
          </w:p>
          <w:p w14:paraId="53D78E7D" w14:textId="77777777" w:rsidR="004265D6" w:rsidRPr="006E093B" w:rsidRDefault="004265D6" w:rsidP="006E093B">
            <w:pPr>
              <w:pStyle w:val="Odlomakpopisa"/>
              <w:numPr>
                <w:ilvl w:val="0"/>
                <w:numId w:val="52"/>
              </w:numPr>
              <w:rPr>
                <w:color w:val="FF0000"/>
              </w:rPr>
            </w:pPr>
            <w:r w:rsidRPr="006E093B">
              <w:rPr>
                <w:color w:val="FF0000"/>
              </w:rPr>
              <w:t>KD Jelen d.o.o.</w:t>
            </w:r>
          </w:p>
          <w:p w14:paraId="400C100D" w14:textId="02821CCB" w:rsidR="004265D6" w:rsidRDefault="004265D6" w:rsidP="006E093B">
            <w:pPr>
              <w:pStyle w:val="Odlomakpopisa"/>
              <w:numPr>
                <w:ilvl w:val="0"/>
                <w:numId w:val="52"/>
              </w:numPr>
            </w:pPr>
            <w:r>
              <w:t>Županijska uprava za ceste Primorsko-goranske županije</w:t>
            </w:r>
          </w:p>
          <w:p w14:paraId="455440EA" w14:textId="77777777" w:rsidR="004265D6" w:rsidRDefault="004265D6" w:rsidP="006E093B">
            <w:pPr>
              <w:pStyle w:val="Odlomakpopisa"/>
              <w:numPr>
                <w:ilvl w:val="0"/>
                <w:numId w:val="52"/>
              </w:numPr>
            </w:pPr>
            <w:r>
              <w:t>Hrvatske ceste d.o.o. – PJ Rijeka</w:t>
            </w:r>
          </w:p>
          <w:p w14:paraId="261AB7CA" w14:textId="2C8EE8B8" w:rsidR="004265D6" w:rsidRDefault="004265D6" w:rsidP="006E093B">
            <w:pPr>
              <w:pStyle w:val="Odlomakpopisa"/>
              <w:numPr>
                <w:ilvl w:val="0"/>
                <w:numId w:val="52"/>
              </w:numPr>
            </w:pPr>
            <w:r>
              <w:t>Emico d.o.o.</w:t>
            </w:r>
          </w:p>
          <w:p w14:paraId="0A1BE023" w14:textId="625FA7D3" w:rsidR="004265D6" w:rsidRDefault="004265D6" w:rsidP="006E093B">
            <w:pPr>
              <w:pStyle w:val="Odlomakpopisa"/>
              <w:numPr>
                <w:ilvl w:val="0"/>
                <w:numId w:val="52"/>
              </w:numPr>
            </w:pPr>
            <w:r>
              <w:t>Obrt Brko Dražice</w:t>
            </w:r>
          </w:p>
          <w:p w14:paraId="6F4BF6F4" w14:textId="46638211" w:rsidR="004265D6" w:rsidRPr="009E7195" w:rsidRDefault="004265D6" w:rsidP="00C83A7D">
            <w:pPr>
              <w:ind w:left="360"/>
            </w:pPr>
          </w:p>
        </w:tc>
      </w:tr>
      <w:tr w:rsidR="004265D6" w:rsidRPr="00DE6596" w14:paraId="05DFF30C" w14:textId="77777777" w:rsidTr="00E4243C">
        <w:trPr>
          <w:trHeight w:val="275"/>
          <w:jc w:val="center"/>
        </w:trPr>
        <w:tc>
          <w:tcPr>
            <w:tcW w:w="846" w:type="dxa"/>
            <w:vMerge/>
            <w:shd w:val="clear" w:color="auto" w:fill="auto"/>
            <w:vAlign w:val="center"/>
          </w:tcPr>
          <w:p w14:paraId="6F5616E7" w14:textId="77777777" w:rsidR="004265D6" w:rsidRPr="006C67F6" w:rsidRDefault="004265D6" w:rsidP="00E4243C">
            <w:pPr>
              <w:widowControl w:val="0"/>
              <w:autoSpaceDE w:val="0"/>
              <w:adjustRightInd w:val="0"/>
              <w:spacing w:before="0" w:after="0"/>
              <w:jc w:val="center"/>
              <w:rPr>
                <w:b/>
                <w:bCs/>
                <w:sz w:val="20"/>
                <w:szCs w:val="20"/>
              </w:rPr>
            </w:pPr>
          </w:p>
        </w:tc>
        <w:tc>
          <w:tcPr>
            <w:tcW w:w="1701" w:type="dxa"/>
            <w:vMerge/>
            <w:shd w:val="clear" w:color="auto" w:fill="auto"/>
            <w:vAlign w:val="center"/>
          </w:tcPr>
          <w:p w14:paraId="54B97DEC" w14:textId="77777777" w:rsidR="004265D6" w:rsidRPr="009E7195" w:rsidRDefault="004265D6" w:rsidP="00E4243C">
            <w:pPr>
              <w:widowControl w:val="0"/>
              <w:autoSpaceDE w:val="0"/>
              <w:adjustRightInd w:val="0"/>
              <w:spacing w:before="0" w:after="0"/>
              <w:ind w:right="34"/>
              <w:jc w:val="center"/>
              <w:rPr>
                <w:b/>
                <w:bCs/>
                <w:sz w:val="20"/>
                <w:szCs w:val="20"/>
              </w:rPr>
            </w:pPr>
          </w:p>
        </w:tc>
        <w:tc>
          <w:tcPr>
            <w:tcW w:w="1417" w:type="dxa"/>
            <w:vMerge/>
            <w:vAlign w:val="center"/>
          </w:tcPr>
          <w:p w14:paraId="6B20B70D" w14:textId="77777777" w:rsidR="004265D6" w:rsidRPr="009E7195" w:rsidRDefault="004265D6" w:rsidP="00E4243C">
            <w:pPr>
              <w:widowControl w:val="0"/>
              <w:autoSpaceDE w:val="0"/>
              <w:adjustRightInd w:val="0"/>
              <w:spacing w:before="0" w:after="0"/>
              <w:ind w:right="34"/>
              <w:jc w:val="center"/>
              <w:rPr>
                <w:bCs/>
                <w:sz w:val="20"/>
                <w:szCs w:val="20"/>
              </w:rPr>
            </w:pPr>
          </w:p>
        </w:tc>
        <w:tc>
          <w:tcPr>
            <w:tcW w:w="8646" w:type="dxa"/>
            <w:shd w:val="clear" w:color="auto" w:fill="auto"/>
            <w:vAlign w:val="center"/>
          </w:tcPr>
          <w:p w14:paraId="018CC0BA" w14:textId="77777777" w:rsidR="004265D6" w:rsidRPr="009E7195" w:rsidRDefault="004265D6" w:rsidP="004265D6">
            <w:pPr>
              <w:widowControl w:val="0"/>
              <w:autoSpaceDE w:val="0"/>
              <w:adjustRightInd w:val="0"/>
              <w:spacing w:before="0" w:after="0"/>
              <w:ind w:right="34"/>
              <w:rPr>
                <w:bCs/>
                <w:sz w:val="20"/>
                <w:szCs w:val="20"/>
              </w:rPr>
            </w:pPr>
            <w:r w:rsidRPr="009E7195">
              <w:rPr>
                <w:bCs/>
                <w:sz w:val="20"/>
                <w:szCs w:val="20"/>
              </w:rPr>
              <w:t>TUČA:</w:t>
            </w:r>
            <w:r w:rsidRPr="009E7195">
              <w:rPr>
                <w:sz w:val="20"/>
                <w:szCs w:val="20"/>
              </w:rPr>
              <w:t xml:space="preserve"> </w:t>
            </w:r>
            <w:r w:rsidRPr="009E7195">
              <w:rPr>
                <w:bCs/>
                <w:sz w:val="20"/>
                <w:szCs w:val="20"/>
              </w:rPr>
              <w:t>otklanjanje posljedica oštećenih građevinskih objekata, raščišćavanje, sanacija i uklanjanje posljedica.</w:t>
            </w:r>
          </w:p>
          <w:p w14:paraId="611B5246" w14:textId="77777777" w:rsidR="004265D6" w:rsidRPr="009E7195" w:rsidRDefault="004265D6" w:rsidP="00E4243C">
            <w:pPr>
              <w:widowControl w:val="0"/>
              <w:autoSpaceDE w:val="0"/>
              <w:adjustRightInd w:val="0"/>
              <w:rPr>
                <w:bCs/>
                <w:sz w:val="20"/>
                <w:szCs w:val="20"/>
              </w:rPr>
            </w:pPr>
          </w:p>
        </w:tc>
        <w:tc>
          <w:tcPr>
            <w:tcW w:w="3260" w:type="dxa"/>
            <w:vMerge/>
            <w:shd w:val="clear" w:color="auto" w:fill="auto"/>
            <w:vAlign w:val="center"/>
          </w:tcPr>
          <w:p w14:paraId="70303EA3" w14:textId="77777777" w:rsidR="004265D6" w:rsidRPr="009E7195" w:rsidRDefault="004265D6" w:rsidP="006E093B">
            <w:pPr>
              <w:pStyle w:val="Odlomakpopisa"/>
              <w:numPr>
                <w:ilvl w:val="0"/>
                <w:numId w:val="52"/>
              </w:numPr>
            </w:pPr>
          </w:p>
        </w:tc>
      </w:tr>
      <w:tr w:rsidR="004265D6" w:rsidRPr="00DE6596" w14:paraId="09E5E9D7" w14:textId="77777777" w:rsidTr="00E4243C">
        <w:trPr>
          <w:trHeight w:val="275"/>
          <w:jc w:val="center"/>
        </w:trPr>
        <w:tc>
          <w:tcPr>
            <w:tcW w:w="846" w:type="dxa"/>
            <w:vMerge/>
            <w:shd w:val="clear" w:color="auto" w:fill="auto"/>
            <w:vAlign w:val="center"/>
          </w:tcPr>
          <w:p w14:paraId="1F0D2325" w14:textId="77777777" w:rsidR="004265D6" w:rsidRPr="006C67F6" w:rsidRDefault="004265D6" w:rsidP="00E4243C">
            <w:pPr>
              <w:widowControl w:val="0"/>
              <w:autoSpaceDE w:val="0"/>
              <w:adjustRightInd w:val="0"/>
              <w:spacing w:before="0" w:after="0"/>
              <w:jc w:val="center"/>
              <w:rPr>
                <w:b/>
                <w:bCs/>
                <w:sz w:val="20"/>
                <w:szCs w:val="20"/>
              </w:rPr>
            </w:pPr>
          </w:p>
        </w:tc>
        <w:tc>
          <w:tcPr>
            <w:tcW w:w="1701" w:type="dxa"/>
            <w:vMerge/>
            <w:shd w:val="clear" w:color="auto" w:fill="auto"/>
            <w:vAlign w:val="center"/>
          </w:tcPr>
          <w:p w14:paraId="5609F89D" w14:textId="77777777" w:rsidR="004265D6" w:rsidRPr="009E7195" w:rsidRDefault="004265D6" w:rsidP="00E4243C">
            <w:pPr>
              <w:widowControl w:val="0"/>
              <w:autoSpaceDE w:val="0"/>
              <w:adjustRightInd w:val="0"/>
              <w:spacing w:before="0" w:after="0"/>
              <w:ind w:right="34"/>
              <w:jc w:val="center"/>
              <w:rPr>
                <w:b/>
                <w:bCs/>
                <w:sz w:val="20"/>
                <w:szCs w:val="20"/>
              </w:rPr>
            </w:pPr>
          </w:p>
        </w:tc>
        <w:tc>
          <w:tcPr>
            <w:tcW w:w="1417" w:type="dxa"/>
            <w:vMerge/>
            <w:vAlign w:val="center"/>
          </w:tcPr>
          <w:p w14:paraId="57938563" w14:textId="77777777" w:rsidR="004265D6" w:rsidRPr="009E7195" w:rsidRDefault="004265D6" w:rsidP="00E4243C">
            <w:pPr>
              <w:widowControl w:val="0"/>
              <w:autoSpaceDE w:val="0"/>
              <w:adjustRightInd w:val="0"/>
              <w:spacing w:before="0" w:after="0"/>
              <w:ind w:right="34"/>
              <w:jc w:val="center"/>
              <w:rPr>
                <w:bCs/>
                <w:sz w:val="20"/>
                <w:szCs w:val="20"/>
              </w:rPr>
            </w:pPr>
          </w:p>
        </w:tc>
        <w:tc>
          <w:tcPr>
            <w:tcW w:w="8646" w:type="dxa"/>
            <w:shd w:val="clear" w:color="auto" w:fill="auto"/>
            <w:vAlign w:val="center"/>
          </w:tcPr>
          <w:p w14:paraId="51710573" w14:textId="78268C17" w:rsidR="004265D6" w:rsidRPr="009E7195" w:rsidRDefault="004265D6" w:rsidP="00E4243C">
            <w:pPr>
              <w:widowControl w:val="0"/>
              <w:autoSpaceDE w:val="0"/>
              <w:adjustRightInd w:val="0"/>
              <w:rPr>
                <w:bCs/>
                <w:sz w:val="20"/>
                <w:szCs w:val="20"/>
              </w:rPr>
            </w:pPr>
            <w:r w:rsidRPr="004265D6">
              <w:rPr>
                <w:bCs/>
                <w:sz w:val="20"/>
                <w:szCs w:val="20"/>
              </w:rPr>
              <w:t xml:space="preserve">SNIJEG I LED: otklanjanje posljedica oštećenih građ. objekata, objekata kritične infrastrukture, omogućavanje odvijanje prometa, raščišćavanje i sl., dostava osnovnih životnih potrepština, evakuacija i transport ugroženog stanovništva u slučaju trajanja prometne blokade dulje od 24 sata.                                                                                                                                                                                                                                                                                                                                                                                                                                                                                                                                                                                                                               </w:t>
            </w:r>
          </w:p>
        </w:tc>
        <w:tc>
          <w:tcPr>
            <w:tcW w:w="3260" w:type="dxa"/>
            <w:vMerge/>
            <w:shd w:val="clear" w:color="auto" w:fill="auto"/>
            <w:vAlign w:val="center"/>
          </w:tcPr>
          <w:p w14:paraId="77EAE87D" w14:textId="77777777" w:rsidR="004265D6" w:rsidRPr="009E7195" w:rsidRDefault="004265D6" w:rsidP="006E093B">
            <w:pPr>
              <w:pStyle w:val="Odlomakpopisa"/>
              <w:numPr>
                <w:ilvl w:val="0"/>
                <w:numId w:val="52"/>
              </w:numPr>
            </w:pPr>
          </w:p>
        </w:tc>
      </w:tr>
      <w:tr w:rsidR="00DE6596" w:rsidRPr="00DE6596" w14:paraId="5DA4F07B" w14:textId="77777777" w:rsidTr="00E4243C">
        <w:trPr>
          <w:trHeight w:val="2132"/>
          <w:jc w:val="center"/>
        </w:trPr>
        <w:tc>
          <w:tcPr>
            <w:tcW w:w="846" w:type="dxa"/>
            <w:shd w:val="clear" w:color="auto" w:fill="auto"/>
            <w:vAlign w:val="center"/>
          </w:tcPr>
          <w:p w14:paraId="53F6DE15" w14:textId="77777777" w:rsidR="00DE6596" w:rsidRPr="009E7195" w:rsidRDefault="00DE6596" w:rsidP="00E4243C">
            <w:pPr>
              <w:widowControl w:val="0"/>
              <w:autoSpaceDE w:val="0"/>
              <w:adjustRightInd w:val="0"/>
              <w:spacing w:before="0" w:after="0"/>
              <w:ind w:right="34"/>
              <w:jc w:val="center"/>
              <w:rPr>
                <w:b/>
                <w:bCs/>
                <w:sz w:val="20"/>
                <w:szCs w:val="20"/>
              </w:rPr>
            </w:pPr>
            <w:r w:rsidRPr="009E7195">
              <w:rPr>
                <w:b/>
                <w:bCs/>
                <w:sz w:val="20"/>
                <w:szCs w:val="20"/>
              </w:rPr>
              <w:t>2.</w:t>
            </w:r>
          </w:p>
        </w:tc>
        <w:tc>
          <w:tcPr>
            <w:tcW w:w="1701" w:type="dxa"/>
            <w:shd w:val="clear" w:color="auto" w:fill="auto"/>
            <w:vAlign w:val="center"/>
          </w:tcPr>
          <w:p w14:paraId="40B2BB92" w14:textId="77777777" w:rsidR="00DE6596" w:rsidRPr="009E7195" w:rsidRDefault="00DE6596" w:rsidP="00E4243C">
            <w:pPr>
              <w:widowControl w:val="0"/>
              <w:autoSpaceDE w:val="0"/>
              <w:adjustRightInd w:val="0"/>
              <w:spacing w:before="0" w:after="0"/>
              <w:ind w:right="13"/>
              <w:jc w:val="center"/>
              <w:rPr>
                <w:b/>
                <w:bCs/>
                <w:sz w:val="20"/>
                <w:szCs w:val="20"/>
              </w:rPr>
            </w:pPr>
            <w:r w:rsidRPr="009E7195">
              <w:rPr>
                <w:b/>
                <w:bCs/>
                <w:sz w:val="20"/>
                <w:szCs w:val="20"/>
              </w:rPr>
              <w:t>Organizacija obavještavanja o pojavi opasnosti</w:t>
            </w:r>
          </w:p>
        </w:tc>
        <w:tc>
          <w:tcPr>
            <w:tcW w:w="1417" w:type="dxa"/>
            <w:vAlign w:val="center"/>
          </w:tcPr>
          <w:p w14:paraId="23D2B81E" w14:textId="425F1612"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Općina Jelenje</w:t>
            </w:r>
          </w:p>
          <w:p w14:paraId="65EE15D6" w14:textId="77777777" w:rsidR="00DE6596" w:rsidRPr="009E7195" w:rsidRDefault="00DE6596" w:rsidP="00E4243C">
            <w:pPr>
              <w:widowControl w:val="0"/>
              <w:autoSpaceDE w:val="0"/>
              <w:adjustRightInd w:val="0"/>
              <w:spacing w:before="0" w:after="0"/>
              <w:jc w:val="center"/>
              <w:rPr>
                <w:bCs/>
                <w:sz w:val="20"/>
                <w:szCs w:val="20"/>
              </w:rPr>
            </w:pPr>
          </w:p>
          <w:p w14:paraId="79C8A2C2" w14:textId="77777777"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Državni hidrometeorološki zavod</w:t>
            </w:r>
          </w:p>
        </w:tc>
        <w:tc>
          <w:tcPr>
            <w:tcW w:w="8646" w:type="dxa"/>
            <w:shd w:val="clear" w:color="auto" w:fill="auto"/>
            <w:vAlign w:val="center"/>
          </w:tcPr>
          <w:p w14:paraId="2118DB86" w14:textId="4DDD3E5F" w:rsidR="00DE6596" w:rsidRPr="009E7195" w:rsidRDefault="00DE6596" w:rsidP="00E4243C">
            <w:pPr>
              <w:autoSpaceDE w:val="0"/>
              <w:adjustRightInd w:val="0"/>
              <w:spacing w:line="240" w:lineRule="auto"/>
              <w:rPr>
                <w:bCs/>
                <w:sz w:val="20"/>
                <w:szCs w:val="20"/>
              </w:rPr>
            </w:pPr>
            <w:r w:rsidRPr="009E7195">
              <w:rPr>
                <w:bCs/>
                <w:sz w:val="20"/>
                <w:szCs w:val="20"/>
              </w:rPr>
              <w:t>Prema Standardnom operativnom postupku za korištenje vremenskih prognoza Državnog hidrometeorološkog zavoda obavijest o nadolazećoj opasnosti dolazi u Centar 112, Područnog ureda u Rijeci koji zatim obavještava načelnika općine.</w:t>
            </w:r>
          </w:p>
          <w:p w14:paraId="51AA5EA6" w14:textId="3900EC4F" w:rsidR="00DE6596" w:rsidRPr="009E7195" w:rsidRDefault="00DE6596" w:rsidP="00E4243C">
            <w:pPr>
              <w:widowControl w:val="0"/>
              <w:tabs>
                <w:tab w:val="left" w:pos="170"/>
              </w:tabs>
              <w:autoSpaceDE w:val="0"/>
              <w:adjustRightInd w:val="0"/>
              <w:spacing w:after="0" w:line="240" w:lineRule="auto"/>
              <w:rPr>
                <w:bCs/>
                <w:sz w:val="20"/>
                <w:szCs w:val="20"/>
              </w:rPr>
            </w:pPr>
            <w:r w:rsidRPr="009E7195">
              <w:rPr>
                <w:bCs/>
                <w:sz w:val="20"/>
                <w:szCs w:val="20"/>
              </w:rPr>
              <w:t xml:space="preserve">Obavijest sredstvima javnog priopćavanja daje </w:t>
            </w:r>
            <w:r w:rsidR="009E7195">
              <w:rPr>
                <w:bCs/>
                <w:sz w:val="20"/>
                <w:szCs w:val="20"/>
              </w:rPr>
              <w:t xml:space="preserve">općinski načelnik </w:t>
            </w:r>
            <w:r w:rsidRPr="009E7195">
              <w:rPr>
                <w:bCs/>
                <w:sz w:val="20"/>
                <w:szCs w:val="20"/>
              </w:rPr>
              <w:t xml:space="preserve"> ili osoba koju on ovlasti.</w:t>
            </w:r>
          </w:p>
          <w:p w14:paraId="0FFDDE46"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Službena objava podataka o žrtvama</w:t>
            </w:r>
          </w:p>
          <w:p w14:paraId="1944E059"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Stanje na pogođenom području</w:t>
            </w:r>
          </w:p>
          <w:p w14:paraId="025F83AA"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Opasnostima za ljude materijalna dobra i okoliš</w:t>
            </w:r>
          </w:p>
          <w:p w14:paraId="254AAF41"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Mjere koje se poduzimaju</w:t>
            </w:r>
          </w:p>
          <w:p w14:paraId="3D3227AF"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Putovi evakuacije i lokacije za prihvat i pružanje PMP</w:t>
            </w:r>
          </w:p>
          <w:p w14:paraId="4829319A"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Provođenju osobne i uzajamne zaštite</w:t>
            </w:r>
          </w:p>
          <w:p w14:paraId="6F60B04B"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Sudjelovanje i suradnja s operativnim snagama CZ</w:t>
            </w:r>
          </w:p>
          <w:p w14:paraId="6B5814CB" w14:textId="77777777" w:rsidR="00DE6596" w:rsidRPr="009E7195" w:rsidRDefault="00DE6596" w:rsidP="00DE6596">
            <w:pPr>
              <w:framePr w:hSpace="180" w:wrap="around" w:hAnchor="margin" w:xAlign="center" w:y="842"/>
              <w:widowControl w:val="0"/>
              <w:numPr>
                <w:ilvl w:val="0"/>
                <w:numId w:val="53"/>
              </w:numPr>
              <w:autoSpaceDE w:val="0"/>
              <w:autoSpaceDN w:val="0"/>
              <w:adjustRightInd w:val="0"/>
              <w:spacing w:before="0" w:after="0" w:line="240" w:lineRule="auto"/>
              <w:ind w:left="170" w:hanging="142"/>
              <w:contextualSpacing/>
              <w:rPr>
                <w:rFonts w:eastAsiaTheme="minorHAnsi"/>
                <w:bCs/>
                <w:color w:val="auto"/>
                <w:sz w:val="20"/>
                <w:szCs w:val="20"/>
              </w:rPr>
            </w:pPr>
            <w:r w:rsidRPr="009E7195">
              <w:rPr>
                <w:rFonts w:eastAsiaTheme="minorHAnsi"/>
                <w:bCs/>
                <w:color w:val="auto"/>
                <w:sz w:val="20"/>
                <w:szCs w:val="20"/>
              </w:rPr>
              <w:t>Pristup dodatnim informacijama</w:t>
            </w:r>
          </w:p>
          <w:p w14:paraId="2D22B126" w14:textId="77777777" w:rsidR="00DE6596" w:rsidRPr="009E7195" w:rsidRDefault="00DE6596" w:rsidP="00E4243C">
            <w:pPr>
              <w:widowControl w:val="0"/>
              <w:autoSpaceDE w:val="0"/>
              <w:adjustRightInd w:val="0"/>
              <w:spacing w:before="0" w:after="0"/>
              <w:rPr>
                <w:bCs/>
                <w:sz w:val="20"/>
                <w:szCs w:val="20"/>
              </w:rPr>
            </w:pPr>
            <w:r w:rsidRPr="009E7195">
              <w:rPr>
                <w:sz w:val="20"/>
                <w:szCs w:val="20"/>
              </w:rPr>
              <w:t>Ostalim činjenicama u svezi sa specifičnim okolnostima događaja i dr.</w:t>
            </w:r>
          </w:p>
        </w:tc>
        <w:tc>
          <w:tcPr>
            <w:tcW w:w="3260" w:type="dxa"/>
            <w:shd w:val="clear" w:color="auto" w:fill="auto"/>
            <w:vAlign w:val="center"/>
          </w:tcPr>
          <w:p w14:paraId="26F2CCF5" w14:textId="75AEE1F2" w:rsidR="00DE6596" w:rsidRPr="009E7195" w:rsidRDefault="009E7195" w:rsidP="006E093B">
            <w:pPr>
              <w:pStyle w:val="Odlomakpopisa"/>
              <w:numPr>
                <w:ilvl w:val="0"/>
                <w:numId w:val="52"/>
              </w:numPr>
            </w:pPr>
            <w:r>
              <w:t>Općinski načelnik</w:t>
            </w:r>
            <w:r w:rsidR="00DE6596" w:rsidRPr="009E7195">
              <w:t>,</w:t>
            </w:r>
          </w:p>
          <w:p w14:paraId="4BAD97CA" w14:textId="77777777" w:rsidR="00DE6596" w:rsidRPr="009E7195" w:rsidRDefault="00DE6596" w:rsidP="006E093B">
            <w:pPr>
              <w:pStyle w:val="Odlomakpopisa"/>
              <w:numPr>
                <w:ilvl w:val="0"/>
                <w:numId w:val="52"/>
              </w:numPr>
            </w:pPr>
            <w:r w:rsidRPr="009E7195">
              <w:t>Mediji.</w:t>
            </w:r>
          </w:p>
        </w:tc>
      </w:tr>
      <w:tr w:rsidR="00DE6596" w:rsidRPr="00DE6596" w14:paraId="18D5172A" w14:textId="77777777" w:rsidTr="00E4243C">
        <w:trPr>
          <w:trHeight w:val="2132"/>
          <w:jc w:val="center"/>
        </w:trPr>
        <w:tc>
          <w:tcPr>
            <w:tcW w:w="846" w:type="dxa"/>
            <w:shd w:val="clear" w:color="auto" w:fill="auto"/>
            <w:vAlign w:val="center"/>
          </w:tcPr>
          <w:p w14:paraId="1BAA7F32" w14:textId="77777777" w:rsidR="00DE6596" w:rsidRPr="009E7195" w:rsidRDefault="00DE6596" w:rsidP="00E4243C">
            <w:pPr>
              <w:widowControl w:val="0"/>
              <w:autoSpaceDE w:val="0"/>
              <w:adjustRightInd w:val="0"/>
              <w:spacing w:before="0" w:after="0"/>
              <w:ind w:right="34"/>
              <w:jc w:val="center"/>
              <w:rPr>
                <w:b/>
                <w:bCs/>
                <w:sz w:val="20"/>
                <w:szCs w:val="20"/>
              </w:rPr>
            </w:pPr>
            <w:r w:rsidRPr="009E7195">
              <w:rPr>
                <w:b/>
                <w:bCs/>
                <w:sz w:val="20"/>
                <w:szCs w:val="20"/>
              </w:rPr>
              <w:t>3.</w:t>
            </w:r>
          </w:p>
        </w:tc>
        <w:tc>
          <w:tcPr>
            <w:tcW w:w="1701" w:type="dxa"/>
            <w:shd w:val="clear" w:color="auto" w:fill="auto"/>
            <w:vAlign w:val="center"/>
          </w:tcPr>
          <w:p w14:paraId="76DE52D7" w14:textId="77777777" w:rsidR="00DE6596" w:rsidRPr="009E7195" w:rsidRDefault="00DE6596" w:rsidP="00E4243C">
            <w:pPr>
              <w:widowControl w:val="0"/>
              <w:autoSpaceDE w:val="0"/>
              <w:adjustRightInd w:val="0"/>
              <w:spacing w:before="0" w:after="0"/>
              <w:ind w:right="13"/>
              <w:jc w:val="center"/>
              <w:rPr>
                <w:b/>
                <w:bCs/>
                <w:sz w:val="20"/>
                <w:szCs w:val="20"/>
              </w:rPr>
            </w:pPr>
            <w:r w:rsidRPr="009E7195">
              <w:rPr>
                <w:b/>
                <w:bCs/>
                <w:sz w:val="20"/>
                <w:szCs w:val="20"/>
              </w:rPr>
              <w:t>Pregled raspoloživih snaga i sredstava za otklanjanje posljedica</w:t>
            </w:r>
          </w:p>
        </w:tc>
        <w:tc>
          <w:tcPr>
            <w:tcW w:w="1417" w:type="dxa"/>
            <w:vAlign w:val="center"/>
          </w:tcPr>
          <w:p w14:paraId="4A1CEC5A" w14:textId="760B3874"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Općina Jelenje</w:t>
            </w:r>
          </w:p>
        </w:tc>
        <w:tc>
          <w:tcPr>
            <w:tcW w:w="8646" w:type="dxa"/>
            <w:shd w:val="clear" w:color="auto" w:fill="auto"/>
            <w:vAlign w:val="center"/>
          </w:tcPr>
          <w:p w14:paraId="52A4286A" w14:textId="77777777" w:rsidR="00DE6596" w:rsidRPr="009E7195" w:rsidRDefault="00DE6596" w:rsidP="00E4243C">
            <w:pPr>
              <w:widowControl w:val="0"/>
              <w:autoSpaceDE w:val="0"/>
              <w:adjustRightInd w:val="0"/>
              <w:spacing w:before="0" w:after="0"/>
              <w:rPr>
                <w:bCs/>
                <w:sz w:val="20"/>
                <w:szCs w:val="20"/>
              </w:rPr>
            </w:pPr>
            <w:r w:rsidRPr="009E7195">
              <w:rPr>
                <w:bCs/>
                <w:sz w:val="20"/>
                <w:szCs w:val="20"/>
              </w:rPr>
              <w:t xml:space="preserve">Pregled raspoloživih snaga sustava civilne zaštite. </w:t>
            </w:r>
          </w:p>
          <w:p w14:paraId="7EAF3DAD" w14:textId="77777777" w:rsidR="00DE6596" w:rsidRPr="009E7195" w:rsidRDefault="00DE6596" w:rsidP="00E4243C">
            <w:pPr>
              <w:autoSpaceDE w:val="0"/>
              <w:adjustRightInd w:val="0"/>
              <w:spacing w:line="240" w:lineRule="auto"/>
              <w:rPr>
                <w:bCs/>
                <w:sz w:val="20"/>
                <w:szCs w:val="20"/>
              </w:rPr>
            </w:pPr>
            <w:r w:rsidRPr="009E7195">
              <w:rPr>
                <w:bCs/>
                <w:sz w:val="20"/>
                <w:szCs w:val="20"/>
              </w:rPr>
              <w:t>Provjera stanja materijalno-tehničkih sredstava snaga sustava civilne zaštite.</w:t>
            </w:r>
          </w:p>
        </w:tc>
        <w:tc>
          <w:tcPr>
            <w:tcW w:w="3260" w:type="dxa"/>
            <w:shd w:val="clear" w:color="auto" w:fill="auto"/>
            <w:vAlign w:val="center"/>
          </w:tcPr>
          <w:p w14:paraId="23DE0784" w14:textId="77777777" w:rsidR="00DE6596" w:rsidRPr="009E7195" w:rsidRDefault="00DE6596" w:rsidP="006E093B">
            <w:pPr>
              <w:pStyle w:val="Odlomakpopisa"/>
              <w:numPr>
                <w:ilvl w:val="0"/>
                <w:numId w:val="52"/>
              </w:numPr>
            </w:pPr>
            <w:r w:rsidRPr="009E7195">
              <w:t xml:space="preserve">Stožer civilne zaštite </w:t>
            </w:r>
          </w:p>
          <w:p w14:paraId="17D31B90" w14:textId="77777777" w:rsidR="00DE6596" w:rsidRPr="009E7195" w:rsidRDefault="00DE6596" w:rsidP="00E4243C">
            <w:pPr>
              <w:ind w:left="248"/>
            </w:pPr>
          </w:p>
        </w:tc>
      </w:tr>
      <w:tr w:rsidR="00DE6596" w:rsidRPr="00DE6596" w14:paraId="325F595B" w14:textId="77777777" w:rsidTr="00E4243C">
        <w:trPr>
          <w:trHeight w:val="1057"/>
          <w:jc w:val="center"/>
        </w:trPr>
        <w:tc>
          <w:tcPr>
            <w:tcW w:w="846" w:type="dxa"/>
            <w:shd w:val="clear" w:color="auto" w:fill="auto"/>
            <w:vAlign w:val="center"/>
          </w:tcPr>
          <w:p w14:paraId="41E67469" w14:textId="77777777" w:rsidR="00DE6596" w:rsidRPr="009E7195" w:rsidRDefault="00DE6596" w:rsidP="00E4243C">
            <w:pPr>
              <w:widowControl w:val="0"/>
              <w:autoSpaceDE w:val="0"/>
              <w:adjustRightInd w:val="0"/>
              <w:spacing w:before="0" w:after="0"/>
              <w:ind w:right="34"/>
              <w:jc w:val="center"/>
              <w:rPr>
                <w:b/>
                <w:bCs/>
                <w:sz w:val="20"/>
                <w:szCs w:val="20"/>
              </w:rPr>
            </w:pPr>
            <w:r w:rsidRPr="009E7195">
              <w:rPr>
                <w:b/>
                <w:bCs/>
                <w:sz w:val="20"/>
                <w:szCs w:val="20"/>
              </w:rPr>
              <w:t>4.</w:t>
            </w:r>
          </w:p>
        </w:tc>
        <w:tc>
          <w:tcPr>
            <w:tcW w:w="1701" w:type="dxa"/>
            <w:shd w:val="clear" w:color="auto" w:fill="auto"/>
            <w:vAlign w:val="center"/>
          </w:tcPr>
          <w:p w14:paraId="410CA4EE" w14:textId="77777777" w:rsidR="00DE6596" w:rsidRPr="009E7195" w:rsidRDefault="00DE6596" w:rsidP="00E4243C">
            <w:pPr>
              <w:widowControl w:val="0"/>
              <w:autoSpaceDE w:val="0"/>
              <w:adjustRightInd w:val="0"/>
              <w:spacing w:before="0" w:after="0"/>
              <w:ind w:right="13"/>
              <w:jc w:val="center"/>
              <w:rPr>
                <w:b/>
                <w:bCs/>
                <w:sz w:val="20"/>
                <w:szCs w:val="20"/>
              </w:rPr>
            </w:pPr>
            <w:r w:rsidRPr="009E7195">
              <w:rPr>
                <w:b/>
                <w:bCs/>
                <w:sz w:val="20"/>
                <w:szCs w:val="20"/>
              </w:rPr>
              <w:t>Način zaštite ugroženih objekata kritične infrastrukture</w:t>
            </w:r>
          </w:p>
        </w:tc>
        <w:tc>
          <w:tcPr>
            <w:tcW w:w="1417" w:type="dxa"/>
            <w:vAlign w:val="center"/>
          </w:tcPr>
          <w:p w14:paraId="1D200E90" w14:textId="3615FC4E" w:rsidR="00DE6596" w:rsidRPr="009E7195" w:rsidRDefault="00DE6596" w:rsidP="00E4243C">
            <w:pPr>
              <w:widowControl w:val="0"/>
              <w:autoSpaceDE w:val="0"/>
              <w:adjustRightInd w:val="0"/>
              <w:spacing w:before="0" w:after="0"/>
              <w:jc w:val="center"/>
              <w:rPr>
                <w:bCs/>
                <w:sz w:val="20"/>
                <w:szCs w:val="20"/>
              </w:rPr>
            </w:pPr>
            <w:r w:rsidRPr="009E7195">
              <w:rPr>
                <w:bCs/>
                <w:sz w:val="20"/>
                <w:szCs w:val="20"/>
              </w:rPr>
              <w:t>Općina Jelenje</w:t>
            </w:r>
          </w:p>
        </w:tc>
        <w:tc>
          <w:tcPr>
            <w:tcW w:w="8646" w:type="dxa"/>
            <w:vAlign w:val="center"/>
          </w:tcPr>
          <w:p w14:paraId="71DB6474" w14:textId="77777777" w:rsidR="00DE6596" w:rsidRPr="009E7195" w:rsidRDefault="00DE6596" w:rsidP="00E4243C">
            <w:pPr>
              <w:autoSpaceDE w:val="0"/>
              <w:adjustRightInd w:val="0"/>
              <w:spacing w:line="240" w:lineRule="auto"/>
              <w:rPr>
                <w:bCs/>
                <w:sz w:val="20"/>
                <w:szCs w:val="20"/>
              </w:rPr>
            </w:pPr>
            <w:r w:rsidRPr="009E7195">
              <w:rPr>
                <w:bCs/>
                <w:sz w:val="20"/>
                <w:szCs w:val="20"/>
              </w:rPr>
              <w:t xml:space="preserve">1. Provedba osiguranja tehničke zaštite proizvodnih objekata i distribucijske mreže; </w:t>
            </w:r>
          </w:p>
          <w:p w14:paraId="08A9B48C" w14:textId="77777777" w:rsidR="00DE6596" w:rsidRPr="009E7195" w:rsidRDefault="00DE6596" w:rsidP="00E4243C">
            <w:pPr>
              <w:autoSpaceDE w:val="0"/>
              <w:adjustRightInd w:val="0"/>
              <w:spacing w:line="240" w:lineRule="auto"/>
              <w:rPr>
                <w:bCs/>
                <w:sz w:val="20"/>
                <w:szCs w:val="20"/>
              </w:rPr>
            </w:pPr>
            <w:r w:rsidRPr="009E7195">
              <w:rPr>
                <w:bCs/>
                <w:sz w:val="20"/>
                <w:szCs w:val="20"/>
              </w:rPr>
              <w:t>2. Provedba osiguranja neometanog djelovanje ključnih procesa i operacija;</w:t>
            </w:r>
          </w:p>
          <w:p w14:paraId="718022D1" w14:textId="77777777" w:rsidR="00DE6596" w:rsidRPr="009E7195" w:rsidRDefault="00DE6596" w:rsidP="00E4243C">
            <w:pPr>
              <w:autoSpaceDE w:val="0"/>
              <w:adjustRightInd w:val="0"/>
              <w:spacing w:line="240" w:lineRule="auto"/>
              <w:rPr>
                <w:bCs/>
                <w:sz w:val="20"/>
                <w:szCs w:val="20"/>
              </w:rPr>
            </w:pPr>
            <w:r w:rsidRPr="009E7195">
              <w:rPr>
                <w:bCs/>
                <w:sz w:val="20"/>
                <w:szCs w:val="20"/>
              </w:rPr>
              <w:t>3. Provedba osiguranja zamjenskog specijalističkog osoblja i opreme;</w:t>
            </w:r>
          </w:p>
          <w:p w14:paraId="5BC4A276" w14:textId="77777777" w:rsidR="00DE6596" w:rsidRPr="009E7195" w:rsidRDefault="00DE6596" w:rsidP="00E4243C">
            <w:pPr>
              <w:autoSpaceDE w:val="0"/>
              <w:adjustRightInd w:val="0"/>
              <w:spacing w:line="240" w:lineRule="auto"/>
              <w:rPr>
                <w:bCs/>
                <w:sz w:val="20"/>
                <w:szCs w:val="20"/>
              </w:rPr>
            </w:pPr>
            <w:r w:rsidRPr="009E7195">
              <w:rPr>
                <w:bCs/>
                <w:sz w:val="20"/>
                <w:szCs w:val="20"/>
              </w:rPr>
              <w:t>4. Provedba preseljenja infrastrukture;</w:t>
            </w:r>
          </w:p>
          <w:p w14:paraId="2199707F" w14:textId="77777777" w:rsidR="00DE6596" w:rsidRPr="009E7195" w:rsidRDefault="00DE6596" w:rsidP="00E4243C">
            <w:pPr>
              <w:autoSpaceDE w:val="0"/>
              <w:adjustRightInd w:val="0"/>
              <w:spacing w:before="0" w:after="0"/>
              <w:rPr>
                <w:bCs/>
                <w:sz w:val="20"/>
                <w:szCs w:val="20"/>
              </w:rPr>
            </w:pPr>
            <w:r w:rsidRPr="009E7195">
              <w:rPr>
                <w:bCs/>
                <w:sz w:val="20"/>
                <w:szCs w:val="20"/>
              </w:rPr>
              <w:t>5. Drugi načini zaštite,</w:t>
            </w:r>
          </w:p>
        </w:tc>
        <w:tc>
          <w:tcPr>
            <w:tcW w:w="3260" w:type="dxa"/>
            <w:shd w:val="clear" w:color="auto" w:fill="auto"/>
            <w:vAlign w:val="center"/>
          </w:tcPr>
          <w:p w14:paraId="167D73A2" w14:textId="77777777" w:rsidR="00DE6596" w:rsidRPr="009E7195" w:rsidRDefault="00DE6596" w:rsidP="006E093B">
            <w:pPr>
              <w:pStyle w:val="Odlomakpopisa"/>
              <w:numPr>
                <w:ilvl w:val="0"/>
                <w:numId w:val="52"/>
              </w:numPr>
            </w:pPr>
            <w:r w:rsidRPr="009E7195">
              <w:t>Stožer civilne zaštite,</w:t>
            </w:r>
          </w:p>
          <w:p w14:paraId="65C9C9DE" w14:textId="77777777" w:rsidR="00DE6596" w:rsidRPr="009E7195" w:rsidRDefault="00DE6596" w:rsidP="006E093B">
            <w:pPr>
              <w:pStyle w:val="Odlomakpopisa"/>
              <w:numPr>
                <w:ilvl w:val="0"/>
                <w:numId w:val="52"/>
              </w:numPr>
            </w:pPr>
            <w:r w:rsidRPr="009E7195">
              <w:t>Vlasnici objekata kritične infrastrukture</w:t>
            </w:r>
          </w:p>
          <w:p w14:paraId="5EB2186A" w14:textId="715F7C96" w:rsidR="009E7195" w:rsidRPr="009E7195" w:rsidRDefault="009E7195" w:rsidP="006E093B">
            <w:pPr>
              <w:pStyle w:val="Odlomakpopisa"/>
              <w:numPr>
                <w:ilvl w:val="0"/>
                <w:numId w:val="52"/>
              </w:numPr>
            </w:pPr>
            <w:r w:rsidRPr="005968FA">
              <w:t>HEP ODS d.o.o. – Elektroprimorje Rijeka</w:t>
            </w:r>
          </w:p>
          <w:p w14:paraId="31FF835D" w14:textId="77777777" w:rsidR="00DE6596" w:rsidRPr="009E7195" w:rsidRDefault="00DE6596" w:rsidP="006E093B">
            <w:pPr>
              <w:pStyle w:val="Odlomakpopisa"/>
              <w:numPr>
                <w:ilvl w:val="0"/>
                <w:numId w:val="52"/>
              </w:numPr>
            </w:pPr>
            <w:r w:rsidRPr="009E7195">
              <w:t>Hrvatski Telekom d.d.</w:t>
            </w:r>
          </w:p>
        </w:tc>
      </w:tr>
      <w:tr w:rsidR="00DE6596" w:rsidRPr="00DE6596" w14:paraId="300D2588" w14:textId="77777777" w:rsidTr="00E4243C">
        <w:trPr>
          <w:trHeight w:val="1057"/>
          <w:jc w:val="center"/>
        </w:trPr>
        <w:tc>
          <w:tcPr>
            <w:tcW w:w="846" w:type="dxa"/>
            <w:vMerge w:val="restart"/>
            <w:vAlign w:val="center"/>
          </w:tcPr>
          <w:p w14:paraId="0EF3D858" w14:textId="77777777" w:rsidR="00DE6596" w:rsidRPr="00B51223" w:rsidRDefault="00DE6596" w:rsidP="00E4243C">
            <w:pPr>
              <w:widowControl w:val="0"/>
              <w:autoSpaceDE w:val="0"/>
              <w:adjustRightInd w:val="0"/>
              <w:spacing w:before="0" w:after="0"/>
              <w:ind w:right="34"/>
              <w:jc w:val="center"/>
              <w:rPr>
                <w:b/>
                <w:bCs/>
                <w:sz w:val="20"/>
                <w:szCs w:val="20"/>
              </w:rPr>
            </w:pPr>
            <w:r w:rsidRPr="00B51223">
              <w:rPr>
                <w:b/>
                <w:bCs/>
                <w:color w:val="auto"/>
                <w:sz w:val="20"/>
                <w:szCs w:val="20"/>
              </w:rPr>
              <w:t>5.</w:t>
            </w:r>
          </w:p>
        </w:tc>
        <w:tc>
          <w:tcPr>
            <w:tcW w:w="1701" w:type="dxa"/>
            <w:vMerge w:val="restart"/>
            <w:vAlign w:val="center"/>
          </w:tcPr>
          <w:p w14:paraId="3BBF6B1B" w14:textId="77777777" w:rsidR="00DE6596" w:rsidRPr="00B51223" w:rsidRDefault="00DE6596" w:rsidP="00E4243C">
            <w:pPr>
              <w:widowControl w:val="0"/>
              <w:autoSpaceDE w:val="0"/>
              <w:adjustRightInd w:val="0"/>
              <w:spacing w:before="0" w:after="0"/>
              <w:ind w:right="13"/>
              <w:jc w:val="center"/>
              <w:rPr>
                <w:b/>
                <w:bCs/>
                <w:sz w:val="20"/>
                <w:szCs w:val="20"/>
              </w:rPr>
            </w:pPr>
            <w:r w:rsidRPr="00B51223">
              <w:rPr>
                <w:b/>
                <w:bCs/>
                <w:sz w:val="20"/>
                <w:szCs w:val="20"/>
              </w:rPr>
              <w:t>Organizacija reguliranja prometa i osiguranja tijekom intervencija</w:t>
            </w:r>
          </w:p>
        </w:tc>
        <w:tc>
          <w:tcPr>
            <w:tcW w:w="1417" w:type="dxa"/>
            <w:vMerge w:val="restart"/>
            <w:vAlign w:val="center"/>
          </w:tcPr>
          <w:p w14:paraId="397CBB0F" w14:textId="4ED9A1BC"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Općina Jelenje</w:t>
            </w:r>
          </w:p>
          <w:p w14:paraId="0120F689" w14:textId="77777777"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 xml:space="preserve"> </w:t>
            </w:r>
          </w:p>
          <w:p w14:paraId="689E8F34" w14:textId="300A1E32" w:rsidR="00DE6596" w:rsidRPr="00B51223" w:rsidRDefault="00B51223" w:rsidP="00E4243C">
            <w:pPr>
              <w:widowControl w:val="0"/>
              <w:autoSpaceDE w:val="0"/>
              <w:adjustRightInd w:val="0"/>
              <w:spacing w:before="0" w:after="0"/>
              <w:jc w:val="center"/>
              <w:rPr>
                <w:bCs/>
                <w:sz w:val="20"/>
                <w:szCs w:val="20"/>
              </w:rPr>
            </w:pPr>
            <w:r w:rsidRPr="00B51223">
              <w:rPr>
                <w:bCs/>
                <w:sz w:val="20"/>
                <w:szCs w:val="20"/>
              </w:rPr>
              <w:t>MUP - II. PP Rijeka</w:t>
            </w:r>
          </w:p>
          <w:p w14:paraId="25E8A8E4" w14:textId="77777777" w:rsidR="00DE6596" w:rsidRPr="00B5122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69A40074" w14:textId="77777777" w:rsidR="00DE6596" w:rsidRPr="00B51223" w:rsidRDefault="00DE6596" w:rsidP="00E4243C">
            <w:pPr>
              <w:autoSpaceDE w:val="0"/>
              <w:adjustRightInd w:val="0"/>
              <w:spacing w:before="0" w:after="0"/>
              <w:rPr>
                <w:bCs/>
                <w:sz w:val="20"/>
                <w:szCs w:val="20"/>
              </w:rPr>
            </w:pPr>
            <w:r w:rsidRPr="00B51223">
              <w:rPr>
                <w:bCs/>
                <w:sz w:val="20"/>
                <w:szCs w:val="20"/>
              </w:rPr>
              <w:t>Ocjena stanja i funkcionalnosti prometa i komunikacijskih sustava i objekata.</w:t>
            </w:r>
          </w:p>
          <w:p w14:paraId="53B242DF" w14:textId="77777777" w:rsidR="00DE6596" w:rsidRPr="00B51223" w:rsidRDefault="00DE6596" w:rsidP="00E4243C">
            <w:pPr>
              <w:autoSpaceDE w:val="0"/>
              <w:adjustRightInd w:val="0"/>
              <w:spacing w:before="0" w:after="0"/>
              <w:rPr>
                <w:bCs/>
                <w:sz w:val="20"/>
                <w:szCs w:val="20"/>
              </w:rPr>
            </w:pPr>
            <w:r w:rsidRPr="00B51223">
              <w:rPr>
                <w:bCs/>
                <w:sz w:val="20"/>
                <w:szCs w:val="20"/>
              </w:rPr>
              <w:t xml:space="preserve">Stožer civilne zaštite definira prioritete u sanaciji prometnica i upućuje zahtjev za aktiviranjem. </w:t>
            </w:r>
          </w:p>
          <w:p w14:paraId="78BC51F4" w14:textId="6C639EC1" w:rsidR="00DE6596" w:rsidRPr="00B51223" w:rsidRDefault="00DE6596" w:rsidP="00E4243C">
            <w:pPr>
              <w:autoSpaceDE w:val="0"/>
              <w:adjustRightInd w:val="0"/>
              <w:spacing w:line="240" w:lineRule="auto"/>
              <w:rPr>
                <w:bCs/>
                <w:sz w:val="20"/>
                <w:szCs w:val="20"/>
              </w:rPr>
            </w:pPr>
            <w:r w:rsidRPr="00B51223">
              <w:rPr>
                <w:bCs/>
                <w:sz w:val="20"/>
                <w:szCs w:val="20"/>
              </w:rPr>
              <w:t xml:space="preserve">Stožer civilne zaštite donosi odluku da </w:t>
            </w:r>
            <w:r w:rsidR="009E7195" w:rsidRPr="009B4842">
              <w:rPr>
                <w:bCs/>
                <w:color w:val="FF0000"/>
                <w:sz w:val="20"/>
                <w:szCs w:val="20"/>
              </w:rPr>
              <w:t>O</w:t>
            </w:r>
            <w:r w:rsidR="009E7195" w:rsidRPr="00B51223">
              <w:rPr>
                <w:bCs/>
                <w:sz w:val="20"/>
                <w:szCs w:val="20"/>
              </w:rPr>
              <w:t xml:space="preserve">pćinski načelnik </w:t>
            </w:r>
            <w:r w:rsidRPr="00B51223">
              <w:rPr>
                <w:bCs/>
                <w:sz w:val="20"/>
                <w:szCs w:val="20"/>
              </w:rPr>
              <w:t xml:space="preserve"> od Policije traži osiguranje i reguliranja prometa za vrijeme intervencija.</w:t>
            </w:r>
          </w:p>
        </w:tc>
        <w:tc>
          <w:tcPr>
            <w:tcW w:w="3260" w:type="dxa"/>
            <w:shd w:val="clear" w:color="auto" w:fill="auto"/>
            <w:vAlign w:val="center"/>
          </w:tcPr>
          <w:p w14:paraId="6BA101E3" w14:textId="77777777" w:rsidR="00DE6596" w:rsidRPr="00B51223" w:rsidRDefault="00DE6596" w:rsidP="006E093B">
            <w:pPr>
              <w:pStyle w:val="Odlomakpopisa"/>
              <w:numPr>
                <w:ilvl w:val="0"/>
                <w:numId w:val="52"/>
              </w:numPr>
            </w:pPr>
            <w:r w:rsidRPr="00B51223">
              <w:t>Stožer civilne zaštite</w:t>
            </w:r>
          </w:p>
          <w:p w14:paraId="1AD2523C" w14:textId="04E558A7" w:rsidR="00DE6596" w:rsidRPr="00B51223" w:rsidRDefault="00B51223" w:rsidP="006E093B">
            <w:pPr>
              <w:pStyle w:val="Odlomakpopisa"/>
              <w:numPr>
                <w:ilvl w:val="0"/>
                <w:numId w:val="52"/>
              </w:numPr>
            </w:pPr>
            <w:r w:rsidRPr="00B51223">
              <w:t>MUP - II. PP Rijeka</w:t>
            </w:r>
          </w:p>
          <w:p w14:paraId="11A98983" w14:textId="77777777" w:rsidR="00DE6596" w:rsidRPr="00B51223" w:rsidRDefault="00DE6596" w:rsidP="006E093B">
            <w:pPr>
              <w:pStyle w:val="Odlomakpopisa"/>
              <w:numPr>
                <w:ilvl w:val="0"/>
                <w:numId w:val="52"/>
              </w:numPr>
            </w:pPr>
            <w:r w:rsidRPr="00B51223">
              <w:t>Županijska uprava za ceste PGŽ</w:t>
            </w:r>
          </w:p>
        </w:tc>
      </w:tr>
      <w:tr w:rsidR="00DE6596" w:rsidRPr="00DE6596" w14:paraId="3841BB2A" w14:textId="77777777" w:rsidTr="00E4243C">
        <w:trPr>
          <w:trHeight w:val="1057"/>
          <w:jc w:val="center"/>
        </w:trPr>
        <w:tc>
          <w:tcPr>
            <w:tcW w:w="846" w:type="dxa"/>
            <w:vMerge/>
            <w:vAlign w:val="center"/>
          </w:tcPr>
          <w:p w14:paraId="03659C11" w14:textId="77777777" w:rsidR="00DE6596" w:rsidRPr="00B51223" w:rsidRDefault="00DE6596" w:rsidP="00E4243C">
            <w:pPr>
              <w:widowControl w:val="0"/>
              <w:autoSpaceDE w:val="0"/>
              <w:adjustRightInd w:val="0"/>
              <w:spacing w:before="0" w:after="0"/>
              <w:ind w:right="34"/>
              <w:jc w:val="center"/>
              <w:rPr>
                <w:b/>
                <w:bCs/>
                <w:sz w:val="20"/>
                <w:szCs w:val="20"/>
              </w:rPr>
            </w:pPr>
          </w:p>
        </w:tc>
        <w:tc>
          <w:tcPr>
            <w:tcW w:w="1701" w:type="dxa"/>
            <w:vMerge/>
            <w:vAlign w:val="center"/>
          </w:tcPr>
          <w:p w14:paraId="6C20DA7E" w14:textId="77777777" w:rsidR="00DE6596" w:rsidRPr="00B51223" w:rsidRDefault="00DE6596" w:rsidP="00E4243C">
            <w:pPr>
              <w:widowControl w:val="0"/>
              <w:autoSpaceDE w:val="0"/>
              <w:adjustRightInd w:val="0"/>
              <w:spacing w:before="0" w:after="0"/>
              <w:ind w:right="13"/>
              <w:jc w:val="center"/>
              <w:rPr>
                <w:b/>
                <w:bCs/>
                <w:sz w:val="20"/>
                <w:szCs w:val="20"/>
              </w:rPr>
            </w:pPr>
          </w:p>
        </w:tc>
        <w:tc>
          <w:tcPr>
            <w:tcW w:w="1417" w:type="dxa"/>
            <w:vMerge/>
            <w:vAlign w:val="center"/>
          </w:tcPr>
          <w:p w14:paraId="436AF4F5" w14:textId="77777777" w:rsidR="00DE6596" w:rsidRPr="00B5122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7944251B" w14:textId="77777777" w:rsidR="00DE6596" w:rsidRPr="00B51223" w:rsidRDefault="00DE6596" w:rsidP="00E4243C">
            <w:pPr>
              <w:autoSpaceDE w:val="0"/>
              <w:adjustRightInd w:val="0"/>
              <w:spacing w:before="0" w:after="0"/>
              <w:rPr>
                <w:bCs/>
                <w:sz w:val="20"/>
                <w:szCs w:val="20"/>
              </w:rPr>
            </w:pPr>
            <w:r w:rsidRPr="00B51223">
              <w:rPr>
                <w:bCs/>
                <w:sz w:val="20"/>
                <w:szCs w:val="20"/>
              </w:rPr>
              <w:t>Donošenje odluka o zabrani cestovnog prometa poradi zaštite sigurnosti na pogođenom području.</w:t>
            </w:r>
          </w:p>
          <w:p w14:paraId="46506F4D" w14:textId="77777777" w:rsidR="00DE6596" w:rsidRPr="00B51223" w:rsidRDefault="00DE6596" w:rsidP="00E4243C">
            <w:pPr>
              <w:autoSpaceDE w:val="0"/>
              <w:adjustRightInd w:val="0"/>
              <w:spacing w:before="0" w:after="0"/>
              <w:rPr>
                <w:bCs/>
                <w:sz w:val="20"/>
                <w:szCs w:val="20"/>
              </w:rPr>
            </w:pPr>
            <w:r w:rsidRPr="00B51223">
              <w:rPr>
                <w:bCs/>
                <w:sz w:val="20"/>
                <w:szCs w:val="20"/>
              </w:rPr>
              <w:t>Uspostava alternativnih prometnih pravaca.</w:t>
            </w:r>
          </w:p>
          <w:p w14:paraId="16CAA56E" w14:textId="77777777" w:rsidR="00DE6596" w:rsidRPr="00B51223" w:rsidRDefault="00DE6596" w:rsidP="00E4243C">
            <w:pPr>
              <w:autoSpaceDE w:val="0"/>
              <w:adjustRightInd w:val="0"/>
              <w:spacing w:before="0" w:after="0"/>
              <w:rPr>
                <w:bCs/>
                <w:sz w:val="20"/>
                <w:szCs w:val="20"/>
              </w:rPr>
            </w:pPr>
            <w:r w:rsidRPr="00B51223">
              <w:rPr>
                <w:bCs/>
                <w:sz w:val="20"/>
                <w:szCs w:val="20"/>
              </w:rPr>
              <w:t>Osigurati konvoje i prometnice (putove evakuacije)</w:t>
            </w:r>
          </w:p>
          <w:p w14:paraId="7739393C" w14:textId="77777777" w:rsidR="00DE6596" w:rsidRPr="00B51223" w:rsidRDefault="00DE6596" w:rsidP="00E4243C">
            <w:pPr>
              <w:autoSpaceDE w:val="0"/>
              <w:adjustRightInd w:val="0"/>
              <w:spacing w:before="0" w:after="0"/>
              <w:rPr>
                <w:bCs/>
                <w:sz w:val="20"/>
                <w:szCs w:val="20"/>
              </w:rPr>
            </w:pPr>
            <w:r w:rsidRPr="00B51223">
              <w:rPr>
                <w:bCs/>
                <w:sz w:val="20"/>
                <w:szCs w:val="20"/>
              </w:rPr>
              <w:t>Nadzor i čuvanje ugroženog područja.</w:t>
            </w:r>
          </w:p>
          <w:p w14:paraId="6955AF8D" w14:textId="77777777" w:rsidR="00DE6596" w:rsidRPr="00B51223" w:rsidRDefault="00DE6596" w:rsidP="00E4243C">
            <w:pPr>
              <w:autoSpaceDE w:val="0"/>
              <w:adjustRightInd w:val="0"/>
              <w:spacing w:line="240" w:lineRule="auto"/>
              <w:rPr>
                <w:bCs/>
                <w:sz w:val="20"/>
                <w:szCs w:val="20"/>
              </w:rPr>
            </w:pPr>
            <w:r w:rsidRPr="00B51223">
              <w:rPr>
                <w:bCs/>
                <w:sz w:val="20"/>
                <w:szCs w:val="20"/>
              </w:rPr>
              <w:t>Osiguravanje područja intervencija.</w:t>
            </w:r>
          </w:p>
        </w:tc>
        <w:tc>
          <w:tcPr>
            <w:tcW w:w="3260" w:type="dxa"/>
            <w:shd w:val="clear" w:color="auto" w:fill="auto"/>
            <w:vAlign w:val="center"/>
          </w:tcPr>
          <w:p w14:paraId="173C9EB3" w14:textId="77777777" w:rsidR="00DE6596" w:rsidRPr="00B51223" w:rsidRDefault="00DE6596" w:rsidP="006E093B">
            <w:pPr>
              <w:pStyle w:val="Odlomakpopisa"/>
              <w:numPr>
                <w:ilvl w:val="0"/>
                <w:numId w:val="52"/>
              </w:numPr>
            </w:pPr>
            <w:r w:rsidRPr="00B51223">
              <w:t>Stožer civilne zaštite</w:t>
            </w:r>
          </w:p>
          <w:p w14:paraId="0BA0F0C7" w14:textId="101B635F" w:rsidR="00DE6596" w:rsidRPr="00B51223" w:rsidRDefault="00B51223" w:rsidP="006E093B">
            <w:pPr>
              <w:pStyle w:val="Odlomakpopisa"/>
              <w:numPr>
                <w:ilvl w:val="0"/>
                <w:numId w:val="52"/>
              </w:numPr>
            </w:pPr>
            <w:r w:rsidRPr="00B51223">
              <w:t>MUP - II. PP Rijeka</w:t>
            </w:r>
          </w:p>
        </w:tc>
      </w:tr>
      <w:tr w:rsidR="00DE6596" w:rsidRPr="00DE6596" w14:paraId="171CE3C2" w14:textId="77777777" w:rsidTr="00E4243C">
        <w:trPr>
          <w:trHeight w:val="1057"/>
          <w:jc w:val="center"/>
        </w:trPr>
        <w:tc>
          <w:tcPr>
            <w:tcW w:w="846" w:type="dxa"/>
            <w:vMerge/>
            <w:vAlign w:val="center"/>
          </w:tcPr>
          <w:p w14:paraId="4CB60EED" w14:textId="77777777" w:rsidR="00DE6596" w:rsidRPr="00B51223" w:rsidRDefault="00DE6596" w:rsidP="00E4243C">
            <w:pPr>
              <w:widowControl w:val="0"/>
              <w:autoSpaceDE w:val="0"/>
              <w:adjustRightInd w:val="0"/>
              <w:spacing w:before="0" w:after="0"/>
              <w:ind w:right="34"/>
              <w:jc w:val="center"/>
              <w:rPr>
                <w:b/>
                <w:bCs/>
                <w:sz w:val="20"/>
                <w:szCs w:val="20"/>
              </w:rPr>
            </w:pPr>
          </w:p>
        </w:tc>
        <w:tc>
          <w:tcPr>
            <w:tcW w:w="1701" w:type="dxa"/>
            <w:vMerge/>
            <w:vAlign w:val="center"/>
          </w:tcPr>
          <w:p w14:paraId="7F677DAC" w14:textId="77777777" w:rsidR="00DE6596" w:rsidRPr="00B51223" w:rsidRDefault="00DE6596" w:rsidP="00E4243C">
            <w:pPr>
              <w:widowControl w:val="0"/>
              <w:autoSpaceDE w:val="0"/>
              <w:adjustRightInd w:val="0"/>
              <w:spacing w:before="0" w:after="0"/>
              <w:ind w:right="13"/>
              <w:jc w:val="center"/>
              <w:rPr>
                <w:b/>
                <w:bCs/>
                <w:sz w:val="20"/>
                <w:szCs w:val="20"/>
              </w:rPr>
            </w:pPr>
          </w:p>
        </w:tc>
        <w:tc>
          <w:tcPr>
            <w:tcW w:w="1417" w:type="dxa"/>
            <w:vMerge/>
            <w:vAlign w:val="center"/>
          </w:tcPr>
          <w:p w14:paraId="404D3F0C" w14:textId="77777777" w:rsidR="00DE6596" w:rsidRPr="00B5122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6E788A18" w14:textId="77777777" w:rsidR="00DE6596" w:rsidRPr="00B51223" w:rsidRDefault="00DE6596" w:rsidP="00E4243C">
            <w:pPr>
              <w:autoSpaceDE w:val="0"/>
              <w:adjustRightInd w:val="0"/>
              <w:spacing w:line="240" w:lineRule="auto"/>
              <w:rPr>
                <w:bCs/>
                <w:sz w:val="20"/>
                <w:szCs w:val="20"/>
              </w:rPr>
            </w:pPr>
            <w:r w:rsidRPr="00B51223">
              <w:rPr>
                <w:bCs/>
                <w:sz w:val="20"/>
                <w:szCs w:val="20"/>
              </w:rPr>
              <w:t>Osiguranje telekomunikacijskih veza korisnika s prednošću uporabe.</w:t>
            </w:r>
          </w:p>
        </w:tc>
        <w:tc>
          <w:tcPr>
            <w:tcW w:w="3260" w:type="dxa"/>
            <w:shd w:val="clear" w:color="auto" w:fill="auto"/>
            <w:vAlign w:val="center"/>
          </w:tcPr>
          <w:p w14:paraId="2156B9A6" w14:textId="77777777" w:rsidR="00DE6596" w:rsidRPr="00B51223" w:rsidRDefault="00DE6596" w:rsidP="006E093B">
            <w:pPr>
              <w:pStyle w:val="Odlomakpopisa"/>
              <w:numPr>
                <w:ilvl w:val="0"/>
                <w:numId w:val="52"/>
              </w:numPr>
            </w:pPr>
            <w:r w:rsidRPr="00B51223">
              <w:t>Hrvatski Telekom d.d.</w:t>
            </w:r>
          </w:p>
        </w:tc>
      </w:tr>
      <w:tr w:rsidR="00DE6596" w:rsidRPr="00DE6596" w14:paraId="7C48F747" w14:textId="77777777" w:rsidTr="00E4243C">
        <w:trPr>
          <w:trHeight w:val="416"/>
          <w:jc w:val="center"/>
        </w:trPr>
        <w:tc>
          <w:tcPr>
            <w:tcW w:w="846" w:type="dxa"/>
            <w:shd w:val="clear" w:color="auto" w:fill="auto"/>
            <w:vAlign w:val="center"/>
          </w:tcPr>
          <w:p w14:paraId="4A5A43C5" w14:textId="77777777" w:rsidR="00DE6596" w:rsidRPr="00B51223" w:rsidRDefault="00DE6596" w:rsidP="00E4243C">
            <w:pPr>
              <w:widowControl w:val="0"/>
              <w:autoSpaceDE w:val="0"/>
              <w:adjustRightInd w:val="0"/>
              <w:spacing w:before="0" w:after="0"/>
              <w:ind w:right="34"/>
              <w:jc w:val="center"/>
              <w:rPr>
                <w:b/>
                <w:bCs/>
                <w:sz w:val="20"/>
                <w:szCs w:val="20"/>
              </w:rPr>
            </w:pPr>
            <w:r w:rsidRPr="00B51223">
              <w:rPr>
                <w:b/>
                <w:bCs/>
                <w:sz w:val="20"/>
                <w:szCs w:val="20"/>
              </w:rPr>
              <w:t>6.</w:t>
            </w:r>
          </w:p>
        </w:tc>
        <w:tc>
          <w:tcPr>
            <w:tcW w:w="1701" w:type="dxa"/>
            <w:shd w:val="clear" w:color="auto" w:fill="auto"/>
            <w:vAlign w:val="center"/>
          </w:tcPr>
          <w:p w14:paraId="03E6C28C" w14:textId="77777777" w:rsidR="00DE6596" w:rsidRPr="00B51223" w:rsidRDefault="00DE6596" w:rsidP="00E4243C">
            <w:pPr>
              <w:spacing w:before="0" w:after="0"/>
              <w:jc w:val="center"/>
              <w:rPr>
                <w:b/>
                <w:bCs/>
                <w:sz w:val="20"/>
                <w:szCs w:val="20"/>
              </w:rPr>
            </w:pPr>
            <w:r w:rsidRPr="00B51223">
              <w:rPr>
                <w:b/>
                <w:bCs/>
                <w:sz w:val="20"/>
                <w:szCs w:val="20"/>
              </w:rPr>
              <w:t>Organizacija osiguranja dobave energenata za rad strojeva i vozila</w:t>
            </w:r>
          </w:p>
        </w:tc>
        <w:tc>
          <w:tcPr>
            <w:tcW w:w="1417" w:type="dxa"/>
            <w:vAlign w:val="center"/>
          </w:tcPr>
          <w:p w14:paraId="46C23081" w14:textId="425A95BE" w:rsidR="00DE6596" w:rsidRPr="00B51223" w:rsidRDefault="00DE6596" w:rsidP="00E4243C">
            <w:pPr>
              <w:autoSpaceDE w:val="0"/>
              <w:adjustRightInd w:val="0"/>
              <w:spacing w:before="0" w:after="0"/>
              <w:jc w:val="center"/>
              <w:rPr>
                <w:bCs/>
                <w:sz w:val="20"/>
                <w:szCs w:val="20"/>
              </w:rPr>
            </w:pPr>
            <w:r w:rsidRPr="00B51223">
              <w:rPr>
                <w:bCs/>
                <w:sz w:val="20"/>
                <w:szCs w:val="20"/>
              </w:rPr>
              <w:t>Općina Jelenje</w:t>
            </w:r>
          </w:p>
        </w:tc>
        <w:tc>
          <w:tcPr>
            <w:tcW w:w="8646" w:type="dxa"/>
            <w:shd w:val="clear" w:color="auto" w:fill="auto"/>
            <w:vAlign w:val="center"/>
          </w:tcPr>
          <w:p w14:paraId="22CB8ED2" w14:textId="77777777" w:rsidR="00DE6596" w:rsidRPr="00B51223" w:rsidRDefault="00DE6596" w:rsidP="00E4243C">
            <w:pPr>
              <w:autoSpaceDE w:val="0"/>
              <w:adjustRightInd w:val="0"/>
              <w:spacing w:before="0" w:after="0"/>
              <w:rPr>
                <w:bCs/>
                <w:sz w:val="20"/>
                <w:szCs w:val="20"/>
              </w:rPr>
            </w:pPr>
            <w:r w:rsidRPr="00B51223">
              <w:rPr>
                <w:bCs/>
                <w:sz w:val="20"/>
                <w:szCs w:val="20"/>
              </w:rPr>
              <w:t>Osiguravanje energenata (gorivo) za strojeve i vozila, agregate za struju.</w:t>
            </w:r>
          </w:p>
        </w:tc>
        <w:tc>
          <w:tcPr>
            <w:tcW w:w="3260" w:type="dxa"/>
            <w:shd w:val="clear" w:color="auto" w:fill="auto"/>
            <w:vAlign w:val="center"/>
          </w:tcPr>
          <w:p w14:paraId="15DB5B62" w14:textId="7FC6A9EB" w:rsidR="00DE6596" w:rsidRPr="00B51223" w:rsidRDefault="00DE6596" w:rsidP="006E093B">
            <w:pPr>
              <w:pStyle w:val="Odlomakpopisa"/>
              <w:numPr>
                <w:ilvl w:val="0"/>
                <w:numId w:val="52"/>
              </w:numPr>
            </w:pPr>
            <w:r w:rsidRPr="00B51223">
              <w:t>Stožer civilne zaštite,</w:t>
            </w:r>
          </w:p>
          <w:p w14:paraId="1B4D8A35" w14:textId="2720324A" w:rsidR="00DE6596" w:rsidRPr="00B51223" w:rsidRDefault="00B51223" w:rsidP="006E093B">
            <w:pPr>
              <w:pStyle w:val="Odlomakpopisa"/>
              <w:numPr>
                <w:ilvl w:val="0"/>
                <w:numId w:val="52"/>
              </w:numPr>
            </w:pPr>
            <w:r w:rsidRPr="00B51223">
              <w:t>Vatrogasne snage</w:t>
            </w:r>
            <w:r w:rsidR="00DE6596" w:rsidRPr="00B51223">
              <w:t>,</w:t>
            </w:r>
          </w:p>
          <w:p w14:paraId="08BBD14C" w14:textId="77777777" w:rsidR="00DE6596" w:rsidRPr="00B51223" w:rsidRDefault="00DE6596" w:rsidP="006E093B">
            <w:pPr>
              <w:pStyle w:val="Odlomakpopisa"/>
              <w:numPr>
                <w:ilvl w:val="0"/>
                <w:numId w:val="52"/>
              </w:numPr>
            </w:pPr>
            <w:r w:rsidRPr="00B51223">
              <w:t>Komunalno društvo Viškovo d.o.o.</w:t>
            </w:r>
          </w:p>
          <w:p w14:paraId="2859135F" w14:textId="77777777" w:rsidR="00DE6596" w:rsidRPr="00B51223" w:rsidRDefault="00DE6596" w:rsidP="006E093B">
            <w:pPr>
              <w:pStyle w:val="Odlomakpopisa"/>
              <w:numPr>
                <w:ilvl w:val="0"/>
                <w:numId w:val="52"/>
              </w:numPr>
            </w:pPr>
            <w:r w:rsidRPr="00B51223">
              <w:t>Pravne osobe od interesa za sustav civilne zaštite i operativne snage koje posjeduju potrebnu opremu</w:t>
            </w:r>
          </w:p>
        </w:tc>
      </w:tr>
      <w:tr w:rsidR="00DE6596" w:rsidRPr="00DE6596" w14:paraId="139D5F34" w14:textId="77777777" w:rsidTr="00E4243C">
        <w:trPr>
          <w:trHeight w:val="827"/>
          <w:jc w:val="center"/>
        </w:trPr>
        <w:tc>
          <w:tcPr>
            <w:tcW w:w="846" w:type="dxa"/>
            <w:vMerge w:val="restart"/>
            <w:shd w:val="clear" w:color="auto" w:fill="auto"/>
            <w:vAlign w:val="center"/>
          </w:tcPr>
          <w:p w14:paraId="164361D8" w14:textId="77777777" w:rsidR="00DE6596" w:rsidRPr="00B51223" w:rsidRDefault="00DE6596" w:rsidP="00E4243C">
            <w:pPr>
              <w:widowControl w:val="0"/>
              <w:autoSpaceDE w:val="0"/>
              <w:adjustRightInd w:val="0"/>
              <w:spacing w:before="0" w:after="0"/>
              <w:ind w:right="34"/>
              <w:jc w:val="center"/>
              <w:rPr>
                <w:b/>
                <w:sz w:val="20"/>
                <w:szCs w:val="20"/>
              </w:rPr>
            </w:pPr>
            <w:r w:rsidRPr="00B51223">
              <w:rPr>
                <w:b/>
                <w:bCs/>
                <w:sz w:val="20"/>
                <w:szCs w:val="20"/>
              </w:rPr>
              <w:t>7.</w:t>
            </w:r>
          </w:p>
        </w:tc>
        <w:tc>
          <w:tcPr>
            <w:tcW w:w="1701" w:type="dxa"/>
            <w:vMerge w:val="restart"/>
            <w:shd w:val="clear" w:color="auto" w:fill="auto"/>
            <w:vAlign w:val="center"/>
          </w:tcPr>
          <w:p w14:paraId="320D6978" w14:textId="77777777" w:rsidR="00DE6596" w:rsidRPr="00B51223" w:rsidRDefault="00DE6596" w:rsidP="00E4243C">
            <w:pPr>
              <w:spacing w:before="0" w:after="0"/>
              <w:jc w:val="center"/>
              <w:rPr>
                <w:b/>
                <w:bCs/>
                <w:sz w:val="20"/>
                <w:szCs w:val="20"/>
              </w:rPr>
            </w:pPr>
            <w:r w:rsidRPr="00B51223">
              <w:rPr>
                <w:b/>
                <w:bCs/>
                <w:color w:val="auto"/>
                <w:sz w:val="20"/>
                <w:szCs w:val="20"/>
              </w:rPr>
              <w:t>Organizacija pružanja medicinske pomoći i psihološke potpore te higijensko epidemiološke zaštite</w:t>
            </w:r>
          </w:p>
        </w:tc>
        <w:tc>
          <w:tcPr>
            <w:tcW w:w="1417" w:type="dxa"/>
            <w:vMerge w:val="restart"/>
            <w:vAlign w:val="center"/>
          </w:tcPr>
          <w:p w14:paraId="4793FDCE" w14:textId="77777777"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Nadležno ministarstvo</w:t>
            </w:r>
          </w:p>
          <w:p w14:paraId="137CA02E" w14:textId="3EFB5CC7" w:rsidR="00DE6596" w:rsidRPr="00B51223" w:rsidRDefault="00DE6596" w:rsidP="00E4243C">
            <w:pPr>
              <w:widowControl w:val="0"/>
              <w:autoSpaceDE w:val="0"/>
              <w:adjustRightInd w:val="0"/>
              <w:spacing w:before="0" w:after="0"/>
              <w:jc w:val="center"/>
              <w:rPr>
                <w:bCs/>
                <w:sz w:val="20"/>
                <w:szCs w:val="20"/>
              </w:rPr>
            </w:pPr>
            <w:r w:rsidRPr="00B51223">
              <w:rPr>
                <w:bCs/>
                <w:sz w:val="20"/>
                <w:szCs w:val="20"/>
              </w:rPr>
              <w:t>Općina Jelenje</w:t>
            </w:r>
          </w:p>
        </w:tc>
        <w:tc>
          <w:tcPr>
            <w:tcW w:w="8646" w:type="dxa"/>
            <w:shd w:val="clear" w:color="auto" w:fill="auto"/>
            <w:vAlign w:val="center"/>
          </w:tcPr>
          <w:p w14:paraId="2F19BE1B" w14:textId="77777777" w:rsidR="00DE6596" w:rsidRPr="00B51223" w:rsidRDefault="00DE6596" w:rsidP="00E4243C">
            <w:pPr>
              <w:widowControl w:val="0"/>
              <w:autoSpaceDE w:val="0"/>
              <w:adjustRightInd w:val="0"/>
              <w:spacing w:before="0" w:after="0"/>
              <w:rPr>
                <w:bCs/>
                <w:sz w:val="20"/>
                <w:szCs w:val="20"/>
              </w:rPr>
            </w:pPr>
            <w:r w:rsidRPr="00B51223">
              <w:rPr>
                <w:bCs/>
                <w:sz w:val="20"/>
                <w:szCs w:val="20"/>
              </w:rPr>
              <w:t>Pružanje prve pomoći unesrećenima.</w:t>
            </w:r>
          </w:p>
        </w:tc>
        <w:tc>
          <w:tcPr>
            <w:tcW w:w="3260" w:type="dxa"/>
            <w:shd w:val="clear" w:color="auto" w:fill="auto"/>
            <w:vAlign w:val="center"/>
          </w:tcPr>
          <w:p w14:paraId="099EF0E5" w14:textId="77777777" w:rsidR="00DE6596" w:rsidRPr="00B51223" w:rsidRDefault="00DE6596" w:rsidP="006E093B">
            <w:pPr>
              <w:pStyle w:val="Odlomakpopisa"/>
              <w:numPr>
                <w:ilvl w:val="0"/>
                <w:numId w:val="52"/>
              </w:numPr>
            </w:pPr>
            <w:r w:rsidRPr="00B51223">
              <w:t>Zavod za hitnu medicinu Primorsko-goranske županije - Ispostava Rijeka,</w:t>
            </w:r>
          </w:p>
          <w:p w14:paraId="318C47ED" w14:textId="62EDDD80" w:rsidR="00DE6596" w:rsidRPr="00B51223" w:rsidRDefault="00B51223" w:rsidP="006E093B">
            <w:pPr>
              <w:pStyle w:val="Odlomakpopisa"/>
              <w:numPr>
                <w:ilvl w:val="0"/>
                <w:numId w:val="52"/>
              </w:numPr>
            </w:pPr>
            <w:r w:rsidRPr="00B51223">
              <w:t xml:space="preserve">Dom zdravlja PGŽ – ispostava Dražice </w:t>
            </w:r>
            <w:r w:rsidR="00DE6596" w:rsidRPr="00B51223">
              <w:t>,</w:t>
            </w:r>
          </w:p>
          <w:p w14:paraId="1711740A" w14:textId="690950D7" w:rsidR="00DE6596" w:rsidRPr="00B51223" w:rsidRDefault="00DE6596" w:rsidP="006E093B">
            <w:pPr>
              <w:pStyle w:val="Odlomakpopisa"/>
              <w:numPr>
                <w:ilvl w:val="0"/>
                <w:numId w:val="52"/>
              </w:numPr>
            </w:pPr>
            <w:r w:rsidRPr="00B51223">
              <w:t>HGSS - stanica Rijeka</w:t>
            </w:r>
          </w:p>
        </w:tc>
      </w:tr>
      <w:tr w:rsidR="00DE6596" w:rsidRPr="00DE6596" w14:paraId="796DFF24" w14:textId="77777777" w:rsidTr="00E4243C">
        <w:trPr>
          <w:trHeight w:val="827"/>
          <w:jc w:val="center"/>
        </w:trPr>
        <w:tc>
          <w:tcPr>
            <w:tcW w:w="846" w:type="dxa"/>
            <w:vMerge/>
            <w:shd w:val="clear" w:color="auto" w:fill="auto"/>
            <w:vAlign w:val="center"/>
          </w:tcPr>
          <w:p w14:paraId="175A10E1" w14:textId="77777777" w:rsidR="00DE6596" w:rsidRPr="00DE6596" w:rsidRDefault="00DE6596" w:rsidP="00E4243C">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75464A0C" w14:textId="77777777" w:rsidR="00DE6596" w:rsidRPr="00DE6596" w:rsidRDefault="00DE6596" w:rsidP="00E4243C">
            <w:pPr>
              <w:spacing w:before="0" w:after="0"/>
              <w:jc w:val="center"/>
              <w:rPr>
                <w:b/>
                <w:bCs/>
                <w:sz w:val="20"/>
                <w:szCs w:val="20"/>
                <w:highlight w:val="yellow"/>
              </w:rPr>
            </w:pPr>
          </w:p>
        </w:tc>
        <w:tc>
          <w:tcPr>
            <w:tcW w:w="1417" w:type="dxa"/>
            <w:vMerge/>
            <w:vAlign w:val="center"/>
          </w:tcPr>
          <w:p w14:paraId="2493A50C" w14:textId="77777777" w:rsidR="00DE6596" w:rsidRPr="00DE6596" w:rsidRDefault="00DE6596" w:rsidP="00E4243C">
            <w:pPr>
              <w:widowControl w:val="0"/>
              <w:autoSpaceDE w:val="0"/>
              <w:adjustRightInd w:val="0"/>
              <w:spacing w:before="0" w:after="0"/>
              <w:jc w:val="center"/>
              <w:rPr>
                <w:bCs/>
                <w:sz w:val="20"/>
                <w:szCs w:val="20"/>
                <w:highlight w:val="yellow"/>
              </w:rPr>
            </w:pPr>
          </w:p>
        </w:tc>
        <w:tc>
          <w:tcPr>
            <w:tcW w:w="8646" w:type="dxa"/>
            <w:shd w:val="clear" w:color="auto" w:fill="auto"/>
            <w:vAlign w:val="center"/>
          </w:tcPr>
          <w:p w14:paraId="4F2F8C68"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 xml:space="preserve">Organizacija prevencije i suzbijanje zaraznih bolesti. </w:t>
            </w:r>
          </w:p>
          <w:p w14:paraId="6E2A63D2"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Kontrola ispravnosti vode za piće.</w:t>
            </w:r>
          </w:p>
        </w:tc>
        <w:tc>
          <w:tcPr>
            <w:tcW w:w="3260" w:type="dxa"/>
            <w:shd w:val="clear" w:color="auto" w:fill="auto"/>
            <w:vAlign w:val="center"/>
          </w:tcPr>
          <w:p w14:paraId="6B445AA9" w14:textId="77777777" w:rsidR="00DE6596" w:rsidRPr="001A1D75" w:rsidRDefault="00DE6596" w:rsidP="006E093B">
            <w:pPr>
              <w:pStyle w:val="Odlomakpopisa"/>
              <w:numPr>
                <w:ilvl w:val="0"/>
                <w:numId w:val="52"/>
              </w:numPr>
            </w:pPr>
            <w:r w:rsidRPr="001A1D75">
              <w:t>Nastavni Zavod za javno zdravstvo PGŽ-a</w:t>
            </w:r>
          </w:p>
          <w:p w14:paraId="3856EA79" w14:textId="67EE6DB1" w:rsidR="00DE6596" w:rsidRPr="001A1D75" w:rsidRDefault="00B51223" w:rsidP="006E093B">
            <w:pPr>
              <w:pStyle w:val="Odlomakpopisa"/>
              <w:numPr>
                <w:ilvl w:val="0"/>
                <w:numId w:val="52"/>
              </w:numPr>
            </w:pPr>
            <w:r w:rsidRPr="001A1D75">
              <w:t xml:space="preserve">Dom zdravlja PGŽ – ispostava Dražice </w:t>
            </w:r>
          </w:p>
        </w:tc>
      </w:tr>
      <w:tr w:rsidR="00DE6596" w:rsidRPr="00DE6596" w14:paraId="4E1438B1" w14:textId="77777777" w:rsidTr="00E4243C">
        <w:trPr>
          <w:trHeight w:val="585"/>
          <w:jc w:val="center"/>
        </w:trPr>
        <w:tc>
          <w:tcPr>
            <w:tcW w:w="846" w:type="dxa"/>
            <w:vMerge/>
            <w:shd w:val="clear" w:color="auto" w:fill="auto"/>
            <w:vAlign w:val="center"/>
          </w:tcPr>
          <w:p w14:paraId="0BE20A75" w14:textId="77777777" w:rsidR="00DE6596" w:rsidRPr="00DE6596" w:rsidRDefault="00DE6596" w:rsidP="00E4243C">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79B7E013" w14:textId="77777777" w:rsidR="00DE6596" w:rsidRPr="00DE6596" w:rsidRDefault="00DE6596" w:rsidP="00E4243C">
            <w:pPr>
              <w:spacing w:before="0" w:after="0"/>
              <w:jc w:val="center"/>
              <w:rPr>
                <w:b/>
                <w:bCs/>
                <w:sz w:val="20"/>
                <w:szCs w:val="20"/>
                <w:highlight w:val="yellow"/>
              </w:rPr>
            </w:pPr>
          </w:p>
        </w:tc>
        <w:tc>
          <w:tcPr>
            <w:tcW w:w="1417" w:type="dxa"/>
            <w:vMerge/>
            <w:vAlign w:val="center"/>
          </w:tcPr>
          <w:p w14:paraId="1E1C343D" w14:textId="77777777" w:rsidR="00DE6596" w:rsidRPr="00DE6596" w:rsidRDefault="00DE6596" w:rsidP="00E4243C">
            <w:pPr>
              <w:widowControl w:val="0"/>
              <w:autoSpaceDE w:val="0"/>
              <w:adjustRightInd w:val="0"/>
              <w:spacing w:before="0" w:after="0"/>
              <w:jc w:val="center"/>
              <w:rPr>
                <w:bCs/>
                <w:sz w:val="20"/>
                <w:szCs w:val="20"/>
                <w:highlight w:val="yellow"/>
              </w:rPr>
            </w:pPr>
          </w:p>
        </w:tc>
        <w:tc>
          <w:tcPr>
            <w:tcW w:w="8646" w:type="dxa"/>
            <w:vAlign w:val="center"/>
          </w:tcPr>
          <w:p w14:paraId="3B0CBB09"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Pružanje psihološke potpore.</w:t>
            </w:r>
          </w:p>
        </w:tc>
        <w:tc>
          <w:tcPr>
            <w:tcW w:w="3260" w:type="dxa"/>
            <w:shd w:val="clear" w:color="auto" w:fill="auto"/>
            <w:vAlign w:val="center"/>
          </w:tcPr>
          <w:p w14:paraId="72702EEB" w14:textId="77777777" w:rsidR="00DE6596" w:rsidRPr="001A1D75" w:rsidRDefault="00DE6596" w:rsidP="006E093B">
            <w:pPr>
              <w:pStyle w:val="Odlomakpopisa"/>
              <w:numPr>
                <w:ilvl w:val="0"/>
                <w:numId w:val="52"/>
              </w:numPr>
            </w:pPr>
            <w:r w:rsidRPr="001A1D75">
              <w:t>Centar za socijalnu skrb Rijeka</w:t>
            </w:r>
          </w:p>
          <w:p w14:paraId="20FABC3D" w14:textId="004DBBE7" w:rsidR="00DE6596" w:rsidRPr="001A1D75" w:rsidRDefault="00DE6596" w:rsidP="006E093B">
            <w:pPr>
              <w:pStyle w:val="Odlomakpopisa"/>
              <w:numPr>
                <w:ilvl w:val="0"/>
                <w:numId w:val="52"/>
              </w:numPr>
            </w:pPr>
            <w:r w:rsidRPr="001A1D75">
              <w:t>GDCK Rijeka</w:t>
            </w:r>
          </w:p>
        </w:tc>
      </w:tr>
      <w:tr w:rsidR="00DE6596" w:rsidRPr="00DE6596" w14:paraId="568CE4E8" w14:textId="77777777" w:rsidTr="00E4243C">
        <w:trPr>
          <w:trHeight w:val="585"/>
          <w:jc w:val="center"/>
        </w:trPr>
        <w:tc>
          <w:tcPr>
            <w:tcW w:w="846" w:type="dxa"/>
            <w:vMerge/>
            <w:shd w:val="clear" w:color="auto" w:fill="auto"/>
            <w:vAlign w:val="center"/>
          </w:tcPr>
          <w:p w14:paraId="78CFB18B" w14:textId="77777777" w:rsidR="00DE6596" w:rsidRPr="00DE6596" w:rsidRDefault="00DE6596" w:rsidP="00E4243C">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52DB1A21" w14:textId="77777777" w:rsidR="00DE6596" w:rsidRPr="00DE6596" w:rsidRDefault="00DE6596" w:rsidP="00E4243C">
            <w:pPr>
              <w:spacing w:before="0" w:after="0"/>
              <w:jc w:val="center"/>
              <w:rPr>
                <w:b/>
                <w:bCs/>
                <w:sz w:val="20"/>
                <w:szCs w:val="20"/>
                <w:highlight w:val="yellow"/>
              </w:rPr>
            </w:pPr>
          </w:p>
        </w:tc>
        <w:tc>
          <w:tcPr>
            <w:tcW w:w="1417" w:type="dxa"/>
            <w:vMerge/>
            <w:vAlign w:val="center"/>
          </w:tcPr>
          <w:p w14:paraId="3A864EE9" w14:textId="77777777" w:rsidR="00DE6596" w:rsidRPr="00DE6596" w:rsidRDefault="00DE6596" w:rsidP="00E4243C">
            <w:pPr>
              <w:widowControl w:val="0"/>
              <w:autoSpaceDE w:val="0"/>
              <w:adjustRightInd w:val="0"/>
              <w:spacing w:before="0" w:after="0"/>
              <w:jc w:val="center"/>
              <w:rPr>
                <w:bCs/>
                <w:sz w:val="20"/>
                <w:szCs w:val="20"/>
                <w:highlight w:val="yellow"/>
              </w:rPr>
            </w:pPr>
          </w:p>
        </w:tc>
        <w:tc>
          <w:tcPr>
            <w:tcW w:w="8646" w:type="dxa"/>
            <w:vAlign w:val="center"/>
          </w:tcPr>
          <w:p w14:paraId="4D8E2233" w14:textId="77777777" w:rsidR="00DE6596" w:rsidRPr="001A1D75" w:rsidRDefault="00DE6596" w:rsidP="00E4243C">
            <w:pPr>
              <w:widowControl w:val="0"/>
              <w:autoSpaceDE w:val="0"/>
              <w:adjustRightInd w:val="0"/>
              <w:spacing w:before="0" w:after="0"/>
              <w:rPr>
                <w:bCs/>
                <w:sz w:val="20"/>
                <w:szCs w:val="20"/>
              </w:rPr>
            </w:pPr>
            <w:r w:rsidRPr="001A1D75">
              <w:rPr>
                <w:bCs/>
                <w:sz w:val="20"/>
                <w:szCs w:val="20"/>
              </w:rPr>
              <w:t>Opskrba sanitetskim materijalom i opremom.</w:t>
            </w:r>
          </w:p>
        </w:tc>
        <w:tc>
          <w:tcPr>
            <w:tcW w:w="3260" w:type="dxa"/>
            <w:shd w:val="clear" w:color="auto" w:fill="auto"/>
            <w:vAlign w:val="center"/>
          </w:tcPr>
          <w:p w14:paraId="60C2EB65" w14:textId="462CB627" w:rsidR="00DE6596" w:rsidRPr="001A1D75" w:rsidRDefault="00B51223" w:rsidP="006E093B">
            <w:pPr>
              <w:pStyle w:val="Odlomakpopisa"/>
              <w:numPr>
                <w:ilvl w:val="0"/>
                <w:numId w:val="52"/>
              </w:numPr>
            </w:pPr>
            <w:r w:rsidRPr="001A1D75">
              <w:t xml:space="preserve">Dom zdravlja PGŽ – ispostava Dražice </w:t>
            </w:r>
          </w:p>
          <w:p w14:paraId="30CD7EF9" w14:textId="77777777" w:rsidR="00DE6596" w:rsidRPr="001A1D75" w:rsidRDefault="00DE6596" w:rsidP="006E093B">
            <w:pPr>
              <w:pStyle w:val="Odlomakpopisa"/>
              <w:numPr>
                <w:ilvl w:val="0"/>
                <w:numId w:val="52"/>
              </w:numPr>
            </w:pPr>
            <w:r w:rsidRPr="001A1D75">
              <w:t>ljekarne na području Općine</w:t>
            </w:r>
          </w:p>
        </w:tc>
      </w:tr>
      <w:tr w:rsidR="00DE6596" w:rsidRPr="00DE6596" w14:paraId="069460E4" w14:textId="77777777" w:rsidTr="00E4243C">
        <w:trPr>
          <w:trHeight w:val="843"/>
          <w:jc w:val="center"/>
        </w:trPr>
        <w:tc>
          <w:tcPr>
            <w:tcW w:w="846" w:type="dxa"/>
            <w:vMerge w:val="restart"/>
            <w:shd w:val="clear" w:color="auto" w:fill="auto"/>
            <w:vAlign w:val="center"/>
          </w:tcPr>
          <w:p w14:paraId="763678F0"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8.</w:t>
            </w:r>
          </w:p>
        </w:tc>
        <w:tc>
          <w:tcPr>
            <w:tcW w:w="1701" w:type="dxa"/>
            <w:vMerge w:val="restart"/>
            <w:shd w:val="clear" w:color="auto" w:fill="auto"/>
            <w:vAlign w:val="center"/>
          </w:tcPr>
          <w:p w14:paraId="22CA752B"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Organizacija pružanja veterinarske pomoći</w:t>
            </w:r>
          </w:p>
        </w:tc>
        <w:tc>
          <w:tcPr>
            <w:tcW w:w="1417" w:type="dxa"/>
            <w:vMerge w:val="restart"/>
            <w:vAlign w:val="center"/>
          </w:tcPr>
          <w:p w14:paraId="4BFDAE57" w14:textId="785C0DCA" w:rsidR="00DE6596" w:rsidRPr="00DC78F3" w:rsidRDefault="00DE6596" w:rsidP="00E4243C">
            <w:pPr>
              <w:autoSpaceDE w:val="0"/>
              <w:adjustRightInd w:val="0"/>
              <w:spacing w:before="0" w:after="0"/>
              <w:jc w:val="center"/>
              <w:rPr>
                <w:bCs/>
                <w:sz w:val="20"/>
                <w:szCs w:val="20"/>
              </w:rPr>
            </w:pPr>
            <w:r w:rsidRPr="00DC78F3">
              <w:rPr>
                <w:bCs/>
                <w:sz w:val="20"/>
                <w:szCs w:val="20"/>
              </w:rPr>
              <w:t>Općina Jelenje</w:t>
            </w:r>
          </w:p>
        </w:tc>
        <w:tc>
          <w:tcPr>
            <w:tcW w:w="8646" w:type="dxa"/>
            <w:shd w:val="clear" w:color="auto" w:fill="auto"/>
            <w:vAlign w:val="center"/>
          </w:tcPr>
          <w:p w14:paraId="5E161087"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Prikupljanje informacija o stanju objekata za uzgoj životinja i o stoci koja se našla izvan kontrole.</w:t>
            </w:r>
          </w:p>
          <w:p w14:paraId="0F84EB7B"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Analiziranje stanje stočnog fonda i mjera koje je potrebno poduzeti. </w:t>
            </w:r>
          </w:p>
          <w:p w14:paraId="794A7864"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Utvrđivanje raspoloživih punktove za smještaj stoke. </w:t>
            </w:r>
          </w:p>
          <w:p w14:paraId="38F982B3"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Zbrinjavanje/evakuacija stoke iz ugroženih područja. </w:t>
            </w:r>
          </w:p>
          <w:p w14:paraId="5717D5EE"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Organiziranje popisa stoke. </w:t>
            </w:r>
          </w:p>
          <w:p w14:paraId="4877018C"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Prevencija i suzbijanje zaraznih bolesti. </w:t>
            </w:r>
          </w:p>
          <w:p w14:paraId="18833BE4"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 xml:space="preserve">Pregled zdravstvenog stanja i smještaja evakuiranih životinja. </w:t>
            </w:r>
          </w:p>
          <w:p w14:paraId="7D9D601C" w14:textId="77777777" w:rsidR="00DE6596" w:rsidRPr="00DC78F3" w:rsidRDefault="00DE6596" w:rsidP="00E4243C">
            <w:pPr>
              <w:spacing w:before="0" w:after="0"/>
              <w:rPr>
                <w:sz w:val="20"/>
                <w:szCs w:val="20"/>
              </w:rPr>
            </w:pPr>
            <w:r w:rsidRPr="00DC78F3">
              <w:rPr>
                <w:bCs/>
                <w:sz w:val="20"/>
                <w:szCs w:val="20"/>
              </w:rPr>
              <w:t>Preventivno cijepljenje životinja od mogućih zaraza.</w:t>
            </w:r>
          </w:p>
        </w:tc>
        <w:tc>
          <w:tcPr>
            <w:tcW w:w="3260" w:type="dxa"/>
            <w:shd w:val="clear" w:color="auto" w:fill="auto"/>
            <w:vAlign w:val="center"/>
          </w:tcPr>
          <w:p w14:paraId="197CFA8D" w14:textId="77777777" w:rsidR="00DE6596" w:rsidRPr="00DC78F3" w:rsidRDefault="00DE6596" w:rsidP="006E093B">
            <w:pPr>
              <w:pStyle w:val="Odlomakpopisa"/>
              <w:numPr>
                <w:ilvl w:val="0"/>
                <w:numId w:val="52"/>
              </w:numPr>
            </w:pPr>
            <w:r w:rsidRPr="00DC78F3">
              <w:t>Stožer civilne zaštite</w:t>
            </w:r>
          </w:p>
          <w:p w14:paraId="6AA4A7BF" w14:textId="2A0164D7" w:rsidR="00DE6596" w:rsidRPr="00DC78F3" w:rsidRDefault="00DE6596" w:rsidP="006E093B">
            <w:pPr>
              <w:pStyle w:val="Odlomakpopisa"/>
              <w:numPr>
                <w:ilvl w:val="0"/>
                <w:numId w:val="52"/>
              </w:numPr>
            </w:pPr>
            <w:r w:rsidRPr="00DC78F3">
              <w:t>Veterinarska stanica Rijeka</w:t>
            </w:r>
          </w:p>
          <w:p w14:paraId="49C430E3" w14:textId="77777777" w:rsidR="00DE6596" w:rsidRPr="00DC78F3" w:rsidRDefault="00DE6596" w:rsidP="00E4243C">
            <w:pPr>
              <w:ind w:left="248"/>
            </w:pPr>
          </w:p>
        </w:tc>
      </w:tr>
      <w:tr w:rsidR="00DE6596" w:rsidRPr="00DE6596" w14:paraId="628E342B" w14:textId="77777777" w:rsidTr="00E4243C">
        <w:trPr>
          <w:trHeight w:val="1057"/>
          <w:jc w:val="center"/>
        </w:trPr>
        <w:tc>
          <w:tcPr>
            <w:tcW w:w="846" w:type="dxa"/>
            <w:vMerge/>
            <w:shd w:val="clear" w:color="auto" w:fill="auto"/>
            <w:vAlign w:val="center"/>
          </w:tcPr>
          <w:p w14:paraId="0555B7F0" w14:textId="77777777" w:rsidR="00DE6596" w:rsidRPr="00DC78F3" w:rsidRDefault="00DE6596" w:rsidP="00E4243C">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447E3300" w14:textId="77777777" w:rsidR="00DE6596" w:rsidRPr="00DC78F3" w:rsidRDefault="00DE6596" w:rsidP="00E4243C">
            <w:pPr>
              <w:widowControl w:val="0"/>
              <w:autoSpaceDE w:val="0"/>
              <w:adjustRightInd w:val="0"/>
              <w:spacing w:before="0" w:after="0"/>
              <w:ind w:right="13"/>
              <w:jc w:val="center"/>
              <w:rPr>
                <w:b/>
                <w:bCs/>
                <w:sz w:val="20"/>
                <w:szCs w:val="20"/>
              </w:rPr>
            </w:pPr>
          </w:p>
        </w:tc>
        <w:tc>
          <w:tcPr>
            <w:tcW w:w="1417" w:type="dxa"/>
            <w:vMerge/>
            <w:vAlign w:val="center"/>
          </w:tcPr>
          <w:p w14:paraId="38776569" w14:textId="77777777" w:rsidR="00DE6596" w:rsidRPr="00DC78F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577A41E3" w14:textId="77777777" w:rsidR="00DE6596" w:rsidRPr="00DC78F3" w:rsidRDefault="00DE6596" w:rsidP="00E4243C">
            <w:pPr>
              <w:widowControl w:val="0"/>
              <w:autoSpaceDE w:val="0"/>
              <w:adjustRightInd w:val="0"/>
              <w:spacing w:before="0" w:after="0"/>
              <w:rPr>
                <w:bCs/>
                <w:sz w:val="20"/>
                <w:szCs w:val="20"/>
              </w:rPr>
            </w:pPr>
            <w:r w:rsidRPr="00DC78F3">
              <w:rPr>
                <w:bCs/>
                <w:sz w:val="20"/>
                <w:szCs w:val="20"/>
              </w:rPr>
              <w:t>Praćenje stanja i provođenje aktivnosti na sprečavanju nastanka ili širenja zaraznih bolesti</w:t>
            </w:r>
          </w:p>
        </w:tc>
        <w:tc>
          <w:tcPr>
            <w:tcW w:w="3260" w:type="dxa"/>
            <w:shd w:val="clear" w:color="auto" w:fill="auto"/>
            <w:vAlign w:val="center"/>
          </w:tcPr>
          <w:p w14:paraId="083E8C04" w14:textId="58DEA609" w:rsidR="00DE6596" w:rsidRPr="00DC78F3" w:rsidRDefault="00DE6596" w:rsidP="006E093B">
            <w:pPr>
              <w:pStyle w:val="Odlomakpopisa"/>
              <w:numPr>
                <w:ilvl w:val="0"/>
                <w:numId w:val="52"/>
              </w:numPr>
            </w:pPr>
            <w:r w:rsidRPr="00DC78F3">
              <w:t>Veterinarska stanica Rijeka</w:t>
            </w:r>
          </w:p>
        </w:tc>
      </w:tr>
      <w:tr w:rsidR="00DE6596" w:rsidRPr="00DE6596" w14:paraId="3C69A684" w14:textId="77777777" w:rsidTr="00E4243C">
        <w:trPr>
          <w:trHeight w:val="558"/>
          <w:jc w:val="center"/>
        </w:trPr>
        <w:tc>
          <w:tcPr>
            <w:tcW w:w="846" w:type="dxa"/>
            <w:vMerge w:val="restart"/>
            <w:shd w:val="clear" w:color="auto" w:fill="auto"/>
            <w:vAlign w:val="center"/>
          </w:tcPr>
          <w:p w14:paraId="047430BD"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9.</w:t>
            </w:r>
          </w:p>
        </w:tc>
        <w:tc>
          <w:tcPr>
            <w:tcW w:w="1701" w:type="dxa"/>
            <w:vMerge w:val="restart"/>
            <w:shd w:val="clear" w:color="auto" w:fill="auto"/>
            <w:vAlign w:val="center"/>
          </w:tcPr>
          <w:p w14:paraId="787E7156"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Organizacija osiguravanja vode i potrebnih namirnica ugroženom stanovništvu</w:t>
            </w:r>
          </w:p>
        </w:tc>
        <w:tc>
          <w:tcPr>
            <w:tcW w:w="1417" w:type="dxa"/>
            <w:vMerge w:val="restart"/>
            <w:vAlign w:val="center"/>
          </w:tcPr>
          <w:p w14:paraId="25CEF6AA" w14:textId="0D9CC1F7" w:rsidR="00DE6596" w:rsidRPr="00DC78F3" w:rsidRDefault="00DE6596" w:rsidP="00E4243C">
            <w:pPr>
              <w:widowControl w:val="0"/>
              <w:autoSpaceDE w:val="0"/>
              <w:adjustRightInd w:val="0"/>
              <w:spacing w:before="0" w:after="0"/>
              <w:jc w:val="center"/>
              <w:rPr>
                <w:bCs/>
                <w:sz w:val="20"/>
                <w:szCs w:val="20"/>
              </w:rPr>
            </w:pPr>
            <w:r w:rsidRPr="00DC78F3">
              <w:rPr>
                <w:bCs/>
                <w:sz w:val="20"/>
                <w:szCs w:val="20"/>
              </w:rPr>
              <w:t>Općina Jelenje</w:t>
            </w:r>
          </w:p>
        </w:tc>
        <w:tc>
          <w:tcPr>
            <w:tcW w:w="8646" w:type="dxa"/>
            <w:shd w:val="clear" w:color="auto" w:fill="auto"/>
            <w:vAlign w:val="center"/>
          </w:tcPr>
          <w:p w14:paraId="0FD9AC81" w14:textId="77777777" w:rsidR="00DE6596" w:rsidRPr="00DC78F3" w:rsidRDefault="00DE6596" w:rsidP="00E4243C">
            <w:pPr>
              <w:spacing w:before="0" w:after="0"/>
              <w:rPr>
                <w:bCs/>
                <w:sz w:val="20"/>
                <w:szCs w:val="20"/>
              </w:rPr>
            </w:pPr>
            <w:r w:rsidRPr="00DC78F3">
              <w:rPr>
                <w:bCs/>
                <w:sz w:val="20"/>
                <w:szCs w:val="20"/>
              </w:rPr>
              <w:t>Osigurati nesmetanu opskrbu vodom.</w:t>
            </w:r>
          </w:p>
        </w:tc>
        <w:tc>
          <w:tcPr>
            <w:tcW w:w="3260" w:type="dxa"/>
            <w:shd w:val="clear" w:color="auto" w:fill="auto"/>
            <w:vAlign w:val="center"/>
          </w:tcPr>
          <w:p w14:paraId="3351D270" w14:textId="20C7942B" w:rsidR="00DE6596" w:rsidRPr="00DC78F3" w:rsidRDefault="00DC78F3" w:rsidP="006E093B">
            <w:pPr>
              <w:pStyle w:val="Odlomakpopisa"/>
              <w:numPr>
                <w:ilvl w:val="0"/>
                <w:numId w:val="52"/>
              </w:numPr>
            </w:pPr>
            <w:r w:rsidRPr="00DC78F3">
              <w:t>Vatrogasne snage</w:t>
            </w:r>
            <w:r w:rsidR="00DE6596" w:rsidRPr="00DC78F3">
              <w:t>,</w:t>
            </w:r>
          </w:p>
          <w:p w14:paraId="6502EDCC" w14:textId="27E1C821" w:rsidR="00DE6596" w:rsidRPr="00DC78F3" w:rsidRDefault="009E7195" w:rsidP="006E093B">
            <w:pPr>
              <w:pStyle w:val="Odlomakpopisa"/>
              <w:numPr>
                <w:ilvl w:val="0"/>
                <w:numId w:val="52"/>
              </w:numPr>
            </w:pPr>
            <w:r w:rsidRPr="00DC78F3">
              <w:t>KD Jelen d.o.o.</w:t>
            </w:r>
          </w:p>
        </w:tc>
      </w:tr>
      <w:tr w:rsidR="00DE6596" w:rsidRPr="00DE6596" w14:paraId="1CEB5C51" w14:textId="77777777" w:rsidTr="00E4243C">
        <w:trPr>
          <w:trHeight w:val="558"/>
          <w:jc w:val="center"/>
        </w:trPr>
        <w:tc>
          <w:tcPr>
            <w:tcW w:w="846" w:type="dxa"/>
            <w:vMerge/>
            <w:shd w:val="clear" w:color="auto" w:fill="auto"/>
            <w:vAlign w:val="center"/>
          </w:tcPr>
          <w:p w14:paraId="3C25F603" w14:textId="77777777" w:rsidR="00DE6596" w:rsidRPr="00DC78F3" w:rsidRDefault="00DE6596" w:rsidP="00E4243C">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175BA5B0" w14:textId="77777777" w:rsidR="00DE6596" w:rsidRPr="00DC78F3" w:rsidRDefault="00DE6596" w:rsidP="00E4243C">
            <w:pPr>
              <w:widowControl w:val="0"/>
              <w:autoSpaceDE w:val="0"/>
              <w:adjustRightInd w:val="0"/>
              <w:spacing w:before="0" w:after="0"/>
              <w:ind w:right="34"/>
              <w:jc w:val="center"/>
              <w:rPr>
                <w:b/>
                <w:bCs/>
                <w:sz w:val="20"/>
                <w:szCs w:val="20"/>
              </w:rPr>
            </w:pPr>
          </w:p>
        </w:tc>
        <w:tc>
          <w:tcPr>
            <w:tcW w:w="1417" w:type="dxa"/>
            <w:vMerge/>
            <w:vAlign w:val="center"/>
          </w:tcPr>
          <w:p w14:paraId="31F00730" w14:textId="77777777" w:rsidR="00DE6596" w:rsidRPr="00DC78F3" w:rsidRDefault="00DE6596" w:rsidP="00E4243C">
            <w:pPr>
              <w:widowControl w:val="0"/>
              <w:autoSpaceDE w:val="0"/>
              <w:adjustRightInd w:val="0"/>
              <w:spacing w:before="0" w:after="0"/>
              <w:jc w:val="center"/>
              <w:rPr>
                <w:bCs/>
                <w:sz w:val="20"/>
                <w:szCs w:val="20"/>
              </w:rPr>
            </w:pPr>
          </w:p>
        </w:tc>
        <w:tc>
          <w:tcPr>
            <w:tcW w:w="8646" w:type="dxa"/>
            <w:shd w:val="clear" w:color="auto" w:fill="auto"/>
            <w:vAlign w:val="center"/>
          </w:tcPr>
          <w:p w14:paraId="60508365" w14:textId="77777777" w:rsidR="00DE6596" w:rsidRPr="00DC78F3" w:rsidRDefault="00DE6596" w:rsidP="00E4243C">
            <w:pPr>
              <w:spacing w:before="0" w:after="0"/>
              <w:rPr>
                <w:bCs/>
                <w:sz w:val="20"/>
                <w:szCs w:val="20"/>
              </w:rPr>
            </w:pPr>
            <w:r w:rsidRPr="00DC78F3">
              <w:rPr>
                <w:bCs/>
                <w:sz w:val="20"/>
                <w:szCs w:val="20"/>
              </w:rPr>
              <w:t xml:space="preserve">Osigurati i dostaviti potrebne namirnice ugroženom stanovništvu. </w:t>
            </w:r>
          </w:p>
        </w:tc>
        <w:tc>
          <w:tcPr>
            <w:tcW w:w="3260" w:type="dxa"/>
            <w:shd w:val="clear" w:color="auto" w:fill="auto"/>
            <w:vAlign w:val="center"/>
          </w:tcPr>
          <w:p w14:paraId="0BCD940F" w14:textId="77777777" w:rsidR="00DE6596" w:rsidRPr="00DC78F3" w:rsidRDefault="00DE6596" w:rsidP="006E093B">
            <w:pPr>
              <w:pStyle w:val="Odlomakpopisa"/>
              <w:numPr>
                <w:ilvl w:val="0"/>
                <w:numId w:val="52"/>
              </w:numPr>
            </w:pPr>
            <w:r w:rsidRPr="00DC78F3">
              <w:t xml:space="preserve">Stožer civilne zaštite </w:t>
            </w:r>
          </w:p>
          <w:p w14:paraId="3CA18EAD" w14:textId="238BEF78" w:rsidR="00DE6596" w:rsidRPr="00DC78F3" w:rsidRDefault="00DE6596" w:rsidP="006E093B">
            <w:pPr>
              <w:pStyle w:val="Odlomakpopisa"/>
              <w:numPr>
                <w:ilvl w:val="0"/>
                <w:numId w:val="52"/>
              </w:numPr>
            </w:pPr>
            <w:r w:rsidRPr="00DC78F3">
              <w:t>GDCK Rijeka</w:t>
            </w:r>
          </w:p>
        </w:tc>
      </w:tr>
      <w:tr w:rsidR="00DE6596" w:rsidRPr="00E92348" w14:paraId="6B8AB73A" w14:textId="77777777" w:rsidTr="00E4243C">
        <w:trPr>
          <w:trHeight w:val="558"/>
          <w:jc w:val="center"/>
        </w:trPr>
        <w:tc>
          <w:tcPr>
            <w:tcW w:w="846" w:type="dxa"/>
            <w:shd w:val="clear" w:color="auto" w:fill="auto"/>
            <w:vAlign w:val="center"/>
          </w:tcPr>
          <w:p w14:paraId="0C413E42"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10.</w:t>
            </w:r>
          </w:p>
        </w:tc>
        <w:tc>
          <w:tcPr>
            <w:tcW w:w="1701" w:type="dxa"/>
            <w:shd w:val="clear" w:color="auto" w:fill="auto"/>
            <w:vAlign w:val="center"/>
          </w:tcPr>
          <w:p w14:paraId="3DFE319C" w14:textId="77777777" w:rsidR="00DE6596" w:rsidRPr="00DC78F3" w:rsidRDefault="00DE6596" w:rsidP="00E4243C">
            <w:pPr>
              <w:widowControl w:val="0"/>
              <w:autoSpaceDE w:val="0"/>
              <w:adjustRightInd w:val="0"/>
              <w:spacing w:before="0" w:after="0"/>
              <w:ind w:right="34"/>
              <w:jc w:val="center"/>
              <w:rPr>
                <w:b/>
                <w:bCs/>
                <w:sz w:val="20"/>
                <w:szCs w:val="20"/>
              </w:rPr>
            </w:pPr>
            <w:r w:rsidRPr="00DC78F3">
              <w:rPr>
                <w:b/>
                <w:bCs/>
                <w:sz w:val="20"/>
                <w:szCs w:val="20"/>
              </w:rPr>
              <w:t>Troškovi angažiranih pravnih osoba</w:t>
            </w:r>
          </w:p>
        </w:tc>
        <w:tc>
          <w:tcPr>
            <w:tcW w:w="1417" w:type="dxa"/>
            <w:vAlign w:val="center"/>
          </w:tcPr>
          <w:p w14:paraId="5BC1FA06" w14:textId="48E42FA6" w:rsidR="00DE6596" w:rsidRPr="00DC78F3" w:rsidRDefault="00DE6596" w:rsidP="00E4243C">
            <w:pPr>
              <w:widowControl w:val="0"/>
              <w:autoSpaceDE w:val="0"/>
              <w:adjustRightInd w:val="0"/>
              <w:spacing w:before="0" w:after="0"/>
              <w:jc w:val="center"/>
              <w:rPr>
                <w:bCs/>
                <w:sz w:val="20"/>
                <w:szCs w:val="20"/>
              </w:rPr>
            </w:pPr>
            <w:r w:rsidRPr="00DC78F3">
              <w:rPr>
                <w:bCs/>
                <w:sz w:val="20"/>
                <w:szCs w:val="20"/>
              </w:rPr>
              <w:t>Općina Jelenje</w:t>
            </w:r>
          </w:p>
        </w:tc>
        <w:tc>
          <w:tcPr>
            <w:tcW w:w="8646" w:type="dxa"/>
            <w:shd w:val="clear" w:color="auto" w:fill="auto"/>
            <w:vAlign w:val="center"/>
          </w:tcPr>
          <w:p w14:paraId="3BA1958A" w14:textId="77777777" w:rsidR="00DE6596" w:rsidRPr="00DC78F3" w:rsidRDefault="00DE6596" w:rsidP="00E4243C">
            <w:pPr>
              <w:widowControl w:val="0"/>
              <w:autoSpaceDE w:val="0"/>
              <w:autoSpaceDN w:val="0"/>
              <w:adjustRightInd w:val="0"/>
              <w:spacing w:before="0" w:after="0"/>
              <w:contextualSpacing/>
              <w:jc w:val="left"/>
              <w:rPr>
                <w:bCs/>
                <w:sz w:val="20"/>
                <w:szCs w:val="20"/>
              </w:rPr>
            </w:pPr>
            <w:r w:rsidRPr="00DC78F3">
              <w:rPr>
                <w:bCs/>
                <w:color w:val="auto"/>
                <w:sz w:val="20"/>
                <w:szCs w:val="20"/>
              </w:rPr>
              <w:t>Troškove angažiranih pravnih osoba i redovnih službi vršit će se prema stvarno izvršenim poslovima i po važećim cijenama u trenutku izvršenja zadataka.</w:t>
            </w:r>
          </w:p>
        </w:tc>
        <w:tc>
          <w:tcPr>
            <w:tcW w:w="3260" w:type="dxa"/>
            <w:shd w:val="clear" w:color="auto" w:fill="auto"/>
            <w:vAlign w:val="center"/>
          </w:tcPr>
          <w:p w14:paraId="40F2B569" w14:textId="3561D6D7" w:rsidR="00DE6596" w:rsidRPr="00DC78F3" w:rsidRDefault="009E7195" w:rsidP="006E093B">
            <w:pPr>
              <w:pStyle w:val="Odlomakpopisa"/>
              <w:numPr>
                <w:ilvl w:val="0"/>
                <w:numId w:val="52"/>
              </w:numPr>
            </w:pPr>
            <w:r w:rsidRPr="00DC78F3">
              <w:t xml:space="preserve">Općinski načelnik </w:t>
            </w:r>
          </w:p>
          <w:p w14:paraId="3A2654A9" w14:textId="523F2D22" w:rsidR="00DE6596" w:rsidRPr="00DC78F3" w:rsidRDefault="00DE6596" w:rsidP="006E093B">
            <w:pPr>
              <w:pStyle w:val="Odlomakpopisa"/>
              <w:numPr>
                <w:ilvl w:val="0"/>
                <w:numId w:val="52"/>
              </w:numPr>
            </w:pPr>
            <w:r w:rsidRPr="00DC78F3">
              <w:t>Općina Jelenje</w:t>
            </w:r>
          </w:p>
        </w:tc>
      </w:tr>
    </w:tbl>
    <w:p w14:paraId="6CB258E6" w14:textId="77777777" w:rsidR="00DE6596" w:rsidRDefault="00DE6596" w:rsidP="00DE6596">
      <w:pPr>
        <w:rPr>
          <w:highlight w:val="yellow"/>
          <w:lang w:bidi="en-US"/>
        </w:rPr>
      </w:pPr>
    </w:p>
    <w:p w14:paraId="329E10D0" w14:textId="77777777" w:rsidR="00DE6596" w:rsidRDefault="00DE6596" w:rsidP="00DE6596">
      <w:pPr>
        <w:rPr>
          <w:highlight w:val="yellow"/>
          <w:lang w:bidi="en-US"/>
        </w:rPr>
      </w:pPr>
    </w:p>
    <w:p w14:paraId="612D5453" w14:textId="77777777" w:rsidR="00DE6596" w:rsidRDefault="00DE6596" w:rsidP="00DE6596">
      <w:pPr>
        <w:rPr>
          <w:highlight w:val="yellow"/>
          <w:lang w:bidi="en-US"/>
        </w:rPr>
      </w:pPr>
    </w:p>
    <w:p w14:paraId="249C91E5" w14:textId="77777777" w:rsidR="00DE6596" w:rsidRPr="00DE6596" w:rsidRDefault="00DE6596" w:rsidP="00DE6596">
      <w:pPr>
        <w:rPr>
          <w:highlight w:val="yellow"/>
          <w:lang w:bidi="en-US"/>
        </w:rPr>
      </w:pPr>
    </w:p>
    <w:p w14:paraId="490AC18E" w14:textId="77777777" w:rsidR="004759A7" w:rsidRPr="002811D2" w:rsidRDefault="004759A7" w:rsidP="004759A7">
      <w:pPr>
        <w:spacing w:before="0" w:after="200"/>
        <w:jc w:val="left"/>
        <w:rPr>
          <w:highlight w:val="yellow"/>
          <w:lang w:bidi="en-US"/>
        </w:rPr>
      </w:pPr>
      <w:r w:rsidRPr="002811D2">
        <w:rPr>
          <w:highlight w:val="yellow"/>
          <w:lang w:bidi="en-US"/>
        </w:rPr>
        <w:br w:type="page"/>
      </w:r>
    </w:p>
    <w:p w14:paraId="3F68D752" w14:textId="16DCE715" w:rsidR="002E52D6" w:rsidRPr="005A3335" w:rsidRDefault="00915D17" w:rsidP="002E52D6">
      <w:pPr>
        <w:pStyle w:val="Naslov2"/>
      </w:pPr>
      <w:bookmarkStart w:id="64" w:name="_Toc138155308"/>
      <w:r w:rsidRPr="005B3192">
        <w:t>6.4</w:t>
      </w:r>
      <w:r w:rsidR="002E52D6" w:rsidRPr="005B3192">
        <w:t xml:space="preserve"> </w:t>
      </w:r>
      <w:r w:rsidR="003915B0" w:rsidRPr="005B3192">
        <w:t>Vjetar</w:t>
      </w:r>
      <w:bookmarkEnd w:id="64"/>
    </w:p>
    <w:p w14:paraId="385778CA" w14:textId="42213FFD" w:rsidR="00FC2BA0" w:rsidRPr="005A3335" w:rsidRDefault="00FC2BA0" w:rsidP="00FC2BA0">
      <w:bookmarkStart w:id="65" w:name="_Toc521327824"/>
      <w:r w:rsidRPr="005A3335">
        <w:t xml:space="preserve">Plan djelovanja sustava civilne zaštite u slučaju ekstremnih temperatura pokreće </w:t>
      </w:r>
      <w:r w:rsidR="008854EC" w:rsidRPr="009B4842">
        <w:rPr>
          <w:b/>
          <w:color w:val="FF0000"/>
        </w:rPr>
        <w:t>O</w:t>
      </w:r>
      <w:r w:rsidR="008854EC" w:rsidRPr="005A3335">
        <w:rPr>
          <w:b/>
        </w:rPr>
        <w:t xml:space="preserve">pćinski načelnik </w:t>
      </w:r>
      <w:r w:rsidR="008854EC" w:rsidRPr="005A3335">
        <w:rPr>
          <w:bCs/>
        </w:rPr>
        <w:t>Općine J</w:t>
      </w:r>
      <w:r w:rsidR="008854EC" w:rsidRPr="005A3335">
        <w:t>elenje</w:t>
      </w:r>
      <w:r w:rsidRPr="005A3335">
        <w:t xml:space="preserve">. Shema aktiviranja nalazi se u nastavku. </w:t>
      </w:r>
    </w:p>
    <w:p w14:paraId="0EC19CDA" w14:textId="77777777" w:rsidR="00FC2BA0" w:rsidRPr="005A3335" w:rsidRDefault="00FC2BA0" w:rsidP="00FC2BA0">
      <w:pPr>
        <w:rPr>
          <w:noProof/>
          <w:color w:val="000000"/>
          <w:lang w:eastAsia="hr-HR"/>
        </w:rPr>
      </w:pPr>
      <w:r w:rsidRPr="005A3335">
        <w:rPr>
          <w:noProof/>
          <w:color w:val="000000"/>
          <w:lang w:eastAsia="hr-HR"/>
        </w:rPr>
        <mc:AlternateContent>
          <mc:Choice Requires="wps">
            <w:drawing>
              <wp:anchor distT="0" distB="0" distL="114300" distR="114300" simplePos="0" relativeHeight="252942336" behindDoc="0" locked="0" layoutInCell="1" allowOverlap="1" wp14:anchorId="78BB1131" wp14:editId="3B8F7A84">
                <wp:simplePos x="0" y="0"/>
                <wp:positionH relativeFrom="margin">
                  <wp:posOffset>4333240</wp:posOffset>
                </wp:positionH>
                <wp:positionV relativeFrom="paragraph">
                  <wp:posOffset>276860</wp:posOffset>
                </wp:positionV>
                <wp:extent cx="1257300" cy="571500"/>
                <wp:effectExtent l="0" t="0" r="19050" b="19050"/>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797F030C" w14:textId="77777777" w:rsidR="00FC2BA0" w:rsidRPr="00DF76EE" w:rsidRDefault="00FC2BA0" w:rsidP="00FC2BA0">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BB1131" id="Rounded Rectangle 296" o:spid="_x0000_s1094" style="position:absolute;left:0;text-align:left;margin-left:341.2pt;margin-top:21.8pt;width:99pt;height:45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" filled="f" strokecolor="#92d050" strokeweight="2pt">
                <v:path arrowok="t"/>
                <v:textbox>
                  <w:txbxContent>
                    <w:p w14:paraId="797F030C" w14:textId="77777777" w:rsidR="00FC2BA0" w:rsidRPr="00DF76EE" w:rsidRDefault="00FC2BA0" w:rsidP="00FC2BA0">
                      <w:pPr>
                        <w:jc w:val="center"/>
                        <w:rPr>
                          <w:b/>
                          <w:sz w:val="20"/>
                        </w:rPr>
                      </w:pPr>
                      <w:r w:rsidRPr="00DF76EE">
                        <w:rPr>
                          <w:b/>
                          <w:sz w:val="20"/>
                        </w:rPr>
                        <w:t>Povjerenici civilne zaštite</w:t>
                      </w:r>
                    </w:p>
                  </w:txbxContent>
                </v:textbox>
                <w10:wrap anchorx="margin"/>
              </v:roundrect>
            </w:pict>
          </mc:Fallback>
        </mc:AlternateContent>
      </w:r>
      <w:r w:rsidRPr="005A3335">
        <w:rPr>
          <w:noProof/>
          <w:color w:val="000000"/>
          <w:lang w:eastAsia="hr-HR"/>
        </w:rPr>
        <mc:AlternateContent>
          <mc:Choice Requires="wps">
            <w:drawing>
              <wp:anchor distT="0" distB="0" distL="114300" distR="114300" simplePos="0" relativeHeight="252943360" behindDoc="0" locked="0" layoutInCell="1" allowOverlap="1" wp14:anchorId="0A5BDB38" wp14:editId="00F5AED7">
                <wp:simplePos x="0" y="0"/>
                <wp:positionH relativeFrom="margin">
                  <wp:align>left</wp:align>
                </wp:positionH>
                <wp:positionV relativeFrom="paragraph">
                  <wp:posOffset>11430</wp:posOffset>
                </wp:positionV>
                <wp:extent cx="2238375" cy="1238250"/>
                <wp:effectExtent l="0" t="0" r="28575" b="19050"/>
                <wp:wrapNone/>
                <wp:docPr id="29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238250"/>
                        </a:xfrm>
                        <a:prstGeom prst="roundRect">
                          <a:avLst/>
                        </a:prstGeom>
                        <a:noFill/>
                        <a:ln w="25400" cap="flat" cmpd="sng" algn="ctr">
                          <a:solidFill>
                            <a:srgbClr val="92D050"/>
                          </a:solidFill>
                          <a:prstDash val="solid"/>
                        </a:ln>
                        <a:effectLst/>
                      </wps:spPr>
                      <wps:txbx>
                        <w:txbxContent>
                          <w:p w14:paraId="18A4E30A" w14:textId="77777777" w:rsidR="00FC2BA0" w:rsidRPr="00DF76EE" w:rsidRDefault="00FC2BA0" w:rsidP="00FC2BA0">
                            <w:pPr>
                              <w:spacing w:before="0" w:after="0"/>
                              <w:jc w:val="center"/>
                              <w:rPr>
                                <w:b/>
                                <w:sz w:val="20"/>
                                <w:szCs w:val="20"/>
                              </w:rPr>
                            </w:pPr>
                            <w:r w:rsidRPr="002D75EE">
                              <w:rPr>
                                <w:b/>
                                <w:sz w:val="20"/>
                                <w:szCs w:val="20"/>
                              </w:rPr>
                              <w:t>Operativne snage</w:t>
                            </w:r>
                          </w:p>
                          <w:p w14:paraId="08A6BDE5" w14:textId="640D21C0" w:rsidR="00FC2BA0" w:rsidRDefault="00FC2BA0" w:rsidP="00FC2BA0">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7FCFA3B3" w14:textId="485D1DC6" w:rsidR="00FC2BA0"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5BC7FBFE" w14:textId="07525A47" w:rsidR="00FC2BA0" w:rsidRPr="00DF76EE"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BDB38" id="_x0000_s1095" style="position:absolute;left:0;text-align:left;margin-left:0;margin-top:.9pt;width:176.25pt;height:97.5pt;z-index:25294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" filled="f" strokecolor="#92d050" strokeweight="2pt">
                <v:path arrowok="t"/>
                <v:textbox>
                  <w:txbxContent>
                    <w:p w14:paraId="18A4E30A" w14:textId="77777777" w:rsidR="00FC2BA0" w:rsidRPr="00DF76EE" w:rsidRDefault="00FC2BA0" w:rsidP="00FC2BA0">
                      <w:pPr>
                        <w:spacing w:before="0" w:after="0"/>
                        <w:jc w:val="center"/>
                        <w:rPr>
                          <w:b/>
                          <w:sz w:val="20"/>
                          <w:szCs w:val="20"/>
                        </w:rPr>
                      </w:pPr>
                      <w:r w:rsidRPr="002D75EE">
                        <w:rPr>
                          <w:b/>
                          <w:sz w:val="20"/>
                          <w:szCs w:val="20"/>
                        </w:rPr>
                        <w:t>Operativne snage</w:t>
                      </w:r>
                    </w:p>
                    <w:p w14:paraId="08A6BDE5" w14:textId="640D21C0" w:rsidR="00FC2BA0" w:rsidRDefault="00FC2BA0" w:rsidP="00FC2BA0">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DVD „Ivan Zoretić Španac“ Jelenje</w:t>
                      </w:r>
                    </w:p>
                    <w:p w14:paraId="7FCFA3B3" w14:textId="485D1DC6" w:rsidR="00FC2BA0"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JVP Rijeka</w:t>
                      </w:r>
                    </w:p>
                    <w:p w14:paraId="5BC7FBFE" w14:textId="07525A47" w:rsidR="00FC2BA0" w:rsidRPr="00DF76EE" w:rsidRDefault="00FC2BA0" w:rsidP="00FC2BA0">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p>
    <w:p w14:paraId="34AB04E7" w14:textId="77777777" w:rsidR="00FC2BA0" w:rsidRPr="005A3335" w:rsidRDefault="00FC2BA0" w:rsidP="00FC2BA0">
      <w:pPr>
        <w:tabs>
          <w:tab w:val="left" w:pos="705"/>
        </w:tabs>
        <w:rPr>
          <w:lang w:bidi="en-US"/>
        </w:rPr>
      </w:pPr>
    </w:p>
    <w:p w14:paraId="1FE7E41E" w14:textId="77777777" w:rsidR="00FC2BA0" w:rsidRPr="005A3335" w:rsidRDefault="00FC2BA0" w:rsidP="00FC2BA0">
      <w:pPr>
        <w:rPr>
          <w:lang w:bidi="en-US"/>
        </w:rPr>
      </w:pPr>
      <w:r w:rsidRPr="005A3335">
        <w:rPr>
          <w:noProof/>
          <w:color w:val="000000"/>
          <w:lang w:eastAsia="hr-HR"/>
        </w:rPr>
        <mc:AlternateContent>
          <mc:Choice Requires="wps">
            <w:drawing>
              <wp:anchor distT="0" distB="0" distL="114300" distR="114300" simplePos="0" relativeHeight="252961792" behindDoc="0" locked="0" layoutInCell="1" allowOverlap="1" wp14:anchorId="6C412A1F" wp14:editId="1AF9D410">
                <wp:simplePos x="0" y="0"/>
                <wp:positionH relativeFrom="column">
                  <wp:posOffset>2252980</wp:posOffset>
                </wp:positionH>
                <wp:positionV relativeFrom="paragraph">
                  <wp:posOffset>46990</wp:posOffset>
                </wp:positionV>
                <wp:extent cx="2276475" cy="1104900"/>
                <wp:effectExtent l="38100" t="38100" r="28575" b="19050"/>
                <wp:wrapNone/>
                <wp:docPr id="481"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6475" cy="11049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8E821B" id="Straight Arrow Connector 580" o:spid="_x0000_s1026" type="#_x0000_t32" style="position:absolute;margin-left:177.4pt;margin-top:3.7pt;width:179.25pt;height:87pt;flip:x 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" strokecolor="windowText" strokeweight="1.5pt">
                <v:stroke dashstyle="dash" endarrow="block"/>
                <o:lock v:ext="edit" shapetype="f"/>
              </v:shape>
            </w:pict>
          </mc:Fallback>
        </mc:AlternateContent>
      </w:r>
    </w:p>
    <w:p w14:paraId="1E271058" w14:textId="77777777" w:rsidR="00FC2BA0" w:rsidRPr="005A3335" w:rsidRDefault="00FC2BA0" w:rsidP="00FC2BA0">
      <w:pPr>
        <w:rPr>
          <w:noProof/>
          <w:color w:val="000000"/>
          <w:lang w:eastAsia="hr-HR"/>
        </w:rPr>
      </w:pPr>
      <w:r w:rsidRPr="005A3335">
        <w:rPr>
          <w:noProof/>
          <w:sz w:val="20"/>
          <w:lang w:eastAsia="hr-HR"/>
        </w:rPr>
        <mc:AlternateContent>
          <mc:Choice Requires="wps">
            <w:drawing>
              <wp:anchor distT="0" distB="0" distL="114300" distR="114300" simplePos="0" relativeHeight="252959744" behindDoc="0" locked="0" layoutInCell="1" allowOverlap="1" wp14:anchorId="7D491EEF" wp14:editId="7934AEB5">
                <wp:simplePos x="0" y="0"/>
                <wp:positionH relativeFrom="margin">
                  <wp:posOffset>6777355</wp:posOffset>
                </wp:positionH>
                <wp:positionV relativeFrom="paragraph">
                  <wp:posOffset>5715</wp:posOffset>
                </wp:positionV>
                <wp:extent cx="2152650" cy="933450"/>
                <wp:effectExtent l="0" t="0" r="19050" b="19050"/>
                <wp:wrapNone/>
                <wp:docPr id="537" name="Rounded 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221B23C1" w14:textId="77777777" w:rsidR="00FC2BA0" w:rsidRPr="002B0FE1" w:rsidRDefault="00FC2BA0" w:rsidP="00FC2BA0">
                            <w:pPr>
                              <w:spacing w:before="0" w:after="0" w:line="240" w:lineRule="auto"/>
                              <w:jc w:val="center"/>
                              <w:rPr>
                                <w:b/>
                                <w:sz w:val="20"/>
                              </w:rPr>
                            </w:pPr>
                            <w:r w:rsidRPr="002B0FE1">
                              <w:rPr>
                                <w:b/>
                                <w:sz w:val="20"/>
                              </w:rPr>
                              <w:t>Udruge</w:t>
                            </w:r>
                          </w:p>
                          <w:p w14:paraId="06376CD9" w14:textId="30C2BDE4" w:rsidR="00FC2BA0" w:rsidRPr="006E10AF" w:rsidRDefault="0018596E" w:rsidP="006E093B">
                            <w:pPr>
                              <w:pStyle w:val="Odlomakpopisa"/>
                            </w:pPr>
                            <w:r>
                              <w:t>Lovačko društvo „Jelen“</w:t>
                            </w:r>
                          </w:p>
                          <w:p w14:paraId="17576A1F" w14:textId="51629A73" w:rsidR="00FC2BA0" w:rsidRPr="000A0AFA" w:rsidRDefault="00FC2BA0" w:rsidP="000A0AFA">
                            <w:pPr>
                              <w:rPr>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91EEF" id="Rounded Rectangle 537" o:spid="_x0000_s1096" style="position:absolute;left:0;text-align:left;margin-left:533.65pt;margin-top:.45pt;width:169.5pt;height:73.5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" filled="f" strokecolor="#92d050" strokeweight="2pt">
                <v:path arrowok="t"/>
                <v:textbox>
                  <w:txbxContent>
                    <w:p w14:paraId="221B23C1" w14:textId="77777777" w:rsidR="00FC2BA0" w:rsidRPr="002B0FE1" w:rsidRDefault="00FC2BA0" w:rsidP="00FC2BA0">
                      <w:pPr>
                        <w:spacing w:before="0" w:after="0" w:line="240" w:lineRule="auto"/>
                        <w:jc w:val="center"/>
                        <w:rPr>
                          <w:b/>
                          <w:sz w:val="20"/>
                        </w:rPr>
                      </w:pPr>
                      <w:r w:rsidRPr="002B0FE1">
                        <w:rPr>
                          <w:b/>
                          <w:sz w:val="20"/>
                        </w:rPr>
                        <w:t>Udruge</w:t>
                      </w:r>
                    </w:p>
                    <w:p w14:paraId="06376CD9" w14:textId="30C2BDE4" w:rsidR="00FC2BA0" w:rsidRPr="006E10AF" w:rsidRDefault="0018596E" w:rsidP="006E093B">
                      <w:pPr>
                        <w:pStyle w:val="Odlomakpopisa"/>
                      </w:pPr>
                      <w:r>
                        <w:t>Lovačko društvo „Jelen“</w:t>
                      </w:r>
                    </w:p>
                    <w:p w14:paraId="17576A1F" w14:textId="51629A73" w:rsidR="00FC2BA0" w:rsidRPr="000A0AFA" w:rsidRDefault="00FC2BA0" w:rsidP="000A0AFA">
                      <w:pPr>
                        <w:rPr>
                          <w:highlight w:val="yellow"/>
                        </w:rPr>
                      </w:pPr>
                    </w:p>
                  </w:txbxContent>
                </v:textbox>
                <w10:wrap anchorx="margin"/>
              </v:roundrect>
            </w:pict>
          </mc:Fallback>
        </mc:AlternateContent>
      </w:r>
      <w:r w:rsidRPr="005A3335">
        <w:rPr>
          <w:noProof/>
          <w:sz w:val="20"/>
          <w:szCs w:val="20"/>
          <w:lang w:eastAsia="hr-HR"/>
        </w:rPr>
        <mc:AlternateContent>
          <mc:Choice Requires="wps">
            <w:drawing>
              <wp:anchor distT="0" distB="0" distL="114300" distR="114300" simplePos="0" relativeHeight="252944384" behindDoc="0" locked="0" layoutInCell="1" allowOverlap="1" wp14:anchorId="751F4791" wp14:editId="4C098295">
                <wp:simplePos x="0" y="0"/>
                <wp:positionH relativeFrom="column">
                  <wp:posOffset>4919980</wp:posOffset>
                </wp:positionH>
                <wp:positionV relativeFrom="paragraph">
                  <wp:posOffset>17780</wp:posOffset>
                </wp:positionV>
                <wp:extent cx="85725" cy="857250"/>
                <wp:effectExtent l="0" t="38100" r="66675" b="19050"/>
                <wp:wrapNone/>
                <wp:docPr id="476"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8572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DE0FB8" id="Straight Arrow Connector 576" o:spid="_x0000_s1026" type="#_x0000_t32" style="position:absolute;margin-left:387.4pt;margin-top:1.4pt;width:6.75pt;height:67.5pt;flip:y;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" strokecolor="windowText" strokeweight="1.5pt">
                <v:stroke endarrow="block"/>
                <o:lock v:ext="edit" shapetype="f"/>
              </v:shape>
            </w:pict>
          </mc:Fallback>
        </mc:AlternateContent>
      </w:r>
    </w:p>
    <w:p w14:paraId="5BAAB158" w14:textId="77777777" w:rsidR="00FC2BA0" w:rsidRPr="005A3335" w:rsidRDefault="00FC2BA0" w:rsidP="00FC2BA0">
      <w:pPr>
        <w:rPr>
          <w:noProof/>
          <w:color w:val="000000"/>
          <w:lang w:eastAsia="hr-HR"/>
        </w:rPr>
      </w:pPr>
      <w:r w:rsidRPr="005A3335">
        <w:rPr>
          <w:noProof/>
          <w:lang w:eastAsia="hr-HR"/>
        </w:rPr>
        <mc:AlternateContent>
          <mc:Choice Requires="wps">
            <w:drawing>
              <wp:anchor distT="0" distB="0" distL="114300" distR="114300" simplePos="0" relativeHeight="252960768" behindDoc="0" locked="0" layoutInCell="1" allowOverlap="1" wp14:anchorId="23E3602D" wp14:editId="64ED7437">
                <wp:simplePos x="0" y="0"/>
                <wp:positionH relativeFrom="column">
                  <wp:posOffset>5596255</wp:posOffset>
                </wp:positionH>
                <wp:positionV relativeFrom="paragraph">
                  <wp:posOffset>188595</wp:posOffset>
                </wp:positionV>
                <wp:extent cx="1181100" cy="541020"/>
                <wp:effectExtent l="0" t="38100" r="57150" b="30480"/>
                <wp:wrapNone/>
                <wp:docPr id="538"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5410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529F87" id="Straight Arrow Connector 586" o:spid="_x0000_s1026" type="#_x0000_t32" style="position:absolute;margin-left:440.65pt;margin-top:14.85pt;width:93pt;height:42.6pt;flip:y;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" strokecolor="windowText" strokeweight="1.5pt">
                <v:stroke endarrow="block"/>
                <o:lock v:ext="edit" shapetype="f"/>
              </v:shape>
            </w:pict>
          </mc:Fallback>
        </mc:AlternateContent>
      </w:r>
      <w:r w:rsidRPr="005A3335">
        <w:rPr>
          <w:noProof/>
          <w:sz w:val="20"/>
          <w:szCs w:val="20"/>
          <w:lang w:eastAsia="hr-HR"/>
        </w:rPr>
        <mc:AlternateContent>
          <mc:Choice Requires="wps">
            <w:drawing>
              <wp:anchor distT="0" distB="0" distL="114300" distR="114300" simplePos="0" relativeHeight="252957696" behindDoc="0" locked="0" layoutInCell="1" allowOverlap="1" wp14:anchorId="049041F8" wp14:editId="2D3F6E5C">
                <wp:simplePos x="0" y="0"/>
                <wp:positionH relativeFrom="column">
                  <wp:posOffset>671830</wp:posOffset>
                </wp:positionH>
                <wp:positionV relativeFrom="paragraph">
                  <wp:posOffset>131445</wp:posOffset>
                </wp:positionV>
                <wp:extent cx="428625" cy="600075"/>
                <wp:effectExtent l="0" t="38100" r="47625" b="28575"/>
                <wp:wrapNone/>
                <wp:docPr id="477"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6000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A4E2D3" id="Straight Arrow Connector 576" o:spid="_x0000_s1026" type="#_x0000_t32" style="position:absolute;margin-left:52.9pt;margin-top:10.35pt;width:33.75pt;height:47.25pt;flip:y;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" strokecolor="windowText" strokeweight="1.5pt">
                <v:stroke endarrow="block"/>
                <o:lock v:ext="edit" shapetype="f"/>
              </v:shape>
            </w:pict>
          </mc:Fallback>
        </mc:AlternateContent>
      </w:r>
    </w:p>
    <w:p w14:paraId="3E6271B5" w14:textId="77777777" w:rsidR="00FC2BA0" w:rsidRPr="005A3335" w:rsidRDefault="00FC2BA0" w:rsidP="00FC2BA0">
      <w:pPr>
        <w:rPr>
          <w:color w:val="000000"/>
        </w:rPr>
      </w:pPr>
      <w:r w:rsidRPr="005A3335">
        <w:rPr>
          <w:noProof/>
          <w:color w:val="000000"/>
          <w:lang w:eastAsia="hr-HR"/>
        </w:rPr>
        <mc:AlternateContent>
          <mc:Choice Requires="wps">
            <w:drawing>
              <wp:anchor distT="0" distB="0" distL="114300" distR="114300" simplePos="0" relativeHeight="252945408" behindDoc="0" locked="0" layoutInCell="1" allowOverlap="1" wp14:anchorId="757979CA" wp14:editId="50422754">
                <wp:simplePos x="0" y="0"/>
                <wp:positionH relativeFrom="column">
                  <wp:posOffset>2138680</wp:posOffset>
                </wp:positionH>
                <wp:positionV relativeFrom="paragraph">
                  <wp:posOffset>6350</wp:posOffset>
                </wp:positionV>
                <wp:extent cx="1333500" cy="1028700"/>
                <wp:effectExtent l="0" t="0" r="19050" b="19050"/>
                <wp:wrapNone/>
                <wp:docPr id="319" name="Rounded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solidFill>
                          <a:sysClr val="window" lastClr="FFFFFF"/>
                        </a:solidFill>
                        <a:ln w="25400" cap="flat" cmpd="sng" algn="ctr">
                          <a:solidFill>
                            <a:srgbClr val="C0504D"/>
                          </a:solidFill>
                          <a:prstDash val="solid"/>
                        </a:ln>
                        <a:effectLst/>
                      </wps:spPr>
                      <wps:txbx>
                        <w:txbxContent>
                          <w:p w14:paraId="0F8EDDF6" w14:textId="60E967D7" w:rsidR="00FC2BA0" w:rsidRPr="00593CD5" w:rsidRDefault="00FC2BA0" w:rsidP="00FC2BA0">
                            <w:pPr>
                              <w:jc w:val="center"/>
                              <w:rPr>
                                <w:b/>
                              </w:rPr>
                            </w:pPr>
                            <w:r w:rsidRPr="00DC2C9E">
                              <w:rPr>
                                <w:b/>
                                <w:color w:val="FF0000"/>
                              </w:rPr>
                              <w:t>O</w:t>
                            </w:r>
                            <w:r>
                              <w:rPr>
                                <w:b/>
                              </w:rPr>
                              <w:t xml:space="preserve">pćinski 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979CA" id="Rounded Rectangle 319" o:spid="_x0000_s1097" style="position:absolute;left:0;text-align:left;margin-left:168.4pt;margin-top:.5pt;width:105pt;height:81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" fillcolor="window" strokecolor="#c0504d" strokeweight="2pt">
                <v:path arrowok="t"/>
                <v:textbox>
                  <w:txbxContent>
                    <w:p w14:paraId="0F8EDDF6" w14:textId="60E967D7" w:rsidR="00FC2BA0" w:rsidRPr="00593CD5" w:rsidRDefault="00FC2BA0" w:rsidP="00FC2BA0">
                      <w:pPr>
                        <w:jc w:val="center"/>
                        <w:rPr>
                          <w:b/>
                        </w:rPr>
                      </w:pPr>
                      <w:r w:rsidRPr="00DC2C9E">
                        <w:rPr>
                          <w:b/>
                          <w:color w:val="FF0000"/>
                        </w:rPr>
                        <w:t>O</w:t>
                      </w:r>
                      <w:r>
                        <w:rPr>
                          <w:b/>
                        </w:rPr>
                        <w:t xml:space="preserve">pćinski načelnik </w:t>
                      </w:r>
                      <w:r w:rsidR="004A4DAB">
                        <w:rPr>
                          <w:b/>
                        </w:rPr>
                        <w:t>Općine Jelenje</w:t>
                      </w:r>
                    </w:p>
                  </w:txbxContent>
                </v:textbox>
              </v:roundrect>
            </w:pict>
          </mc:Fallback>
        </mc:AlternateContent>
      </w:r>
    </w:p>
    <w:p w14:paraId="61B10671" w14:textId="77777777" w:rsidR="00FC2BA0" w:rsidRPr="005A3335" w:rsidRDefault="00FC2BA0" w:rsidP="00FC2BA0">
      <w:pPr>
        <w:rPr>
          <w:color w:val="000000"/>
        </w:rPr>
      </w:pPr>
      <w:r w:rsidRPr="005A3335">
        <w:rPr>
          <w:noProof/>
          <w:color w:val="000000"/>
          <w:lang w:eastAsia="hr-HR"/>
        </w:rPr>
        <mc:AlternateContent>
          <mc:Choice Requires="wps">
            <w:drawing>
              <wp:anchor distT="0" distB="0" distL="114300" distR="114300" simplePos="0" relativeHeight="252956672" behindDoc="0" locked="0" layoutInCell="1" allowOverlap="1" wp14:anchorId="14EB9F8E" wp14:editId="2E54BC7D">
                <wp:simplePos x="0" y="0"/>
                <wp:positionH relativeFrom="column">
                  <wp:posOffset>1243330</wp:posOffset>
                </wp:positionH>
                <wp:positionV relativeFrom="paragraph">
                  <wp:posOffset>248285</wp:posOffset>
                </wp:positionV>
                <wp:extent cx="895350" cy="9525"/>
                <wp:effectExtent l="19050" t="57150" r="0" b="85725"/>
                <wp:wrapNone/>
                <wp:docPr id="513"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EF6BF4" id="Ravni poveznik sa strelicom 49" o:spid="_x0000_s1026" type="#_x0000_t32" style="position:absolute;margin-left:97.9pt;margin-top:19.55pt;width:70.5pt;height:.75pt;flip:x;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" strokecolor="red"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55648" behindDoc="0" locked="0" layoutInCell="1" allowOverlap="1" wp14:anchorId="03CFE034" wp14:editId="58D8E7BB">
                <wp:simplePos x="0" y="0"/>
                <wp:positionH relativeFrom="column">
                  <wp:posOffset>3491230</wp:posOffset>
                </wp:positionH>
                <wp:positionV relativeFrom="paragraph">
                  <wp:posOffset>269240</wp:posOffset>
                </wp:positionV>
                <wp:extent cx="885825" cy="45720"/>
                <wp:effectExtent l="0" t="38100" r="28575" b="87630"/>
                <wp:wrapNone/>
                <wp:docPr id="514"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DE0D3C" id="Ravni poveznik sa strelicom 47" o:spid="_x0000_s1026" type="#_x0000_t32" style="position:absolute;margin-left:274.9pt;margin-top:21.2pt;width:69.75pt;height:3.6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" strokecolor="windowText"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47456" behindDoc="0" locked="0" layoutInCell="1" allowOverlap="1" wp14:anchorId="143EDDA8" wp14:editId="4ACA3F03">
                <wp:simplePos x="0" y="0"/>
                <wp:positionH relativeFrom="column">
                  <wp:posOffset>4378325</wp:posOffset>
                </wp:positionH>
                <wp:positionV relativeFrom="paragraph">
                  <wp:posOffset>38735</wp:posOffset>
                </wp:positionV>
                <wp:extent cx="1181100" cy="590550"/>
                <wp:effectExtent l="0" t="0" r="19050" b="19050"/>
                <wp:wrapNone/>
                <wp:docPr id="516" name="Rounded 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76E5F0C5" w14:textId="77777777" w:rsidR="00FC2BA0" w:rsidRPr="00593CD5" w:rsidRDefault="00FC2BA0" w:rsidP="00FC2BA0">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EDDA8" id="Rounded Rectangle 516" o:spid="_x0000_s1098" style="position:absolute;left:0;text-align:left;margin-left:344.75pt;margin-top:3.05pt;width:93pt;height:4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" fillcolor="window" strokecolor="#4f81bd" strokeweight="2pt">
                <v:path arrowok="t"/>
                <v:textbox>
                  <w:txbxContent>
                    <w:p w14:paraId="76E5F0C5" w14:textId="77777777" w:rsidR="00FC2BA0" w:rsidRPr="00593CD5" w:rsidRDefault="00FC2BA0" w:rsidP="00FC2BA0">
                      <w:pPr>
                        <w:jc w:val="center"/>
                        <w:rPr>
                          <w:b/>
                        </w:rPr>
                      </w:pPr>
                      <w:r w:rsidRPr="00593CD5">
                        <w:rPr>
                          <w:b/>
                        </w:rPr>
                        <w:t>Stožer civilne zaštite</w:t>
                      </w:r>
                    </w:p>
                  </w:txbxContent>
                </v:textbox>
              </v:roundrect>
            </w:pict>
          </mc:Fallback>
        </mc:AlternateContent>
      </w:r>
      <w:r w:rsidRPr="005A3335">
        <w:rPr>
          <w:noProof/>
          <w:color w:val="000000"/>
          <w:lang w:eastAsia="hr-HR"/>
        </w:rPr>
        <mc:AlternateContent>
          <mc:Choice Requires="wps">
            <w:drawing>
              <wp:anchor distT="0" distB="0" distL="114300" distR="114300" simplePos="0" relativeHeight="252946432" behindDoc="0" locked="0" layoutInCell="1" allowOverlap="1" wp14:anchorId="4BE02CC8" wp14:editId="7222D490">
                <wp:simplePos x="0" y="0"/>
                <wp:positionH relativeFrom="column">
                  <wp:posOffset>186055</wp:posOffset>
                </wp:positionH>
                <wp:positionV relativeFrom="paragraph">
                  <wp:posOffset>173355</wp:posOffset>
                </wp:positionV>
                <wp:extent cx="1076325" cy="381000"/>
                <wp:effectExtent l="0" t="0" r="28575" b="19050"/>
                <wp:wrapNone/>
                <wp:docPr id="517" name="Rounded 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6E529D90" w14:textId="77777777" w:rsidR="00FC2BA0" w:rsidRPr="00080535" w:rsidRDefault="00FC2BA0" w:rsidP="00FC2BA0">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02CC8" id="Rounded Rectangle 517" o:spid="_x0000_s1099" style="position:absolute;left:0;text-align:left;margin-left:14.65pt;margin-top:13.65pt;width:84.75pt;height:30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yXw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" filled="f" strokecolor="#ffc000" strokeweight="2pt">
                <v:path arrowok="t"/>
                <v:textbox>
                  <w:txbxContent>
                    <w:p w14:paraId="6E529D90" w14:textId="77777777" w:rsidR="00FC2BA0" w:rsidRPr="00080535" w:rsidRDefault="00FC2BA0" w:rsidP="00FC2BA0">
                      <w:pPr>
                        <w:jc w:val="center"/>
                        <w:rPr>
                          <w:b/>
                        </w:rPr>
                      </w:pPr>
                      <w:r w:rsidRPr="00080535">
                        <w:rPr>
                          <w:b/>
                        </w:rPr>
                        <w:t>ŽC 112</w:t>
                      </w:r>
                    </w:p>
                  </w:txbxContent>
                </v:textbox>
              </v:roundrect>
            </w:pict>
          </mc:Fallback>
        </mc:AlternateContent>
      </w:r>
    </w:p>
    <w:p w14:paraId="5F510726" w14:textId="77777777" w:rsidR="00FC2BA0" w:rsidRPr="005A3335" w:rsidRDefault="00FC2BA0" w:rsidP="00FC2BA0">
      <w:pPr>
        <w:tabs>
          <w:tab w:val="left" w:pos="2175"/>
        </w:tabs>
        <w:rPr>
          <w:color w:val="000000"/>
        </w:rPr>
      </w:pPr>
      <w:r w:rsidRPr="005A3335">
        <w:rPr>
          <w:noProof/>
          <w:color w:val="000000"/>
          <w:lang w:eastAsia="hr-HR"/>
        </w:rPr>
        <mc:AlternateContent>
          <mc:Choice Requires="wps">
            <w:drawing>
              <wp:anchor distT="0" distB="0" distL="114300" distR="114300" simplePos="0" relativeHeight="252954624" behindDoc="0" locked="0" layoutInCell="1" allowOverlap="1" wp14:anchorId="3D418555" wp14:editId="15A4F2CF">
                <wp:simplePos x="0" y="0"/>
                <wp:positionH relativeFrom="column">
                  <wp:posOffset>1262380</wp:posOffset>
                </wp:positionH>
                <wp:positionV relativeFrom="paragraph">
                  <wp:posOffset>85725</wp:posOffset>
                </wp:positionV>
                <wp:extent cx="895350" cy="9525"/>
                <wp:effectExtent l="0" t="76200" r="19050" b="85725"/>
                <wp:wrapNone/>
                <wp:docPr id="518"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7A0C0D" id="Ravni poveznik sa strelicom 25" o:spid="_x0000_s1026" type="#_x0000_t32" style="position:absolute;margin-left:99.4pt;margin-top:6.75pt;width:70.5pt;height:.75pt;flip:y;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" strokecolor="red"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50528" behindDoc="0" locked="0" layoutInCell="1" allowOverlap="1" wp14:anchorId="7403BC5F" wp14:editId="4E5E8C29">
                <wp:simplePos x="0" y="0"/>
                <wp:positionH relativeFrom="column">
                  <wp:posOffset>5572125</wp:posOffset>
                </wp:positionH>
                <wp:positionV relativeFrom="paragraph">
                  <wp:posOffset>193040</wp:posOffset>
                </wp:positionV>
                <wp:extent cx="926465" cy="564515"/>
                <wp:effectExtent l="0" t="0" r="83185" b="64135"/>
                <wp:wrapNone/>
                <wp:docPr id="519" name="Straight Arrow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FE76E8" id="Straight Arrow Connector 519" o:spid="_x0000_s1026" type="#_x0000_t32" style="position:absolute;margin-left:438.75pt;margin-top:15.2pt;width:72.95pt;height:44.4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" strokecolor="windowText" strokeweight="1.5pt">
                <v:stroke endarrow="block"/>
                <o:lock v:ext="edit" shapetype="f"/>
              </v:shape>
            </w:pict>
          </mc:Fallback>
        </mc:AlternateContent>
      </w:r>
      <w:r w:rsidRPr="005A3335">
        <w:rPr>
          <w:noProof/>
          <w:color w:val="000000"/>
          <w:lang w:eastAsia="hr-HR"/>
        </w:rPr>
        <mc:AlternateContent>
          <mc:Choice Requires="wps">
            <w:drawing>
              <wp:anchor distT="0" distB="0" distL="114300" distR="114300" simplePos="0" relativeHeight="252951552" behindDoc="0" locked="0" layoutInCell="1" allowOverlap="1" wp14:anchorId="1C33E048" wp14:editId="0D2FE667">
                <wp:simplePos x="0" y="0"/>
                <wp:positionH relativeFrom="column">
                  <wp:posOffset>716280</wp:posOffset>
                </wp:positionH>
                <wp:positionV relativeFrom="paragraph">
                  <wp:posOffset>266065</wp:posOffset>
                </wp:positionV>
                <wp:extent cx="1456690" cy="1243965"/>
                <wp:effectExtent l="0" t="0" r="67310" b="51435"/>
                <wp:wrapNone/>
                <wp:docPr id="520" name="Straight Arrow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6690" cy="124396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2B279E" id="Straight Arrow Connector 520" o:spid="_x0000_s1026" type="#_x0000_t32" style="position:absolute;margin-left:56.4pt;margin-top:20.95pt;width:114.7pt;height:97.9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" strokecolor="windowText" strokeweight="1.5pt">
                <v:stroke endarrow="block"/>
                <o:lock v:ext="edit" shapetype="f"/>
              </v:shape>
            </w:pict>
          </mc:Fallback>
        </mc:AlternateContent>
      </w:r>
      <w:r w:rsidRPr="005A3335">
        <w:rPr>
          <w:color w:val="000000"/>
        </w:rPr>
        <w:tab/>
      </w:r>
    </w:p>
    <w:p w14:paraId="428C1E70" w14:textId="64CD362F" w:rsidR="00FC2BA0" w:rsidRPr="005A3335" w:rsidRDefault="00FC2BA0" w:rsidP="00FC2BA0">
      <w:pPr>
        <w:rPr>
          <w:color w:val="000000"/>
        </w:rPr>
      </w:pPr>
      <w:r w:rsidRPr="005A3335">
        <w:rPr>
          <w:noProof/>
          <w:lang w:eastAsia="hr-HR"/>
        </w:rPr>
        <mc:AlternateContent>
          <mc:Choice Requires="wps">
            <w:drawing>
              <wp:anchor distT="0" distB="0" distL="114300" distR="114300" simplePos="0" relativeHeight="252962816" behindDoc="0" locked="0" layoutInCell="1" allowOverlap="1" wp14:anchorId="01A6B265" wp14:editId="4E32A402">
                <wp:simplePos x="0" y="0"/>
                <wp:positionH relativeFrom="column">
                  <wp:posOffset>4091305</wp:posOffset>
                </wp:positionH>
                <wp:positionV relativeFrom="paragraph">
                  <wp:posOffset>80645</wp:posOffset>
                </wp:positionV>
                <wp:extent cx="829310" cy="228600"/>
                <wp:effectExtent l="38100" t="0" r="27940" b="76200"/>
                <wp:wrapNone/>
                <wp:docPr id="494" name="Straight Arrow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9310" cy="2286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07937D" id="Straight Arrow Connector 578" o:spid="_x0000_s1026" type="#_x0000_t32" style="position:absolute;margin-left:322.15pt;margin-top:6.35pt;width:65.3pt;height:18pt;flip:x;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" strokecolor="windowText" strokeweight="1.5pt">
                <v:stroke dashstyle="dash" endarrow="block"/>
                <o:lock v:ext="edit" shapetype="f"/>
              </v:shape>
            </w:pict>
          </mc:Fallback>
        </mc:AlternateContent>
      </w:r>
    </w:p>
    <w:p w14:paraId="14787C2B" w14:textId="4E7704CC" w:rsidR="00FC2BA0" w:rsidRPr="005A3335" w:rsidRDefault="00254F35" w:rsidP="00FC2BA0">
      <w:pPr>
        <w:tabs>
          <w:tab w:val="center" w:pos="7002"/>
        </w:tabs>
        <w:rPr>
          <w:color w:val="000000"/>
          <w:sz w:val="20"/>
        </w:rPr>
      </w:pPr>
      <w:r w:rsidRPr="005A3335">
        <w:rPr>
          <w:noProof/>
          <w:color w:val="000000"/>
          <w:sz w:val="20"/>
          <w:lang w:eastAsia="hr-HR"/>
        </w:rPr>
        <mc:AlternateContent>
          <mc:Choice Requires="wps">
            <w:drawing>
              <wp:anchor distT="0" distB="0" distL="114300" distR="114300" simplePos="0" relativeHeight="252949504" behindDoc="0" locked="0" layoutInCell="1" allowOverlap="1" wp14:anchorId="18053BFE" wp14:editId="470F8098">
                <wp:simplePos x="0" y="0"/>
                <wp:positionH relativeFrom="column">
                  <wp:posOffset>2178685</wp:posOffset>
                </wp:positionH>
                <wp:positionV relativeFrom="paragraph">
                  <wp:posOffset>46355</wp:posOffset>
                </wp:positionV>
                <wp:extent cx="4117975" cy="3444240"/>
                <wp:effectExtent l="0" t="0" r="15875" b="22860"/>
                <wp:wrapNone/>
                <wp:docPr id="534" name="Rounded 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7975" cy="3444240"/>
                        </a:xfrm>
                        <a:prstGeom prst="roundRect">
                          <a:avLst/>
                        </a:prstGeom>
                        <a:noFill/>
                        <a:ln w="25400" cap="flat" cmpd="sng" algn="ctr">
                          <a:solidFill>
                            <a:srgbClr val="92D050"/>
                          </a:solidFill>
                          <a:prstDash val="solid"/>
                        </a:ln>
                        <a:effectLst/>
                      </wps:spPr>
                      <wps:txbx>
                        <w:txbxContent>
                          <w:p w14:paraId="1D76851C" w14:textId="77777777" w:rsidR="00FC2BA0" w:rsidRPr="00DF76EE" w:rsidRDefault="00FC2BA0" w:rsidP="00FC2BA0">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66DD37D8" w14:textId="4B05232E" w:rsidR="00FC2BA0" w:rsidRPr="0075382E" w:rsidRDefault="00FC2BA0" w:rsidP="00FC2BA0">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4FB44DE8" w14:textId="43C521BB" w:rsidR="00FC2BA0" w:rsidRPr="0075382E" w:rsidRDefault="00FC2BA0" w:rsidP="00FC2BA0">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31DA176" w14:textId="2CF9EFC5" w:rsidR="00FC2BA0" w:rsidRPr="0075382E" w:rsidRDefault="00FC2BA0" w:rsidP="00FC2BA0">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2C80016" w14:textId="69EBB5B8" w:rsidR="00FC2BA0" w:rsidRPr="0075382E" w:rsidRDefault="00FC2BA0" w:rsidP="00FC2BA0">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3DB82C20" w14:textId="5B59A408" w:rsidR="00FC2BA0" w:rsidRPr="0075382E" w:rsidRDefault="00FC2BA0" w:rsidP="00FC2BA0">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5D81A330" w14:textId="5BBDAE90" w:rsidR="00FC2BA0" w:rsidRDefault="00FC2BA0" w:rsidP="00FC2BA0">
                            <w:pPr>
                              <w:spacing w:before="0" w:after="0"/>
                              <w:rPr>
                                <w:sz w:val="20"/>
                              </w:rPr>
                            </w:pPr>
                            <w:r>
                              <w:rPr>
                                <w:sz w:val="20"/>
                              </w:rPr>
                              <w:t xml:space="preserve">- </w:t>
                            </w:r>
                            <w:r w:rsidR="000D110E">
                              <w:rPr>
                                <w:sz w:val="20"/>
                              </w:rPr>
                              <w:t>Hrvatske ceste d.o.o. – PJ Rijeka</w:t>
                            </w:r>
                          </w:p>
                          <w:p w14:paraId="515E40ED" w14:textId="3296BEE5" w:rsidR="00FC2BA0" w:rsidRPr="0075382E" w:rsidRDefault="00FC2BA0" w:rsidP="00FC2BA0">
                            <w:pPr>
                              <w:spacing w:before="0" w:after="0"/>
                              <w:rPr>
                                <w:sz w:val="20"/>
                              </w:rPr>
                            </w:pPr>
                            <w:r>
                              <w:rPr>
                                <w:sz w:val="20"/>
                              </w:rPr>
                              <w:t xml:space="preserve">- </w:t>
                            </w:r>
                            <w:r w:rsidR="00A350AC">
                              <w:rPr>
                                <w:sz w:val="20"/>
                              </w:rPr>
                              <w:t>Centar za socijalnu skrb Rijeka</w:t>
                            </w:r>
                          </w:p>
                          <w:p w14:paraId="27EDB1CB" w14:textId="73D23CD0" w:rsidR="00FC2BA0" w:rsidRDefault="00FC2BA0" w:rsidP="00FC2BA0">
                            <w:pPr>
                              <w:spacing w:before="0" w:after="0"/>
                              <w:rPr>
                                <w:sz w:val="20"/>
                              </w:rPr>
                            </w:pPr>
                            <w:r>
                              <w:rPr>
                                <w:sz w:val="20"/>
                              </w:rPr>
                              <w:t xml:space="preserve">- </w:t>
                            </w:r>
                            <w:r w:rsidR="005C15A9">
                              <w:rPr>
                                <w:sz w:val="20"/>
                              </w:rPr>
                              <w:t>Hrvatske vode – Vodnogospodarska ispostava Rijeka za mali sliv „Kvarnersko primorje i otoci“</w:t>
                            </w:r>
                          </w:p>
                          <w:p w14:paraId="64CA8F96" w14:textId="2708B429" w:rsidR="00FC2BA0" w:rsidRDefault="00FC2BA0" w:rsidP="00FC2BA0">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49F35B56" w14:textId="5E24652A" w:rsidR="00FC2BA0" w:rsidRDefault="00FC2BA0" w:rsidP="00FC2BA0">
                            <w:pPr>
                              <w:spacing w:before="0" w:after="0"/>
                              <w:rPr>
                                <w:rFonts w:eastAsia="Calibri"/>
                                <w:sz w:val="20"/>
                                <w:szCs w:val="20"/>
                              </w:rPr>
                            </w:pPr>
                            <w:r>
                              <w:rPr>
                                <w:rFonts w:eastAsia="Calibri"/>
                                <w:sz w:val="20"/>
                                <w:szCs w:val="20"/>
                              </w:rPr>
                              <w:t xml:space="preserve">- </w:t>
                            </w:r>
                            <w:r w:rsidR="00384EA6" w:rsidRPr="00384EA6">
                              <w:rPr>
                                <w:rFonts w:eastAsia="Calibri"/>
                                <w:sz w:val="20"/>
                                <w:szCs w:val="20"/>
                              </w:rPr>
                              <w:t>HEP ODS d.o.o. – Elektro</w:t>
                            </w:r>
                            <w:r w:rsidR="00254F35">
                              <w:rPr>
                                <w:rFonts w:eastAsia="Calibri"/>
                                <w:sz w:val="20"/>
                                <w:szCs w:val="20"/>
                              </w:rPr>
                              <w:t>primorje Rijeka</w:t>
                            </w:r>
                          </w:p>
                          <w:p w14:paraId="1D7D791F" w14:textId="0A29E537" w:rsidR="00CE71BB" w:rsidRDefault="00CE71BB" w:rsidP="00FC2BA0">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1803D706" w14:textId="77777777" w:rsidR="00FC2BA0" w:rsidRDefault="00FC2BA0" w:rsidP="00FC2BA0">
                            <w:pPr>
                              <w:spacing w:before="0" w:after="0"/>
                              <w:rPr>
                                <w:sz w:val="20"/>
                              </w:rPr>
                            </w:pPr>
                            <w:r>
                              <w:rPr>
                                <w:rFonts w:eastAsia="Calibri"/>
                                <w:sz w:val="20"/>
                                <w:szCs w:val="20"/>
                              </w:rPr>
                              <w:t>-</w:t>
                            </w:r>
                          </w:p>
                          <w:p w14:paraId="665CC06B" w14:textId="77777777" w:rsidR="00FC2BA0" w:rsidRPr="0075382E" w:rsidRDefault="00FC2BA0" w:rsidP="009B4842">
                            <w:pPr>
                              <w:pStyle w:val="Bezproreda"/>
                            </w:pPr>
                          </w:p>
                          <w:p w14:paraId="0F4EAE67" w14:textId="77777777" w:rsidR="00FC2BA0" w:rsidRPr="005400EA" w:rsidRDefault="00FC2BA0" w:rsidP="009B4842">
                            <w:pPr>
                              <w:pStyle w:val="Bezproreda"/>
                            </w:pPr>
                          </w:p>
                          <w:p w14:paraId="58855D9D" w14:textId="77777777" w:rsidR="00FC2BA0" w:rsidRPr="005400EA" w:rsidRDefault="00FC2BA0" w:rsidP="009B4842">
                            <w:pPr>
                              <w:pStyle w:val="Bezproreda"/>
                            </w:pPr>
                          </w:p>
                          <w:p w14:paraId="0F6532B8" w14:textId="77777777" w:rsidR="00FC2BA0" w:rsidRDefault="00FC2BA0" w:rsidP="00FC2BA0">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3BFE" id="Rounded Rectangle 534" o:spid="_x0000_s1100" style="position:absolute;left:0;text-align:left;margin-left:171.55pt;margin-top:3.65pt;width:324.25pt;height:271.2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" filled="f" strokecolor="#92d050" strokeweight="2pt">
                <v:path arrowok="t"/>
                <v:textbox>
                  <w:txbxContent>
                    <w:p w14:paraId="1D76851C" w14:textId="77777777" w:rsidR="00FC2BA0" w:rsidRPr="00DF76EE" w:rsidRDefault="00FC2BA0" w:rsidP="00FC2BA0">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66DD37D8" w14:textId="4B05232E" w:rsidR="00FC2BA0" w:rsidRPr="0075382E" w:rsidRDefault="00FC2BA0" w:rsidP="00FC2BA0">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4FB44DE8" w14:textId="43C521BB" w:rsidR="00FC2BA0" w:rsidRPr="0075382E" w:rsidRDefault="00FC2BA0" w:rsidP="00FC2BA0">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531DA176" w14:textId="2CF9EFC5" w:rsidR="00FC2BA0" w:rsidRPr="0075382E" w:rsidRDefault="00FC2BA0" w:rsidP="00FC2BA0">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32C80016" w14:textId="69EBB5B8" w:rsidR="00FC2BA0" w:rsidRPr="0075382E" w:rsidRDefault="00FC2BA0" w:rsidP="00FC2BA0">
                      <w:pPr>
                        <w:spacing w:before="0" w:after="0"/>
                        <w:rPr>
                          <w:sz w:val="20"/>
                          <w:szCs w:val="20"/>
                        </w:rPr>
                      </w:pPr>
                      <w:r w:rsidRPr="0075382E">
                        <w:rPr>
                          <w:sz w:val="20"/>
                          <w:szCs w:val="20"/>
                        </w:rPr>
                        <w:t xml:space="preserve">- </w:t>
                      </w:r>
                      <w:r w:rsidR="000D1FC2">
                        <w:rPr>
                          <w:sz w:val="20"/>
                          <w:szCs w:val="20"/>
                        </w:rPr>
                        <w:t xml:space="preserve">Županijska uprava za ceste </w:t>
                      </w:r>
                      <w:r w:rsidR="00F522DB">
                        <w:rPr>
                          <w:sz w:val="20"/>
                          <w:szCs w:val="20"/>
                        </w:rPr>
                        <w:t>Primorsko-goranske županije</w:t>
                      </w:r>
                    </w:p>
                    <w:p w14:paraId="3DB82C20" w14:textId="5B59A408" w:rsidR="00FC2BA0" w:rsidRPr="0075382E" w:rsidRDefault="00FC2BA0" w:rsidP="00FC2BA0">
                      <w:pPr>
                        <w:spacing w:before="0" w:after="0"/>
                        <w:rPr>
                          <w:sz w:val="20"/>
                          <w:szCs w:val="20"/>
                        </w:rPr>
                      </w:pPr>
                      <w:r w:rsidRPr="0075382E">
                        <w:rPr>
                          <w:sz w:val="20"/>
                          <w:szCs w:val="20"/>
                        </w:rPr>
                        <w:t xml:space="preserve">- </w:t>
                      </w:r>
                      <w:r w:rsidR="00F522DB">
                        <w:rPr>
                          <w:sz w:val="20"/>
                          <w:szCs w:val="20"/>
                        </w:rPr>
                        <w:t>MUP, Policijska uprava Primorsko-goranska - II. policijska postaja Rijeka</w:t>
                      </w:r>
                    </w:p>
                    <w:p w14:paraId="5D81A330" w14:textId="5BBDAE90" w:rsidR="00FC2BA0" w:rsidRDefault="00FC2BA0" w:rsidP="00FC2BA0">
                      <w:pPr>
                        <w:spacing w:before="0" w:after="0"/>
                        <w:rPr>
                          <w:sz w:val="20"/>
                        </w:rPr>
                      </w:pPr>
                      <w:r>
                        <w:rPr>
                          <w:sz w:val="20"/>
                        </w:rPr>
                        <w:t xml:space="preserve">- </w:t>
                      </w:r>
                      <w:r w:rsidR="000D110E">
                        <w:rPr>
                          <w:sz w:val="20"/>
                        </w:rPr>
                        <w:t>Hrvatske ceste d.o.o. – PJ Rijeka</w:t>
                      </w:r>
                    </w:p>
                    <w:p w14:paraId="515E40ED" w14:textId="3296BEE5" w:rsidR="00FC2BA0" w:rsidRPr="0075382E" w:rsidRDefault="00FC2BA0" w:rsidP="00FC2BA0">
                      <w:pPr>
                        <w:spacing w:before="0" w:after="0"/>
                        <w:rPr>
                          <w:sz w:val="20"/>
                        </w:rPr>
                      </w:pPr>
                      <w:r>
                        <w:rPr>
                          <w:sz w:val="20"/>
                        </w:rPr>
                        <w:t xml:space="preserve">- </w:t>
                      </w:r>
                      <w:r w:rsidR="00A350AC">
                        <w:rPr>
                          <w:sz w:val="20"/>
                        </w:rPr>
                        <w:t>Centar za socijalnu skrb Rijeka</w:t>
                      </w:r>
                    </w:p>
                    <w:p w14:paraId="27EDB1CB" w14:textId="73D23CD0" w:rsidR="00FC2BA0" w:rsidRDefault="00FC2BA0" w:rsidP="00FC2BA0">
                      <w:pPr>
                        <w:spacing w:before="0" w:after="0"/>
                        <w:rPr>
                          <w:sz w:val="20"/>
                        </w:rPr>
                      </w:pPr>
                      <w:r>
                        <w:rPr>
                          <w:sz w:val="20"/>
                        </w:rPr>
                        <w:t xml:space="preserve">- </w:t>
                      </w:r>
                      <w:r w:rsidR="005C15A9">
                        <w:rPr>
                          <w:sz w:val="20"/>
                        </w:rPr>
                        <w:t>Hrvatske vode – Vodnogospodarska ispostava Rijeka za mali sliv „Kvarnersko primorje i otoci“</w:t>
                      </w:r>
                    </w:p>
                    <w:p w14:paraId="64CA8F96" w14:textId="2708B429" w:rsidR="00FC2BA0" w:rsidRDefault="00FC2BA0" w:rsidP="00FC2BA0">
                      <w:pPr>
                        <w:spacing w:before="0" w:after="0"/>
                        <w:rPr>
                          <w:rFonts w:eastAsia="Calibri"/>
                          <w:sz w:val="20"/>
                          <w:szCs w:val="20"/>
                        </w:rPr>
                      </w:pPr>
                      <w:r>
                        <w:rPr>
                          <w:rFonts w:eastAsia="Calibri"/>
                          <w:sz w:val="20"/>
                          <w:szCs w:val="20"/>
                        </w:rPr>
                        <w:t xml:space="preserve">- </w:t>
                      </w:r>
                      <w:r w:rsidR="000D110E">
                        <w:rPr>
                          <w:rFonts w:eastAsia="Calibri"/>
                          <w:sz w:val="20"/>
                          <w:szCs w:val="20"/>
                        </w:rPr>
                        <w:t>Hrvatske šume – Uprava šuma Podružnica Delnice</w:t>
                      </w:r>
                    </w:p>
                    <w:p w14:paraId="49F35B56" w14:textId="5E24652A" w:rsidR="00FC2BA0" w:rsidRDefault="00FC2BA0" w:rsidP="00FC2BA0">
                      <w:pPr>
                        <w:spacing w:before="0" w:after="0"/>
                        <w:rPr>
                          <w:rFonts w:eastAsia="Calibri"/>
                          <w:sz w:val="20"/>
                          <w:szCs w:val="20"/>
                        </w:rPr>
                      </w:pPr>
                      <w:r>
                        <w:rPr>
                          <w:rFonts w:eastAsia="Calibri"/>
                          <w:sz w:val="20"/>
                          <w:szCs w:val="20"/>
                        </w:rPr>
                        <w:t xml:space="preserve">- </w:t>
                      </w:r>
                      <w:r w:rsidR="00384EA6" w:rsidRPr="00384EA6">
                        <w:rPr>
                          <w:rFonts w:eastAsia="Calibri"/>
                          <w:sz w:val="20"/>
                          <w:szCs w:val="20"/>
                        </w:rPr>
                        <w:t>HEP ODS d.o.o. – Elektro</w:t>
                      </w:r>
                      <w:r w:rsidR="00254F35">
                        <w:rPr>
                          <w:rFonts w:eastAsia="Calibri"/>
                          <w:sz w:val="20"/>
                          <w:szCs w:val="20"/>
                        </w:rPr>
                        <w:t>primorje Rijeka</w:t>
                      </w:r>
                    </w:p>
                    <w:p w14:paraId="1D7D791F" w14:textId="0A29E537" w:rsidR="00CE71BB" w:rsidRDefault="00CE71BB" w:rsidP="00FC2BA0">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sidR="009D5FC5">
                        <w:rPr>
                          <w:rFonts w:eastAsia="Calibri"/>
                          <w:sz w:val="20"/>
                          <w:szCs w:val="20"/>
                        </w:rPr>
                        <w:t xml:space="preserve"> Rijeka</w:t>
                      </w:r>
                    </w:p>
                    <w:p w14:paraId="1803D706" w14:textId="77777777" w:rsidR="00FC2BA0" w:rsidRDefault="00FC2BA0" w:rsidP="00FC2BA0">
                      <w:pPr>
                        <w:spacing w:before="0" w:after="0"/>
                        <w:rPr>
                          <w:sz w:val="20"/>
                        </w:rPr>
                      </w:pPr>
                      <w:r>
                        <w:rPr>
                          <w:rFonts w:eastAsia="Calibri"/>
                          <w:sz w:val="20"/>
                          <w:szCs w:val="20"/>
                        </w:rPr>
                        <w:t>-</w:t>
                      </w:r>
                    </w:p>
                    <w:p w14:paraId="665CC06B" w14:textId="77777777" w:rsidR="00FC2BA0" w:rsidRPr="0075382E" w:rsidRDefault="00FC2BA0" w:rsidP="009B4842">
                      <w:pPr>
                        <w:pStyle w:val="Bezproreda"/>
                      </w:pPr>
                    </w:p>
                    <w:p w14:paraId="0F4EAE67" w14:textId="77777777" w:rsidR="00FC2BA0" w:rsidRPr="005400EA" w:rsidRDefault="00FC2BA0" w:rsidP="009B4842">
                      <w:pPr>
                        <w:pStyle w:val="Bezproreda"/>
                      </w:pPr>
                    </w:p>
                    <w:p w14:paraId="58855D9D" w14:textId="77777777" w:rsidR="00FC2BA0" w:rsidRPr="005400EA" w:rsidRDefault="00FC2BA0" w:rsidP="009B4842">
                      <w:pPr>
                        <w:pStyle w:val="Bezproreda"/>
                      </w:pPr>
                    </w:p>
                    <w:p w14:paraId="0F6532B8" w14:textId="77777777" w:rsidR="00FC2BA0" w:rsidRDefault="00FC2BA0" w:rsidP="00FC2BA0">
                      <w:pPr>
                        <w:spacing w:before="0" w:after="0"/>
                        <w:jc w:val="left"/>
                        <w:rPr>
                          <w:sz w:val="20"/>
                        </w:rPr>
                      </w:pPr>
                    </w:p>
                  </w:txbxContent>
                </v:textbox>
              </v:roundrect>
            </w:pict>
          </mc:Fallback>
        </mc:AlternateContent>
      </w:r>
      <w:r w:rsidRPr="005A3335">
        <w:rPr>
          <w:noProof/>
          <w:lang w:eastAsia="hr-HR"/>
        </w:rPr>
        <mc:AlternateContent>
          <mc:Choice Requires="wps">
            <w:drawing>
              <wp:anchor distT="0" distB="0" distL="114300" distR="114300" simplePos="0" relativeHeight="253031424" behindDoc="0" locked="0" layoutInCell="1" allowOverlap="1" wp14:anchorId="761FBD6F" wp14:editId="506A6FF8">
                <wp:simplePos x="0" y="0"/>
                <wp:positionH relativeFrom="margin">
                  <wp:posOffset>6442710</wp:posOffset>
                </wp:positionH>
                <wp:positionV relativeFrom="paragraph">
                  <wp:posOffset>84455</wp:posOffset>
                </wp:positionV>
                <wp:extent cx="2514600" cy="1790700"/>
                <wp:effectExtent l="0" t="0" r="19050" b="19050"/>
                <wp:wrapNone/>
                <wp:docPr id="182116226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7907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A9FE5A8" w14:textId="77777777" w:rsidR="00254F35" w:rsidRPr="002E7218" w:rsidRDefault="00254F35" w:rsidP="00254F35">
                            <w:pPr>
                              <w:spacing w:before="0" w:after="0"/>
                              <w:jc w:val="center"/>
                              <w:rPr>
                                <w:b/>
                                <w:sz w:val="20"/>
                                <w:szCs w:val="20"/>
                              </w:rPr>
                            </w:pPr>
                            <w:r w:rsidRPr="002E7218">
                              <w:rPr>
                                <w:b/>
                                <w:sz w:val="20"/>
                                <w:szCs w:val="20"/>
                              </w:rPr>
                              <w:t>Pravne osobe od interesa za sustav civilne zaštite</w:t>
                            </w:r>
                          </w:p>
                          <w:p w14:paraId="733A4A4D" w14:textId="77777777" w:rsidR="00254F35" w:rsidRPr="002E7218" w:rsidRDefault="00254F35" w:rsidP="009B4842">
                            <w:pPr>
                              <w:pStyle w:val="Bezproreda"/>
                            </w:pPr>
                            <w:r w:rsidRPr="002E7218">
                              <w:tab/>
                              <w:t xml:space="preserve"> </w:t>
                            </w:r>
                          </w:p>
                          <w:p w14:paraId="1E4157DF" w14:textId="77777777" w:rsidR="00254F35" w:rsidRPr="002E7218" w:rsidRDefault="00254F35" w:rsidP="009B4842">
                            <w:pPr>
                              <w:pStyle w:val="Bezproreda"/>
                            </w:pPr>
                            <w:r w:rsidRPr="002E7218">
                              <w:t>KD Jelen d.o.o.</w:t>
                            </w:r>
                          </w:p>
                          <w:p w14:paraId="4BD4CF11" w14:textId="77777777" w:rsidR="00254F35" w:rsidRPr="002E7218" w:rsidRDefault="00254F35" w:rsidP="009B4842">
                            <w:pPr>
                              <w:pStyle w:val="Bezproreda"/>
                            </w:pPr>
                            <w:r w:rsidRPr="002E7218">
                              <w:t>Emico d.o.o.</w:t>
                            </w:r>
                          </w:p>
                          <w:p w14:paraId="3E189CD6" w14:textId="77777777" w:rsidR="00254F35" w:rsidRPr="002E7218" w:rsidRDefault="00254F35" w:rsidP="009B4842">
                            <w:pPr>
                              <w:pStyle w:val="Bezproreda"/>
                            </w:pPr>
                            <w:r w:rsidRPr="002E7218">
                              <w:t>Obrt Brko Dražice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FBD6F" id="_x0000_s1101" style="position:absolute;left:0;text-align:left;margin-left:507.3pt;margin-top:6.65pt;width:198pt;height:141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" filled="f" strokecolor="#92d050" strokeweight="2pt">
                <v:path arrowok="t"/>
                <v:textbox>
                  <w:txbxContent>
                    <w:p w14:paraId="4A9FE5A8" w14:textId="77777777" w:rsidR="00254F35" w:rsidRPr="002E7218" w:rsidRDefault="00254F35" w:rsidP="00254F35">
                      <w:pPr>
                        <w:spacing w:before="0" w:after="0"/>
                        <w:jc w:val="center"/>
                        <w:rPr>
                          <w:b/>
                          <w:sz w:val="20"/>
                          <w:szCs w:val="20"/>
                        </w:rPr>
                      </w:pPr>
                      <w:r w:rsidRPr="002E7218">
                        <w:rPr>
                          <w:b/>
                          <w:sz w:val="20"/>
                          <w:szCs w:val="20"/>
                        </w:rPr>
                        <w:t>Pravne osobe od interesa za sustav civilne zaštite</w:t>
                      </w:r>
                    </w:p>
                    <w:p w14:paraId="733A4A4D" w14:textId="77777777" w:rsidR="00254F35" w:rsidRPr="002E7218" w:rsidRDefault="00254F35" w:rsidP="009B4842">
                      <w:pPr>
                        <w:pStyle w:val="Bezproreda"/>
                      </w:pPr>
                      <w:r w:rsidRPr="002E7218">
                        <w:tab/>
                        <w:t xml:space="preserve"> </w:t>
                      </w:r>
                    </w:p>
                    <w:p w14:paraId="1E4157DF" w14:textId="77777777" w:rsidR="00254F35" w:rsidRPr="002E7218" w:rsidRDefault="00254F35" w:rsidP="009B4842">
                      <w:pPr>
                        <w:pStyle w:val="Bezproreda"/>
                      </w:pPr>
                      <w:r w:rsidRPr="002E7218">
                        <w:t>KD Jelen d.o.o.</w:t>
                      </w:r>
                    </w:p>
                    <w:p w14:paraId="4BD4CF11" w14:textId="77777777" w:rsidR="00254F35" w:rsidRPr="002E7218" w:rsidRDefault="00254F35" w:rsidP="009B4842">
                      <w:pPr>
                        <w:pStyle w:val="Bezproreda"/>
                      </w:pPr>
                      <w:r w:rsidRPr="002E7218">
                        <w:t>Emico d.o.o.</w:t>
                      </w:r>
                    </w:p>
                    <w:p w14:paraId="3E189CD6" w14:textId="77777777" w:rsidR="00254F35" w:rsidRPr="002E7218" w:rsidRDefault="00254F35" w:rsidP="009B4842">
                      <w:pPr>
                        <w:pStyle w:val="Bezproreda"/>
                      </w:pPr>
                      <w:r w:rsidRPr="002E7218">
                        <w:t>Obrt Brko Dražice</w:t>
                      </w:r>
                    </w:p>
                  </w:txbxContent>
                </v:textbox>
                <w10:wrap anchorx="margin"/>
              </v:roundrect>
            </w:pict>
          </mc:Fallback>
        </mc:AlternateContent>
      </w:r>
      <w:r w:rsidR="00FC2BA0" w:rsidRPr="005A3335">
        <w:rPr>
          <w:color w:val="000000"/>
          <w:sz w:val="20"/>
        </w:rPr>
        <w:tab/>
      </w:r>
    </w:p>
    <w:p w14:paraId="6D402A0D" w14:textId="5F1C19FF" w:rsidR="00FC2BA0" w:rsidRPr="005A3335" w:rsidRDefault="00FC2BA0" w:rsidP="00FC2BA0">
      <w:pPr>
        <w:rPr>
          <w:color w:val="000000"/>
          <w:sz w:val="20"/>
        </w:rPr>
      </w:pPr>
    </w:p>
    <w:p w14:paraId="519A29E9" w14:textId="77777777" w:rsidR="00FC2BA0" w:rsidRPr="005A3335" w:rsidRDefault="00FC2BA0" w:rsidP="00FC2BA0">
      <w:pPr>
        <w:rPr>
          <w:color w:val="000000"/>
        </w:rPr>
      </w:pPr>
    </w:p>
    <w:p w14:paraId="2246ACC8" w14:textId="77777777" w:rsidR="00FC2BA0" w:rsidRPr="005A3335" w:rsidRDefault="00FC2BA0" w:rsidP="00FC2BA0">
      <w:pPr>
        <w:rPr>
          <w:color w:val="000000"/>
          <w:sz w:val="20"/>
          <w:szCs w:val="20"/>
        </w:rPr>
      </w:pPr>
      <w:r w:rsidRPr="005A3335">
        <w:rPr>
          <w:color w:val="000000"/>
          <w:sz w:val="20"/>
          <w:szCs w:val="20"/>
        </w:rPr>
        <w:t>Obavješćivanje</w:t>
      </w:r>
    </w:p>
    <w:p w14:paraId="0C5F4608" w14:textId="77777777" w:rsidR="00FC2BA0" w:rsidRPr="005A3335" w:rsidRDefault="00FC2BA0" w:rsidP="00FC2BA0">
      <w:pPr>
        <w:rPr>
          <w:color w:val="000000"/>
          <w:sz w:val="20"/>
          <w:szCs w:val="20"/>
        </w:rPr>
      </w:pPr>
      <w:r w:rsidRPr="005A3335">
        <w:rPr>
          <w:noProof/>
          <w:color w:val="000000"/>
          <w:sz w:val="20"/>
          <w:szCs w:val="20"/>
          <w:lang w:eastAsia="hr-HR"/>
        </w:rPr>
        <mc:AlternateContent>
          <mc:Choice Requires="wps">
            <w:drawing>
              <wp:anchor distT="4294967295" distB="4294967295" distL="114300" distR="114300" simplePos="0" relativeHeight="252952576" behindDoc="0" locked="0" layoutInCell="1" allowOverlap="1" wp14:anchorId="44A0F120" wp14:editId="6D4F43D8">
                <wp:simplePos x="0" y="0"/>
                <wp:positionH relativeFrom="column">
                  <wp:posOffset>5080</wp:posOffset>
                </wp:positionH>
                <wp:positionV relativeFrom="paragraph">
                  <wp:posOffset>73659</wp:posOffset>
                </wp:positionV>
                <wp:extent cx="771525" cy="0"/>
                <wp:effectExtent l="0" t="76200" r="9525" b="95250"/>
                <wp:wrapNone/>
                <wp:docPr id="535" name="Straight Arrow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429F6C1" id="Straight Arrow Connector 535" o:spid="_x0000_s1026" type="#_x0000_t32" style="position:absolute;margin-left:.4pt;margin-top:5.8pt;width:60.75pt;height:0;z-index:25295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3E0E5E6C" w14:textId="77777777" w:rsidR="00FC2BA0" w:rsidRPr="005A3335" w:rsidRDefault="00FC2BA0" w:rsidP="00FC2BA0">
      <w:pPr>
        <w:rPr>
          <w:color w:val="000000"/>
          <w:sz w:val="20"/>
          <w:szCs w:val="20"/>
        </w:rPr>
      </w:pPr>
      <w:r w:rsidRPr="005A3335">
        <w:rPr>
          <w:color w:val="000000"/>
          <w:sz w:val="20"/>
          <w:szCs w:val="20"/>
        </w:rPr>
        <w:t xml:space="preserve">Aktiviranje – primarno </w:t>
      </w:r>
    </w:p>
    <w:p w14:paraId="484933F2" w14:textId="77777777" w:rsidR="00FC2BA0" w:rsidRPr="005A3335" w:rsidRDefault="00FC2BA0" w:rsidP="00FC2BA0">
      <w:pPr>
        <w:rPr>
          <w:color w:val="000000"/>
          <w:sz w:val="20"/>
          <w:szCs w:val="20"/>
        </w:rPr>
      </w:pPr>
      <w:r w:rsidRPr="005A3335">
        <w:rPr>
          <w:noProof/>
          <w:color w:val="000000"/>
          <w:sz w:val="20"/>
          <w:szCs w:val="20"/>
          <w:lang w:eastAsia="hr-HR"/>
        </w:rPr>
        <mc:AlternateContent>
          <mc:Choice Requires="wps">
            <w:drawing>
              <wp:anchor distT="4294967295" distB="4294967295" distL="114300" distR="114300" simplePos="0" relativeHeight="252953600" behindDoc="0" locked="0" layoutInCell="1" allowOverlap="1" wp14:anchorId="14EAB2E7" wp14:editId="0ADDFE18">
                <wp:simplePos x="0" y="0"/>
                <wp:positionH relativeFrom="column">
                  <wp:posOffset>0</wp:posOffset>
                </wp:positionH>
                <wp:positionV relativeFrom="paragraph">
                  <wp:posOffset>75564</wp:posOffset>
                </wp:positionV>
                <wp:extent cx="771525" cy="0"/>
                <wp:effectExtent l="0" t="76200" r="9525" b="95250"/>
                <wp:wrapNone/>
                <wp:docPr id="536" name="Straight Arrow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27B43E3" id="Straight Arrow Connector 536" o:spid="_x0000_s1026" type="#_x0000_t32" style="position:absolute;margin-left:0;margin-top:5.95pt;width:60.75pt;height:0;z-index:25295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3B5A952B" w14:textId="77777777" w:rsidR="00FC2BA0" w:rsidRPr="005A3335" w:rsidRDefault="00FC2BA0" w:rsidP="00FC2BA0">
      <w:pPr>
        <w:ind w:left="-426"/>
        <w:rPr>
          <w:noProof/>
          <w:color w:val="000000"/>
          <w:sz w:val="20"/>
          <w:szCs w:val="20"/>
          <w:lang w:eastAsia="hr-HR"/>
        </w:rPr>
      </w:pPr>
      <w:r w:rsidRPr="005A3335">
        <w:rPr>
          <w:color w:val="000000"/>
          <w:sz w:val="20"/>
          <w:szCs w:val="20"/>
        </w:rPr>
        <w:t xml:space="preserve">       Aktiviranje – sekundarno</w:t>
      </w:r>
    </w:p>
    <w:p w14:paraId="1D196CB0" w14:textId="77777777" w:rsidR="00FC2BA0" w:rsidRPr="005A3335" w:rsidRDefault="00FC2BA0" w:rsidP="00FC2BA0">
      <w:pPr>
        <w:rPr>
          <w:lang w:bidi="en-US"/>
        </w:rPr>
      </w:pPr>
      <w:r w:rsidRPr="005A3335">
        <w:rPr>
          <w:noProof/>
          <w:lang w:eastAsia="hr-HR"/>
        </w:rPr>
        <mc:AlternateContent>
          <mc:Choice Requires="wps">
            <w:drawing>
              <wp:anchor distT="4294967294" distB="4294967294" distL="114300" distR="114300" simplePos="0" relativeHeight="252958720" behindDoc="0" locked="0" layoutInCell="1" allowOverlap="1" wp14:anchorId="01699EB6" wp14:editId="4BFA643D">
                <wp:simplePos x="0" y="0"/>
                <wp:positionH relativeFrom="margin">
                  <wp:posOffset>0</wp:posOffset>
                </wp:positionH>
                <wp:positionV relativeFrom="paragraph">
                  <wp:posOffset>75564</wp:posOffset>
                </wp:positionV>
                <wp:extent cx="771525" cy="0"/>
                <wp:effectExtent l="0" t="76200" r="9525" b="95250"/>
                <wp:wrapNone/>
                <wp:docPr id="614"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440E5F" id="Straight Arrow Connector 636" o:spid="_x0000_s1026" type="#_x0000_t32" style="position:absolute;margin-left:0;margin-top:5.95pt;width:60.75pt;height:0;z-index:2529587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" strokecolor="windowText" strokeweight="1.5pt">
                <v:stroke dashstyle="dash" endarrow="block"/>
                <o:lock v:ext="edit" shapetype="f"/>
                <w10:wrap anchorx="margin"/>
              </v:shape>
            </w:pict>
          </mc:Fallback>
        </mc:AlternateContent>
      </w:r>
    </w:p>
    <w:p w14:paraId="1C6E8083" w14:textId="0FD94601" w:rsidR="00115A7F" w:rsidRPr="002E7218" w:rsidRDefault="00115A7F" w:rsidP="004523C4">
      <w:pPr>
        <w:pStyle w:val="Naslov3"/>
      </w:pPr>
      <w:bookmarkStart w:id="66" w:name="_Toc138155309"/>
      <w:r w:rsidRPr="002E7218">
        <w:t>6.</w:t>
      </w:r>
      <w:r w:rsidR="00915D17" w:rsidRPr="002E7218">
        <w:t>4</w:t>
      </w:r>
      <w:r w:rsidRPr="002E7218">
        <w:t>.1 Zadaće operativnih snaga i pravnih osoba unutar sustava civilne zaštite</w:t>
      </w:r>
      <w:bookmarkEnd w:id="65"/>
      <w:bookmarkEnd w:id="66"/>
    </w:p>
    <w:tbl>
      <w:tblPr>
        <w:tblW w:w="14879" w:type="dxa"/>
        <w:jc w:val="center"/>
        <w:tblBorders>
          <w:top w:val="single" w:sz="4" w:space="0" w:color="56A440"/>
          <w:left w:val="single" w:sz="4" w:space="0" w:color="56A440"/>
          <w:bottom w:val="single" w:sz="4" w:space="0" w:color="56A440"/>
          <w:right w:val="single" w:sz="4" w:space="0" w:color="56A440"/>
          <w:insideH w:val="single" w:sz="4" w:space="0" w:color="56A440"/>
          <w:insideV w:val="single" w:sz="4" w:space="0" w:color="56A440"/>
        </w:tblBorders>
        <w:tblLayout w:type="fixed"/>
        <w:tblLook w:val="0000" w:firstRow="0" w:lastRow="0" w:firstColumn="0" w:lastColumn="0" w:noHBand="0" w:noVBand="0"/>
      </w:tblPr>
      <w:tblGrid>
        <w:gridCol w:w="760"/>
        <w:gridCol w:w="1787"/>
        <w:gridCol w:w="1559"/>
        <w:gridCol w:w="6662"/>
        <w:gridCol w:w="4111"/>
      </w:tblGrid>
      <w:tr w:rsidR="009039FB" w:rsidRPr="002811D2" w14:paraId="141CFE48" w14:textId="77777777" w:rsidTr="00C13BD5">
        <w:trPr>
          <w:trHeight w:val="681"/>
          <w:tblHeader/>
          <w:jc w:val="center"/>
        </w:trPr>
        <w:tc>
          <w:tcPr>
            <w:tcW w:w="760" w:type="dxa"/>
            <w:shd w:val="clear" w:color="auto" w:fill="FFFFFF" w:themeFill="background1"/>
            <w:vAlign w:val="center"/>
          </w:tcPr>
          <w:p w14:paraId="4EEADD1B"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R.br.</w:t>
            </w:r>
          </w:p>
        </w:tc>
        <w:tc>
          <w:tcPr>
            <w:tcW w:w="1787" w:type="dxa"/>
            <w:shd w:val="clear" w:color="auto" w:fill="FFFFFF" w:themeFill="background1"/>
            <w:vAlign w:val="center"/>
          </w:tcPr>
          <w:p w14:paraId="23312E47"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ZADAĆA</w:t>
            </w:r>
          </w:p>
        </w:tc>
        <w:tc>
          <w:tcPr>
            <w:tcW w:w="1559" w:type="dxa"/>
            <w:shd w:val="clear" w:color="auto" w:fill="FFFFFF" w:themeFill="background1"/>
            <w:vAlign w:val="center"/>
          </w:tcPr>
          <w:p w14:paraId="30C91643"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NOSITELJI</w:t>
            </w:r>
          </w:p>
        </w:tc>
        <w:tc>
          <w:tcPr>
            <w:tcW w:w="6662" w:type="dxa"/>
            <w:shd w:val="clear" w:color="auto" w:fill="FFFFFF" w:themeFill="background1"/>
            <w:vAlign w:val="center"/>
          </w:tcPr>
          <w:p w14:paraId="2D67D238" w14:textId="28E49C74"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 xml:space="preserve">OPERATIVNI POSTUPCI, KAPACITETI I OPERATIVNI DOPRINOS </w:t>
            </w:r>
            <w:r w:rsidR="004A4DAB" w:rsidRPr="002E7218">
              <w:rPr>
                <w:b/>
                <w:bCs/>
                <w:sz w:val="20"/>
                <w:szCs w:val="20"/>
              </w:rPr>
              <w:t>OPĆINE JELENJE</w:t>
            </w:r>
          </w:p>
        </w:tc>
        <w:tc>
          <w:tcPr>
            <w:tcW w:w="4111" w:type="dxa"/>
            <w:shd w:val="clear" w:color="auto" w:fill="FFFFFF" w:themeFill="background1"/>
            <w:vAlign w:val="center"/>
          </w:tcPr>
          <w:p w14:paraId="02F88BEF" w14:textId="77777777" w:rsidR="009039FB" w:rsidRPr="002E7218" w:rsidRDefault="009039FB" w:rsidP="009039FB">
            <w:pPr>
              <w:tabs>
                <w:tab w:val="left" w:pos="34"/>
              </w:tabs>
              <w:ind w:left="34"/>
              <w:jc w:val="center"/>
              <w:rPr>
                <w:b/>
              </w:rPr>
            </w:pPr>
            <w:r w:rsidRPr="002E7218">
              <w:rPr>
                <w:b/>
                <w:sz w:val="20"/>
              </w:rPr>
              <w:t>IZVRŠITELJI</w:t>
            </w:r>
          </w:p>
        </w:tc>
      </w:tr>
      <w:tr w:rsidR="009039FB" w:rsidRPr="002811D2" w14:paraId="707C4141" w14:textId="77777777" w:rsidTr="00F9027F">
        <w:trPr>
          <w:trHeight w:val="5529"/>
          <w:jc w:val="center"/>
        </w:trPr>
        <w:tc>
          <w:tcPr>
            <w:tcW w:w="760" w:type="dxa"/>
            <w:vAlign w:val="center"/>
          </w:tcPr>
          <w:p w14:paraId="3753DB50"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1.</w:t>
            </w:r>
          </w:p>
        </w:tc>
        <w:tc>
          <w:tcPr>
            <w:tcW w:w="1787" w:type="dxa"/>
            <w:vAlign w:val="center"/>
          </w:tcPr>
          <w:p w14:paraId="27115DA9"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Organizacija mjera civilne zaštite od posljedica ekstremnih vremenskih uvjeta</w:t>
            </w:r>
          </w:p>
        </w:tc>
        <w:tc>
          <w:tcPr>
            <w:tcW w:w="1559" w:type="dxa"/>
            <w:vAlign w:val="center"/>
          </w:tcPr>
          <w:p w14:paraId="6042EED0" w14:textId="1EB583B3" w:rsidR="009039FB" w:rsidRPr="002E7218" w:rsidRDefault="004A4DAB" w:rsidP="009039FB">
            <w:pPr>
              <w:widowControl w:val="0"/>
              <w:autoSpaceDE w:val="0"/>
              <w:adjustRightInd w:val="0"/>
              <w:spacing w:before="0" w:after="0"/>
              <w:jc w:val="center"/>
              <w:rPr>
                <w:bCs/>
                <w:sz w:val="20"/>
                <w:szCs w:val="20"/>
              </w:rPr>
            </w:pPr>
            <w:r w:rsidRPr="002E7218">
              <w:rPr>
                <w:bCs/>
                <w:sz w:val="20"/>
                <w:szCs w:val="20"/>
              </w:rPr>
              <w:t>Općina Jelenje</w:t>
            </w:r>
          </w:p>
        </w:tc>
        <w:tc>
          <w:tcPr>
            <w:tcW w:w="6662" w:type="dxa"/>
            <w:vAlign w:val="center"/>
          </w:tcPr>
          <w:p w14:paraId="02D09A47" w14:textId="3375D516" w:rsidR="009039FB" w:rsidRPr="002E7218" w:rsidRDefault="009039FB" w:rsidP="009039FB">
            <w:pPr>
              <w:widowControl w:val="0"/>
              <w:autoSpaceDE w:val="0"/>
              <w:adjustRightInd w:val="0"/>
              <w:spacing w:after="0"/>
              <w:rPr>
                <w:bCs/>
                <w:sz w:val="20"/>
                <w:szCs w:val="20"/>
              </w:rPr>
            </w:pPr>
            <w:r w:rsidRPr="002E7218">
              <w:rPr>
                <w:bCs/>
                <w:sz w:val="20"/>
                <w:szCs w:val="20"/>
              </w:rPr>
              <w:t>Mjere i radnje sustava civilne zaštite provode se nakon dojave ŽC 112 o mogućnosti pojave</w:t>
            </w:r>
            <w:r w:rsidRPr="002E7218">
              <w:rPr>
                <w:b/>
                <w:bCs/>
                <w:sz w:val="20"/>
                <w:szCs w:val="20"/>
              </w:rPr>
              <w:t xml:space="preserve"> ekstremnih vremenskih uvjeta </w:t>
            </w:r>
            <w:r w:rsidRPr="002E7218">
              <w:rPr>
                <w:bCs/>
                <w:sz w:val="20"/>
                <w:szCs w:val="20"/>
              </w:rPr>
              <w:t xml:space="preserve">na području </w:t>
            </w:r>
            <w:r w:rsidR="004A4DAB" w:rsidRPr="002E7218">
              <w:rPr>
                <w:bCs/>
                <w:sz w:val="20"/>
                <w:szCs w:val="20"/>
              </w:rPr>
              <w:t>Općine Jelenje</w:t>
            </w:r>
            <w:r w:rsidRPr="002E7218">
              <w:rPr>
                <w:bCs/>
                <w:sz w:val="20"/>
                <w:szCs w:val="20"/>
              </w:rPr>
              <w:t>. Dojava ŽC 112 mora stići najmanje 12 h prije prognozirane prirodne nepogode radi učinkovitog poduzimanja preventivnih mjera.</w:t>
            </w:r>
          </w:p>
          <w:p w14:paraId="17BB3ACF" w14:textId="77777777" w:rsidR="009039FB" w:rsidRPr="002E7218" w:rsidRDefault="009039FB" w:rsidP="009039FB">
            <w:pPr>
              <w:widowControl w:val="0"/>
              <w:tabs>
                <w:tab w:val="left" w:pos="9"/>
              </w:tabs>
              <w:autoSpaceDE w:val="0"/>
              <w:adjustRightInd w:val="0"/>
              <w:spacing w:after="0" w:line="240" w:lineRule="auto"/>
              <w:ind w:left="-1"/>
              <w:rPr>
                <w:bCs/>
                <w:sz w:val="20"/>
                <w:szCs w:val="20"/>
              </w:rPr>
            </w:pPr>
            <w:r w:rsidRPr="002E7218">
              <w:rPr>
                <w:bCs/>
                <w:sz w:val="20"/>
                <w:szCs w:val="20"/>
              </w:rPr>
              <w:t xml:space="preserve">Obavijestiti stanovništvo (priopćenjem putem medija) – </w:t>
            </w:r>
            <w:r w:rsidRPr="009B4842">
              <w:rPr>
                <w:bCs/>
                <w:color w:val="FF0000"/>
                <w:sz w:val="20"/>
                <w:szCs w:val="20"/>
              </w:rPr>
              <w:t>O</w:t>
            </w:r>
            <w:r w:rsidRPr="002E7218">
              <w:rPr>
                <w:bCs/>
                <w:sz w:val="20"/>
                <w:szCs w:val="20"/>
              </w:rPr>
              <w:t>pćinski načelnik ili Načelnik Stožera.</w:t>
            </w:r>
          </w:p>
          <w:p w14:paraId="44DC931C" w14:textId="13509A70" w:rsidR="009039FB" w:rsidRPr="002E7218" w:rsidRDefault="002E7218" w:rsidP="009039FB">
            <w:pPr>
              <w:widowControl w:val="0"/>
              <w:tabs>
                <w:tab w:val="left" w:pos="9"/>
              </w:tabs>
              <w:autoSpaceDE w:val="0"/>
              <w:adjustRightInd w:val="0"/>
              <w:spacing w:after="0" w:line="240" w:lineRule="auto"/>
              <w:ind w:left="-1"/>
              <w:rPr>
                <w:bCs/>
                <w:sz w:val="20"/>
                <w:szCs w:val="20"/>
              </w:rPr>
            </w:pPr>
            <w:r w:rsidRPr="002E7218">
              <w:rPr>
                <w:bCs/>
                <w:sz w:val="20"/>
                <w:szCs w:val="20"/>
              </w:rPr>
              <w:t>OLUJNI I ORKANSKI VJETAR: otklanjanje posljedica oštećenih građ. objekata, objekata kritične infrastrukture, omogućiti odvijanje prometa, raščišćavanje, sanacija uklanjanje i odvoženje na unaprijed određene lokacije i sl.</w:t>
            </w:r>
          </w:p>
          <w:p w14:paraId="66181F58" w14:textId="77777777" w:rsidR="002E7218" w:rsidRPr="002E7218" w:rsidRDefault="002E7218" w:rsidP="009039FB">
            <w:pPr>
              <w:widowControl w:val="0"/>
              <w:tabs>
                <w:tab w:val="left" w:pos="9"/>
              </w:tabs>
              <w:autoSpaceDE w:val="0"/>
              <w:adjustRightInd w:val="0"/>
              <w:spacing w:after="0" w:line="240" w:lineRule="auto"/>
              <w:ind w:left="-1"/>
              <w:rPr>
                <w:bCs/>
                <w:sz w:val="20"/>
                <w:szCs w:val="20"/>
              </w:rPr>
            </w:pPr>
          </w:p>
          <w:p w14:paraId="5D04813F" w14:textId="27615EA3" w:rsidR="009039FB" w:rsidRPr="002E7218" w:rsidRDefault="009039FB" w:rsidP="009039FB">
            <w:pPr>
              <w:widowControl w:val="0"/>
              <w:tabs>
                <w:tab w:val="left" w:pos="54"/>
              </w:tabs>
              <w:autoSpaceDE w:val="0"/>
              <w:adjustRightInd w:val="0"/>
              <w:spacing w:before="0" w:after="0"/>
              <w:rPr>
                <w:bCs/>
                <w:sz w:val="20"/>
                <w:szCs w:val="20"/>
              </w:rPr>
            </w:pPr>
            <w:r w:rsidRPr="002E7218">
              <w:rPr>
                <w:bCs/>
                <w:sz w:val="20"/>
                <w:szCs w:val="20"/>
              </w:rPr>
              <w:t xml:space="preserve">Procjenom rizika od velikih nesreća </w:t>
            </w:r>
            <w:r w:rsidR="004A4DAB" w:rsidRPr="002E7218">
              <w:rPr>
                <w:bCs/>
                <w:sz w:val="20"/>
                <w:szCs w:val="20"/>
              </w:rPr>
              <w:t>Općine Jelenje</w:t>
            </w:r>
            <w:r w:rsidRPr="002E7218">
              <w:rPr>
                <w:bCs/>
                <w:sz w:val="20"/>
                <w:szCs w:val="20"/>
              </w:rPr>
              <w:t xml:space="preserve"> definirano je kako na području općine ekstremni vremenski uvjeti ne ugrožavaju stanovništvo i materijalna dobra u tolikoj mjeri koje ne bi mogle zadovoljavajuće riješiti postojeće operativne snage.</w:t>
            </w:r>
          </w:p>
        </w:tc>
        <w:tc>
          <w:tcPr>
            <w:tcW w:w="4111" w:type="dxa"/>
            <w:vAlign w:val="center"/>
          </w:tcPr>
          <w:p w14:paraId="10DF3331"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Stožer civilne zaštite,</w:t>
            </w:r>
          </w:p>
          <w:p w14:paraId="5DBBA874"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Općinski načelnik,</w:t>
            </w:r>
          </w:p>
          <w:p w14:paraId="033A5930"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Mediji.</w:t>
            </w:r>
          </w:p>
        </w:tc>
      </w:tr>
      <w:tr w:rsidR="009039FB" w:rsidRPr="002811D2" w14:paraId="6AE5803F" w14:textId="77777777" w:rsidTr="00F9027F">
        <w:trPr>
          <w:trHeight w:val="293"/>
          <w:jc w:val="center"/>
        </w:trPr>
        <w:tc>
          <w:tcPr>
            <w:tcW w:w="760" w:type="dxa"/>
            <w:vAlign w:val="center"/>
          </w:tcPr>
          <w:p w14:paraId="69E04B01"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2.</w:t>
            </w:r>
          </w:p>
        </w:tc>
        <w:tc>
          <w:tcPr>
            <w:tcW w:w="1787" w:type="dxa"/>
            <w:vAlign w:val="center"/>
          </w:tcPr>
          <w:p w14:paraId="5CAA67F6" w14:textId="77777777" w:rsidR="009039FB" w:rsidRPr="002E7218" w:rsidRDefault="009039FB" w:rsidP="009039FB">
            <w:pPr>
              <w:widowControl w:val="0"/>
              <w:autoSpaceDE w:val="0"/>
              <w:adjustRightInd w:val="0"/>
              <w:spacing w:before="0" w:after="0"/>
              <w:jc w:val="center"/>
              <w:rPr>
                <w:b/>
                <w:bCs/>
                <w:sz w:val="20"/>
                <w:szCs w:val="20"/>
              </w:rPr>
            </w:pPr>
            <w:r w:rsidRPr="002E7218">
              <w:rPr>
                <w:b/>
                <w:bCs/>
                <w:sz w:val="20"/>
                <w:szCs w:val="20"/>
              </w:rPr>
              <w:t>Organizacija obavještavanja o pojavi opasnosti</w:t>
            </w:r>
          </w:p>
        </w:tc>
        <w:tc>
          <w:tcPr>
            <w:tcW w:w="1559" w:type="dxa"/>
            <w:vAlign w:val="center"/>
          </w:tcPr>
          <w:p w14:paraId="10633936" w14:textId="331EBE14" w:rsidR="009039FB" w:rsidRPr="002E7218" w:rsidRDefault="004A4DAB" w:rsidP="009039FB">
            <w:pPr>
              <w:widowControl w:val="0"/>
              <w:autoSpaceDE w:val="0"/>
              <w:adjustRightInd w:val="0"/>
              <w:spacing w:before="0" w:after="0"/>
              <w:jc w:val="center"/>
              <w:rPr>
                <w:bCs/>
                <w:sz w:val="20"/>
                <w:szCs w:val="20"/>
              </w:rPr>
            </w:pPr>
            <w:r w:rsidRPr="002E7218">
              <w:rPr>
                <w:bCs/>
                <w:sz w:val="20"/>
                <w:szCs w:val="20"/>
              </w:rPr>
              <w:t>Općina Jelenje</w:t>
            </w:r>
          </w:p>
        </w:tc>
        <w:tc>
          <w:tcPr>
            <w:tcW w:w="6662" w:type="dxa"/>
            <w:vAlign w:val="center"/>
          </w:tcPr>
          <w:p w14:paraId="49969539" w14:textId="6D016190" w:rsidR="009039FB" w:rsidRPr="002E7218" w:rsidRDefault="009039FB" w:rsidP="009039FB">
            <w:pPr>
              <w:widowControl w:val="0"/>
              <w:autoSpaceDE w:val="0"/>
              <w:adjustRightInd w:val="0"/>
              <w:spacing w:before="0" w:after="0"/>
              <w:rPr>
                <w:bCs/>
                <w:sz w:val="20"/>
                <w:szCs w:val="20"/>
              </w:rPr>
            </w:pPr>
            <w:r w:rsidRPr="002E7218">
              <w:rPr>
                <w:bCs/>
                <w:sz w:val="20"/>
                <w:szCs w:val="20"/>
              </w:rPr>
              <w:t xml:space="preserve">Prema Standardnom operativnom postupku za korištenje vremenskih prognoza Državnog hidrometeorološkog zavoda obavijest o nadolazećoj opasnosti dolazi u Županijski Centar 112, </w:t>
            </w:r>
            <w:r w:rsidR="002E7218">
              <w:rPr>
                <w:bCs/>
                <w:sz w:val="20"/>
                <w:szCs w:val="20"/>
              </w:rPr>
              <w:t>Područnog ureda u Rijeci</w:t>
            </w:r>
            <w:r w:rsidRPr="002E7218">
              <w:rPr>
                <w:bCs/>
                <w:sz w:val="20"/>
                <w:szCs w:val="20"/>
              </w:rPr>
              <w:t xml:space="preserve"> koji zatim obavještava Općinskog načelnika.</w:t>
            </w:r>
          </w:p>
          <w:p w14:paraId="30E785EC" w14:textId="77777777" w:rsidR="009039FB" w:rsidRPr="002E7218" w:rsidRDefault="009039FB" w:rsidP="009039FB">
            <w:pPr>
              <w:widowControl w:val="0"/>
              <w:autoSpaceDE w:val="0"/>
              <w:adjustRightInd w:val="0"/>
              <w:spacing w:before="0" w:after="0"/>
              <w:rPr>
                <w:bCs/>
                <w:sz w:val="20"/>
                <w:szCs w:val="20"/>
              </w:rPr>
            </w:pPr>
            <w:r w:rsidRPr="002E7218">
              <w:rPr>
                <w:bCs/>
                <w:sz w:val="20"/>
                <w:szCs w:val="20"/>
              </w:rPr>
              <w:t xml:space="preserve">Obavijest sredstvima javnog priopćavanja daje općinski načelnik ili osoba koju on ovlasti. </w:t>
            </w:r>
          </w:p>
          <w:p w14:paraId="3D097CE3" w14:textId="77777777" w:rsidR="009039FB" w:rsidRPr="002E7218" w:rsidRDefault="009039FB" w:rsidP="009039FB">
            <w:pPr>
              <w:widowControl w:val="0"/>
              <w:autoSpaceDE w:val="0"/>
              <w:adjustRightInd w:val="0"/>
              <w:spacing w:before="0" w:after="0"/>
              <w:rPr>
                <w:bCs/>
                <w:sz w:val="20"/>
                <w:szCs w:val="20"/>
              </w:rPr>
            </w:pPr>
            <w:r w:rsidRPr="002E7218">
              <w:rPr>
                <w:bCs/>
                <w:sz w:val="20"/>
                <w:szCs w:val="20"/>
              </w:rPr>
              <w:t>Obavijest sadrži:</w:t>
            </w:r>
          </w:p>
          <w:p w14:paraId="3008D540"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Stanje na pogođenom području</w:t>
            </w:r>
          </w:p>
          <w:p w14:paraId="5DE9C859" w14:textId="756DB509"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Opasnostima za ljude</w:t>
            </w:r>
            <w:r w:rsidR="00D42732">
              <w:rPr>
                <w:bCs/>
                <w:sz w:val="20"/>
                <w:szCs w:val="20"/>
              </w:rPr>
              <w:t xml:space="preserve"> </w:t>
            </w:r>
            <w:r w:rsidR="00D42732" w:rsidRPr="0090026B">
              <w:rPr>
                <w:rFonts w:eastAsiaTheme="minorHAnsi"/>
                <w:bCs/>
                <w:color w:val="auto"/>
                <w:sz w:val="20"/>
                <w:szCs w:val="20"/>
              </w:rPr>
              <w:t>materijalna dobra i okoliš</w:t>
            </w:r>
            <w:r w:rsidRPr="002E7218">
              <w:rPr>
                <w:bCs/>
                <w:sz w:val="20"/>
                <w:szCs w:val="20"/>
              </w:rPr>
              <w:t xml:space="preserve">, </w:t>
            </w:r>
          </w:p>
          <w:p w14:paraId="6CB7DED6"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Mjerama koje se poduzimaju,</w:t>
            </w:r>
          </w:p>
          <w:p w14:paraId="64ECB625" w14:textId="77777777" w:rsidR="009039FB"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Provođenje osobne i uzajamne zaštite</w:t>
            </w:r>
          </w:p>
          <w:p w14:paraId="08787673" w14:textId="00562988" w:rsidR="00D42732" w:rsidRPr="002E7218"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Pr>
                <w:bCs/>
                <w:sz w:val="20"/>
                <w:szCs w:val="20"/>
              </w:rPr>
              <w:t>Sudjelovanje i suradnja s operativnim snagama CZ</w:t>
            </w:r>
          </w:p>
          <w:p w14:paraId="681493C3"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Pristupu dodatnim informacijama</w:t>
            </w:r>
          </w:p>
          <w:p w14:paraId="45FF92E0" w14:textId="2ADA0BE9" w:rsidR="009039FB" w:rsidRPr="002E7218" w:rsidRDefault="009039FB" w:rsidP="00D42732">
            <w:pPr>
              <w:widowControl w:val="0"/>
              <w:numPr>
                <w:ilvl w:val="1"/>
                <w:numId w:val="34"/>
              </w:numPr>
              <w:tabs>
                <w:tab w:val="left" w:pos="34"/>
              </w:tabs>
              <w:autoSpaceDE w:val="0"/>
              <w:autoSpaceDN w:val="0"/>
              <w:adjustRightInd w:val="0"/>
              <w:spacing w:before="0" w:after="0"/>
              <w:ind w:left="175" w:hanging="141"/>
              <w:contextualSpacing/>
              <w:rPr>
                <w:sz w:val="20"/>
                <w:szCs w:val="20"/>
              </w:rPr>
            </w:pPr>
            <w:r w:rsidRPr="002E7218">
              <w:rPr>
                <w:bCs/>
                <w:sz w:val="20"/>
                <w:szCs w:val="20"/>
              </w:rPr>
              <w:t>Ostalim činjenicama u svezi sa specifičnim okolnostima događaja.</w:t>
            </w:r>
          </w:p>
        </w:tc>
        <w:tc>
          <w:tcPr>
            <w:tcW w:w="4111" w:type="dxa"/>
            <w:vAlign w:val="center"/>
          </w:tcPr>
          <w:p w14:paraId="78B27B81"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Općinski načelnik,</w:t>
            </w:r>
          </w:p>
          <w:p w14:paraId="723905C9"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Stožer CZ,</w:t>
            </w:r>
          </w:p>
          <w:p w14:paraId="109FEF07" w14:textId="77777777" w:rsidR="009039FB" w:rsidRPr="002E7218"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Mediji,</w:t>
            </w:r>
          </w:p>
          <w:p w14:paraId="62A18E85" w14:textId="20A5150A" w:rsidR="009039FB" w:rsidRPr="002E7218" w:rsidRDefault="00A350AC">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E7218">
              <w:rPr>
                <w:bCs/>
                <w:sz w:val="20"/>
                <w:szCs w:val="20"/>
              </w:rPr>
              <w:t>GDCK Rijeka</w:t>
            </w:r>
            <w:r w:rsidR="009039FB" w:rsidRPr="002E7218">
              <w:rPr>
                <w:bCs/>
                <w:sz w:val="20"/>
                <w:szCs w:val="20"/>
              </w:rPr>
              <w:t>.</w:t>
            </w:r>
          </w:p>
        </w:tc>
      </w:tr>
      <w:tr w:rsidR="00D42732" w:rsidRPr="002811D2" w14:paraId="0D83F583" w14:textId="77777777" w:rsidTr="00F9027F">
        <w:trPr>
          <w:trHeight w:val="293"/>
          <w:jc w:val="center"/>
        </w:trPr>
        <w:tc>
          <w:tcPr>
            <w:tcW w:w="760" w:type="dxa"/>
            <w:vAlign w:val="center"/>
          </w:tcPr>
          <w:p w14:paraId="184C94FE" w14:textId="47951D97" w:rsidR="00D42732" w:rsidRPr="002E7218" w:rsidRDefault="00D42732" w:rsidP="009039FB">
            <w:pPr>
              <w:widowControl w:val="0"/>
              <w:autoSpaceDE w:val="0"/>
              <w:adjustRightInd w:val="0"/>
              <w:spacing w:before="0" w:after="0"/>
              <w:jc w:val="center"/>
              <w:rPr>
                <w:b/>
                <w:bCs/>
                <w:sz w:val="20"/>
                <w:szCs w:val="20"/>
              </w:rPr>
            </w:pPr>
            <w:r>
              <w:rPr>
                <w:b/>
                <w:bCs/>
                <w:sz w:val="20"/>
                <w:szCs w:val="20"/>
              </w:rPr>
              <w:t>3.</w:t>
            </w:r>
          </w:p>
        </w:tc>
        <w:tc>
          <w:tcPr>
            <w:tcW w:w="1787" w:type="dxa"/>
            <w:vAlign w:val="center"/>
          </w:tcPr>
          <w:p w14:paraId="4CFC9696" w14:textId="2675EE6D" w:rsidR="00D42732" w:rsidRPr="002E7218" w:rsidRDefault="00D42732" w:rsidP="009039FB">
            <w:pPr>
              <w:widowControl w:val="0"/>
              <w:autoSpaceDE w:val="0"/>
              <w:adjustRightInd w:val="0"/>
              <w:spacing w:before="0" w:after="0"/>
              <w:jc w:val="center"/>
              <w:rPr>
                <w:b/>
                <w:bCs/>
                <w:sz w:val="20"/>
                <w:szCs w:val="20"/>
              </w:rPr>
            </w:pPr>
            <w:r w:rsidRPr="000849AC">
              <w:rPr>
                <w:b/>
                <w:bCs/>
                <w:sz w:val="20"/>
                <w:szCs w:val="20"/>
              </w:rPr>
              <w:t>Pregled raspoloživih snaga i sredstava za otklanjanje posljedica</w:t>
            </w:r>
          </w:p>
        </w:tc>
        <w:tc>
          <w:tcPr>
            <w:tcW w:w="1559" w:type="dxa"/>
            <w:vAlign w:val="center"/>
          </w:tcPr>
          <w:p w14:paraId="1129C8D2" w14:textId="0838EE1F" w:rsidR="00D42732" w:rsidRPr="002E7218" w:rsidRDefault="00D42732" w:rsidP="009039FB">
            <w:pPr>
              <w:widowControl w:val="0"/>
              <w:autoSpaceDE w:val="0"/>
              <w:adjustRightInd w:val="0"/>
              <w:spacing w:before="0" w:after="0"/>
              <w:jc w:val="center"/>
              <w:rPr>
                <w:bCs/>
                <w:sz w:val="20"/>
                <w:szCs w:val="20"/>
              </w:rPr>
            </w:pPr>
            <w:r w:rsidRPr="002E7218">
              <w:rPr>
                <w:bCs/>
                <w:sz w:val="20"/>
                <w:szCs w:val="20"/>
              </w:rPr>
              <w:t>Općina Jelenje</w:t>
            </w:r>
          </w:p>
        </w:tc>
        <w:tc>
          <w:tcPr>
            <w:tcW w:w="6662" w:type="dxa"/>
            <w:vAlign w:val="center"/>
          </w:tcPr>
          <w:p w14:paraId="615CC730" w14:textId="77777777" w:rsidR="00D42732" w:rsidRPr="000849AC" w:rsidRDefault="00D42732" w:rsidP="00D42732">
            <w:pPr>
              <w:widowControl w:val="0"/>
              <w:autoSpaceDE w:val="0"/>
              <w:adjustRightInd w:val="0"/>
              <w:spacing w:before="0" w:after="0"/>
              <w:rPr>
                <w:bCs/>
                <w:sz w:val="20"/>
                <w:szCs w:val="20"/>
              </w:rPr>
            </w:pPr>
            <w:r w:rsidRPr="000849AC">
              <w:rPr>
                <w:bCs/>
                <w:sz w:val="20"/>
                <w:szCs w:val="20"/>
              </w:rPr>
              <w:t xml:space="preserve">Pregled raspoloživih snaga sustava civilne zaštite. </w:t>
            </w:r>
          </w:p>
          <w:p w14:paraId="0B09C8FB" w14:textId="3F526EC7" w:rsidR="00D42732" w:rsidRPr="002E7218" w:rsidRDefault="00D42732" w:rsidP="00D42732">
            <w:pPr>
              <w:widowControl w:val="0"/>
              <w:autoSpaceDE w:val="0"/>
              <w:adjustRightInd w:val="0"/>
              <w:spacing w:before="0" w:after="0"/>
              <w:rPr>
                <w:bCs/>
                <w:sz w:val="20"/>
                <w:szCs w:val="20"/>
              </w:rPr>
            </w:pPr>
            <w:r w:rsidRPr="000849AC">
              <w:rPr>
                <w:bCs/>
                <w:sz w:val="20"/>
                <w:szCs w:val="20"/>
              </w:rPr>
              <w:t>Provjera stanja materijalno-tehničkih sredstava snaga sustava civilne zaštite.</w:t>
            </w:r>
          </w:p>
        </w:tc>
        <w:tc>
          <w:tcPr>
            <w:tcW w:w="4111" w:type="dxa"/>
            <w:vAlign w:val="center"/>
          </w:tcPr>
          <w:p w14:paraId="116FEA80" w14:textId="78F87615" w:rsidR="00D42732" w:rsidRPr="002E7218"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D42732">
              <w:rPr>
                <w:bCs/>
                <w:sz w:val="20"/>
                <w:szCs w:val="20"/>
              </w:rPr>
              <w:t>Stožer civilne zaštite</w:t>
            </w:r>
          </w:p>
        </w:tc>
      </w:tr>
      <w:tr w:rsidR="009039FB" w:rsidRPr="002811D2" w14:paraId="012CA45A" w14:textId="77777777" w:rsidTr="00F9027F">
        <w:trPr>
          <w:trHeight w:val="653"/>
          <w:jc w:val="center"/>
        </w:trPr>
        <w:tc>
          <w:tcPr>
            <w:tcW w:w="760" w:type="dxa"/>
            <w:vAlign w:val="center"/>
          </w:tcPr>
          <w:p w14:paraId="0175DB5D" w14:textId="46388C94" w:rsidR="009039FB" w:rsidRPr="009F33EE" w:rsidRDefault="00D42732" w:rsidP="009039FB">
            <w:pPr>
              <w:widowControl w:val="0"/>
              <w:autoSpaceDE w:val="0"/>
              <w:adjustRightInd w:val="0"/>
              <w:spacing w:before="0" w:after="0"/>
              <w:jc w:val="center"/>
              <w:rPr>
                <w:b/>
                <w:bCs/>
                <w:sz w:val="20"/>
                <w:szCs w:val="20"/>
              </w:rPr>
            </w:pPr>
            <w:r w:rsidRPr="009F33EE">
              <w:rPr>
                <w:b/>
                <w:bCs/>
                <w:sz w:val="20"/>
                <w:szCs w:val="20"/>
              </w:rPr>
              <w:t>4</w:t>
            </w:r>
            <w:r w:rsidR="009039FB" w:rsidRPr="009F33EE">
              <w:rPr>
                <w:b/>
                <w:bCs/>
                <w:sz w:val="20"/>
                <w:szCs w:val="20"/>
              </w:rPr>
              <w:t>.</w:t>
            </w:r>
          </w:p>
        </w:tc>
        <w:tc>
          <w:tcPr>
            <w:tcW w:w="1787" w:type="dxa"/>
            <w:vAlign w:val="center"/>
          </w:tcPr>
          <w:p w14:paraId="216D369C" w14:textId="77777777" w:rsidR="009039FB" w:rsidRPr="009F33EE" w:rsidRDefault="009039FB" w:rsidP="009039FB">
            <w:pPr>
              <w:widowControl w:val="0"/>
              <w:autoSpaceDE w:val="0"/>
              <w:adjustRightInd w:val="0"/>
              <w:spacing w:before="0" w:after="0"/>
              <w:jc w:val="center"/>
              <w:rPr>
                <w:b/>
                <w:bCs/>
                <w:sz w:val="20"/>
                <w:szCs w:val="20"/>
              </w:rPr>
            </w:pPr>
            <w:r w:rsidRPr="009F33EE">
              <w:rPr>
                <w:b/>
                <w:bCs/>
                <w:sz w:val="20"/>
                <w:szCs w:val="20"/>
              </w:rPr>
              <w:t>Način zaštite ugroženih objekata kritične infrastrukture</w:t>
            </w:r>
          </w:p>
        </w:tc>
        <w:tc>
          <w:tcPr>
            <w:tcW w:w="1559" w:type="dxa"/>
            <w:vAlign w:val="center"/>
          </w:tcPr>
          <w:p w14:paraId="75D4BE82" w14:textId="77777777" w:rsidR="009039FB" w:rsidRPr="009F33EE" w:rsidRDefault="009039FB" w:rsidP="009039FB">
            <w:pPr>
              <w:widowControl w:val="0"/>
              <w:autoSpaceDE w:val="0"/>
              <w:adjustRightInd w:val="0"/>
              <w:spacing w:before="0" w:after="0"/>
              <w:jc w:val="center"/>
              <w:rPr>
                <w:bCs/>
                <w:sz w:val="20"/>
                <w:szCs w:val="20"/>
              </w:rPr>
            </w:pPr>
            <w:r w:rsidRPr="009F33EE">
              <w:rPr>
                <w:bCs/>
                <w:sz w:val="20"/>
                <w:szCs w:val="20"/>
              </w:rPr>
              <w:t>Vlasnici kritične infrastrukture</w:t>
            </w:r>
          </w:p>
        </w:tc>
        <w:tc>
          <w:tcPr>
            <w:tcW w:w="6662" w:type="dxa"/>
            <w:vAlign w:val="center"/>
          </w:tcPr>
          <w:p w14:paraId="7D9D83A3"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 xml:space="preserve">1. Provedba osiguranja tehničke zaštite proizvodnih objekata i distribucijske mreže; </w:t>
            </w:r>
          </w:p>
          <w:p w14:paraId="1ECFF6EF"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2. Provedba osiguranja neometanog djelovanje ključnih procesa i operacija;</w:t>
            </w:r>
          </w:p>
          <w:p w14:paraId="2B40E5E6"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3. Provedba Osiguranja zamjenskog specijalističkog osoblja i opreme;</w:t>
            </w:r>
          </w:p>
          <w:p w14:paraId="73C06F6F"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4. Provedba Preseljenja infrastrukture;</w:t>
            </w:r>
          </w:p>
          <w:p w14:paraId="387FEF15" w14:textId="77777777" w:rsidR="009039FB" w:rsidRPr="009F33EE" w:rsidRDefault="009039FB" w:rsidP="009039FB">
            <w:pPr>
              <w:widowControl w:val="0"/>
              <w:autoSpaceDE w:val="0"/>
              <w:adjustRightInd w:val="0"/>
              <w:spacing w:before="0" w:after="0"/>
              <w:rPr>
                <w:bCs/>
                <w:sz w:val="20"/>
                <w:szCs w:val="20"/>
              </w:rPr>
            </w:pPr>
            <w:r w:rsidRPr="009F33EE">
              <w:rPr>
                <w:bCs/>
                <w:sz w:val="20"/>
                <w:szCs w:val="20"/>
              </w:rPr>
              <w:t>5. Drugi načini zaštite.</w:t>
            </w:r>
          </w:p>
        </w:tc>
        <w:tc>
          <w:tcPr>
            <w:tcW w:w="4111" w:type="dxa"/>
            <w:vAlign w:val="center"/>
          </w:tcPr>
          <w:p w14:paraId="1F03D8EA" w14:textId="1A3BE96E" w:rsidR="009039FB" w:rsidRPr="009F33EE"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HEP ODS d.o.o. – Elektroprimorje Rijeka</w:t>
            </w:r>
            <w:r w:rsidR="009039FB" w:rsidRPr="009F33EE">
              <w:rPr>
                <w:bCs/>
                <w:sz w:val="20"/>
                <w:szCs w:val="20"/>
              </w:rPr>
              <w:t>,</w:t>
            </w:r>
          </w:p>
          <w:p w14:paraId="71A54C24" w14:textId="77777777" w:rsidR="009039FB" w:rsidRPr="009F33EE"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Hrvatski telekom d.d.,</w:t>
            </w:r>
          </w:p>
          <w:p w14:paraId="52DDFC94" w14:textId="77777777" w:rsidR="009039FB" w:rsidRPr="009F33EE" w:rsidRDefault="00FE19E7">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KD Jelen d.o.o.</w:t>
            </w:r>
          </w:p>
          <w:p w14:paraId="45766FCE" w14:textId="77777777" w:rsidR="00D42732" w:rsidRPr="009F33EE"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Hrvatske ceste d.o.o.</w:t>
            </w:r>
          </w:p>
          <w:p w14:paraId="22390975" w14:textId="4BA22709" w:rsidR="00D42732" w:rsidRPr="009F33EE" w:rsidRDefault="00D42732">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Vlasnici objekata kritične infrastrukture</w:t>
            </w:r>
          </w:p>
        </w:tc>
      </w:tr>
      <w:tr w:rsidR="00A65918" w:rsidRPr="002811D2" w14:paraId="0B58D9C2" w14:textId="77777777" w:rsidTr="00F9027F">
        <w:trPr>
          <w:trHeight w:val="653"/>
          <w:jc w:val="center"/>
        </w:trPr>
        <w:tc>
          <w:tcPr>
            <w:tcW w:w="760" w:type="dxa"/>
            <w:vMerge w:val="restart"/>
            <w:vAlign w:val="center"/>
          </w:tcPr>
          <w:p w14:paraId="42BFC943" w14:textId="19C16592" w:rsidR="00A65918" w:rsidRPr="009F33EE" w:rsidRDefault="00A65918" w:rsidP="00A65918">
            <w:pPr>
              <w:widowControl w:val="0"/>
              <w:autoSpaceDE w:val="0"/>
              <w:adjustRightInd w:val="0"/>
              <w:spacing w:before="0" w:after="0"/>
              <w:jc w:val="center"/>
              <w:rPr>
                <w:b/>
                <w:bCs/>
                <w:sz w:val="20"/>
                <w:szCs w:val="20"/>
              </w:rPr>
            </w:pPr>
            <w:r>
              <w:rPr>
                <w:b/>
                <w:bCs/>
                <w:sz w:val="20"/>
                <w:szCs w:val="20"/>
              </w:rPr>
              <w:t>5.</w:t>
            </w:r>
          </w:p>
        </w:tc>
        <w:tc>
          <w:tcPr>
            <w:tcW w:w="1787" w:type="dxa"/>
            <w:vMerge w:val="restart"/>
            <w:vAlign w:val="center"/>
          </w:tcPr>
          <w:p w14:paraId="5298E608" w14:textId="26D93FDC" w:rsidR="00A65918" w:rsidRPr="009F33EE" w:rsidRDefault="00A65918" w:rsidP="00A65918">
            <w:pPr>
              <w:widowControl w:val="0"/>
              <w:autoSpaceDE w:val="0"/>
              <w:adjustRightInd w:val="0"/>
              <w:spacing w:before="0" w:after="0"/>
              <w:jc w:val="center"/>
              <w:rPr>
                <w:b/>
                <w:bCs/>
                <w:sz w:val="20"/>
                <w:szCs w:val="20"/>
              </w:rPr>
            </w:pPr>
            <w:r w:rsidRPr="00A65918">
              <w:rPr>
                <w:b/>
                <w:bCs/>
                <w:sz w:val="20"/>
                <w:szCs w:val="20"/>
              </w:rPr>
              <w:t>Organizacija reguliranja prometa i osiguranja tijekom intervencija</w:t>
            </w:r>
          </w:p>
        </w:tc>
        <w:tc>
          <w:tcPr>
            <w:tcW w:w="1559" w:type="dxa"/>
            <w:vMerge w:val="restart"/>
            <w:vAlign w:val="center"/>
          </w:tcPr>
          <w:p w14:paraId="60BA25FE" w14:textId="1DC3B5E8" w:rsidR="00A65918" w:rsidRPr="00441CB2" w:rsidRDefault="00A65918" w:rsidP="00A65918">
            <w:pPr>
              <w:widowControl w:val="0"/>
              <w:autoSpaceDE w:val="0"/>
              <w:adjustRightInd w:val="0"/>
              <w:spacing w:before="0" w:after="0"/>
              <w:jc w:val="center"/>
              <w:rPr>
                <w:bCs/>
                <w:sz w:val="20"/>
                <w:szCs w:val="20"/>
              </w:rPr>
            </w:pPr>
            <w:r w:rsidRPr="00441CB2">
              <w:rPr>
                <w:bCs/>
                <w:sz w:val="20"/>
                <w:szCs w:val="20"/>
              </w:rPr>
              <w:t xml:space="preserve">Općina </w:t>
            </w:r>
            <w:r>
              <w:rPr>
                <w:bCs/>
                <w:sz w:val="20"/>
                <w:szCs w:val="20"/>
              </w:rPr>
              <w:t>Jelenje</w:t>
            </w:r>
          </w:p>
          <w:p w14:paraId="605077E2" w14:textId="77777777" w:rsidR="00A65918" w:rsidRDefault="00A65918" w:rsidP="00A65918">
            <w:pPr>
              <w:widowControl w:val="0"/>
              <w:autoSpaceDE w:val="0"/>
              <w:adjustRightInd w:val="0"/>
              <w:spacing w:before="0" w:after="0"/>
              <w:jc w:val="center"/>
              <w:rPr>
                <w:bCs/>
                <w:sz w:val="20"/>
                <w:szCs w:val="20"/>
              </w:rPr>
            </w:pPr>
            <w:r w:rsidRPr="00441CB2">
              <w:rPr>
                <w:bCs/>
                <w:sz w:val="20"/>
                <w:szCs w:val="20"/>
              </w:rPr>
              <w:t xml:space="preserve"> </w:t>
            </w:r>
          </w:p>
          <w:p w14:paraId="0A14078D" w14:textId="6DF1B56C" w:rsidR="00A65918" w:rsidRPr="00441CB2" w:rsidRDefault="00A65918" w:rsidP="00A65918">
            <w:pPr>
              <w:widowControl w:val="0"/>
              <w:autoSpaceDE w:val="0"/>
              <w:adjustRightInd w:val="0"/>
              <w:spacing w:before="0" w:after="0"/>
              <w:jc w:val="center"/>
              <w:rPr>
                <w:bCs/>
                <w:sz w:val="20"/>
                <w:szCs w:val="20"/>
              </w:rPr>
            </w:pPr>
            <w:r w:rsidRPr="00441CB2">
              <w:rPr>
                <w:bCs/>
                <w:sz w:val="20"/>
                <w:szCs w:val="20"/>
              </w:rPr>
              <w:t xml:space="preserve">MUP – </w:t>
            </w:r>
            <w:r>
              <w:rPr>
                <w:bCs/>
                <w:sz w:val="20"/>
                <w:szCs w:val="20"/>
              </w:rPr>
              <w:t>II.</w:t>
            </w:r>
            <w:r w:rsidRPr="00441CB2">
              <w:rPr>
                <w:bCs/>
                <w:sz w:val="20"/>
                <w:szCs w:val="20"/>
              </w:rPr>
              <w:t xml:space="preserve"> PP Rijeka</w:t>
            </w:r>
          </w:p>
          <w:p w14:paraId="4EBDA0D0" w14:textId="77777777" w:rsidR="00A65918" w:rsidRPr="009F33EE" w:rsidRDefault="00A65918" w:rsidP="00A65918">
            <w:pPr>
              <w:widowControl w:val="0"/>
              <w:autoSpaceDE w:val="0"/>
              <w:adjustRightInd w:val="0"/>
              <w:spacing w:before="0" w:after="0"/>
              <w:jc w:val="center"/>
              <w:rPr>
                <w:bCs/>
                <w:sz w:val="20"/>
                <w:szCs w:val="20"/>
              </w:rPr>
            </w:pPr>
          </w:p>
        </w:tc>
        <w:tc>
          <w:tcPr>
            <w:tcW w:w="6662" w:type="dxa"/>
            <w:vAlign w:val="center"/>
          </w:tcPr>
          <w:p w14:paraId="4D822000" w14:textId="77777777" w:rsidR="00A65918" w:rsidRPr="000F5861" w:rsidRDefault="00A65918" w:rsidP="00A65918">
            <w:pPr>
              <w:autoSpaceDE w:val="0"/>
              <w:adjustRightInd w:val="0"/>
              <w:spacing w:before="0" w:after="0"/>
              <w:rPr>
                <w:bCs/>
                <w:sz w:val="20"/>
                <w:szCs w:val="20"/>
              </w:rPr>
            </w:pPr>
            <w:r w:rsidRPr="000F5861">
              <w:rPr>
                <w:bCs/>
                <w:sz w:val="20"/>
                <w:szCs w:val="20"/>
              </w:rPr>
              <w:t>Ocjena stanja i funkcionalnosti prometa i komunikacijskih sustava i objekata.</w:t>
            </w:r>
          </w:p>
          <w:p w14:paraId="14129185" w14:textId="77777777" w:rsidR="00A65918" w:rsidRPr="000F5861" w:rsidRDefault="00A65918" w:rsidP="00A65918">
            <w:pPr>
              <w:autoSpaceDE w:val="0"/>
              <w:adjustRightInd w:val="0"/>
              <w:spacing w:before="0" w:after="0"/>
              <w:rPr>
                <w:bCs/>
                <w:sz w:val="20"/>
                <w:szCs w:val="20"/>
              </w:rPr>
            </w:pPr>
            <w:r w:rsidRPr="000F5861">
              <w:rPr>
                <w:bCs/>
                <w:sz w:val="20"/>
                <w:szCs w:val="20"/>
              </w:rPr>
              <w:t xml:space="preserve">Stožer civilne zaštite definira prioritete u sanaciji prometnica i upućuje zahtjev za aktiviranjem. </w:t>
            </w:r>
          </w:p>
          <w:p w14:paraId="5BCF3895" w14:textId="6393DAD0" w:rsidR="00A65918" w:rsidRPr="009F33EE" w:rsidRDefault="00A65918" w:rsidP="00A65918">
            <w:pPr>
              <w:widowControl w:val="0"/>
              <w:autoSpaceDE w:val="0"/>
              <w:adjustRightInd w:val="0"/>
              <w:spacing w:before="0" w:after="0"/>
              <w:rPr>
                <w:bCs/>
                <w:sz w:val="20"/>
                <w:szCs w:val="20"/>
              </w:rPr>
            </w:pPr>
            <w:r w:rsidRPr="000F5861">
              <w:rPr>
                <w:bCs/>
                <w:sz w:val="20"/>
                <w:szCs w:val="20"/>
              </w:rPr>
              <w:t>Stožer civilne zaštite donosi odluku da</w:t>
            </w:r>
            <w:r>
              <w:rPr>
                <w:bCs/>
                <w:sz w:val="20"/>
                <w:szCs w:val="20"/>
              </w:rPr>
              <w:t xml:space="preserve"> općinski načelnik</w:t>
            </w:r>
            <w:r w:rsidRPr="000F5861">
              <w:rPr>
                <w:bCs/>
                <w:sz w:val="20"/>
                <w:szCs w:val="20"/>
              </w:rPr>
              <w:t xml:space="preserve"> od Policije traži osiguranje i reguliranja prometa za vrijeme intervencija.</w:t>
            </w:r>
          </w:p>
        </w:tc>
        <w:tc>
          <w:tcPr>
            <w:tcW w:w="4111" w:type="dxa"/>
            <w:vAlign w:val="center"/>
          </w:tcPr>
          <w:p w14:paraId="700C85A2" w14:textId="77777777" w:rsid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D42732">
              <w:rPr>
                <w:bCs/>
                <w:sz w:val="20"/>
                <w:szCs w:val="20"/>
              </w:rPr>
              <w:t>Stožer civilne zaštite</w:t>
            </w:r>
          </w:p>
          <w:p w14:paraId="3F6B8B8C" w14:textId="77777777" w:rsid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Pr>
                <w:bCs/>
                <w:sz w:val="20"/>
                <w:szCs w:val="20"/>
              </w:rPr>
              <w:t>MUP – II. PP Rijeka,</w:t>
            </w:r>
          </w:p>
          <w:p w14:paraId="37BA90FC" w14:textId="1D1A89F0" w:rsidR="00A65918" w:rsidRPr="009F33EE"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Županijska uprava za ceste PGŽ</w:t>
            </w:r>
          </w:p>
        </w:tc>
      </w:tr>
      <w:tr w:rsidR="00A65918" w:rsidRPr="002811D2" w14:paraId="19ADD85F" w14:textId="77777777" w:rsidTr="00F9027F">
        <w:trPr>
          <w:trHeight w:val="653"/>
          <w:jc w:val="center"/>
        </w:trPr>
        <w:tc>
          <w:tcPr>
            <w:tcW w:w="760" w:type="dxa"/>
            <w:vMerge/>
            <w:vAlign w:val="center"/>
          </w:tcPr>
          <w:p w14:paraId="120531C1" w14:textId="77777777" w:rsidR="00A65918" w:rsidRPr="009F33EE" w:rsidRDefault="00A65918" w:rsidP="00A65918">
            <w:pPr>
              <w:widowControl w:val="0"/>
              <w:autoSpaceDE w:val="0"/>
              <w:adjustRightInd w:val="0"/>
              <w:spacing w:before="0" w:after="0"/>
              <w:jc w:val="center"/>
              <w:rPr>
                <w:b/>
                <w:bCs/>
                <w:sz w:val="20"/>
                <w:szCs w:val="20"/>
              </w:rPr>
            </w:pPr>
          </w:p>
        </w:tc>
        <w:tc>
          <w:tcPr>
            <w:tcW w:w="1787" w:type="dxa"/>
            <w:vMerge/>
            <w:vAlign w:val="center"/>
          </w:tcPr>
          <w:p w14:paraId="6C527D85" w14:textId="77777777" w:rsidR="00A65918" w:rsidRPr="009F33EE" w:rsidRDefault="00A65918" w:rsidP="00A65918">
            <w:pPr>
              <w:widowControl w:val="0"/>
              <w:autoSpaceDE w:val="0"/>
              <w:adjustRightInd w:val="0"/>
              <w:spacing w:before="0" w:after="0"/>
              <w:jc w:val="center"/>
              <w:rPr>
                <w:b/>
                <w:bCs/>
                <w:sz w:val="20"/>
                <w:szCs w:val="20"/>
              </w:rPr>
            </w:pPr>
          </w:p>
        </w:tc>
        <w:tc>
          <w:tcPr>
            <w:tcW w:w="1559" w:type="dxa"/>
            <w:vMerge/>
            <w:vAlign w:val="center"/>
          </w:tcPr>
          <w:p w14:paraId="33A6514D" w14:textId="77777777" w:rsidR="00A65918" w:rsidRPr="009F33EE" w:rsidRDefault="00A65918" w:rsidP="00A65918">
            <w:pPr>
              <w:widowControl w:val="0"/>
              <w:autoSpaceDE w:val="0"/>
              <w:adjustRightInd w:val="0"/>
              <w:spacing w:before="0" w:after="0"/>
              <w:jc w:val="center"/>
              <w:rPr>
                <w:bCs/>
                <w:sz w:val="20"/>
                <w:szCs w:val="20"/>
              </w:rPr>
            </w:pPr>
          </w:p>
        </w:tc>
        <w:tc>
          <w:tcPr>
            <w:tcW w:w="6662" w:type="dxa"/>
            <w:vAlign w:val="center"/>
          </w:tcPr>
          <w:p w14:paraId="759DA721" w14:textId="77777777" w:rsidR="00A65918" w:rsidRPr="000F5861" w:rsidRDefault="00A65918" w:rsidP="00A65918">
            <w:pPr>
              <w:autoSpaceDE w:val="0"/>
              <w:adjustRightInd w:val="0"/>
              <w:spacing w:before="0" w:after="0"/>
              <w:rPr>
                <w:bCs/>
                <w:sz w:val="20"/>
                <w:szCs w:val="20"/>
              </w:rPr>
            </w:pPr>
            <w:r w:rsidRPr="000F5861">
              <w:rPr>
                <w:bCs/>
                <w:sz w:val="20"/>
                <w:szCs w:val="20"/>
              </w:rPr>
              <w:t>Donošenje odluka o zabrani cestovnog prometa poradi zaštite sigurnosti na pogođenom području.</w:t>
            </w:r>
          </w:p>
          <w:p w14:paraId="3C2194E0" w14:textId="77777777" w:rsidR="00A65918" w:rsidRPr="000F5861" w:rsidRDefault="00A65918" w:rsidP="00A65918">
            <w:pPr>
              <w:autoSpaceDE w:val="0"/>
              <w:adjustRightInd w:val="0"/>
              <w:spacing w:before="0" w:after="0"/>
              <w:rPr>
                <w:bCs/>
                <w:sz w:val="20"/>
                <w:szCs w:val="20"/>
              </w:rPr>
            </w:pPr>
            <w:r w:rsidRPr="000F5861">
              <w:rPr>
                <w:bCs/>
                <w:sz w:val="20"/>
                <w:szCs w:val="20"/>
              </w:rPr>
              <w:t>Uspostava alternativnih prometnih pravaca.</w:t>
            </w:r>
          </w:p>
          <w:p w14:paraId="6F5920D3" w14:textId="77777777" w:rsidR="00A65918" w:rsidRPr="000F5861" w:rsidRDefault="00A65918" w:rsidP="00A65918">
            <w:pPr>
              <w:autoSpaceDE w:val="0"/>
              <w:adjustRightInd w:val="0"/>
              <w:spacing w:before="0" w:after="0"/>
              <w:rPr>
                <w:bCs/>
                <w:sz w:val="20"/>
                <w:szCs w:val="20"/>
              </w:rPr>
            </w:pPr>
            <w:r w:rsidRPr="000F5861">
              <w:rPr>
                <w:bCs/>
                <w:sz w:val="20"/>
                <w:szCs w:val="20"/>
              </w:rPr>
              <w:t>Osigurati konvoje i prometnice (putove evakuacije)</w:t>
            </w:r>
          </w:p>
          <w:p w14:paraId="494D3B7C" w14:textId="77777777" w:rsidR="00A65918" w:rsidRPr="000F5861" w:rsidRDefault="00A65918" w:rsidP="00A65918">
            <w:pPr>
              <w:autoSpaceDE w:val="0"/>
              <w:adjustRightInd w:val="0"/>
              <w:spacing w:before="0" w:after="0"/>
              <w:rPr>
                <w:bCs/>
                <w:sz w:val="20"/>
                <w:szCs w:val="20"/>
              </w:rPr>
            </w:pPr>
            <w:r w:rsidRPr="000F5861">
              <w:rPr>
                <w:bCs/>
                <w:sz w:val="20"/>
                <w:szCs w:val="20"/>
              </w:rPr>
              <w:t>Nadzor i čuvanje ugroženog područja.</w:t>
            </w:r>
          </w:p>
          <w:p w14:paraId="0E89C5BA" w14:textId="32EFCF33" w:rsidR="00A65918" w:rsidRPr="009F33EE" w:rsidRDefault="00A65918" w:rsidP="00A65918">
            <w:pPr>
              <w:widowControl w:val="0"/>
              <w:autoSpaceDE w:val="0"/>
              <w:adjustRightInd w:val="0"/>
              <w:spacing w:before="0" w:after="0"/>
              <w:rPr>
                <w:bCs/>
                <w:sz w:val="20"/>
                <w:szCs w:val="20"/>
              </w:rPr>
            </w:pPr>
            <w:r w:rsidRPr="000F5861">
              <w:rPr>
                <w:bCs/>
                <w:sz w:val="20"/>
                <w:szCs w:val="20"/>
              </w:rPr>
              <w:t>Osiguravanje područja intervencija.</w:t>
            </w:r>
          </w:p>
        </w:tc>
        <w:tc>
          <w:tcPr>
            <w:tcW w:w="4111" w:type="dxa"/>
            <w:vAlign w:val="center"/>
          </w:tcPr>
          <w:p w14:paraId="6FD48CC7" w14:textId="77777777" w:rsid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D42732">
              <w:rPr>
                <w:bCs/>
                <w:sz w:val="20"/>
                <w:szCs w:val="20"/>
              </w:rPr>
              <w:t>Stožer civilne zaštite</w:t>
            </w:r>
          </w:p>
          <w:p w14:paraId="56732060" w14:textId="48299312" w:rsidR="00A65918" w:rsidRPr="009F33EE"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Pr>
                <w:bCs/>
                <w:sz w:val="20"/>
                <w:szCs w:val="20"/>
              </w:rPr>
              <w:t>MUP – II. PP Rijeka</w:t>
            </w:r>
          </w:p>
        </w:tc>
      </w:tr>
      <w:tr w:rsidR="00A65918" w:rsidRPr="002811D2" w14:paraId="1F4552B1" w14:textId="77777777" w:rsidTr="00F9027F">
        <w:trPr>
          <w:trHeight w:val="653"/>
          <w:jc w:val="center"/>
        </w:trPr>
        <w:tc>
          <w:tcPr>
            <w:tcW w:w="760" w:type="dxa"/>
            <w:vMerge/>
            <w:vAlign w:val="center"/>
          </w:tcPr>
          <w:p w14:paraId="4997DE51" w14:textId="77777777" w:rsidR="00A65918" w:rsidRPr="009F33EE" w:rsidRDefault="00A65918" w:rsidP="00A65918">
            <w:pPr>
              <w:widowControl w:val="0"/>
              <w:autoSpaceDE w:val="0"/>
              <w:adjustRightInd w:val="0"/>
              <w:spacing w:before="0" w:after="0"/>
              <w:jc w:val="center"/>
              <w:rPr>
                <w:b/>
                <w:bCs/>
                <w:sz w:val="20"/>
                <w:szCs w:val="20"/>
              </w:rPr>
            </w:pPr>
          </w:p>
        </w:tc>
        <w:tc>
          <w:tcPr>
            <w:tcW w:w="1787" w:type="dxa"/>
            <w:vMerge/>
            <w:vAlign w:val="center"/>
          </w:tcPr>
          <w:p w14:paraId="6238A390" w14:textId="77777777" w:rsidR="00A65918" w:rsidRPr="009F33EE" w:rsidRDefault="00A65918" w:rsidP="00A65918">
            <w:pPr>
              <w:widowControl w:val="0"/>
              <w:autoSpaceDE w:val="0"/>
              <w:adjustRightInd w:val="0"/>
              <w:spacing w:before="0" w:after="0"/>
              <w:jc w:val="center"/>
              <w:rPr>
                <w:b/>
                <w:bCs/>
                <w:sz w:val="20"/>
                <w:szCs w:val="20"/>
              </w:rPr>
            </w:pPr>
          </w:p>
        </w:tc>
        <w:tc>
          <w:tcPr>
            <w:tcW w:w="1559" w:type="dxa"/>
            <w:vMerge/>
            <w:vAlign w:val="center"/>
          </w:tcPr>
          <w:p w14:paraId="31E7B8DC" w14:textId="77777777" w:rsidR="00A65918" w:rsidRPr="009F33EE" w:rsidRDefault="00A65918" w:rsidP="00A65918">
            <w:pPr>
              <w:widowControl w:val="0"/>
              <w:autoSpaceDE w:val="0"/>
              <w:adjustRightInd w:val="0"/>
              <w:spacing w:before="0" w:after="0"/>
              <w:jc w:val="center"/>
              <w:rPr>
                <w:bCs/>
                <w:sz w:val="20"/>
                <w:szCs w:val="20"/>
              </w:rPr>
            </w:pPr>
          </w:p>
        </w:tc>
        <w:tc>
          <w:tcPr>
            <w:tcW w:w="6662" w:type="dxa"/>
            <w:vAlign w:val="center"/>
          </w:tcPr>
          <w:p w14:paraId="21AB98D4" w14:textId="34ECB87C" w:rsidR="00A65918" w:rsidRPr="009F33EE" w:rsidRDefault="00A65918" w:rsidP="00A65918">
            <w:pPr>
              <w:widowControl w:val="0"/>
              <w:autoSpaceDE w:val="0"/>
              <w:adjustRightInd w:val="0"/>
              <w:spacing w:before="0" w:after="0"/>
              <w:rPr>
                <w:bCs/>
                <w:sz w:val="20"/>
                <w:szCs w:val="20"/>
              </w:rPr>
            </w:pPr>
            <w:r w:rsidRPr="000F5861">
              <w:rPr>
                <w:bCs/>
                <w:sz w:val="20"/>
                <w:szCs w:val="20"/>
              </w:rPr>
              <w:t>Osiguranje telekomunikacijskih veza korisnika s prednošću uporabe.</w:t>
            </w:r>
          </w:p>
        </w:tc>
        <w:tc>
          <w:tcPr>
            <w:tcW w:w="4111" w:type="dxa"/>
            <w:vAlign w:val="center"/>
          </w:tcPr>
          <w:p w14:paraId="4F12CCBD" w14:textId="4D299BC2" w:rsidR="00A65918" w:rsidRPr="009F33EE"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9F33EE">
              <w:rPr>
                <w:bCs/>
                <w:sz w:val="20"/>
                <w:szCs w:val="20"/>
              </w:rPr>
              <w:t>Hrvatski telekom d.d</w:t>
            </w:r>
          </w:p>
        </w:tc>
      </w:tr>
      <w:tr w:rsidR="00A65918" w:rsidRPr="002811D2" w14:paraId="3153ABE9" w14:textId="77777777" w:rsidTr="00F9027F">
        <w:trPr>
          <w:trHeight w:val="770"/>
          <w:jc w:val="center"/>
        </w:trPr>
        <w:tc>
          <w:tcPr>
            <w:tcW w:w="760" w:type="dxa"/>
            <w:vAlign w:val="center"/>
          </w:tcPr>
          <w:p w14:paraId="49788859" w14:textId="27A73C0A" w:rsidR="00A65918" w:rsidRPr="00A65918" w:rsidRDefault="00A65918" w:rsidP="009039FB">
            <w:pPr>
              <w:widowControl w:val="0"/>
              <w:autoSpaceDE w:val="0"/>
              <w:adjustRightInd w:val="0"/>
              <w:spacing w:before="0" w:after="0"/>
              <w:ind w:right="-129"/>
              <w:jc w:val="center"/>
              <w:rPr>
                <w:b/>
                <w:bCs/>
                <w:sz w:val="20"/>
                <w:szCs w:val="20"/>
              </w:rPr>
            </w:pPr>
            <w:r w:rsidRPr="00A65918">
              <w:rPr>
                <w:b/>
                <w:bCs/>
                <w:sz w:val="20"/>
                <w:szCs w:val="20"/>
              </w:rPr>
              <w:t>6.</w:t>
            </w:r>
          </w:p>
        </w:tc>
        <w:tc>
          <w:tcPr>
            <w:tcW w:w="1787" w:type="dxa"/>
            <w:vAlign w:val="center"/>
          </w:tcPr>
          <w:p w14:paraId="30138763" w14:textId="125C449F" w:rsidR="00A65918" w:rsidRPr="00A65918" w:rsidRDefault="00A65918" w:rsidP="009039FB">
            <w:pPr>
              <w:widowControl w:val="0"/>
              <w:autoSpaceDE w:val="0"/>
              <w:adjustRightInd w:val="0"/>
              <w:spacing w:before="0" w:after="0"/>
              <w:ind w:right="-129"/>
              <w:jc w:val="center"/>
              <w:rPr>
                <w:b/>
                <w:bCs/>
                <w:sz w:val="20"/>
                <w:szCs w:val="20"/>
              </w:rPr>
            </w:pPr>
            <w:r w:rsidRPr="00A65918">
              <w:rPr>
                <w:b/>
                <w:bCs/>
                <w:sz w:val="20"/>
                <w:szCs w:val="20"/>
              </w:rPr>
              <w:t>Organizacija osiguranja dobave energenata za rad strojeva i vozila</w:t>
            </w:r>
          </w:p>
        </w:tc>
        <w:tc>
          <w:tcPr>
            <w:tcW w:w="1559" w:type="dxa"/>
            <w:vAlign w:val="center"/>
          </w:tcPr>
          <w:p w14:paraId="5F1FF665" w14:textId="77777777" w:rsidR="00A65918" w:rsidRPr="00A65918" w:rsidRDefault="00A65918" w:rsidP="00A65918">
            <w:pPr>
              <w:widowControl w:val="0"/>
              <w:autoSpaceDE w:val="0"/>
              <w:adjustRightInd w:val="0"/>
              <w:spacing w:before="0" w:after="0"/>
              <w:jc w:val="center"/>
              <w:rPr>
                <w:bCs/>
                <w:sz w:val="20"/>
                <w:szCs w:val="20"/>
              </w:rPr>
            </w:pPr>
            <w:r w:rsidRPr="00A65918">
              <w:rPr>
                <w:bCs/>
                <w:sz w:val="20"/>
                <w:szCs w:val="20"/>
              </w:rPr>
              <w:t>Općina Jelenje</w:t>
            </w:r>
          </w:p>
          <w:p w14:paraId="783DBE9F" w14:textId="77777777" w:rsidR="00A65918" w:rsidRPr="00A65918" w:rsidRDefault="00A65918" w:rsidP="009039FB">
            <w:pPr>
              <w:spacing w:before="0" w:after="0"/>
              <w:jc w:val="center"/>
              <w:rPr>
                <w:bCs/>
                <w:sz w:val="20"/>
                <w:szCs w:val="20"/>
              </w:rPr>
            </w:pPr>
          </w:p>
        </w:tc>
        <w:tc>
          <w:tcPr>
            <w:tcW w:w="6662" w:type="dxa"/>
            <w:vAlign w:val="center"/>
          </w:tcPr>
          <w:p w14:paraId="73C6DBE9" w14:textId="6EDFBFC6" w:rsidR="00A65918" w:rsidRPr="00A65918" w:rsidRDefault="00A65918" w:rsidP="009039FB">
            <w:pPr>
              <w:widowControl w:val="0"/>
              <w:autoSpaceDE w:val="0"/>
              <w:adjustRightInd w:val="0"/>
              <w:spacing w:before="0" w:after="0"/>
              <w:rPr>
                <w:bCs/>
                <w:sz w:val="20"/>
                <w:szCs w:val="20"/>
              </w:rPr>
            </w:pPr>
            <w:r w:rsidRPr="00A65918">
              <w:rPr>
                <w:bCs/>
                <w:sz w:val="20"/>
                <w:szCs w:val="20"/>
              </w:rPr>
              <w:t>Osiguravanje energenata (gorivo) za strojeve i vozila, agregate za struju.</w:t>
            </w:r>
          </w:p>
        </w:tc>
        <w:tc>
          <w:tcPr>
            <w:tcW w:w="4111" w:type="dxa"/>
            <w:vAlign w:val="center"/>
          </w:tcPr>
          <w:p w14:paraId="1A76D3E7" w14:textId="17549EB0" w:rsidR="00A65918" w:rsidRP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Stožer civilne zaštite,</w:t>
            </w:r>
          </w:p>
          <w:p w14:paraId="3D0E6A08" w14:textId="77777777" w:rsidR="00A65918" w:rsidRPr="00A65918" w:rsidRDefault="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Vatrogasne snage,</w:t>
            </w:r>
          </w:p>
          <w:p w14:paraId="2EEF671E" w14:textId="2E3A9719" w:rsidR="00A65918" w:rsidRPr="00A65918" w:rsidRDefault="00A65918" w:rsidP="00A65918">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KD Jelen d.o.o.</w:t>
            </w:r>
          </w:p>
        </w:tc>
      </w:tr>
      <w:tr w:rsidR="009039FB" w:rsidRPr="002811D2" w14:paraId="44F9FB19" w14:textId="77777777" w:rsidTr="00F9027F">
        <w:trPr>
          <w:trHeight w:val="770"/>
          <w:jc w:val="center"/>
        </w:trPr>
        <w:tc>
          <w:tcPr>
            <w:tcW w:w="760" w:type="dxa"/>
            <w:vAlign w:val="center"/>
          </w:tcPr>
          <w:p w14:paraId="28A9B1D1" w14:textId="0C2233A9" w:rsidR="009039FB" w:rsidRPr="00A65918" w:rsidRDefault="00A65918" w:rsidP="009039FB">
            <w:pPr>
              <w:widowControl w:val="0"/>
              <w:autoSpaceDE w:val="0"/>
              <w:adjustRightInd w:val="0"/>
              <w:spacing w:before="0" w:after="0"/>
              <w:ind w:right="-129"/>
              <w:jc w:val="center"/>
              <w:rPr>
                <w:b/>
                <w:bCs/>
                <w:sz w:val="20"/>
                <w:szCs w:val="20"/>
              </w:rPr>
            </w:pPr>
            <w:r>
              <w:rPr>
                <w:b/>
                <w:bCs/>
                <w:sz w:val="20"/>
                <w:szCs w:val="20"/>
              </w:rPr>
              <w:t>7</w:t>
            </w:r>
            <w:r w:rsidR="009039FB" w:rsidRPr="00A65918">
              <w:rPr>
                <w:b/>
                <w:bCs/>
                <w:sz w:val="20"/>
                <w:szCs w:val="20"/>
              </w:rPr>
              <w:t>.</w:t>
            </w:r>
          </w:p>
        </w:tc>
        <w:tc>
          <w:tcPr>
            <w:tcW w:w="1787" w:type="dxa"/>
            <w:vAlign w:val="center"/>
          </w:tcPr>
          <w:p w14:paraId="11175D58" w14:textId="77777777" w:rsidR="009039FB" w:rsidRPr="00A65918" w:rsidRDefault="009039FB" w:rsidP="009039FB">
            <w:pPr>
              <w:widowControl w:val="0"/>
              <w:autoSpaceDE w:val="0"/>
              <w:adjustRightInd w:val="0"/>
              <w:spacing w:before="0" w:after="0"/>
              <w:ind w:right="-129"/>
              <w:jc w:val="center"/>
              <w:rPr>
                <w:b/>
                <w:bCs/>
                <w:sz w:val="20"/>
                <w:szCs w:val="20"/>
              </w:rPr>
            </w:pPr>
            <w:r w:rsidRPr="00A65918">
              <w:rPr>
                <w:b/>
                <w:bCs/>
                <w:sz w:val="20"/>
                <w:szCs w:val="20"/>
              </w:rPr>
              <w:t xml:space="preserve">Organizacija pružanja hitne medicinske pomoći i psihološke potpore </w:t>
            </w:r>
          </w:p>
        </w:tc>
        <w:tc>
          <w:tcPr>
            <w:tcW w:w="1559" w:type="dxa"/>
            <w:vAlign w:val="center"/>
          </w:tcPr>
          <w:p w14:paraId="4864C3B6" w14:textId="77777777" w:rsidR="009039FB" w:rsidRPr="00A65918" w:rsidRDefault="009039FB" w:rsidP="009039FB">
            <w:pPr>
              <w:spacing w:before="0" w:after="0"/>
              <w:jc w:val="center"/>
              <w:rPr>
                <w:bCs/>
                <w:sz w:val="20"/>
                <w:szCs w:val="20"/>
              </w:rPr>
            </w:pPr>
            <w:r w:rsidRPr="00A65918">
              <w:rPr>
                <w:bCs/>
                <w:sz w:val="20"/>
                <w:szCs w:val="20"/>
              </w:rPr>
              <w:t>Ministarstvo zdravstva</w:t>
            </w:r>
          </w:p>
          <w:p w14:paraId="5CB4EAEE" w14:textId="5E7DE27E" w:rsidR="009039FB" w:rsidRPr="00A65918" w:rsidRDefault="004A4DAB" w:rsidP="009039FB">
            <w:pPr>
              <w:widowControl w:val="0"/>
              <w:autoSpaceDE w:val="0"/>
              <w:adjustRightInd w:val="0"/>
              <w:spacing w:before="0" w:after="0"/>
              <w:jc w:val="center"/>
              <w:rPr>
                <w:bCs/>
                <w:sz w:val="20"/>
                <w:szCs w:val="20"/>
              </w:rPr>
            </w:pPr>
            <w:r w:rsidRPr="00A65918">
              <w:rPr>
                <w:bCs/>
                <w:sz w:val="20"/>
                <w:szCs w:val="20"/>
              </w:rPr>
              <w:t>Općina Jelenje</w:t>
            </w:r>
          </w:p>
        </w:tc>
        <w:tc>
          <w:tcPr>
            <w:tcW w:w="6662" w:type="dxa"/>
            <w:vAlign w:val="center"/>
          </w:tcPr>
          <w:p w14:paraId="23A58B79" w14:textId="77777777" w:rsidR="009039FB" w:rsidRPr="00A65918" w:rsidRDefault="009039FB" w:rsidP="009039FB">
            <w:pPr>
              <w:widowControl w:val="0"/>
              <w:autoSpaceDE w:val="0"/>
              <w:adjustRightInd w:val="0"/>
              <w:spacing w:before="0" w:after="0"/>
              <w:rPr>
                <w:bCs/>
                <w:sz w:val="20"/>
                <w:szCs w:val="20"/>
              </w:rPr>
            </w:pPr>
            <w:r w:rsidRPr="00A65918">
              <w:rPr>
                <w:bCs/>
                <w:sz w:val="20"/>
                <w:szCs w:val="20"/>
              </w:rPr>
              <w:t xml:space="preserve">Pružanje prve pomoći unesrećenima. </w:t>
            </w:r>
          </w:p>
        </w:tc>
        <w:tc>
          <w:tcPr>
            <w:tcW w:w="4111" w:type="dxa"/>
            <w:vAlign w:val="center"/>
          </w:tcPr>
          <w:p w14:paraId="20E460B9" w14:textId="3FA7BB0E" w:rsidR="009039FB" w:rsidRPr="00A65918" w:rsidRDefault="00681EE7">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Zavod za hitnu medicinu Primorsko-goranske županije – Ispostava Rijeka</w:t>
            </w:r>
            <w:r w:rsidR="009039FB" w:rsidRPr="00A65918">
              <w:rPr>
                <w:bCs/>
                <w:sz w:val="20"/>
                <w:szCs w:val="20"/>
              </w:rPr>
              <w:t>,</w:t>
            </w:r>
          </w:p>
          <w:p w14:paraId="745F62C9" w14:textId="18C3598D" w:rsidR="009039FB" w:rsidRPr="00A65918" w:rsidRDefault="002F507E">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Dom zdravlja PGŽ – ispostava Dražice</w:t>
            </w:r>
            <w:r w:rsidR="009039FB" w:rsidRPr="00A65918">
              <w:rPr>
                <w:bCs/>
                <w:sz w:val="20"/>
                <w:szCs w:val="20"/>
              </w:rPr>
              <w:t>,</w:t>
            </w:r>
          </w:p>
          <w:p w14:paraId="2EA6E6F2" w14:textId="3B316215" w:rsidR="005732FC" w:rsidRPr="00A65918" w:rsidRDefault="00A350AC">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GDCK Rijeka</w:t>
            </w:r>
            <w:r w:rsidR="005732FC" w:rsidRPr="00A65918">
              <w:rPr>
                <w:bCs/>
                <w:sz w:val="20"/>
                <w:szCs w:val="20"/>
              </w:rPr>
              <w:t>,</w:t>
            </w:r>
          </w:p>
          <w:p w14:paraId="0A5DA119" w14:textId="6E36329C" w:rsidR="009039FB" w:rsidRPr="00A65918" w:rsidRDefault="002F507E">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A65918">
              <w:rPr>
                <w:bCs/>
                <w:sz w:val="20"/>
                <w:szCs w:val="20"/>
              </w:rPr>
              <w:t>Centar za socijalnu skrb Rijeka</w:t>
            </w:r>
            <w:r w:rsidR="009039FB" w:rsidRPr="00A65918">
              <w:rPr>
                <w:bCs/>
                <w:sz w:val="20"/>
                <w:szCs w:val="20"/>
              </w:rPr>
              <w:t>.</w:t>
            </w:r>
          </w:p>
        </w:tc>
      </w:tr>
      <w:tr w:rsidR="009039FB" w:rsidRPr="002811D2" w14:paraId="56629842" w14:textId="77777777" w:rsidTr="00F9027F">
        <w:trPr>
          <w:trHeight w:val="860"/>
          <w:jc w:val="center"/>
        </w:trPr>
        <w:tc>
          <w:tcPr>
            <w:tcW w:w="760" w:type="dxa"/>
            <w:vMerge w:val="restart"/>
            <w:vAlign w:val="center"/>
          </w:tcPr>
          <w:p w14:paraId="104C808E" w14:textId="2CD5ADCA" w:rsidR="009039FB" w:rsidRPr="00254F35" w:rsidRDefault="00254F35" w:rsidP="009039FB">
            <w:pPr>
              <w:widowControl w:val="0"/>
              <w:autoSpaceDE w:val="0"/>
              <w:adjustRightInd w:val="0"/>
              <w:spacing w:before="0" w:after="0"/>
              <w:jc w:val="center"/>
              <w:rPr>
                <w:b/>
                <w:bCs/>
                <w:sz w:val="20"/>
                <w:szCs w:val="20"/>
              </w:rPr>
            </w:pPr>
            <w:r w:rsidRPr="00254F35">
              <w:rPr>
                <w:b/>
                <w:bCs/>
                <w:sz w:val="20"/>
                <w:szCs w:val="20"/>
              </w:rPr>
              <w:t>8</w:t>
            </w:r>
            <w:r w:rsidR="009039FB" w:rsidRPr="00254F35">
              <w:rPr>
                <w:b/>
                <w:bCs/>
                <w:sz w:val="20"/>
                <w:szCs w:val="20"/>
              </w:rPr>
              <w:t>.</w:t>
            </w:r>
          </w:p>
        </w:tc>
        <w:tc>
          <w:tcPr>
            <w:tcW w:w="1787" w:type="dxa"/>
            <w:vMerge w:val="restart"/>
            <w:vAlign w:val="center"/>
          </w:tcPr>
          <w:p w14:paraId="61EC6E79" w14:textId="77777777" w:rsidR="009039FB" w:rsidRPr="00254F35" w:rsidRDefault="009039FB" w:rsidP="009039FB">
            <w:pPr>
              <w:widowControl w:val="0"/>
              <w:autoSpaceDE w:val="0"/>
              <w:adjustRightInd w:val="0"/>
              <w:spacing w:before="0" w:after="0"/>
              <w:jc w:val="center"/>
              <w:rPr>
                <w:b/>
                <w:bCs/>
                <w:sz w:val="20"/>
                <w:szCs w:val="20"/>
              </w:rPr>
            </w:pPr>
            <w:r w:rsidRPr="00254F35">
              <w:rPr>
                <w:b/>
                <w:bCs/>
                <w:sz w:val="20"/>
                <w:szCs w:val="20"/>
              </w:rPr>
              <w:t>Organizacija pružanja veterinarske pomoći</w:t>
            </w:r>
          </w:p>
        </w:tc>
        <w:tc>
          <w:tcPr>
            <w:tcW w:w="1559" w:type="dxa"/>
            <w:vMerge w:val="restart"/>
            <w:vAlign w:val="center"/>
          </w:tcPr>
          <w:p w14:paraId="4656FC36" w14:textId="4723989B" w:rsidR="009039FB" w:rsidRPr="00254F35" w:rsidRDefault="004A4DAB" w:rsidP="009039FB">
            <w:pPr>
              <w:autoSpaceDE w:val="0"/>
              <w:adjustRightInd w:val="0"/>
              <w:spacing w:before="0" w:after="0"/>
              <w:jc w:val="center"/>
              <w:rPr>
                <w:bCs/>
                <w:sz w:val="20"/>
                <w:szCs w:val="20"/>
              </w:rPr>
            </w:pPr>
            <w:r w:rsidRPr="00254F35">
              <w:rPr>
                <w:bCs/>
                <w:sz w:val="20"/>
                <w:szCs w:val="20"/>
              </w:rPr>
              <w:t>Općina Jelenje</w:t>
            </w:r>
          </w:p>
        </w:tc>
        <w:tc>
          <w:tcPr>
            <w:tcW w:w="6662" w:type="dxa"/>
            <w:vAlign w:val="center"/>
          </w:tcPr>
          <w:p w14:paraId="12167ECF" w14:textId="77777777" w:rsidR="009039FB" w:rsidRPr="00254F35" w:rsidRDefault="009039FB" w:rsidP="009039FB">
            <w:pPr>
              <w:spacing w:before="0" w:after="0"/>
              <w:rPr>
                <w:bCs/>
                <w:sz w:val="20"/>
                <w:szCs w:val="20"/>
              </w:rPr>
            </w:pPr>
            <w:r w:rsidRPr="00254F35">
              <w:rPr>
                <w:bCs/>
                <w:sz w:val="20"/>
                <w:szCs w:val="20"/>
              </w:rPr>
              <w:t>Prikupljanje informacija o stanju objekata za uzgoj životinja i o stoci koja se našla izvan kontrole.</w:t>
            </w:r>
          </w:p>
          <w:p w14:paraId="040B80DA" w14:textId="77777777" w:rsidR="009039FB" w:rsidRPr="00254F35" w:rsidRDefault="009039FB" w:rsidP="009039FB">
            <w:pPr>
              <w:spacing w:before="0" w:after="0"/>
              <w:rPr>
                <w:bCs/>
                <w:sz w:val="20"/>
                <w:szCs w:val="20"/>
              </w:rPr>
            </w:pPr>
            <w:r w:rsidRPr="00254F35">
              <w:rPr>
                <w:bCs/>
                <w:sz w:val="20"/>
                <w:szCs w:val="20"/>
              </w:rPr>
              <w:t xml:space="preserve">Analiziranje stanje stočnog fonda i mjere koje je potrebno poduzeti. </w:t>
            </w:r>
          </w:p>
          <w:p w14:paraId="485AE0C5" w14:textId="77777777" w:rsidR="009039FB" w:rsidRPr="00254F35" w:rsidRDefault="009039FB" w:rsidP="009039FB">
            <w:pPr>
              <w:spacing w:before="0" w:after="0"/>
              <w:rPr>
                <w:bCs/>
                <w:sz w:val="20"/>
                <w:szCs w:val="20"/>
              </w:rPr>
            </w:pPr>
            <w:r w:rsidRPr="00254F35">
              <w:rPr>
                <w:bCs/>
                <w:sz w:val="20"/>
                <w:szCs w:val="20"/>
              </w:rPr>
              <w:t xml:space="preserve">Utvrđivanje raspoloživih punktove za smještaj stoke. </w:t>
            </w:r>
          </w:p>
          <w:p w14:paraId="616DBA89" w14:textId="77777777" w:rsidR="009039FB" w:rsidRPr="00254F35" w:rsidRDefault="009039FB" w:rsidP="009039FB">
            <w:pPr>
              <w:spacing w:before="0" w:after="0"/>
              <w:rPr>
                <w:bCs/>
                <w:sz w:val="20"/>
                <w:szCs w:val="20"/>
              </w:rPr>
            </w:pPr>
            <w:r w:rsidRPr="00254F35">
              <w:rPr>
                <w:bCs/>
                <w:sz w:val="20"/>
                <w:szCs w:val="20"/>
              </w:rPr>
              <w:t xml:space="preserve">Zbrinjavanje/evakuacija stoke iz ugroženih područja. </w:t>
            </w:r>
          </w:p>
          <w:p w14:paraId="4999F2DC" w14:textId="77777777" w:rsidR="009039FB" w:rsidRPr="00254F35" w:rsidRDefault="009039FB" w:rsidP="009039FB">
            <w:pPr>
              <w:spacing w:before="0" w:after="0"/>
              <w:rPr>
                <w:bCs/>
                <w:sz w:val="20"/>
                <w:szCs w:val="20"/>
              </w:rPr>
            </w:pPr>
            <w:r w:rsidRPr="00254F35">
              <w:rPr>
                <w:bCs/>
                <w:sz w:val="20"/>
                <w:szCs w:val="20"/>
              </w:rPr>
              <w:t xml:space="preserve">Organiziranje popisa stoke. </w:t>
            </w:r>
          </w:p>
          <w:p w14:paraId="3206BAA3" w14:textId="77777777" w:rsidR="009039FB" w:rsidRPr="00254F35" w:rsidRDefault="009039FB" w:rsidP="009039FB">
            <w:pPr>
              <w:spacing w:before="0" w:after="0"/>
              <w:rPr>
                <w:bCs/>
                <w:sz w:val="20"/>
                <w:szCs w:val="20"/>
              </w:rPr>
            </w:pPr>
            <w:r w:rsidRPr="00254F35">
              <w:rPr>
                <w:bCs/>
                <w:sz w:val="20"/>
                <w:szCs w:val="20"/>
              </w:rPr>
              <w:t xml:space="preserve">Prevencija i suzbijanje zaraznih bolesti. </w:t>
            </w:r>
          </w:p>
          <w:p w14:paraId="4732DB74" w14:textId="77777777" w:rsidR="009039FB" w:rsidRPr="00254F35" w:rsidRDefault="009039FB" w:rsidP="009039FB">
            <w:pPr>
              <w:spacing w:before="0" w:after="0"/>
              <w:rPr>
                <w:bCs/>
                <w:sz w:val="20"/>
                <w:szCs w:val="20"/>
              </w:rPr>
            </w:pPr>
            <w:r w:rsidRPr="00254F35">
              <w:rPr>
                <w:bCs/>
                <w:sz w:val="20"/>
                <w:szCs w:val="20"/>
              </w:rPr>
              <w:t xml:space="preserve">Pregled zdravstvenog stanja i smještaja evakuiranih životinja. </w:t>
            </w:r>
          </w:p>
          <w:p w14:paraId="0519BBA0" w14:textId="77777777" w:rsidR="009039FB" w:rsidRPr="00254F35" w:rsidRDefault="009039FB" w:rsidP="009039FB">
            <w:pPr>
              <w:spacing w:before="0" w:after="0"/>
              <w:rPr>
                <w:bCs/>
                <w:sz w:val="20"/>
                <w:szCs w:val="20"/>
              </w:rPr>
            </w:pPr>
            <w:r w:rsidRPr="00254F35">
              <w:rPr>
                <w:bCs/>
                <w:sz w:val="20"/>
                <w:szCs w:val="20"/>
              </w:rPr>
              <w:t xml:space="preserve">Preventivno cijepljenje životinja od mogućih zaraza. </w:t>
            </w:r>
          </w:p>
          <w:p w14:paraId="473F8B5E" w14:textId="77777777" w:rsidR="009039FB" w:rsidRPr="00254F35" w:rsidRDefault="009039FB" w:rsidP="009039FB">
            <w:pPr>
              <w:spacing w:before="0" w:after="0"/>
              <w:rPr>
                <w:bCs/>
                <w:sz w:val="20"/>
                <w:szCs w:val="20"/>
              </w:rPr>
            </w:pPr>
            <w:r w:rsidRPr="00254F35">
              <w:rPr>
                <w:bCs/>
                <w:sz w:val="20"/>
                <w:szCs w:val="20"/>
              </w:rPr>
              <w:t xml:space="preserve">Liječenje, klanje i eutanazija oboljelih životinja. </w:t>
            </w:r>
          </w:p>
          <w:p w14:paraId="6BD26F5C" w14:textId="77777777" w:rsidR="009039FB" w:rsidRPr="00254F35" w:rsidRDefault="009039FB" w:rsidP="009039FB">
            <w:pPr>
              <w:spacing w:before="0" w:after="0"/>
              <w:rPr>
                <w:bCs/>
                <w:sz w:val="20"/>
                <w:szCs w:val="20"/>
              </w:rPr>
            </w:pPr>
            <w:r w:rsidRPr="00254F35">
              <w:rPr>
                <w:bCs/>
                <w:sz w:val="20"/>
                <w:szCs w:val="20"/>
              </w:rPr>
              <w:t>Pregled povrijeđene stoke koja bi se nakon klanja mogla koristiti za ljudsku ishranu.</w:t>
            </w:r>
          </w:p>
        </w:tc>
        <w:tc>
          <w:tcPr>
            <w:tcW w:w="4111" w:type="dxa"/>
            <w:vAlign w:val="center"/>
          </w:tcPr>
          <w:p w14:paraId="030710F0" w14:textId="0BE59901" w:rsidR="009039FB" w:rsidRPr="00254F35"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Veterinarska stanica Rijeka</w:t>
            </w:r>
            <w:r w:rsidR="009039FB" w:rsidRPr="00254F35">
              <w:rPr>
                <w:bCs/>
                <w:sz w:val="20"/>
                <w:szCs w:val="20"/>
              </w:rPr>
              <w:t>,</w:t>
            </w:r>
          </w:p>
          <w:p w14:paraId="41218C0C" w14:textId="77777777" w:rsidR="009039FB" w:rsidRPr="00254F35"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Stožer civilne zaštite,</w:t>
            </w:r>
          </w:p>
          <w:p w14:paraId="77536BFC" w14:textId="77777777" w:rsidR="009039FB" w:rsidRPr="00254F35" w:rsidRDefault="009039FB">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Vlasnici životinja</w:t>
            </w:r>
          </w:p>
        </w:tc>
      </w:tr>
      <w:tr w:rsidR="009039FB" w:rsidRPr="002811D2" w14:paraId="467E1A5A" w14:textId="77777777" w:rsidTr="00F9027F">
        <w:trPr>
          <w:trHeight w:val="860"/>
          <w:jc w:val="center"/>
        </w:trPr>
        <w:tc>
          <w:tcPr>
            <w:tcW w:w="760" w:type="dxa"/>
            <w:vMerge/>
            <w:vAlign w:val="center"/>
          </w:tcPr>
          <w:p w14:paraId="1F78039B" w14:textId="77777777" w:rsidR="009039FB" w:rsidRPr="00254F35" w:rsidRDefault="009039FB" w:rsidP="009039FB">
            <w:pPr>
              <w:widowControl w:val="0"/>
              <w:autoSpaceDE w:val="0"/>
              <w:adjustRightInd w:val="0"/>
              <w:spacing w:before="0" w:after="0"/>
              <w:jc w:val="center"/>
              <w:rPr>
                <w:b/>
                <w:bCs/>
                <w:sz w:val="20"/>
                <w:szCs w:val="20"/>
              </w:rPr>
            </w:pPr>
          </w:p>
        </w:tc>
        <w:tc>
          <w:tcPr>
            <w:tcW w:w="1787" w:type="dxa"/>
            <w:vMerge/>
            <w:vAlign w:val="center"/>
          </w:tcPr>
          <w:p w14:paraId="5A2F0CCD" w14:textId="77777777" w:rsidR="009039FB" w:rsidRPr="00254F35" w:rsidRDefault="009039FB" w:rsidP="009039FB">
            <w:pPr>
              <w:widowControl w:val="0"/>
              <w:autoSpaceDE w:val="0"/>
              <w:adjustRightInd w:val="0"/>
              <w:spacing w:before="0" w:after="0"/>
              <w:jc w:val="center"/>
              <w:rPr>
                <w:b/>
                <w:bCs/>
                <w:sz w:val="20"/>
                <w:szCs w:val="20"/>
              </w:rPr>
            </w:pPr>
          </w:p>
        </w:tc>
        <w:tc>
          <w:tcPr>
            <w:tcW w:w="1559" w:type="dxa"/>
            <w:vMerge/>
            <w:vAlign w:val="center"/>
          </w:tcPr>
          <w:p w14:paraId="5A0AF6DA" w14:textId="77777777" w:rsidR="009039FB" w:rsidRPr="00254F35" w:rsidRDefault="009039FB" w:rsidP="009039FB">
            <w:pPr>
              <w:autoSpaceDE w:val="0"/>
              <w:adjustRightInd w:val="0"/>
              <w:spacing w:before="0" w:after="0"/>
              <w:jc w:val="center"/>
              <w:rPr>
                <w:bCs/>
                <w:sz w:val="20"/>
                <w:szCs w:val="20"/>
              </w:rPr>
            </w:pPr>
          </w:p>
        </w:tc>
        <w:tc>
          <w:tcPr>
            <w:tcW w:w="6662" w:type="dxa"/>
            <w:vAlign w:val="center"/>
          </w:tcPr>
          <w:p w14:paraId="71ACF5FD" w14:textId="77777777" w:rsidR="009039FB" w:rsidRPr="00254F35" w:rsidRDefault="009039FB" w:rsidP="009039FB">
            <w:pPr>
              <w:spacing w:before="0" w:after="0"/>
              <w:rPr>
                <w:bCs/>
                <w:sz w:val="20"/>
                <w:szCs w:val="20"/>
              </w:rPr>
            </w:pPr>
            <w:r w:rsidRPr="00254F35">
              <w:rPr>
                <w:bCs/>
                <w:sz w:val="20"/>
                <w:szCs w:val="20"/>
              </w:rPr>
              <w:t>Osiguranje potrebnih lijekova i sanitetskog materijala.</w:t>
            </w:r>
          </w:p>
        </w:tc>
        <w:tc>
          <w:tcPr>
            <w:tcW w:w="4111" w:type="dxa"/>
            <w:vAlign w:val="center"/>
          </w:tcPr>
          <w:p w14:paraId="1365E13A" w14:textId="5625ACD7" w:rsidR="009039FB" w:rsidRPr="00254F35"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Veterinarska stanica Rijeka</w:t>
            </w:r>
          </w:p>
        </w:tc>
      </w:tr>
      <w:tr w:rsidR="009039FB" w:rsidRPr="002811D2" w14:paraId="216320A5" w14:textId="77777777" w:rsidTr="00F9027F">
        <w:trPr>
          <w:trHeight w:val="434"/>
          <w:jc w:val="center"/>
        </w:trPr>
        <w:tc>
          <w:tcPr>
            <w:tcW w:w="760" w:type="dxa"/>
            <w:vMerge/>
            <w:vAlign w:val="center"/>
          </w:tcPr>
          <w:p w14:paraId="6EC5D5F2" w14:textId="77777777" w:rsidR="009039FB" w:rsidRPr="00254F35" w:rsidRDefault="009039FB" w:rsidP="009039FB">
            <w:pPr>
              <w:widowControl w:val="0"/>
              <w:autoSpaceDE w:val="0"/>
              <w:adjustRightInd w:val="0"/>
              <w:spacing w:before="0" w:after="0"/>
              <w:jc w:val="center"/>
              <w:rPr>
                <w:b/>
                <w:bCs/>
                <w:sz w:val="20"/>
                <w:szCs w:val="20"/>
              </w:rPr>
            </w:pPr>
          </w:p>
        </w:tc>
        <w:tc>
          <w:tcPr>
            <w:tcW w:w="1787" w:type="dxa"/>
            <w:vMerge/>
            <w:vAlign w:val="center"/>
          </w:tcPr>
          <w:p w14:paraId="36AD8A4B" w14:textId="77777777" w:rsidR="009039FB" w:rsidRPr="00254F35" w:rsidRDefault="009039FB" w:rsidP="009039FB">
            <w:pPr>
              <w:widowControl w:val="0"/>
              <w:autoSpaceDE w:val="0"/>
              <w:adjustRightInd w:val="0"/>
              <w:spacing w:before="0" w:after="0"/>
              <w:jc w:val="center"/>
              <w:rPr>
                <w:b/>
                <w:bCs/>
                <w:sz w:val="20"/>
                <w:szCs w:val="20"/>
              </w:rPr>
            </w:pPr>
          </w:p>
        </w:tc>
        <w:tc>
          <w:tcPr>
            <w:tcW w:w="1559" w:type="dxa"/>
            <w:vMerge/>
            <w:vAlign w:val="center"/>
          </w:tcPr>
          <w:p w14:paraId="3A9F2FF2" w14:textId="77777777" w:rsidR="009039FB" w:rsidRPr="00254F35" w:rsidRDefault="009039FB" w:rsidP="009039FB">
            <w:pPr>
              <w:autoSpaceDE w:val="0"/>
              <w:adjustRightInd w:val="0"/>
              <w:spacing w:before="0" w:after="0"/>
              <w:jc w:val="center"/>
              <w:rPr>
                <w:bCs/>
                <w:sz w:val="20"/>
                <w:szCs w:val="20"/>
              </w:rPr>
            </w:pPr>
          </w:p>
        </w:tc>
        <w:tc>
          <w:tcPr>
            <w:tcW w:w="6662" w:type="dxa"/>
            <w:vAlign w:val="center"/>
          </w:tcPr>
          <w:p w14:paraId="07FF2272" w14:textId="77777777" w:rsidR="009039FB" w:rsidRPr="00254F35" w:rsidRDefault="009039FB" w:rsidP="009039FB">
            <w:pPr>
              <w:autoSpaceDE w:val="0"/>
              <w:adjustRightInd w:val="0"/>
              <w:spacing w:before="0" w:after="0"/>
              <w:rPr>
                <w:bCs/>
                <w:sz w:val="20"/>
                <w:szCs w:val="20"/>
              </w:rPr>
            </w:pPr>
            <w:r w:rsidRPr="00254F35">
              <w:rPr>
                <w:bCs/>
                <w:sz w:val="20"/>
                <w:szCs w:val="20"/>
              </w:rPr>
              <w:t>Pomoć u zadovoljavanju potreba životinja – opskrba vodom, pružanje veterinarske pomoći.</w:t>
            </w:r>
          </w:p>
        </w:tc>
        <w:tc>
          <w:tcPr>
            <w:tcW w:w="4111" w:type="dxa"/>
            <w:vAlign w:val="center"/>
          </w:tcPr>
          <w:p w14:paraId="62A6504A" w14:textId="71B7D052" w:rsidR="009039FB" w:rsidRPr="00254F35" w:rsidRDefault="00343129">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Veterinarska stanica Rijeka</w:t>
            </w:r>
          </w:p>
        </w:tc>
      </w:tr>
      <w:tr w:rsidR="00254F35" w:rsidRPr="002811D2" w14:paraId="7F057C4F" w14:textId="77777777" w:rsidTr="00F9027F">
        <w:trPr>
          <w:trHeight w:val="1134"/>
          <w:jc w:val="center"/>
        </w:trPr>
        <w:tc>
          <w:tcPr>
            <w:tcW w:w="760" w:type="dxa"/>
            <w:vMerge w:val="restart"/>
            <w:vAlign w:val="center"/>
          </w:tcPr>
          <w:p w14:paraId="72E813C9" w14:textId="55E672E9"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t>9.</w:t>
            </w:r>
          </w:p>
        </w:tc>
        <w:tc>
          <w:tcPr>
            <w:tcW w:w="1787" w:type="dxa"/>
            <w:vMerge w:val="restart"/>
            <w:vAlign w:val="center"/>
          </w:tcPr>
          <w:p w14:paraId="4C4BE88D" w14:textId="524BED94"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t>Organizacija osiguravanja vode i potrebnih namirnica ugroženom stanovništvu</w:t>
            </w:r>
          </w:p>
        </w:tc>
        <w:tc>
          <w:tcPr>
            <w:tcW w:w="1559" w:type="dxa"/>
            <w:vMerge w:val="restart"/>
            <w:vAlign w:val="center"/>
          </w:tcPr>
          <w:p w14:paraId="17253DAB" w14:textId="4F8E0118" w:rsidR="00254F35" w:rsidRPr="00254F35" w:rsidRDefault="00254F35" w:rsidP="00254F35">
            <w:pPr>
              <w:widowControl w:val="0"/>
              <w:autoSpaceDE w:val="0"/>
              <w:adjustRightInd w:val="0"/>
              <w:spacing w:before="0" w:after="0"/>
              <w:jc w:val="center"/>
              <w:rPr>
                <w:bCs/>
                <w:sz w:val="20"/>
                <w:szCs w:val="20"/>
              </w:rPr>
            </w:pPr>
            <w:r w:rsidRPr="00254F35">
              <w:rPr>
                <w:bCs/>
                <w:sz w:val="20"/>
                <w:szCs w:val="20"/>
              </w:rPr>
              <w:t>Općina Jelenje</w:t>
            </w:r>
          </w:p>
        </w:tc>
        <w:tc>
          <w:tcPr>
            <w:tcW w:w="6662" w:type="dxa"/>
            <w:vAlign w:val="center"/>
          </w:tcPr>
          <w:p w14:paraId="0ABB97CD" w14:textId="5A245B2B" w:rsidR="00254F35" w:rsidRPr="00254F35" w:rsidRDefault="00254F35" w:rsidP="00254F35">
            <w:pPr>
              <w:widowControl w:val="0"/>
              <w:autoSpaceDE w:val="0"/>
              <w:adjustRightInd w:val="0"/>
              <w:spacing w:before="0" w:after="0"/>
              <w:rPr>
                <w:bCs/>
                <w:sz w:val="20"/>
                <w:szCs w:val="20"/>
              </w:rPr>
            </w:pPr>
            <w:r w:rsidRPr="00254F35">
              <w:rPr>
                <w:bCs/>
                <w:sz w:val="20"/>
                <w:szCs w:val="20"/>
              </w:rPr>
              <w:t>Osigurati nesmetanu opskrbu vodom.</w:t>
            </w:r>
          </w:p>
        </w:tc>
        <w:tc>
          <w:tcPr>
            <w:tcW w:w="4111" w:type="dxa"/>
            <w:vAlign w:val="center"/>
          </w:tcPr>
          <w:p w14:paraId="2AB88EAC" w14:textId="77777777"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Vatrogasne snage,</w:t>
            </w:r>
          </w:p>
          <w:p w14:paraId="59BB3C4F" w14:textId="054620BF"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KD Jelen d.o.o.</w:t>
            </w:r>
          </w:p>
        </w:tc>
      </w:tr>
      <w:tr w:rsidR="00254F35" w:rsidRPr="002811D2" w14:paraId="65B88D5C" w14:textId="77777777" w:rsidTr="00F9027F">
        <w:trPr>
          <w:trHeight w:val="1134"/>
          <w:jc w:val="center"/>
        </w:trPr>
        <w:tc>
          <w:tcPr>
            <w:tcW w:w="760" w:type="dxa"/>
            <w:vMerge/>
            <w:vAlign w:val="center"/>
          </w:tcPr>
          <w:p w14:paraId="070BFE19" w14:textId="77777777" w:rsidR="00254F35" w:rsidRPr="00254F35" w:rsidRDefault="00254F35" w:rsidP="00254F35">
            <w:pPr>
              <w:widowControl w:val="0"/>
              <w:autoSpaceDE w:val="0"/>
              <w:adjustRightInd w:val="0"/>
              <w:spacing w:before="0" w:after="0"/>
              <w:jc w:val="center"/>
              <w:rPr>
                <w:b/>
                <w:bCs/>
                <w:sz w:val="20"/>
                <w:szCs w:val="20"/>
              </w:rPr>
            </w:pPr>
          </w:p>
        </w:tc>
        <w:tc>
          <w:tcPr>
            <w:tcW w:w="1787" w:type="dxa"/>
            <w:vMerge/>
            <w:vAlign w:val="center"/>
          </w:tcPr>
          <w:p w14:paraId="721FC31F" w14:textId="77777777" w:rsidR="00254F35" w:rsidRPr="00254F35" w:rsidRDefault="00254F35" w:rsidP="00254F35">
            <w:pPr>
              <w:widowControl w:val="0"/>
              <w:autoSpaceDE w:val="0"/>
              <w:adjustRightInd w:val="0"/>
              <w:spacing w:before="0" w:after="0"/>
              <w:jc w:val="center"/>
              <w:rPr>
                <w:b/>
                <w:bCs/>
                <w:sz w:val="20"/>
                <w:szCs w:val="20"/>
              </w:rPr>
            </w:pPr>
          </w:p>
        </w:tc>
        <w:tc>
          <w:tcPr>
            <w:tcW w:w="1559" w:type="dxa"/>
            <w:vMerge/>
            <w:vAlign w:val="center"/>
          </w:tcPr>
          <w:p w14:paraId="478D6563" w14:textId="77777777" w:rsidR="00254F35" w:rsidRPr="00254F35" w:rsidRDefault="00254F35" w:rsidP="00254F35">
            <w:pPr>
              <w:widowControl w:val="0"/>
              <w:autoSpaceDE w:val="0"/>
              <w:adjustRightInd w:val="0"/>
              <w:spacing w:before="0" w:after="0"/>
              <w:jc w:val="center"/>
              <w:rPr>
                <w:bCs/>
                <w:sz w:val="20"/>
                <w:szCs w:val="20"/>
              </w:rPr>
            </w:pPr>
          </w:p>
        </w:tc>
        <w:tc>
          <w:tcPr>
            <w:tcW w:w="6662" w:type="dxa"/>
            <w:vAlign w:val="center"/>
          </w:tcPr>
          <w:p w14:paraId="16775AD0" w14:textId="3FCA5417" w:rsidR="00254F35" w:rsidRPr="00254F35" w:rsidRDefault="00254F35" w:rsidP="00254F35">
            <w:pPr>
              <w:widowControl w:val="0"/>
              <w:autoSpaceDE w:val="0"/>
              <w:adjustRightInd w:val="0"/>
              <w:spacing w:before="0" w:after="0"/>
              <w:rPr>
                <w:bCs/>
                <w:sz w:val="20"/>
                <w:szCs w:val="20"/>
              </w:rPr>
            </w:pPr>
            <w:r w:rsidRPr="00254F35">
              <w:rPr>
                <w:bCs/>
                <w:sz w:val="20"/>
                <w:szCs w:val="20"/>
              </w:rPr>
              <w:t xml:space="preserve">Osigurati i dostaviti potrebne namirnice ugroženom stanovništvu. </w:t>
            </w:r>
          </w:p>
        </w:tc>
        <w:tc>
          <w:tcPr>
            <w:tcW w:w="4111" w:type="dxa"/>
            <w:vAlign w:val="center"/>
          </w:tcPr>
          <w:p w14:paraId="24E4EA26" w14:textId="77777777"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Stožer civilne zaštite,</w:t>
            </w:r>
          </w:p>
          <w:p w14:paraId="7BE39ADA" w14:textId="7FE6D781"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GDCK Rijeka</w:t>
            </w:r>
          </w:p>
        </w:tc>
      </w:tr>
      <w:tr w:rsidR="00254F35" w:rsidRPr="002811D2" w14:paraId="547677FC" w14:textId="77777777" w:rsidTr="00F9027F">
        <w:trPr>
          <w:trHeight w:val="1134"/>
          <w:jc w:val="center"/>
        </w:trPr>
        <w:tc>
          <w:tcPr>
            <w:tcW w:w="760" w:type="dxa"/>
            <w:vAlign w:val="center"/>
          </w:tcPr>
          <w:p w14:paraId="0DC8E910" w14:textId="4BD091C0"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t>10.</w:t>
            </w:r>
          </w:p>
        </w:tc>
        <w:tc>
          <w:tcPr>
            <w:tcW w:w="1787" w:type="dxa"/>
            <w:vAlign w:val="center"/>
          </w:tcPr>
          <w:p w14:paraId="6FA1C361" w14:textId="012C546F" w:rsidR="00254F35" w:rsidRPr="00254F35" w:rsidRDefault="00254F35" w:rsidP="00254F35">
            <w:pPr>
              <w:widowControl w:val="0"/>
              <w:autoSpaceDE w:val="0"/>
              <w:adjustRightInd w:val="0"/>
              <w:spacing w:before="0" w:after="0"/>
              <w:jc w:val="center"/>
              <w:rPr>
                <w:b/>
                <w:bCs/>
                <w:sz w:val="20"/>
                <w:szCs w:val="20"/>
              </w:rPr>
            </w:pPr>
            <w:r w:rsidRPr="00254F35">
              <w:rPr>
                <w:b/>
                <w:bCs/>
                <w:sz w:val="20"/>
                <w:szCs w:val="20"/>
              </w:rPr>
              <w:t>Troškovi angažiranih pravnih osoba</w:t>
            </w:r>
          </w:p>
        </w:tc>
        <w:tc>
          <w:tcPr>
            <w:tcW w:w="1559" w:type="dxa"/>
            <w:vAlign w:val="center"/>
          </w:tcPr>
          <w:p w14:paraId="2BD165C3" w14:textId="1CAFCC77" w:rsidR="00254F35" w:rsidRPr="00254F35" w:rsidRDefault="00254F35" w:rsidP="00254F35">
            <w:pPr>
              <w:widowControl w:val="0"/>
              <w:autoSpaceDE w:val="0"/>
              <w:adjustRightInd w:val="0"/>
              <w:spacing w:before="0" w:after="0"/>
              <w:jc w:val="center"/>
              <w:rPr>
                <w:bCs/>
                <w:sz w:val="20"/>
                <w:szCs w:val="20"/>
              </w:rPr>
            </w:pPr>
            <w:r w:rsidRPr="00254F35">
              <w:rPr>
                <w:bCs/>
                <w:sz w:val="20"/>
                <w:szCs w:val="20"/>
              </w:rPr>
              <w:t>Općina Jelenje</w:t>
            </w:r>
          </w:p>
        </w:tc>
        <w:tc>
          <w:tcPr>
            <w:tcW w:w="6662" w:type="dxa"/>
            <w:vAlign w:val="center"/>
          </w:tcPr>
          <w:p w14:paraId="1B39B7B1" w14:textId="1F43B62B" w:rsidR="00254F35" w:rsidRPr="00254F35" w:rsidRDefault="00254F35" w:rsidP="00254F35">
            <w:pPr>
              <w:widowControl w:val="0"/>
              <w:autoSpaceDE w:val="0"/>
              <w:adjustRightInd w:val="0"/>
              <w:spacing w:before="0" w:after="0"/>
              <w:rPr>
                <w:bCs/>
                <w:sz w:val="20"/>
                <w:szCs w:val="20"/>
              </w:rPr>
            </w:pPr>
            <w:r w:rsidRPr="00254F35">
              <w:rPr>
                <w:bCs/>
                <w:sz w:val="20"/>
                <w:szCs w:val="20"/>
              </w:rPr>
              <w:t>Troškove angažiranih pravnih osoba i redovnih službi vršit će se prema stvarno izvršenim poslovima i po važećim cijenama u trenutku izvršenja zadataka.</w:t>
            </w:r>
          </w:p>
        </w:tc>
        <w:tc>
          <w:tcPr>
            <w:tcW w:w="4111" w:type="dxa"/>
            <w:vAlign w:val="center"/>
          </w:tcPr>
          <w:p w14:paraId="1048D094" w14:textId="03B052CC" w:rsidR="00254F35" w:rsidRPr="00254F35" w:rsidRDefault="00254F35" w:rsidP="00254F35">
            <w:pPr>
              <w:widowControl w:val="0"/>
              <w:numPr>
                <w:ilvl w:val="1"/>
                <w:numId w:val="34"/>
              </w:numPr>
              <w:tabs>
                <w:tab w:val="left" w:pos="34"/>
              </w:tabs>
              <w:autoSpaceDE w:val="0"/>
              <w:autoSpaceDN w:val="0"/>
              <w:adjustRightInd w:val="0"/>
              <w:spacing w:before="0" w:after="0"/>
              <w:ind w:left="175" w:hanging="141"/>
              <w:contextualSpacing/>
              <w:rPr>
                <w:bCs/>
                <w:sz w:val="20"/>
                <w:szCs w:val="20"/>
              </w:rPr>
            </w:pPr>
            <w:r w:rsidRPr="00254F35">
              <w:rPr>
                <w:bCs/>
                <w:sz w:val="20"/>
                <w:szCs w:val="20"/>
              </w:rPr>
              <w:t xml:space="preserve">Općinski načelnik </w:t>
            </w:r>
          </w:p>
        </w:tc>
      </w:tr>
    </w:tbl>
    <w:p w14:paraId="214DB0C7" w14:textId="77777777" w:rsidR="00115A7F" w:rsidRPr="002811D2" w:rsidRDefault="00115A7F" w:rsidP="00115A7F">
      <w:pPr>
        <w:tabs>
          <w:tab w:val="left" w:pos="960"/>
        </w:tabs>
        <w:rPr>
          <w:highlight w:val="yellow"/>
          <w:lang w:bidi="en-US"/>
        </w:rPr>
      </w:pPr>
    </w:p>
    <w:p w14:paraId="3C8392EB" w14:textId="77777777" w:rsidR="00115A7F" w:rsidRPr="002811D2" w:rsidRDefault="00115A7F" w:rsidP="00115A7F">
      <w:pPr>
        <w:spacing w:before="0" w:after="200"/>
        <w:jc w:val="left"/>
        <w:rPr>
          <w:highlight w:val="yellow"/>
          <w:lang w:bidi="en-US"/>
        </w:rPr>
      </w:pPr>
      <w:r w:rsidRPr="002811D2">
        <w:rPr>
          <w:highlight w:val="yellow"/>
          <w:lang w:bidi="en-US"/>
        </w:rPr>
        <w:br w:type="page"/>
      </w:r>
    </w:p>
    <w:p w14:paraId="785BDCED" w14:textId="27E78B76" w:rsidR="00796072" w:rsidRPr="005129F6" w:rsidRDefault="00703FB7" w:rsidP="00796072">
      <w:pPr>
        <w:keepNext/>
        <w:spacing w:before="0" w:after="200"/>
        <w:outlineLvl w:val="1"/>
        <w:rPr>
          <w:rFonts w:eastAsiaTheme="majorEastAsia"/>
          <w:bCs/>
          <w:color w:val="54883D"/>
          <w:sz w:val="28"/>
          <w:lang w:bidi="en-US"/>
        </w:rPr>
      </w:pPr>
      <w:bookmarkStart w:id="67" w:name="_Toc138155310"/>
      <w:r w:rsidRPr="005129F6">
        <w:rPr>
          <w:rFonts w:eastAsiaTheme="majorEastAsia"/>
          <w:bCs/>
          <w:color w:val="54883D"/>
          <w:sz w:val="28"/>
          <w:lang w:bidi="en-US"/>
        </w:rPr>
        <w:t>6.5</w:t>
      </w:r>
      <w:r w:rsidR="00796072" w:rsidRPr="005129F6">
        <w:rPr>
          <w:rFonts w:eastAsiaTheme="majorEastAsia"/>
          <w:bCs/>
          <w:color w:val="54883D"/>
          <w:sz w:val="28"/>
          <w:lang w:bidi="en-US"/>
        </w:rPr>
        <w:t xml:space="preserve"> Epidemije i pandemije</w:t>
      </w:r>
      <w:bookmarkEnd w:id="67"/>
    </w:p>
    <w:p w14:paraId="2840AAC7" w14:textId="126F00E0" w:rsidR="001817D8" w:rsidRPr="005129F6" w:rsidRDefault="001817D8" w:rsidP="001817D8">
      <w:r w:rsidRPr="005129F6">
        <w:t xml:space="preserve">Plan djelovanja sustava civilne zaštite u slučaju epidemije i pandemije pokreće </w:t>
      </w:r>
      <w:r w:rsidR="008E171C" w:rsidRPr="009B4842">
        <w:rPr>
          <w:b/>
          <w:color w:val="FF0000"/>
        </w:rPr>
        <w:t>O</w:t>
      </w:r>
      <w:r w:rsidR="008E171C" w:rsidRPr="003915B0">
        <w:rPr>
          <w:b/>
        </w:rPr>
        <w:t xml:space="preserve">pćinski načelnik </w:t>
      </w:r>
      <w:r w:rsidR="008E171C" w:rsidRPr="00B902EB">
        <w:rPr>
          <w:bCs/>
        </w:rPr>
        <w:t>Općine J</w:t>
      </w:r>
      <w:r w:rsidR="008E171C" w:rsidRPr="003915B0">
        <w:t>elenje</w:t>
      </w:r>
      <w:r w:rsidRPr="005129F6">
        <w:t xml:space="preserve">. Shema aktiviranja nalazi se u nastavku. </w:t>
      </w:r>
    </w:p>
    <w:p w14:paraId="53E46F2E" w14:textId="67DBF735" w:rsidR="001817D8" w:rsidRPr="002811D2" w:rsidRDefault="0045270C" w:rsidP="001817D8">
      <w:pPr>
        <w:rPr>
          <w:noProof/>
          <w:color w:val="000000"/>
          <w:highlight w:val="yellow"/>
          <w:lang w:eastAsia="hr-HR"/>
        </w:rPr>
      </w:pPr>
      <w:r w:rsidRPr="002811D2">
        <w:rPr>
          <w:noProof/>
          <w:color w:val="000000"/>
          <w:highlight w:val="yellow"/>
          <w:lang w:eastAsia="hr-HR"/>
        </w:rPr>
        <mc:AlternateContent>
          <mc:Choice Requires="wps">
            <w:drawing>
              <wp:anchor distT="0" distB="0" distL="114300" distR="114300" simplePos="0" relativeHeight="252964864" behindDoc="0" locked="0" layoutInCell="1" allowOverlap="1" wp14:anchorId="38C615D9" wp14:editId="780752F6">
                <wp:simplePos x="0" y="0"/>
                <wp:positionH relativeFrom="margin">
                  <wp:posOffset>4257081</wp:posOffset>
                </wp:positionH>
                <wp:positionV relativeFrom="paragraph">
                  <wp:posOffset>48260</wp:posOffset>
                </wp:positionV>
                <wp:extent cx="1257300" cy="571500"/>
                <wp:effectExtent l="0" t="0" r="19050" b="19050"/>
                <wp:wrapNone/>
                <wp:docPr id="490" name="Rounded 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w="25400" cap="flat" cmpd="sng" algn="ctr">
                          <a:solidFill>
                            <a:srgbClr val="92D050"/>
                          </a:solidFill>
                          <a:prstDash val="solid"/>
                        </a:ln>
                        <a:effectLst/>
                      </wps:spPr>
                      <wps:txbx>
                        <w:txbxContent>
                          <w:p w14:paraId="68C19B60" w14:textId="77777777" w:rsidR="001817D8" w:rsidRPr="00DF76EE" w:rsidRDefault="001817D8" w:rsidP="001817D8">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C615D9" id="Rounded Rectangle 490" o:spid="_x0000_s1102" style="position:absolute;left:0;text-align:left;margin-left:335.2pt;margin-top:3.8pt;width:99pt;height:45pt;z-index:2529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" filled="f" strokecolor="#92d050" strokeweight="2pt">
                <v:path arrowok="t"/>
                <v:textbox>
                  <w:txbxContent>
                    <w:p w14:paraId="68C19B60" w14:textId="77777777" w:rsidR="001817D8" w:rsidRPr="00DF76EE" w:rsidRDefault="001817D8" w:rsidP="001817D8">
                      <w:pPr>
                        <w:jc w:val="center"/>
                        <w:rPr>
                          <w:b/>
                          <w:sz w:val="20"/>
                        </w:rPr>
                      </w:pPr>
                      <w:r w:rsidRPr="00DF76EE">
                        <w:rPr>
                          <w:b/>
                          <w:sz w:val="20"/>
                        </w:rPr>
                        <w:t>Povjerenici civilne zaštite</w:t>
                      </w:r>
                    </w:p>
                  </w:txbxContent>
                </v:textbox>
                <w10:wrap anchorx="margin"/>
              </v:roundrect>
            </w:pict>
          </mc:Fallback>
        </mc:AlternateContent>
      </w:r>
      <w:r w:rsidR="001817D8" w:rsidRPr="002811D2">
        <w:rPr>
          <w:noProof/>
          <w:color w:val="000000"/>
          <w:highlight w:val="yellow"/>
          <w:lang w:eastAsia="hr-HR"/>
        </w:rPr>
        <mc:AlternateContent>
          <mc:Choice Requires="wps">
            <w:drawing>
              <wp:anchor distT="0" distB="0" distL="114300" distR="114300" simplePos="0" relativeHeight="252966912" behindDoc="0" locked="0" layoutInCell="1" allowOverlap="1" wp14:anchorId="56F32015" wp14:editId="4822B5F2">
                <wp:simplePos x="0" y="0"/>
                <wp:positionH relativeFrom="margin">
                  <wp:align>left</wp:align>
                </wp:positionH>
                <wp:positionV relativeFrom="paragraph">
                  <wp:posOffset>11430</wp:posOffset>
                </wp:positionV>
                <wp:extent cx="2238375" cy="1181100"/>
                <wp:effectExtent l="0" t="0" r="28575" b="19050"/>
                <wp:wrapNone/>
                <wp:docPr id="49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181100"/>
                        </a:xfrm>
                        <a:prstGeom prst="roundRect">
                          <a:avLst/>
                        </a:prstGeom>
                        <a:noFill/>
                        <a:ln w="25400" cap="flat" cmpd="sng" algn="ctr">
                          <a:solidFill>
                            <a:srgbClr val="92D050"/>
                          </a:solidFill>
                          <a:prstDash val="solid"/>
                        </a:ln>
                        <a:effectLst/>
                      </wps:spPr>
                      <wps:txbx>
                        <w:txbxContent>
                          <w:p w14:paraId="0160841C" w14:textId="77777777" w:rsidR="001817D8" w:rsidRPr="00DF76EE" w:rsidRDefault="001817D8" w:rsidP="001817D8">
                            <w:pPr>
                              <w:spacing w:before="0" w:after="0"/>
                              <w:jc w:val="center"/>
                              <w:rPr>
                                <w:b/>
                                <w:sz w:val="20"/>
                                <w:szCs w:val="20"/>
                              </w:rPr>
                            </w:pPr>
                            <w:r w:rsidRPr="002D75EE">
                              <w:rPr>
                                <w:b/>
                                <w:sz w:val="20"/>
                                <w:szCs w:val="20"/>
                              </w:rPr>
                              <w:t>Operativne snage</w:t>
                            </w:r>
                          </w:p>
                          <w:p w14:paraId="6EB8CC75" w14:textId="77777777" w:rsidR="001817D8" w:rsidRDefault="001817D8" w:rsidP="001817D8">
                            <w:pPr>
                              <w:spacing w:before="0" w:after="0"/>
                              <w:jc w:val="left"/>
                              <w:rPr>
                                <w:rFonts w:eastAsia="Calibri"/>
                                <w:sz w:val="20"/>
                                <w:szCs w:val="20"/>
                              </w:rPr>
                            </w:pPr>
                          </w:p>
                          <w:p w14:paraId="42889DBD" w14:textId="5BDB274C" w:rsidR="001817D8" w:rsidRDefault="001817D8" w:rsidP="001817D8">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0E183CFF" w14:textId="1E1A50C6" w:rsidR="001817D8" w:rsidRPr="00DF76EE" w:rsidRDefault="001817D8" w:rsidP="001817D8">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32015" id="_x0000_s1103" style="position:absolute;left:0;text-align:left;margin-left:0;margin-top:.9pt;width:176.25pt;height:93pt;z-index:25296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" filled="f" strokecolor="#92d050" strokeweight="2pt">
                <v:path arrowok="t"/>
                <v:textbox>
                  <w:txbxContent>
                    <w:p w14:paraId="0160841C" w14:textId="77777777" w:rsidR="001817D8" w:rsidRPr="00DF76EE" w:rsidRDefault="001817D8" w:rsidP="001817D8">
                      <w:pPr>
                        <w:spacing w:before="0" w:after="0"/>
                        <w:jc w:val="center"/>
                        <w:rPr>
                          <w:b/>
                          <w:sz w:val="20"/>
                          <w:szCs w:val="20"/>
                        </w:rPr>
                      </w:pPr>
                      <w:r w:rsidRPr="002D75EE">
                        <w:rPr>
                          <w:b/>
                          <w:sz w:val="20"/>
                          <w:szCs w:val="20"/>
                        </w:rPr>
                        <w:t>Operativne snage</w:t>
                      </w:r>
                    </w:p>
                    <w:p w14:paraId="6EB8CC75" w14:textId="77777777" w:rsidR="001817D8" w:rsidRDefault="001817D8" w:rsidP="001817D8">
                      <w:pPr>
                        <w:spacing w:before="0" w:after="0"/>
                        <w:jc w:val="left"/>
                        <w:rPr>
                          <w:rFonts w:eastAsia="Calibri"/>
                          <w:sz w:val="20"/>
                          <w:szCs w:val="20"/>
                        </w:rPr>
                      </w:pPr>
                    </w:p>
                    <w:p w14:paraId="42889DBD" w14:textId="5BDB274C" w:rsidR="001817D8" w:rsidRDefault="001817D8" w:rsidP="001817D8">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0E183CFF" w14:textId="1E1A50C6" w:rsidR="001817D8" w:rsidRPr="00DF76EE" w:rsidRDefault="001817D8" w:rsidP="001817D8">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txbxContent>
                </v:textbox>
                <w10:wrap anchorx="margin"/>
              </v:roundrect>
            </w:pict>
          </mc:Fallback>
        </mc:AlternateContent>
      </w:r>
    </w:p>
    <w:p w14:paraId="7D8A1E36" w14:textId="683A2A7B" w:rsidR="001817D8" w:rsidRPr="002811D2" w:rsidRDefault="001817D8" w:rsidP="001817D8">
      <w:pPr>
        <w:rPr>
          <w:noProof/>
          <w:highlight w:val="yellow"/>
          <w:lang w:eastAsia="hr-HR"/>
        </w:rPr>
      </w:pPr>
    </w:p>
    <w:p w14:paraId="36B5EA0A" w14:textId="43B7CA8A" w:rsidR="001817D8" w:rsidRPr="002811D2" w:rsidRDefault="0045270C" w:rsidP="001817D8">
      <w:pPr>
        <w:rPr>
          <w:highlight w:val="yellow"/>
        </w:rPr>
      </w:pPr>
      <w:r w:rsidRPr="002811D2">
        <w:rPr>
          <w:noProof/>
          <w:sz w:val="20"/>
          <w:highlight w:val="yellow"/>
          <w:lang w:eastAsia="hr-HR"/>
        </w:rPr>
        <mc:AlternateContent>
          <mc:Choice Requires="wps">
            <w:drawing>
              <wp:anchor distT="0" distB="0" distL="114300" distR="114300" simplePos="0" relativeHeight="252985344" behindDoc="0" locked="0" layoutInCell="1" allowOverlap="1" wp14:anchorId="64FCC68C" wp14:editId="1CA0B00F">
                <wp:simplePos x="0" y="0"/>
                <wp:positionH relativeFrom="column">
                  <wp:posOffset>4921885</wp:posOffset>
                </wp:positionH>
                <wp:positionV relativeFrom="paragraph">
                  <wp:posOffset>87629</wp:posOffset>
                </wp:positionV>
                <wp:extent cx="45719" cy="1304925"/>
                <wp:effectExtent l="76200" t="38100" r="50165" b="28575"/>
                <wp:wrapNone/>
                <wp:docPr id="479"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19" cy="13049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211AE4" id="Straight Arrow Connector 292" o:spid="_x0000_s1026" type="#_x0000_t32" style="position:absolute;margin-left:387.55pt;margin-top:6.9pt;width:3.6pt;height:102.75pt;flip:x 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" strokecolor="windowText" strokeweight="1.5pt">
                <v:stroke endarrow="block"/>
                <o:lock v:ext="edit" shapetype="f"/>
              </v:shape>
            </w:pict>
          </mc:Fallback>
        </mc:AlternateContent>
      </w:r>
    </w:p>
    <w:p w14:paraId="7BE0552D" w14:textId="73133A7D" w:rsidR="001817D8" w:rsidRPr="002811D2" w:rsidRDefault="001817D8" w:rsidP="001817D8">
      <w:pPr>
        <w:rPr>
          <w:highlight w:val="yellow"/>
        </w:rPr>
      </w:pPr>
      <w:r w:rsidRPr="002811D2">
        <w:rPr>
          <w:noProof/>
          <w:sz w:val="20"/>
          <w:szCs w:val="20"/>
          <w:highlight w:val="yellow"/>
          <w:lang w:eastAsia="hr-HR"/>
        </w:rPr>
        <mc:AlternateContent>
          <mc:Choice Requires="wps">
            <w:drawing>
              <wp:anchor distT="0" distB="0" distL="114300" distR="114300" simplePos="0" relativeHeight="252980224" behindDoc="0" locked="0" layoutInCell="1" allowOverlap="1" wp14:anchorId="2285D10D" wp14:editId="02B195D3">
                <wp:simplePos x="0" y="0"/>
                <wp:positionH relativeFrom="column">
                  <wp:posOffset>2324100</wp:posOffset>
                </wp:positionH>
                <wp:positionV relativeFrom="paragraph">
                  <wp:posOffset>83185</wp:posOffset>
                </wp:positionV>
                <wp:extent cx="2038350" cy="1076325"/>
                <wp:effectExtent l="38100" t="38100" r="19050" b="28575"/>
                <wp:wrapNone/>
                <wp:docPr id="501" name="Straight Arrow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38350" cy="1076325"/>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1DBF3F" id="Straight Arrow Connector 501" o:spid="_x0000_s1026" type="#_x0000_t32" style="position:absolute;margin-left:183pt;margin-top:6.55pt;width:160.5pt;height:84.75pt;flip:x y;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" strokecolor="windowText" strokeweight="1.5pt">
                <v:stroke dashstyle="dash" endarrow="block"/>
                <o:lock v:ext="edit" shapetype="f"/>
              </v:shape>
            </w:pict>
          </mc:Fallback>
        </mc:AlternateContent>
      </w:r>
    </w:p>
    <w:p w14:paraId="68308D7D" w14:textId="410F6C32" w:rsidR="001817D8" w:rsidRPr="002811D2" w:rsidRDefault="00235B60" w:rsidP="001817D8">
      <w:pPr>
        <w:rPr>
          <w:highlight w:val="yellow"/>
          <w:lang w:bidi="en-US"/>
        </w:rPr>
      </w:pPr>
      <w:r w:rsidRPr="002811D2">
        <w:rPr>
          <w:noProof/>
          <w:sz w:val="20"/>
          <w:szCs w:val="20"/>
          <w:highlight w:val="yellow"/>
          <w:lang w:eastAsia="hr-HR"/>
        </w:rPr>
        <mc:AlternateContent>
          <mc:Choice Requires="wps">
            <w:drawing>
              <wp:anchor distT="0" distB="0" distL="114300" distR="114300" simplePos="0" relativeHeight="253023232" behindDoc="0" locked="0" layoutInCell="1" allowOverlap="1" wp14:anchorId="2D63880E" wp14:editId="235D6688">
                <wp:simplePos x="0" y="0"/>
                <wp:positionH relativeFrom="column">
                  <wp:posOffset>6925945</wp:posOffset>
                </wp:positionH>
                <wp:positionV relativeFrom="paragraph">
                  <wp:posOffset>12065</wp:posOffset>
                </wp:positionV>
                <wp:extent cx="1924050" cy="800100"/>
                <wp:effectExtent l="0" t="0" r="19050" b="19050"/>
                <wp:wrapNone/>
                <wp:docPr id="206" name="Rounded 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800100"/>
                        </a:xfrm>
                        <a:prstGeom prst="roundRect">
                          <a:avLst/>
                        </a:prstGeom>
                        <a:noFill/>
                        <a:ln w="25400" cap="flat" cmpd="sng" algn="ctr">
                          <a:solidFill>
                            <a:srgbClr val="92D050"/>
                          </a:solidFill>
                          <a:prstDash val="solid"/>
                        </a:ln>
                        <a:effectLst/>
                      </wps:spPr>
                      <wps:txbx>
                        <w:txbxContent>
                          <w:p w14:paraId="292385C0" w14:textId="77777777" w:rsidR="00235B60" w:rsidRPr="00B250C8" w:rsidRDefault="00235B60" w:rsidP="00235B60">
                            <w:pPr>
                              <w:spacing w:before="0" w:after="0" w:line="240" w:lineRule="auto"/>
                              <w:jc w:val="center"/>
                              <w:rPr>
                                <w:b/>
                                <w:sz w:val="20"/>
                              </w:rPr>
                            </w:pPr>
                            <w:r w:rsidRPr="00B250C8">
                              <w:rPr>
                                <w:b/>
                                <w:sz w:val="20"/>
                              </w:rPr>
                              <w:t>Udruge</w:t>
                            </w:r>
                          </w:p>
                          <w:p w14:paraId="52CEE9FF" w14:textId="053A0234" w:rsidR="00235B60" w:rsidRDefault="0018596E" w:rsidP="006E093B">
                            <w:pPr>
                              <w:pStyle w:val="Odlomakpopisa"/>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3880E" id="Rounded Rectangle 484" o:spid="_x0000_s1104" style="position:absolute;left:0;text-align:left;margin-left:545.35pt;margin-top:.95pt;width:151.5pt;height:63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" filled="f" strokecolor="#92d050" strokeweight="2pt">
                <v:path arrowok="t"/>
                <v:textbox>
                  <w:txbxContent>
                    <w:p w14:paraId="292385C0" w14:textId="77777777" w:rsidR="00235B60" w:rsidRPr="00B250C8" w:rsidRDefault="00235B60" w:rsidP="00235B60">
                      <w:pPr>
                        <w:spacing w:before="0" w:after="0" w:line="240" w:lineRule="auto"/>
                        <w:jc w:val="center"/>
                        <w:rPr>
                          <w:b/>
                          <w:sz w:val="20"/>
                        </w:rPr>
                      </w:pPr>
                      <w:r w:rsidRPr="00B250C8">
                        <w:rPr>
                          <w:b/>
                          <w:sz w:val="20"/>
                        </w:rPr>
                        <w:t>Udruge</w:t>
                      </w:r>
                    </w:p>
                    <w:p w14:paraId="52CEE9FF" w14:textId="053A0234" w:rsidR="00235B60" w:rsidRDefault="0018596E" w:rsidP="006E093B">
                      <w:pPr>
                        <w:pStyle w:val="Odlomakpopisa"/>
                      </w:pPr>
                      <w:r>
                        <w:t>Lovačko društvo „Jelen“</w:t>
                      </w:r>
                    </w:p>
                  </w:txbxContent>
                </v:textbox>
              </v:roundrect>
            </w:pict>
          </mc:Fallback>
        </mc:AlternateContent>
      </w:r>
      <w:r w:rsidR="001817D8" w:rsidRPr="002811D2">
        <w:rPr>
          <w:noProof/>
          <w:sz w:val="20"/>
          <w:szCs w:val="20"/>
          <w:highlight w:val="yellow"/>
          <w:lang w:eastAsia="hr-HR"/>
        </w:rPr>
        <mc:AlternateContent>
          <mc:Choice Requires="wps">
            <w:drawing>
              <wp:anchor distT="0" distB="0" distL="114300" distR="114300" simplePos="0" relativeHeight="252983296" behindDoc="0" locked="0" layoutInCell="1" allowOverlap="1" wp14:anchorId="71CD78AC" wp14:editId="729B4117">
                <wp:simplePos x="0" y="0"/>
                <wp:positionH relativeFrom="column">
                  <wp:posOffset>714375</wp:posOffset>
                </wp:positionH>
                <wp:positionV relativeFrom="paragraph">
                  <wp:posOffset>44450</wp:posOffset>
                </wp:positionV>
                <wp:extent cx="400050" cy="909955"/>
                <wp:effectExtent l="0" t="38100" r="57150" b="23495"/>
                <wp:wrapNone/>
                <wp:docPr id="505"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9099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60AA62" id="Straight Arrow Connector 576" o:spid="_x0000_s1026" type="#_x0000_t32" style="position:absolute;margin-left:56.25pt;margin-top:3.5pt;width:31.5pt;height:71.65pt;flip: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" strokecolor="windowText" strokeweight="1.5pt">
                <v:stroke endarrow="block"/>
                <o:lock v:ext="edit" shapetype="f"/>
              </v:shape>
            </w:pict>
          </mc:Fallback>
        </mc:AlternateContent>
      </w:r>
    </w:p>
    <w:p w14:paraId="29B0F537" w14:textId="77777777" w:rsidR="001817D8" w:rsidRPr="00012D29" w:rsidRDefault="001817D8" w:rsidP="001817D8">
      <w:pPr>
        <w:spacing w:before="120" w:after="120"/>
        <w:ind w:left="708"/>
        <w:rPr>
          <w:noProof/>
          <w:color w:val="000000"/>
          <w:lang w:eastAsia="hr-HR"/>
        </w:rPr>
      </w:pPr>
      <w:r w:rsidRPr="002811D2">
        <w:rPr>
          <w:noProof/>
          <w:highlight w:val="yellow"/>
          <w:lang w:eastAsia="hr-HR"/>
        </w:rPr>
        <mc:AlternateContent>
          <mc:Choice Requires="wps">
            <w:drawing>
              <wp:anchor distT="0" distB="0" distL="114300" distR="114300" simplePos="0" relativeHeight="252982272" behindDoc="0" locked="0" layoutInCell="1" allowOverlap="1" wp14:anchorId="563A1B24" wp14:editId="0E300621">
                <wp:simplePos x="0" y="0"/>
                <wp:positionH relativeFrom="column">
                  <wp:posOffset>5610225</wp:posOffset>
                </wp:positionH>
                <wp:positionV relativeFrom="paragraph">
                  <wp:posOffset>53340</wp:posOffset>
                </wp:positionV>
                <wp:extent cx="1314450" cy="600075"/>
                <wp:effectExtent l="0" t="38100" r="57150" b="28575"/>
                <wp:wrapNone/>
                <wp:docPr id="504" name="Straight Arrow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4450" cy="6000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8DD356" id="Straight Arrow Connector 504" o:spid="_x0000_s1026" type="#_x0000_t32" style="position:absolute;margin-left:441.75pt;margin-top:4.2pt;width:103.5pt;height:47.25pt;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" strokecolor="windowText" strokeweight="1.5pt">
                <v:stroke endarrow="block"/>
                <o:lock v:ext="edit" shapetype="f"/>
              </v:shape>
            </w:pict>
          </mc:Fallback>
        </mc:AlternateContent>
      </w:r>
    </w:p>
    <w:p w14:paraId="04BBFBAD" w14:textId="77777777" w:rsidR="001817D8" w:rsidRPr="00012D29" w:rsidRDefault="001817D8" w:rsidP="001817D8">
      <w:pPr>
        <w:spacing w:before="120" w:after="120"/>
        <w:ind w:left="708"/>
        <w:rPr>
          <w:noProof/>
          <w:color w:val="000000"/>
          <w:lang w:eastAsia="hr-HR"/>
        </w:rPr>
      </w:pPr>
      <w:r w:rsidRPr="00012D29">
        <w:rPr>
          <w:noProof/>
          <w:color w:val="000000"/>
          <w:lang w:eastAsia="hr-HR"/>
        </w:rPr>
        <mc:AlternateContent>
          <mc:Choice Requires="wps">
            <w:drawing>
              <wp:anchor distT="0" distB="0" distL="114300" distR="114300" simplePos="0" relativeHeight="252967936" behindDoc="0" locked="0" layoutInCell="1" allowOverlap="1" wp14:anchorId="6367CF7E" wp14:editId="208FF4C2">
                <wp:simplePos x="0" y="0"/>
                <wp:positionH relativeFrom="column">
                  <wp:posOffset>2138680</wp:posOffset>
                </wp:positionH>
                <wp:positionV relativeFrom="paragraph">
                  <wp:posOffset>96520</wp:posOffset>
                </wp:positionV>
                <wp:extent cx="1333500" cy="1028700"/>
                <wp:effectExtent l="0" t="0" r="19050" b="19050"/>
                <wp:wrapNone/>
                <wp:docPr id="507" name="Rounded 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solidFill>
                          <a:sysClr val="window" lastClr="FFFFFF"/>
                        </a:solidFill>
                        <a:ln w="25400" cap="flat" cmpd="sng" algn="ctr">
                          <a:solidFill>
                            <a:srgbClr val="C0504D"/>
                          </a:solidFill>
                          <a:prstDash val="solid"/>
                        </a:ln>
                        <a:effectLst/>
                      </wps:spPr>
                      <wps:txbx>
                        <w:txbxContent>
                          <w:p w14:paraId="5E1053B7" w14:textId="6DA51319" w:rsidR="001817D8" w:rsidRPr="00593CD5" w:rsidRDefault="001817D8" w:rsidP="001817D8">
                            <w:pPr>
                              <w:jc w:val="center"/>
                              <w:rPr>
                                <w:b/>
                              </w:rPr>
                            </w:pPr>
                            <w:r w:rsidRPr="00DC2C9E">
                              <w:rPr>
                                <w:b/>
                                <w:color w:val="FF0000"/>
                              </w:rPr>
                              <w:t>O</w:t>
                            </w:r>
                            <w:r>
                              <w:rPr>
                                <w:b/>
                              </w:rPr>
                              <w:t xml:space="preserve">pćinski 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7CF7E" id="Rounded Rectangle 507" o:spid="_x0000_s1105" style="position:absolute;left:0;text-align:left;margin-left:168.4pt;margin-top:7.6pt;width:105pt;height:81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" fillcolor="window" strokecolor="#c0504d" strokeweight="2pt">
                <v:path arrowok="t"/>
                <v:textbox>
                  <w:txbxContent>
                    <w:p w14:paraId="5E1053B7" w14:textId="6DA51319" w:rsidR="001817D8" w:rsidRPr="00593CD5" w:rsidRDefault="001817D8" w:rsidP="001817D8">
                      <w:pPr>
                        <w:jc w:val="center"/>
                        <w:rPr>
                          <w:b/>
                        </w:rPr>
                      </w:pPr>
                      <w:r w:rsidRPr="00DC2C9E">
                        <w:rPr>
                          <w:b/>
                          <w:color w:val="FF0000"/>
                        </w:rPr>
                        <w:t>O</w:t>
                      </w:r>
                      <w:r>
                        <w:rPr>
                          <w:b/>
                        </w:rPr>
                        <w:t xml:space="preserve">pćinski načelnik </w:t>
                      </w:r>
                      <w:r w:rsidR="004A4DAB">
                        <w:rPr>
                          <w:b/>
                        </w:rPr>
                        <w:t>Općine Jelenje</w:t>
                      </w:r>
                    </w:p>
                  </w:txbxContent>
                </v:textbox>
              </v:roundrect>
            </w:pict>
          </mc:Fallback>
        </mc:AlternateContent>
      </w:r>
    </w:p>
    <w:p w14:paraId="3AB2D445" w14:textId="77777777" w:rsidR="001817D8" w:rsidRPr="00012D29" w:rsidRDefault="001817D8" w:rsidP="001817D8">
      <w:pPr>
        <w:rPr>
          <w:color w:val="000000"/>
        </w:rPr>
      </w:pPr>
      <w:r w:rsidRPr="00012D29">
        <w:rPr>
          <w:noProof/>
          <w:color w:val="000000"/>
          <w:lang w:eastAsia="hr-HR"/>
        </w:rPr>
        <mc:AlternateContent>
          <mc:Choice Requires="wps">
            <w:drawing>
              <wp:anchor distT="0" distB="0" distL="114300" distR="114300" simplePos="0" relativeHeight="252979200" behindDoc="0" locked="0" layoutInCell="1" allowOverlap="1" wp14:anchorId="4DAD841A" wp14:editId="14B1BA2E">
                <wp:simplePos x="0" y="0"/>
                <wp:positionH relativeFrom="column">
                  <wp:posOffset>1243330</wp:posOffset>
                </wp:positionH>
                <wp:positionV relativeFrom="paragraph">
                  <wp:posOffset>248285</wp:posOffset>
                </wp:positionV>
                <wp:extent cx="895350" cy="9525"/>
                <wp:effectExtent l="19050" t="57150" r="0" b="85725"/>
                <wp:wrapNone/>
                <wp:docPr id="480"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B927EFB" id="Ravni poveznik sa strelicom 49" o:spid="_x0000_s1026" type="#_x0000_t32" style="position:absolute;margin-left:97.9pt;margin-top:19.55pt;width:70.5pt;height:.75pt;flip:x;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" strokecolor="red" strokeweight="1.5pt">
                <v:stroke endarrow="block"/>
                <o:lock v:ext="edit" shapetype="f"/>
              </v:shape>
            </w:pict>
          </mc:Fallback>
        </mc:AlternateContent>
      </w:r>
      <w:r w:rsidRPr="00012D29">
        <w:rPr>
          <w:noProof/>
          <w:color w:val="000000"/>
          <w:lang w:eastAsia="hr-HR"/>
        </w:rPr>
        <mc:AlternateContent>
          <mc:Choice Requires="wps">
            <w:drawing>
              <wp:anchor distT="0" distB="0" distL="114300" distR="114300" simplePos="0" relativeHeight="252978176" behindDoc="0" locked="0" layoutInCell="1" allowOverlap="1" wp14:anchorId="01403D4C" wp14:editId="187C4422">
                <wp:simplePos x="0" y="0"/>
                <wp:positionH relativeFrom="column">
                  <wp:posOffset>3491230</wp:posOffset>
                </wp:positionH>
                <wp:positionV relativeFrom="paragraph">
                  <wp:posOffset>269240</wp:posOffset>
                </wp:positionV>
                <wp:extent cx="885825" cy="45720"/>
                <wp:effectExtent l="0" t="38100" r="28575" b="87630"/>
                <wp:wrapNone/>
                <wp:docPr id="484"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51E93D" id="Ravni poveznik sa strelicom 47" o:spid="_x0000_s1026" type="#_x0000_t32" style="position:absolute;margin-left:274.9pt;margin-top:21.2pt;width:69.75pt;height:3.6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" strokecolor="windowText" strokeweight="1.5pt">
                <v:stroke endarrow="block"/>
                <o:lock v:ext="edit" shapetype="f"/>
              </v:shape>
            </w:pict>
          </mc:Fallback>
        </mc:AlternateContent>
      </w:r>
      <w:r w:rsidRPr="00012D29">
        <w:rPr>
          <w:noProof/>
          <w:color w:val="000000"/>
          <w:lang w:eastAsia="hr-HR"/>
        </w:rPr>
        <mc:AlternateContent>
          <mc:Choice Requires="wps">
            <w:drawing>
              <wp:anchor distT="0" distB="0" distL="114300" distR="114300" simplePos="0" relativeHeight="252969984" behindDoc="0" locked="0" layoutInCell="1" allowOverlap="1" wp14:anchorId="724E96AE" wp14:editId="4BF77DBF">
                <wp:simplePos x="0" y="0"/>
                <wp:positionH relativeFrom="column">
                  <wp:posOffset>4378325</wp:posOffset>
                </wp:positionH>
                <wp:positionV relativeFrom="paragraph">
                  <wp:posOffset>38735</wp:posOffset>
                </wp:positionV>
                <wp:extent cx="1181100" cy="590550"/>
                <wp:effectExtent l="0" t="0" r="19050" b="19050"/>
                <wp:wrapNone/>
                <wp:docPr id="486"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4B27D294" w14:textId="77777777" w:rsidR="001817D8" w:rsidRPr="00593CD5" w:rsidRDefault="001817D8" w:rsidP="001817D8">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E96AE" id="Rounded Rectangle 278" o:spid="_x0000_s1106" style="position:absolute;left:0;text-align:left;margin-left:344.75pt;margin-top:3.05pt;width:93pt;height:46.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" fillcolor="window" strokecolor="#4f81bd" strokeweight="2pt">
                <v:path arrowok="t"/>
                <v:textbox>
                  <w:txbxContent>
                    <w:p w14:paraId="4B27D294" w14:textId="77777777" w:rsidR="001817D8" w:rsidRPr="00593CD5" w:rsidRDefault="001817D8" w:rsidP="001817D8">
                      <w:pPr>
                        <w:jc w:val="center"/>
                        <w:rPr>
                          <w:b/>
                        </w:rPr>
                      </w:pPr>
                      <w:r w:rsidRPr="00593CD5">
                        <w:rPr>
                          <w:b/>
                        </w:rPr>
                        <w:t>Stožer civilne zaštite</w:t>
                      </w:r>
                    </w:p>
                  </w:txbxContent>
                </v:textbox>
              </v:roundrect>
            </w:pict>
          </mc:Fallback>
        </mc:AlternateContent>
      </w:r>
      <w:r w:rsidRPr="00012D29">
        <w:rPr>
          <w:noProof/>
          <w:color w:val="000000"/>
          <w:lang w:eastAsia="hr-HR"/>
        </w:rPr>
        <mc:AlternateContent>
          <mc:Choice Requires="wps">
            <w:drawing>
              <wp:anchor distT="0" distB="0" distL="114300" distR="114300" simplePos="0" relativeHeight="252968960" behindDoc="0" locked="0" layoutInCell="1" allowOverlap="1" wp14:anchorId="709FD33D" wp14:editId="3E77B69C">
                <wp:simplePos x="0" y="0"/>
                <wp:positionH relativeFrom="column">
                  <wp:posOffset>186055</wp:posOffset>
                </wp:positionH>
                <wp:positionV relativeFrom="paragraph">
                  <wp:posOffset>173355</wp:posOffset>
                </wp:positionV>
                <wp:extent cx="1076325" cy="381000"/>
                <wp:effectExtent l="0" t="0" r="28575" b="19050"/>
                <wp:wrapNone/>
                <wp:docPr id="487" name="Rounded 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3F4F8354" w14:textId="77777777" w:rsidR="001817D8" w:rsidRPr="00080535" w:rsidRDefault="001817D8" w:rsidP="001817D8">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FD33D" id="Rounded Rectangle 280" o:spid="_x0000_s1107" style="position:absolute;left:0;text-align:left;margin-left:14.65pt;margin-top:13.65pt;width:84.75pt;height:30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XdXg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" filled="f" strokecolor="#ffc000" strokeweight="2pt">
                <v:path arrowok="t"/>
                <v:textbox>
                  <w:txbxContent>
                    <w:p w14:paraId="3F4F8354" w14:textId="77777777" w:rsidR="001817D8" w:rsidRPr="00080535" w:rsidRDefault="001817D8" w:rsidP="001817D8">
                      <w:pPr>
                        <w:jc w:val="center"/>
                        <w:rPr>
                          <w:b/>
                        </w:rPr>
                      </w:pPr>
                      <w:r w:rsidRPr="00080535">
                        <w:rPr>
                          <w:b/>
                        </w:rPr>
                        <w:t>ŽC 112</w:t>
                      </w:r>
                    </w:p>
                  </w:txbxContent>
                </v:textbox>
              </v:roundrect>
            </w:pict>
          </mc:Fallback>
        </mc:AlternateContent>
      </w:r>
    </w:p>
    <w:p w14:paraId="79862C49" w14:textId="3EABFE59" w:rsidR="001817D8" w:rsidRPr="00012D29" w:rsidRDefault="005129F6" w:rsidP="001817D8">
      <w:pPr>
        <w:tabs>
          <w:tab w:val="left" w:pos="2175"/>
        </w:tabs>
        <w:rPr>
          <w:color w:val="000000"/>
        </w:rPr>
      </w:pPr>
      <w:r w:rsidRPr="00012D29">
        <w:rPr>
          <w:noProof/>
          <w:color w:val="000000"/>
          <w:lang w:eastAsia="hr-HR"/>
        </w:rPr>
        <mc:AlternateContent>
          <mc:Choice Requires="wps">
            <w:drawing>
              <wp:anchor distT="0" distB="0" distL="114300" distR="114300" simplePos="0" relativeHeight="252973056" behindDoc="0" locked="0" layoutInCell="1" allowOverlap="1" wp14:anchorId="6A05E808" wp14:editId="66976469">
                <wp:simplePos x="0" y="0"/>
                <wp:positionH relativeFrom="column">
                  <wp:posOffset>5569585</wp:posOffset>
                </wp:positionH>
                <wp:positionV relativeFrom="paragraph">
                  <wp:posOffset>189865</wp:posOffset>
                </wp:positionV>
                <wp:extent cx="1013460" cy="594360"/>
                <wp:effectExtent l="0" t="0" r="72390" b="53340"/>
                <wp:wrapNone/>
                <wp:docPr id="491"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59436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1C9713" id="Straight Arrow Connector 282" o:spid="_x0000_s1026" type="#_x0000_t32" style="position:absolute;margin-left:438.55pt;margin-top:14.95pt;width:79.8pt;height:46.8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" strokecolor="windowText" strokeweight="1.5pt">
                <v:stroke endarrow="block"/>
                <o:lock v:ext="edit" shapetype="f"/>
              </v:shape>
            </w:pict>
          </mc:Fallback>
        </mc:AlternateContent>
      </w:r>
      <w:r w:rsidR="001817D8" w:rsidRPr="00012D29">
        <w:rPr>
          <w:noProof/>
          <w:color w:val="000000"/>
          <w:lang w:eastAsia="hr-HR"/>
        </w:rPr>
        <mc:AlternateContent>
          <mc:Choice Requires="wps">
            <w:drawing>
              <wp:anchor distT="0" distB="0" distL="114300" distR="114300" simplePos="0" relativeHeight="252977152" behindDoc="0" locked="0" layoutInCell="1" allowOverlap="1" wp14:anchorId="11A5446F" wp14:editId="500BAE03">
                <wp:simplePos x="0" y="0"/>
                <wp:positionH relativeFrom="column">
                  <wp:posOffset>1262380</wp:posOffset>
                </wp:positionH>
                <wp:positionV relativeFrom="paragraph">
                  <wp:posOffset>85725</wp:posOffset>
                </wp:positionV>
                <wp:extent cx="895350" cy="9525"/>
                <wp:effectExtent l="0" t="76200" r="19050" b="85725"/>
                <wp:wrapNone/>
                <wp:docPr id="489"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E9D1AB" id="Ravni poveznik sa strelicom 25" o:spid="_x0000_s1026" type="#_x0000_t32" style="position:absolute;margin-left:99.4pt;margin-top:6.75pt;width:70.5pt;height:.75pt;flip:y;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" strokecolor="red" strokeweight="1.5pt">
                <v:stroke endarrow="block"/>
                <o:lock v:ext="edit" shapetype="f"/>
              </v:shape>
            </w:pict>
          </mc:Fallback>
        </mc:AlternateContent>
      </w:r>
      <w:r w:rsidR="001817D8" w:rsidRPr="00012D29">
        <w:rPr>
          <w:noProof/>
          <w:color w:val="000000"/>
          <w:lang w:eastAsia="hr-HR"/>
        </w:rPr>
        <mc:AlternateContent>
          <mc:Choice Requires="wps">
            <w:drawing>
              <wp:anchor distT="0" distB="0" distL="114300" distR="114300" simplePos="0" relativeHeight="252974080" behindDoc="0" locked="0" layoutInCell="1" allowOverlap="1" wp14:anchorId="386CCFC2" wp14:editId="416B0F6E">
                <wp:simplePos x="0" y="0"/>
                <wp:positionH relativeFrom="column">
                  <wp:posOffset>716280</wp:posOffset>
                </wp:positionH>
                <wp:positionV relativeFrom="paragraph">
                  <wp:posOffset>266065</wp:posOffset>
                </wp:positionV>
                <wp:extent cx="1456690" cy="1243965"/>
                <wp:effectExtent l="0" t="0" r="67310" b="51435"/>
                <wp:wrapNone/>
                <wp:docPr id="492"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6690" cy="124396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D6DBF4" id="Straight Arrow Connector 283" o:spid="_x0000_s1026" type="#_x0000_t32" style="position:absolute;margin-left:56.4pt;margin-top:20.95pt;width:114.7pt;height:97.9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" strokecolor="windowText" strokeweight="1.5pt">
                <v:stroke endarrow="block"/>
                <o:lock v:ext="edit" shapetype="f"/>
              </v:shape>
            </w:pict>
          </mc:Fallback>
        </mc:AlternateContent>
      </w:r>
      <w:r w:rsidR="001817D8" w:rsidRPr="00012D29">
        <w:rPr>
          <w:color w:val="000000"/>
        </w:rPr>
        <w:tab/>
      </w:r>
    </w:p>
    <w:p w14:paraId="2B5DE8D4" w14:textId="79F7103B" w:rsidR="001817D8" w:rsidRPr="00012D29" w:rsidRDefault="005129F6" w:rsidP="001817D8">
      <w:pPr>
        <w:rPr>
          <w:color w:val="000000"/>
        </w:rPr>
      </w:pPr>
      <w:r w:rsidRPr="00012D29">
        <w:rPr>
          <w:noProof/>
          <w:lang w:eastAsia="hr-HR"/>
        </w:rPr>
        <mc:AlternateContent>
          <mc:Choice Requires="wps">
            <w:drawing>
              <wp:anchor distT="0" distB="0" distL="114300" distR="114300" simplePos="0" relativeHeight="253033472" behindDoc="0" locked="0" layoutInCell="1" allowOverlap="1" wp14:anchorId="68724E6F" wp14:editId="23AF0D9E">
                <wp:simplePos x="0" y="0"/>
                <wp:positionH relativeFrom="page">
                  <wp:posOffset>7520940</wp:posOffset>
                </wp:positionH>
                <wp:positionV relativeFrom="paragraph">
                  <wp:posOffset>54610</wp:posOffset>
                </wp:positionV>
                <wp:extent cx="2828925" cy="2903220"/>
                <wp:effectExtent l="0" t="0" r="28575" b="11430"/>
                <wp:wrapNone/>
                <wp:docPr id="1320766934"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32EB6E" w14:textId="77777777" w:rsidR="005129F6" w:rsidRPr="00FE19E7" w:rsidRDefault="005129F6" w:rsidP="005129F6">
                            <w:pPr>
                              <w:spacing w:before="0" w:after="0"/>
                              <w:jc w:val="center"/>
                              <w:rPr>
                                <w:b/>
                                <w:sz w:val="20"/>
                                <w:szCs w:val="20"/>
                              </w:rPr>
                            </w:pPr>
                            <w:r w:rsidRPr="00FE19E7">
                              <w:rPr>
                                <w:b/>
                                <w:sz w:val="20"/>
                                <w:szCs w:val="20"/>
                              </w:rPr>
                              <w:t>Pravne osobe od interesa za sustav civilne zaštite</w:t>
                            </w:r>
                          </w:p>
                          <w:p w14:paraId="707EB04D" w14:textId="77777777" w:rsidR="005129F6" w:rsidRDefault="005129F6" w:rsidP="009B4842">
                            <w:pPr>
                              <w:pStyle w:val="Bezproreda"/>
                            </w:pPr>
                            <w:r>
                              <w:tab/>
                              <w:t xml:space="preserve"> </w:t>
                            </w:r>
                          </w:p>
                          <w:p w14:paraId="473E75E7" w14:textId="77777777" w:rsidR="005129F6" w:rsidRPr="009B4842" w:rsidRDefault="005129F6" w:rsidP="009B4842">
                            <w:pPr>
                              <w:pStyle w:val="Bezproreda"/>
                              <w:rPr>
                                <w:color w:val="auto"/>
                              </w:rPr>
                            </w:pPr>
                            <w:r w:rsidRPr="009B4842">
                              <w:rPr>
                                <w:color w:val="auto"/>
                              </w:rPr>
                              <w:t>KD Autotrolej d.o.o.</w:t>
                            </w:r>
                          </w:p>
                          <w:p w14:paraId="423E098B" w14:textId="77777777" w:rsidR="005129F6" w:rsidRPr="009B4842" w:rsidRDefault="005129F6" w:rsidP="009B4842">
                            <w:pPr>
                              <w:pStyle w:val="Bezproreda"/>
                            </w:pPr>
                            <w:r w:rsidRPr="009B4842">
                              <w:t>KD Jelen d.o.o.</w:t>
                            </w:r>
                          </w:p>
                          <w:p w14:paraId="6100DF2D" w14:textId="77777777" w:rsidR="005129F6" w:rsidRPr="009B4842" w:rsidRDefault="005129F6" w:rsidP="009B4842">
                            <w:pPr>
                              <w:pStyle w:val="Bezproreda"/>
                            </w:pPr>
                            <w:r w:rsidRPr="009B4842">
                              <w:t>Emico d.o.o.</w:t>
                            </w:r>
                          </w:p>
                          <w:p w14:paraId="797EBEB3" w14:textId="77777777" w:rsidR="005129F6" w:rsidRPr="009B4842" w:rsidRDefault="005129F6" w:rsidP="009B4842">
                            <w:pPr>
                              <w:pStyle w:val="Bezproreda"/>
                            </w:pPr>
                            <w:r w:rsidRPr="009B4842">
                              <w:t>Obrt Brko Dražice</w:t>
                            </w:r>
                          </w:p>
                          <w:p w14:paraId="0E66D4D0" w14:textId="77777777" w:rsidR="005129F6" w:rsidRPr="009B4842" w:rsidRDefault="005129F6" w:rsidP="009B4842">
                            <w:pPr>
                              <w:pStyle w:val="Bezproreda"/>
                              <w:rPr>
                                <w:color w:val="auto"/>
                              </w:rPr>
                            </w:pPr>
                            <w:r w:rsidRPr="009B4842">
                              <w:rPr>
                                <w:color w:val="auto"/>
                              </w:rPr>
                              <w:t>Osnovna škola Jelenje-Dražice</w:t>
                            </w:r>
                          </w:p>
                          <w:p w14:paraId="19FEE5BD" w14:textId="77777777" w:rsidR="005129F6" w:rsidRPr="009B4842" w:rsidRDefault="005129F6" w:rsidP="009B4842">
                            <w:pPr>
                              <w:pStyle w:val="Bezproreda"/>
                              <w:rPr>
                                <w:color w:val="auto"/>
                              </w:rPr>
                            </w:pPr>
                            <w:r w:rsidRPr="009B4842">
                              <w:rPr>
                                <w:color w:val="auto"/>
                              </w:rPr>
                              <w:t>Dječji vrtić Grobnički tići</w:t>
                            </w:r>
                          </w:p>
                          <w:p w14:paraId="62C043A6" w14:textId="77777777" w:rsidR="005129F6" w:rsidRPr="009B4842" w:rsidRDefault="005129F6" w:rsidP="009B4842">
                            <w:pPr>
                              <w:pStyle w:val="Bezproreda"/>
                              <w:rPr>
                                <w:color w:val="auto"/>
                              </w:rPr>
                            </w:pPr>
                            <w:r w:rsidRPr="009B4842">
                              <w:rPr>
                                <w:color w:val="auto"/>
                              </w:rPr>
                              <w:t>NK Rječina</w:t>
                            </w:r>
                          </w:p>
                          <w:p w14:paraId="04F015CB" w14:textId="77777777" w:rsidR="005129F6" w:rsidRPr="009B4842" w:rsidRDefault="005129F6" w:rsidP="009B4842">
                            <w:pPr>
                              <w:pStyle w:val="Bezproreda"/>
                              <w:rPr>
                                <w:color w:val="auto"/>
                              </w:rPr>
                            </w:pPr>
                            <w:r w:rsidRPr="009B4842">
                              <w:rPr>
                                <w:color w:val="auto"/>
                              </w:rPr>
                              <w:t>Brodokomerc d.o.o.</w:t>
                            </w:r>
                          </w:p>
                          <w:p w14:paraId="0980C219" w14:textId="77777777" w:rsidR="005129F6" w:rsidRPr="009B4842" w:rsidRDefault="005129F6" w:rsidP="009B4842">
                            <w:pPr>
                              <w:pStyle w:val="Bezproreda"/>
                              <w:rPr>
                                <w:color w:val="auto"/>
                              </w:rPr>
                            </w:pPr>
                            <w:r w:rsidRPr="009B4842">
                              <w:rPr>
                                <w:color w:val="auto"/>
                              </w:rPr>
                              <w:t>Gostiona Rječina</w:t>
                            </w:r>
                          </w:p>
                          <w:p w14:paraId="2BA2F926" w14:textId="77777777" w:rsidR="005129F6" w:rsidRPr="009B4842" w:rsidRDefault="005129F6" w:rsidP="009B4842">
                            <w:pPr>
                              <w:pStyle w:val="Bezproreda"/>
                              <w:rPr>
                                <w:color w:val="auto"/>
                              </w:rPr>
                            </w:pPr>
                            <w:r w:rsidRPr="009B4842">
                              <w:rPr>
                                <w:color w:val="auto"/>
                              </w:rPr>
                              <w:t>Picerija Leon</w:t>
                            </w:r>
                          </w:p>
                          <w:p w14:paraId="263CE5E5" w14:textId="77777777" w:rsidR="005129F6" w:rsidRPr="009B4842" w:rsidRDefault="005129F6" w:rsidP="009B4842">
                            <w:pPr>
                              <w:pStyle w:val="Bezproreda"/>
                              <w:rPr>
                                <w:color w:val="auto"/>
                              </w:rPr>
                            </w:pPr>
                            <w:r w:rsidRPr="009B4842">
                              <w:rPr>
                                <w:color w:val="auto"/>
                              </w:rPr>
                              <w:t>Pekara »Lišćevica«</w:t>
                            </w:r>
                          </w:p>
                          <w:p w14:paraId="094C59C9" w14:textId="77777777" w:rsidR="005129F6" w:rsidRPr="009B4842" w:rsidRDefault="005129F6" w:rsidP="009B4842">
                            <w:pPr>
                              <w:pStyle w:val="Bezproreda"/>
                              <w:rPr>
                                <w:color w:val="auto"/>
                              </w:rPr>
                            </w:pPr>
                            <w:r w:rsidRPr="009B4842">
                              <w:rPr>
                                <w:color w:val="auto"/>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24E6F" id="_x0000_s1108" style="position:absolute;left:0;text-align:left;margin-left:592.2pt;margin-top:4.3pt;width:222.75pt;height:228.6pt;z-index:2530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" filled="f" strokecolor="#92d050" strokeweight="2pt">
                <v:path arrowok="t"/>
                <v:textbox>
                  <w:txbxContent>
                    <w:p w14:paraId="4432EB6E" w14:textId="77777777" w:rsidR="005129F6" w:rsidRPr="00FE19E7" w:rsidRDefault="005129F6" w:rsidP="005129F6">
                      <w:pPr>
                        <w:spacing w:before="0" w:after="0"/>
                        <w:jc w:val="center"/>
                        <w:rPr>
                          <w:b/>
                          <w:sz w:val="20"/>
                          <w:szCs w:val="20"/>
                        </w:rPr>
                      </w:pPr>
                      <w:r w:rsidRPr="00FE19E7">
                        <w:rPr>
                          <w:b/>
                          <w:sz w:val="20"/>
                          <w:szCs w:val="20"/>
                        </w:rPr>
                        <w:t>Pravne osobe od interesa za sustav civilne zaštite</w:t>
                      </w:r>
                    </w:p>
                    <w:p w14:paraId="707EB04D" w14:textId="77777777" w:rsidR="005129F6" w:rsidRDefault="005129F6" w:rsidP="009B4842">
                      <w:pPr>
                        <w:pStyle w:val="Bezproreda"/>
                      </w:pPr>
                      <w:r>
                        <w:tab/>
                        <w:t xml:space="preserve"> </w:t>
                      </w:r>
                    </w:p>
                    <w:p w14:paraId="473E75E7" w14:textId="77777777" w:rsidR="005129F6" w:rsidRPr="009B4842" w:rsidRDefault="005129F6" w:rsidP="009B4842">
                      <w:pPr>
                        <w:pStyle w:val="Bezproreda"/>
                        <w:rPr>
                          <w:color w:val="auto"/>
                        </w:rPr>
                      </w:pPr>
                      <w:r w:rsidRPr="009B4842">
                        <w:rPr>
                          <w:color w:val="auto"/>
                        </w:rPr>
                        <w:t>KD Autotrolej d.o.o.</w:t>
                      </w:r>
                    </w:p>
                    <w:p w14:paraId="423E098B" w14:textId="77777777" w:rsidR="005129F6" w:rsidRPr="009B4842" w:rsidRDefault="005129F6" w:rsidP="009B4842">
                      <w:pPr>
                        <w:pStyle w:val="Bezproreda"/>
                      </w:pPr>
                      <w:r w:rsidRPr="009B4842">
                        <w:t>KD Jelen d.o.o.</w:t>
                      </w:r>
                    </w:p>
                    <w:p w14:paraId="6100DF2D" w14:textId="77777777" w:rsidR="005129F6" w:rsidRPr="009B4842" w:rsidRDefault="005129F6" w:rsidP="009B4842">
                      <w:pPr>
                        <w:pStyle w:val="Bezproreda"/>
                      </w:pPr>
                      <w:r w:rsidRPr="009B4842">
                        <w:t>Emico d.o.o.</w:t>
                      </w:r>
                    </w:p>
                    <w:p w14:paraId="797EBEB3" w14:textId="77777777" w:rsidR="005129F6" w:rsidRPr="009B4842" w:rsidRDefault="005129F6" w:rsidP="009B4842">
                      <w:pPr>
                        <w:pStyle w:val="Bezproreda"/>
                      </w:pPr>
                      <w:r w:rsidRPr="009B4842">
                        <w:t>Obrt Brko Dražice</w:t>
                      </w:r>
                    </w:p>
                    <w:p w14:paraId="0E66D4D0" w14:textId="77777777" w:rsidR="005129F6" w:rsidRPr="009B4842" w:rsidRDefault="005129F6" w:rsidP="009B4842">
                      <w:pPr>
                        <w:pStyle w:val="Bezproreda"/>
                        <w:rPr>
                          <w:color w:val="auto"/>
                        </w:rPr>
                      </w:pPr>
                      <w:r w:rsidRPr="009B4842">
                        <w:rPr>
                          <w:color w:val="auto"/>
                        </w:rPr>
                        <w:t>Osnovna škola Jelenje-Dražice</w:t>
                      </w:r>
                    </w:p>
                    <w:p w14:paraId="19FEE5BD" w14:textId="77777777" w:rsidR="005129F6" w:rsidRPr="009B4842" w:rsidRDefault="005129F6" w:rsidP="009B4842">
                      <w:pPr>
                        <w:pStyle w:val="Bezproreda"/>
                        <w:rPr>
                          <w:color w:val="auto"/>
                        </w:rPr>
                      </w:pPr>
                      <w:r w:rsidRPr="009B4842">
                        <w:rPr>
                          <w:color w:val="auto"/>
                        </w:rPr>
                        <w:t>Dječji vrtić Grobnički tići</w:t>
                      </w:r>
                    </w:p>
                    <w:p w14:paraId="62C043A6" w14:textId="77777777" w:rsidR="005129F6" w:rsidRPr="009B4842" w:rsidRDefault="005129F6" w:rsidP="009B4842">
                      <w:pPr>
                        <w:pStyle w:val="Bezproreda"/>
                        <w:rPr>
                          <w:color w:val="auto"/>
                        </w:rPr>
                      </w:pPr>
                      <w:r w:rsidRPr="009B4842">
                        <w:rPr>
                          <w:color w:val="auto"/>
                        </w:rPr>
                        <w:t>NK Rječina</w:t>
                      </w:r>
                    </w:p>
                    <w:p w14:paraId="04F015CB" w14:textId="77777777" w:rsidR="005129F6" w:rsidRPr="009B4842" w:rsidRDefault="005129F6" w:rsidP="009B4842">
                      <w:pPr>
                        <w:pStyle w:val="Bezproreda"/>
                        <w:rPr>
                          <w:color w:val="auto"/>
                        </w:rPr>
                      </w:pPr>
                      <w:r w:rsidRPr="009B4842">
                        <w:rPr>
                          <w:color w:val="auto"/>
                        </w:rPr>
                        <w:t>Brodokomerc d.o.o.</w:t>
                      </w:r>
                    </w:p>
                    <w:p w14:paraId="0980C219" w14:textId="77777777" w:rsidR="005129F6" w:rsidRPr="009B4842" w:rsidRDefault="005129F6" w:rsidP="009B4842">
                      <w:pPr>
                        <w:pStyle w:val="Bezproreda"/>
                        <w:rPr>
                          <w:color w:val="auto"/>
                        </w:rPr>
                      </w:pPr>
                      <w:r w:rsidRPr="009B4842">
                        <w:rPr>
                          <w:color w:val="auto"/>
                        </w:rPr>
                        <w:t>Gostiona Rječina</w:t>
                      </w:r>
                    </w:p>
                    <w:p w14:paraId="2BA2F926" w14:textId="77777777" w:rsidR="005129F6" w:rsidRPr="009B4842" w:rsidRDefault="005129F6" w:rsidP="009B4842">
                      <w:pPr>
                        <w:pStyle w:val="Bezproreda"/>
                        <w:rPr>
                          <w:color w:val="auto"/>
                        </w:rPr>
                      </w:pPr>
                      <w:r w:rsidRPr="009B4842">
                        <w:rPr>
                          <w:color w:val="auto"/>
                        </w:rPr>
                        <w:t>Picerija Leon</w:t>
                      </w:r>
                    </w:p>
                    <w:p w14:paraId="263CE5E5" w14:textId="77777777" w:rsidR="005129F6" w:rsidRPr="009B4842" w:rsidRDefault="005129F6" w:rsidP="009B4842">
                      <w:pPr>
                        <w:pStyle w:val="Bezproreda"/>
                        <w:rPr>
                          <w:color w:val="auto"/>
                        </w:rPr>
                      </w:pPr>
                      <w:r w:rsidRPr="009B4842">
                        <w:rPr>
                          <w:color w:val="auto"/>
                        </w:rPr>
                        <w:t>Pekara »Lišćevica«</w:t>
                      </w:r>
                    </w:p>
                    <w:p w14:paraId="094C59C9" w14:textId="77777777" w:rsidR="005129F6" w:rsidRPr="009B4842" w:rsidRDefault="005129F6" w:rsidP="009B4842">
                      <w:pPr>
                        <w:pStyle w:val="Bezproreda"/>
                        <w:rPr>
                          <w:color w:val="auto"/>
                        </w:rPr>
                      </w:pPr>
                      <w:r w:rsidRPr="009B4842">
                        <w:rPr>
                          <w:color w:val="auto"/>
                        </w:rPr>
                        <w:t>Hrvatski Caritas</w:t>
                      </w:r>
                    </w:p>
                  </w:txbxContent>
                </v:textbox>
                <w10:wrap anchorx="page"/>
              </v:roundrect>
            </w:pict>
          </mc:Fallback>
        </mc:AlternateContent>
      </w:r>
    </w:p>
    <w:p w14:paraId="4CB9CDAE" w14:textId="52FAC8D2" w:rsidR="001817D8" w:rsidRPr="00012D29" w:rsidRDefault="001817D8" w:rsidP="001817D8">
      <w:pPr>
        <w:rPr>
          <w:color w:val="000000"/>
          <w:sz w:val="20"/>
        </w:rPr>
      </w:pPr>
    </w:p>
    <w:p w14:paraId="0F145CB0" w14:textId="77777777" w:rsidR="001817D8" w:rsidRPr="00012D29" w:rsidRDefault="001817D8" w:rsidP="001817D8">
      <w:pPr>
        <w:rPr>
          <w:color w:val="000000"/>
          <w:sz w:val="20"/>
        </w:rPr>
      </w:pPr>
      <w:r w:rsidRPr="00012D29">
        <w:rPr>
          <w:noProof/>
          <w:color w:val="000000"/>
          <w:sz w:val="20"/>
          <w:lang w:eastAsia="hr-HR"/>
        </w:rPr>
        <mc:AlternateContent>
          <mc:Choice Requires="wps">
            <w:drawing>
              <wp:anchor distT="0" distB="0" distL="114300" distR="114300" simplePos="0" relativeHeight="252972032" behindDoc="0" locked="0" layoutInCell="1" allowOverlap="1" wp14:anchorId="2E4CB532" wp14:editId="3264324E">
                <wp:simplePos x="0" y="0"/>
                <wp:positionH relativeFrom="column">
                  <wp:posOffset>2186305</wp:posOffset>
                </wp:positionH>
                <wp:positionV relativeFrom="paragraph">
                  <wp:posOffset>10795</wp:posOffset>
                </wp:positionV>
                <wp:extent cx="4328160" cy="2506980"/>
                <wp:effectExtent l="0" t="0" r="15240" b="26670"/>
                <wp:wrapNone/>
                <wp:docPr id="495"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8160" cy="2506980"/>
                        </a:xfrm>
                        <a:prstGeom prst="roundRect">
                          <a:avLst/>
                        </a:prstGeom>
                        <a:noFill/>
                        <a:ln w="25400" cap="flat" cmpd="sng" algn="ctr">
                          <a:solidFill>
                            <a:srgbClr val="92D050"/>
                          </a:solidFill>
                          <a:prstDash val="solid"/>
                        </a:ln>
                        <a:effectLst/>
                      </wps:spPr>
                      <wps:txbx>
                        <w:txbxContent>
                          <w:p w14:paraId="6DFDAA45" w14:textId="77777777" w:rsidR="001817D8" w:rsidRPr="00DF76EE" w:rsidRDefault="001817D8" w:rsidP="001817D8">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377A0F14" w14:textId="2DA3BC6E" w:rsidR="001817D8" w:rsidRPr="0075382E" w:rsidRDefault="001817D8" w:rsidP="001817D8">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A14F66" w14:textId="6A4C9210" w:rsidR="001817D8" w:rsidRPr="0075382E" w:rsidRDefault="001817D8" w:rsidP="001817D8">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276FF3CB" w14:textId="2EC05F60" w:rsidR="001817D8" w:rsidRPr="0075382E" w:rsidRDefault="001817D8" w:rsidP="001817D8">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0CE87044" w14:textId="7315CE7B" w:rsidR="001817D8" w:rsidRPr="0075382E" w:rsidRDefault="001817D8" w:rsidP="001817D8">
                            <w:pPr>
                              <w:spacing w:before="0" w:after="0"/>
                              <w:rPr>
                                <w:sz w:val="20"/>
                                <w:szCs w:val="20"/>
                              </w:rPr>
                            </w:pPr>
                            <w:r>
                              <w:rPr>
                                <w:sz w:val="20"/>
                                <w:szCs w:val="20"/>
                              </w:rPr>
                              <w:t>-</w:t>
                            </w:r>
                            <w:r w:rsidRPr="0075382E">
                              <w:rPr>
                                <w:sz w:val="20"/>
                                <w:szCs w:val="20"/>
                              </w:rPr>
                              <w:t xml:space="preserve"> </w:t>
                            </w:r>
                            <w:r w:rsidR="00F522DB">
                              <w:rPr>
                                <w:sz w:val="20"/>
                                <w:szCs w:val="20"/>
                              </w:rPr>
                              <w:t>MUP, Policijska uprava Primorsko-goranska - II. policijska postaja Rijeka</w:t>
                            </w:r>
                          </w:p>
                          <w:p w14:paraId="5972CADB" w14:textId="3C6B1D29" w:rsidR="001817D8" w:rsidRDefault="001817D8" w:rsidP="001817D8">
                            <w:pPr>
                              <w:spacing w:before="0" w:after="0"/>
                              <w:rPr>
                                <w:sz w:val="20"/>
                              </w:rPr>
                            </w:pPr>
                            <w:r>
                              <w:rPr>
                                <w:sz w:val="20"/>
                              </w:rPr>
                              <w:t xml:space="preserve">- </w:t>
                            </w:r>
                            <w:r w:rsidR="00A350AC">
                              <w:rPr>
                                <w:sz w:val="20"/>
                              </w:rPr>
                              <w:t>Centar za socijalnu skrb Rijeka</w:t>
                            </w:r>
                          </w:p>
                          <w:p w14:paraId="262751FA" w14:textId="3C870561" w:rsidR="001817D8" w:rsidRDefault="001817D8" w:rsidP="001817D8">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68192999" w14:textId="25B8D8BD" w:rsidR="001817D8" w:rsidRDefault="001817D8" w:rsidP="001817D8">
                            <w:pPr>
                              <w:spacing w:before="0" w:after="0"/>
                              <w:jc w:val="left"/>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342D17">
                              <w:rPr>
                                <w:sz w:val="20"/>
                                <w:szCs w:val="20"/>
                              </w:rPr>
                              <w:t>Rijeka</w:t>
                            </w:r>
                          </w:p>
                          <w:p w14:paraId="0759C7E8" w14:textId="5158F578" w:rsidR="001817D8" w:rsidRDefault="001817D8" w:rsidP="001817D8">
                            <w:pPr>
                              <w:spacing w:before="0" w:after="0"/>
                              <w:jc w:val="left"/>
                              <w:rPr>
                                <w:sz w:val="20"/>
                                <w:szCs w:val="20"/>
                              </w:rPr>
                            </w:pPr>
                            <w:r>
                              <w:rPr>
                                <w:sz w:val="20"/>
                                <w:szCs w:val="20"/>
                              </w:rPr>
                              <w:t xml:space="preserve">- </w:t>
                            </w:r>
                            <w:r w:rsidR="008F49DF">
                              <w:rPr>
                                <w:sz w:val="20"/>
                                <w:szCs w:val="20"/>
                              </w:rPr>
                              <w:t>Vodovod i kanalizacija d.o.o. Rijeka</w:t>
                            </w:r>
                            <w:r w:rsidR="009D5FC5">
                              <w:rPr>
                                <w:sz w:val="20"/>
                                <w:szCs w:val="20"/>
                              </w:rPr>
                              <w:t xml:space="preserve"> Rijeka</w:t>
                            </w:r>
                          </w:p>
                          <w:p w14:paraId="2B36AA12" w14:textId="77777777" w:rsidR="001817D8" w:rsidRDefault="001817D8" w:rsidP="001817D8">
                            <w:pPr>
                              <w:spacing w:before="0" w:after="0"/>
                              <w:jc w:val="left"/>
                              <w:rPr>
                                <w:sz w:val="20"/>
                                <w:szCs w:val="20"/>
                              </w:rPr>
                            </w:pPr>
                          </w:p>
                          <w:p w14:paraId="01B18C11" w14:textId="285DC18D" w:rsidR="001817D8" w:rsidRDefault="001817D8" w:rsidP="001817D8">
                            <w:pPr>
                              <w:spacing w:before="0" w:after="0"/>
                              <w:rPr>
                                <w:rFonts w:eastAsia="Calibri"/>
                                <w:sz w:val="20"/>
                                <w:szCs w:val="20"/>
                              </w:rPr>
                            </w:pPr>
                          </w:p>
                          <w:p w14:paraId="76208824" w14:textId="77777777" w:rsidR="001817D8" w:rsidRPr="0075382E" w:rsidRDefault="001817D8" w:rsidP="001817D8">
                            <w:pPr>
                              <w:spacing w:before="0" w:after="0"/>
                              <w:rPr>
                                <w:sz w:val="20"/>
                              </w:rPr>
                            </w:pPr>
                          </w:p>
                          <w:p w14:paraId="4D80BDE2" w14:textId="77777777" w:rsidR="001817D8" w:rsidRPr="005400EA" w:rsidRDefault="001817D8" w:rsidP="009B4842">
                            <w:pPr>
                              <w:pStyle w:val="Bezproreda"/>
                            </w:pPr>
                          </w:p>
                          <w:p w14:paraId="5F016DAD" w14:textId="77777777" w:rsidR="001817D8" w:rsidRPr="005400EA" w:rsidRDefault="001817D8" w:rsidP="009B4842">
                            <w:pPr>
                              <w:pStyle w:val="Bezproreda"/>
                            </w:pPr>
                          </w:p>
                          <w:p w14:paraId="54D9793C" w14:textId="77777777" w:rsidR="001817D8" w:rsidRDefault="001817D8" w:rsidP="001817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CB532" id="Rounded Rectangle 288" o:spid="_x0000_s1109" style="position:absolute;left:0;text-align:left;margin-left:172.15pt;margin-top:.85pt;width:340.8pt;height:197.4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" filled="f" strokecolor="#92d050" strokeweight="2pt">
                <v:path arrowok="t"/>
                <v:textbox>
                  <w:txbxContent>
                    <w:p w14:paraId="6DFDAA45" w14:textId="77777777" w:rsidR="001817D8" w:rsidRPr="00DF76EE" w:rsidRDefault="001817D8" w:rsidP="001817D8">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377A0F14" w14:textId="2DA3BC6E" w:rsidR="001817D8" w:rsidRPr="0075382E" w:rsidRDefault="001817D8" w:rsidP="001817D8">
                      <w:pPr>
                        <w:spacing w:before="0" w:after="0"/>
                        <w:rPr>
                          <w:sz w:val="20"/>
                          <w:szCs w:val="20"/>
                        </w:rPr>
                      </w:pPr>
                      <w:r>
                        <w:rPr>
                          <w:sz w:val="20"/>
                          <w:szCs w:val="20"/>
                        </w:rPr>
                        <w:t xml:space="preserve">- </w:t>
                      </w:r>
                      <w:r w:rsidR="00681EE7">
                        <w:rPr>
                          <w:sz w:val="20"/>
                          <w:szCs w:val="20"/>
                        </w:rPr>
                        <w:t>Zavod za hitnu medicinu Primorsko-goranske županije – Ispostava Rijeka</w:t>
                      </w:r>
                      <w:r w:rsidRPr="00DD475A">
                        <w:rPr>
                          <w:sz w:val="20"/>
                          <w:szCs w:val="20"/>
                        </w:rPr>
                        <w:t>,</w:t>
                      </w:r>
                    </w:p>
                    <w:p w14:paraId="60A14F66" w14:textId="6A4C9210" w:rsidR="001817D8" w:rsidRPr="0075382E" w:rsidRDefault="001817D8" w:rsidP="001817D8">
                      <w:pPr>
                        <w:spacing w:before="0" w:after="0"/>
                        <w:rPr>
                          <w:sz w:val="20"/>
                          <w:szCs w:val="20"/>
                        </w:rPr>
                      </w:pPr>
                      <w:r w:rsidRPr="0075382E">
                        <w:rPr>
                          <w:sz w:val="20"/>
                          <w:szCs w:val="20"/>
                        </w:rPr>
                        <w:t xml:space="preserve">- </w:t>
                      </w:r>
                      <w:r w:rsidR="00681EE7">
                        <w:rPr>
                          <w:sz w:val="20"/>
                          <w:szCs w:val="20"/>
                        </w:rPr>
                        <w:t>Dom zdravlja PGŽ – ispostava Dražice (zdravstvena stanica Dražice)</w:t>
                      </w:r>
                    </w:p>
                    <w:p w14:paraId="276FF3CB" w14:textId="2EC05F60" w:rsidR="001817D8" w:rsidRPr="0075382E" w:rsidRDefault="001817D8" w:rsidP="001817D8">
                      <w:pPr>
                        <w:spacing w:before="0" w:after="0"/>
                        <w:rPr>
                          <w:sz w:val="20"/>
                          <w:szCs w:val="20"/>
                        </w:rPr>
                      </w:pPr>
                      <w:r w:rsidRPr="0075382E">
                        <w:rPr>
                          <w:sz w:val="20"/>
                          <w:szCs w:val="20"/>
                        </w:rPr>
                        <w:t xml:space="preserve">- </w:t>
                      </w:r>
                      <w:r w:rsidR="00251A1D" w:rsidRPr="00251A1D">
                        <w:rPr>
                          <w:sz w:val="20"/>
                          <w:szCs w:val="20"/>
                        </w:rPr>
                        <w:t xml:space="preserve">Nastavni zavod za javno zdravstvo </w:t>
                      </w:r>
                      <w:r w:rsidR="00F522DB">
                        <w:rPr>
                          <w:sz w:val="20"/>
                          <w:szCs w:val="20"/>
                        </w:rPr>
                        <w:t>Primorsko-goranske županije</w:t>
                      </w:r>
                    </w:p>
                    <w:p w14:paraId="0CE87044" w14:textId="7315CE7B" w:rsidR="001817D8" w:rsidRPr="0075382E" w:rsidRDefault="001817D8" w:rsidP="001817D8">
                      <w:pPr>
                        <w:spacing w:before="0" w:after="0"/>
                        <w:rPr>
                          <w:sz w:val="20"/>
                          <w:szCs w:val="20"/>
                        </w:rPr>
                      </w:pPr>
                      <w:r>
                        <w:rPr>
                          <w:sz w:val="20"/>
                          <w:szCs w:val="20"/>
                        </w:rPr>
                        <w:t>-</w:t>
                      </w:r>
                      <w:r w:rsidRPr="0075382E">
                        <w:rPr>
                          <w:sz w:val="20"/>
                          <w:szCs w:val="20"/>
                        </w:rPr>
                        <w:t xml:space="preserve"> </w:t>
                      </w:r>
                      <w:r w:rsidR="00F522DB">
                        <w:rPr>
                          <w:sz w:val="20"/>
                          <w:szCs w:val="20"/>
                        </w:rPr>
                        <w:t>MUP, Policijska uprava Primorsko-goranska - II. policijska postaja Rijeka</w:t>
                      </w:r>
                    </w:p>
                    <w:p w14:paraId="5972CADB" w14:textId="3C6B1D29" w:rsidR="001817D8" w:rsidRDefault="001817D8" w:rsidP="001817D8">
                      <w:pPr>
                        <w:spacing w:before="0" w:after="0"/>
                        <w:rPr>
                          <w:sz w:val="20"/>
                        </w:rPr>
                      </w:pPr>
                      <w:r>
                        <w:rPr>
                          <w:sz w:val="20"/>
                        </w:rPr>
                        <w:t xml:space="preserve">- </w:t>
                      </w:r>
                      <w:r w:rsidR="00A350AC">
                        <w:rPr>
                          <w:sz w:val="20"/>
                        </w:rPr>
                        <w:t>Centar za socijalnu skrb Rijeka</w:t>
                      </w:r>
                    </w:p>
                    <w:p w14:paraId="262751FA" w14:textId="3C870561" w:rsidR="001817D8" w:rsidRDefault="001817D8" w:rsidP="001817D8">
                      <w:pPr>
                        <w:spacing w:before="0" w:after="0"/>
                        <w:rPr>
                          <w:rFonts w:eastAsia="Calibri"/>
                          <w:sz w:val="20"/>
                          <w:szCs w:val="20"/>
                        </w:rPr>
                      </w:pPr>
                      <w:r>
                        <w:rPr>
                          <w:rFonts w:eastAsia="Calibri"/>
                          <w:sz w:val="20"/>
                          <w:szCs w:val="20"/>
                        </w:rPr>
                        <w:t>-</w:t>
                      </w:r>
                      <w:r w:rsidRPr="005400EA">
                        <w:rPr>
                          <w:rFonts w:eastAsia="Calibri"/>
                          <w:sz w:val="20"/>
                          <w:szCs w:val="20"/>
                        </w:rPr>
                        <w:t xml:space="preserve"> </w:t>
                      </w:r>
                      <w:r w:rsidR="000D110E">
                        <w:rPr>
                          <w:rFonts w:eastAsia="Calibri"/>
                          <w:sz w:val="20"/>
                          <w:szCs w:val="20"/>
                        </w:rPr>
                        <w:t>Veterinarska stanica Rijeka</w:t>
                      </w:r>
                    </w:p>
                    <w:p w14:paraId="68192999" w14:textId="25B8D8BD" w:rsidR="001817D8" w:rsidRDefault="001817D8" w:rsidP="001817D8">
                      <w:pPr>
                        <w:spacing w:before="0" w:after="0"/>
                        <w:jc w:val="left"/>
                        <w:rPr>
                          <w:sz w:val="20"/>
                          <w:szCs w:val="20"/>
                        </w:rPr>
                      </w:pPr>
                      <w:r>
                        <w:rPr>
                          <w:rFonts w:eastAsia="Calibri"/>
                          <w:sz w:val="20"/>
                          <w:szCs w:val="20"/>
                        </w:rPr>
                        <w:t xml:space="preserve">- </w:t>
                      </w:r>
                      <w:r w:rsidRPr="00AA637C">
                        <w:rPr>
                          <w:sz w:val="20"/>
                          <w:szCs w:val="20"/>
                        </w:rPr>
                        <w:t xml:space="preserve">Ravnateljstvo civilne zaštite – Područni ured civilne zaštite </w:t>
                      </w:r>
                      <w:r w:rsidR="00342D17">
                        <w:rPr>
                          <w:sz w:val="20"/>
                          <w:szCs w:val="20"/>
                        </w:rPr>
                        <w:t>Rijeka</w:t>
                      </w:r>
                    </w:p>
                    <w:p w14:paraId="0759C7E8" w14:textId="5158F578" w:rsidR="001817D8" w:rsidRDefault="001817D8" w:rsidP="001817D8">
                      <w:pPr>
                        <w:spacing w:before="0" w:after="0"/>
                        <w:jc w:val="left"/>
                        <w:rPr>
                          <w:sz w:val="20"/>
                          <w:szCs w:val="20"/>
                        </w:rPr>
                      </w:pPr>
                      <w:r>
                        <w:rPr>
                          <w:sz w:val="20"/>
                          <w:szCs w:val="20"/>
                        </w:rPr>
                        <w:t xml:space="preserve">- </w:t>
                      </w:r>
                      <w:r w:rsidR="008F49DF">
                        <w:rPr>
                          <w:sz w:val="20"/>
                          <w:szCs w:val="20"/>
                        </w:rPr>
                        <w:t>Vodovod i kanalizacija d.o.o. Rijeka</w:t>
                      </w:r>
                      <w:r w:rsidR="009D5FC5">
                        <w:rPr>
                          <w:sz w:val="20"/>
                          <w:szCs w:val="20"/>
                        </w:rPr>
                        <w:t xml:space="preserve"> Rijeka</w:t>
                      </w:r>
                    </w:p>
                    <w:p w14:paraId="2B36AA12" w14:textId="77777777" w:rsidR="001817D8" w:rsidRDefault="001817D8" w:rsidP="001817D8">
                      <w:pPr>
                        <w:spacing w:before="0" w:after="0"/>
                        <w:jc w:val="left"/>
                        <w:rPr>
                          <w:sz w:val="20"/>
                          <w:szCs w:val="20"/>
                        </w:rPr>
                      </w:pPr>
                    </w:p>
                    <w:p w14:paraId="01B18C11" w14:textId="285DC18D" w:rsidR="001817D8" w:rsidRDefault="001817D8" w:rsidP="001817D8">
                      <w:pPr>
                        <w:spacing w:before="0" w:after="0"/>
                        <w:rPr>
                          <w:rFonts w:eastAsia="Calibri"/>
                          <w:sz w:val="20"/>
                          <w:szCs w:val="20"/>
                        </w:rPr>
                      </w:pPr>
                    </w:p>
                    <w:p w14:paraId="76208824" w14:textId="77777777" w:rsidR="001817D8" w:rsidRPr="0075382E" w:rsidRDefault="001817D8" w:rsidP="001817D8">
                      <w:pPr>
                        <w:spacing w:before="0" w:after="0"/>
                        <w:rPr>
                          <w:sz w:val="20"/>
                        </w:rPr>
                      </w:pPr>
                    </w:p>
                    <w:p w14:paraId="4D80BDE2" w14:textId="77777777" w:rsidR="001817D8" w:rsidRPr="005400EA" w:rsidRDefault="001817D8" w:rsidP="009B4842">
                      <w:pPr>
                        <w:pStyle w:val="Bezproreda"/>
                      </w:pPr>
                    </w:p>
                    <w:p w14:paraId="5F016DAD" w14:textId="77777777" w:rsidR="001817D8" w:rsidRPr="005400EA" w:rsidRDefault="001817D8" w:rsidP="009B4842">
                      <w:pPr>
                        <w:pStyle w:val="Bezproreda"/>
                      </w:pPr>
                    </w:p>
                    <w:p w14:paraId="54D9793C" w14:textId="77777777" w:rsidR="001817D8" w:rsidRDefault="001817D8" w:rsidP="001817D8">
                      <w:pPr>
                        <w:spacing w:before="0" w:after="0"/>
                        <w:jc w:val="left"/>
                        <w:rPr>
                          <w:sz w:val="20"/>
                        </w:rPr>
                      </w:pPr>
                    </w:p>
                  </w:txbxContent>
                </v:textbox>
              </v:roundrect>
            </w:pict>
          </mc:Fallback>
        </mc:AlternateContent>
      </w:r>
    </w:p>
    <w:p w14:paraId="1B348290" w14:textId="77777777" w:rsidR="001817D8" w:rsidRPr="00012D29" w:rsidRDefault="001817D8" w:rsidP="001817D8">
      <w:pPr>
        <w:rPr>
          <w:color w:val="000000"/>
          <w:sz w:val="20"/>
          <w:szCs w:val="20"/>
        </w:rPr>
      </w:pPr>
      <w:r w:rsidRPr="00012D29">
        <w:rPr>
          <w:color w:val="000000"/>
          <w:sz w:val="20"/>
          <w:szCs w:val="20"/>
        </w:rPr>
        <w:t>Obavješćivanje</w:t>
      </w:r>
    </w:p>
    <w:p w14:paraId="488191BF" w14:textId="77777777" w:rsidR="001817D8" w:rsidRPr="00012D29" w:rsidRDefault="001817D8" w:rsidP="001817D8">
      <w:pPr>
        <w:rPr>
          <w:color w:val="000000"/>
          <w:sz w:val="20"/>
          <w:szCs w:val="20"/>
        </w:rPr>
      </w:pPr>
      <w:r w:rsidRPr="00012D29">
        <w:rPr>
          <w:noProof/>
          <w:color w:val="000000"/>
          <w:sz w:val="20"/>
          <w:szCs w:val="20"/>
          <w:lang w:eastAsia="hr-HR"/>
        </w:rPr>
        <mc:AlternateContent>
          <mc:Choice Requires="wps">
            <w:drawing>
              <wp:anchor distT="4294967295" distB="4294967295" distL="114300" distR="114300" simplePos="0" relativeHeight="252975104" behindDoc="0" locked="0" layoutInCell="1" allowOverlap="1" wp14:anchorId="7DE606D3" wp14:editId="7CA0C668">
                <wp:simplePos x="0" y="0"/>
                <wp:positionH relativeFrom="column">
                  <wp:posOffset>5080</wp:posOffset>
                </wp:positionH>
                <wp:positionV relativeFrom="paragraph">
                  <wp:posOffset>73659</wp:posOffset>
                </wp:positionV>
                <wp:extent cx="771525" cy="0"/>
                <wp:effectExtent l="0" t="76200" r="9525" b="95250"/>
                <wp:wrapNone/>
                <wp:docPr id="496"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383005" id="Straight Arrow Connector 289" o:spid="_x0000_s1026" type="#_x0000_t32" style="position:absolute;margin-left:.4pt;margin-top:5.8pt;width:60.75pt;height:0;z-index:25297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2DC13882" w14:textId="77777777" w:rsidR="001817D8" w:rsidRPr="00012D29" w:rsidRDefault="001817D8" w:rsidP="001817D8">
      <w:pPr>
        <w:rPr>
          <w:color w:val="000000"/>
          <w:sz w:val="20"/>
          <w:szCs w:val="20"/>
        </w:rPr>
      </w:pPr>
      <w:r w:rsidRPr="00012D29">
        <w:rPr>
          <w:color w:val="000000"/>
          <w:sz w:val="20"/>
          <w:szCs w:val="20"/>
        </w:rPr>
        <w:t xml:space="preserve">Aktiviranje – primarno </w:t>
      </w:r>
    </w:p>
    <w:p w14:paraId="68A1B12F" w14:textId="77777777" w:rsidR="001817D8" w:rsidRPr="00012D29" w:rsidRDefault="001817D8" w:rsidP="001817D8">
      <w:pPr>
        <w:rPr>
          <w:color w:val="000000"/>
          <w:sz w:val="20"/>
          <w:szCs w:val="20"/>
        </w:rPr>
      </w:pPr>
      <w:r w:rsidRPr="00012D29">
        <w:rPr>
          <w:noProof/>
          <w:color w:val="000000"/>
          <w:sz w:val="20"/>
          <w:szCs w:val="20"/>
          <w:lang w:eastAsia="hr-HR"/>
        </w:rPr>
        <mc:AlternateContent>
          <mc:Choice Requires="wps">
            <w:drawing>
              <wp:anchor distT="4294967295" distB="4294967295" distL="114300" distR="114300" simplePos="0" relativeHeight="252976128" behindDoc="0" locked="0" layoutInCell="1" allowOverlap="1" wp14:anchorId="3EE88A6E" wp14:editId="7A13612B">
                <wp:simplePos x="0" y="0"/>
                <wp:positionH relativeFrom="column">
                  <wp:posOffset>0</wp:posOffset>
                </wp:positionH>
                <wp:positionV relativeFrom="paragraph">
                  <wp:posOffset>75564</wp:posOffset>
                </wp:positionV>
                <wp:extent cx="771525" cy="0"/>
                <wp:effectExtent l="0" t="76200" r="9525" b="95250"/>
                <wp:wrapNone/>
                <wp:docPr id="498"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2A9E50" id="Straight Arrow Connector 290" o:spid="_x0000_s1026" type="#_x0000_t32" style="position:absolute;margin-left:0;margin-top:5.95pt;width:60.75pt;height:0;z-index:25297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1E174FBD" w14:textId="77777777" w:rsidR="001817D8" w:rsidRPr="00012D29" w:rsidRDefault="001817D8" w:rsidP="001817D8">
      <w:pPr>
        <w:ind w:left="-426"/>
        <w:rPr>
          <w:noProof/>
          <w:color w:val="000000"/>
          <w:sz w:val="20"/>
          <w:szCs w:val="20"/>
          <w:lang w:eastAsia="hr-HR"/>
        </w:rPr>
      </w:pPr>
      <w:r w:rsidRPr="00012D29">
        <w:rPr>
          <w:color w:val="000000"/>
          <w:sz w:val="20"/>
          <w:szCs w:val="20"/>
        </w:rPr>
        <w:t xml:space="preserve">       Aktiviranje – sekundarno</w:t>
      </w:r>
    </w:p>
    <w:p w14:paraId="7F5ABC34" w14:textId="77777777" w:rsidR="001817D8" w:rsidRPr="002811D2" w:rsidRDefault="001817D8" w:rsidP="001817D8">
      <w:pPr>
        <w:spacing w:before="120" w:after="120"/>
        <w:ind w:left="708"/>
        <w:rPr>
          <w:highlight w:val="yellow"/>
        </w:rPr>
      </w:pPr>
      <w:r w:rsidRPr="002811D2">
        <w:rPr>
          <w:noProof/>
          <w:sz w:val="20"/>
          <w:highlight w:val="yellow"/>
          <w:lang w:eastAsia="hr-HR"/>
        </w:rPr>
        <mc:AlternateContent>
          <mc:Choice Requires="wps">
            <w:drawing>
              <wp:anchor distT="4294967295" distB="4294967295" distL="114300" distR="114300" simplePos="0" relativeHeight="252986368" behindDoc="0" locked="0" layoutInCell="1" allowOverlap="1" wp14:anchorId="5483AC33" wp14:editId="5A720AD9">
                <wp:simplePos x="0" y="0"/>
                <wp:positionH relativeFrom="column">
                  <wp:posOffset>0</wp:posOffset>
                </wp:positionH>
                <wp:positionV relativeFrom="paragraph">
                  <wp:posOffset>76199</wp:posOffset>
                </wp:positionV>
                <wp:extent cx="771525" cy="0"/>
                <wp:effectExtent l="0" t="76200" r="9525" b="95250"/>
                <wp:wrapNone/>
                <wp:docPr id="499"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A5D484" id="Straight Arrow Connector 216" o:spid="_x0000_s1026" type="#_x0000_t32" style="position:absolute;margin-left:0;margin-top:6pt;width:60.75pt;height:0;z-index:25298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" strokecolor="windowText" strokeweight="1.5pt">
                <v:stroke dashstyle="dash" endarrow="block"/>
                <o:lock v:ext="edit" shapetype="f"/>
              </v:shape>
            </w:pict>
          </mc:Fallback>
        </mc:AlternateContent>
      </w:r>
    </w:p>
    <w:p w14:paraId="649925C8" w14:textId="549D5A07" w:rsidR="00872CFA" w:rsidRPr="005129F6" w:rsidRDefault="00872CFA" w:rsidP="004523C4">
      <w:pPr>
        <w:pStyle w:val="Naslov3"/>
      </w:pPr>
      <w:bookmarkStart w:id="68" w:name="_Toc516648326"/>
      <w:bookmarkStart w:id="69" w:name="_Toc521327826"/>
      <w:bookmarkStart w:id="70" w:name="_Toc138155311"/>
      <w:r w:rsidRPr="005129F6">
        <w:t>6</w:t>
      </w:r>
      <w:r w:rsidR="00703FB7" w:rsidRPr="005129F6">
        <w:t>.5</w:t>
      </w:r>
      <w:r w:rsidRPr="005129F6">
        <w:t>.1 Zadaće operativnih snaga i pravnih osoba unutar sustava civilne zaštite</w:t>
      </w:r>
      <w:bookmarkEnd w:id="68"/>
      <w:bookmarkEnd w:id="69"/>
      <w:bookmarkEnd w:id="70"/>
    </w:p>
    <w:tbl>
      <w:tblPr>
        <w:tblW w:w="1459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702"/>
        <w:gridCol w:w="7216"/>
        <w:gridCol w:w="3333"/>
      </w:tblGrid>
      <w:tr w:rsidR="00326D5E" w:rsidRPr="005129F6" w14:paraId="65B1AE23" w14:textId="77777777" w:rsidTr="00307E21">
        <w:trPr>
          <w:trHeight w:val="665"/>
          <w:tblHeader/>
          <w:jc w:val="center"/>
        </w:trPr>
        <w:tc>
          <w:tcPr>
            <w:tcW w:w="0" w:type="auto"/>
            <w:vAlign w:val="center"/>
            <w:hideMark/>
          </w:tcPr>
          <w:p w14:paraId="220CE50A" w14:textId="77777777"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R.br.</w:t>
            </w:r>
          </w:p>
        </w:tc>
        <w:tc>
          <w:tcPr>
            <w:tcW w:w="1673" w:type="dxa"/>
            <w:vAlign w:val="center"/>
            <w:hideMark/>
          </w:tcPr>
          <w:p w14:paraId="63BB6947" w14:textId="77777777"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ZADAĆA (MJERA)</w:t>
            </w:r>
          </w:p>
        </w:tc>
        <w:tc>
          <w:tcPr>
            <w:tcW w:w="1702" w:type="dxa"/>
            <w:vAlign w:val="center"/>
          </w:tcPr>
          <w:p w14:paraId="06C51B03" w14:textId="10058CBD"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NOSITELJI</w:t>
            </w:r>
          </w:p>
        </w:tc>
        <w:tc>
          <w:tcPr>
            <w:tcW w:w="7216" w:type="dxa"/>
            <w:vAlign w:val="center"/>
            <w:hideMark/>
          </w:tcPr>
          <w:p w14:paraId="27C2AEEC" w14:textId="25C84B4B"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 xml:space="preserve">OPERATIVNI POSTUPCI, KAPACITETI I OPERATIVNI DOPRINOS </w:t>
            </w:r>
            <w:r w:rsidR="004A4DAB" w:rsidRPr="005129F6">
              <w:rPr>
                <w:b/>
                <w:bCs/>
                <w:sz w:val="20"/>
                <w:szCs w:val="20"/>
              </w:rPr>
              <w:t>OPĆINE JELENJE</w:t>
            </w:r>
          </w:p>
        </w:tc>
        <w:tc>
          <w:tcPr>
            <w:tcW w:w="3333" w:type="dxa"/>
            <w:vAlign w:val="center"/>
            <w:hideMark/>
          </w:tcPr>
          <w:p w14:paraId="72BD5D50" w14:textId="77777777" w:rsidR="00326D5E" w:rsidRPr="005129F6" w:rsidRDefault="00326D5E" w:rsidP="00307E21">
            <w:pPr>
              <w:widowControl w:val="0"/>
              <w:autoSpaceDE w:val="0"/>
              <w:adjustRightInd w:val="0"/>
              <w:spacing w:before="0" w:after="0"/>
              <w:jc w:val="center"/>
              <w:rPr>
                <w:b/>
                <w:bCs/>
                <w:sz w:val="20"/>
                <w:szCs w:val="20"/>
              </w:rPr>
            </w:pPr>
            <w:r w:rsidRPr="005129F6">
              <w:rPr>
                <w:b/>
                <w:bCs/>
                <w:sz w:val="20"/>
                <w:szCs w:val="20"/>
              </w:rPr>
              <w:t>IZVRŠITELJI</w:t>
            </w:r>
          </w:p>
        </w:tc>
      </w:tr>
      <w:tr w:rsidR="005D7FBB" w:rsidRPr="002811D2" w14:paraId="73D81462" w14:textId="77777777" w:rsidTr="00307E21">
        <w:trPr>
          <w:trHeight w:val="5063"/>
          <w:jc w:val="center"/>
        </w:trPr>
        <w:tc>
          <w:tcPr>
            <w:tcW w:w="0" w:type="auto"/>
            <w:vMerge w:val="restart"/>
            <w:vAlign w:val="center"/>
            <w:hideMark/>
          </w:tcPr>
          <w:p w14:paraId="6C725A17" w14:textId="77777777" w:rsidR="005D7FBB" w:rsidRPr="005129F6" w:rsidRDefault="005D7FBB" w:rsidP="00307E21">
            <w:pPr>
              <w:widowControl w:val="0"/>
              <w:autoSpaceDE w:val="0"/>
              <w:adjustRightInd w:val="0"/>
              <w:spacing w:before="0" w:after="0"/>
              <w:jc w:val="center"/>
              <w:rPr>
                <w:b/>
                <w:bCs/>
                <w:sz w:val="20"/>
                <w:szCs w:val="20"/>
              </w:rPr>
            </w:pPr>
            <w:r w:rsidRPr="005129F6">
              <w:rPr>
                <w:b/>
                <w:bCs/>
                <w:sz w:val="20"/>
                <w:szCs w:val="20"/>
              </w:rPr>
              <w:t>1.</w:t>
            </w:r>
          </w:p>
        </w:tc>
        <w:tc>
          <w:tcPr>
            <w:tcW w:w="1673" w:type="dxa"/>
            <w:vMerge w:val="restart"/>
            <w:vAlign w:val="center"/>
            <w:hideMark/>
          </w:tcPr>
          <w:p w14:paraId="79F71B57" w14:textId="77777777" w:rsidR="005D7FBB" w:rsidRPr="005129F6" w:rsidRDefault="005D7FBB" w:rsidP="00307E21">
            <w:pPr>
              <w:widowControl w:val="0"/>
              <w:autoSpaceDE w:val="0"/>
              <w:adjustRightInd w:val="0"/>
              <w:spacing w:before="0" w:after="0"/>
              <w:ind w:right="34"/>
              <w:jc w:val="center"/>
              <w:rPr>
                <w:b/>
                <w:bCs/>
                <w:sz w:val="20"/>
                <w:szCs w:val="20"/>
              </w:rPr>
            </w:pPr>
            <w:r w:rsidRPr="005129F6">
              <w:rPr>
                <w:b/>
                <w:bCs/>
                <w:sz w:val="20"/>
                <w:szCs w:val="20"/>
              </w:rPr>
              <w:t>Organizacija preventivnih mjera za slučajeve epidemija i pandemija</w:t>
            </w:r>
          </w:p>
        </w:tc>
        <w:tc>
          <w:tcPr>
            <w:tcW w:w="1702" w:type="dxa"/>
            <w:vMerge w:val="restart"/>
            <w:vAlign w:val="center"/>
          </w:tcPr>
          <w:p w14:paraId="72A88C2B" w14:textId="427F1AA0" w:rsidR="005D7FBB" w:rsidRPr="005129F6" w:rsidRDefault="00251A1D" w:rsidP="00253722">
            <w:pPr>
              <w:widowControl w:val="0"/>
              <w:autoSpaceDE w:val="0"/>
              <w:adjustRightInd w:val="0"/>
              <w:spacing w:before="0" w:after="0"/>
              <w:ind w:right="34"/>
              <w:jc w:val="center"/>
              <w:rPr>
                <w:bCs/>
                <w:sz w:val="20"/>
                <w:szCs w:val="20"/>
              </w:rPr>
            </w:pPr>
            <w:r w:rsidRPr="005129F6">
              <w:rPr>
                <w:bCs/>
                <w:sz w:val="20"/>
                <w:szCs w:val="20"/>
              </w:rPr>
              <w:t xml:space="preserve">Nastavni zavod za javno zdravstvo </w:t>
            </w:r>
            <w:r w:rsidR="00F522DB" w:rsidRPr="005129F6">
              <w:rPr>
                <w:bCs/>
                <w:sz w:val="20"/>
                <w:szCs w:val="20"/>
              </w:rPr>
              <w:t>Primorsko-goranske županije</w:t>
            </w:r>
          </w:p>
          <w:p w14:paraId="64ECF381" w14:textId="77777777" w:rsidR="005D7FBB" w:rsidRPr="005129F6" w:rsidRDefault="005D7FBB" w:rsidP="00307E21">
            <w:pPr>
              <w:widowControl w:val="0"/>
              <w:autoSpaceDE w:val="0"/>
              <w:adjustRightInd w:val="0"/>
              <w:spacing w:before="0" w:after="0"/>
              <w:ind w:right="34"/>
              <w:jc w:val="center"/>
              <w:rPr>
                <w:bCs/>
                <w:sz w:val="20"/>
                <w:szCs w:val="20"/>
              </w:rPr>
            </w:pPr>
          </w:p>
          <w:p w14:paraId="397FB0A5" w14:textId="77777777" w:rsidR="005D7FBB" w:rsidRPr="005129F6" w:rsidRDefault="005D7FBB" w:rsidP="00307E21">
            <w:pPr>
              <w:widowControl w:val="0"/>
              <w:autoSpaceDE w:val="0"/>
              <w:adjustRightInd w:val="0"/>
              <w:spacing w:before="0" w:after="0"/>
              <w:ind w:right="34"/>
              <w:jc w:val="center"/>
              <w:rPr>
                <w:bCs/>
                <w:sz w:val="20"/>
                <w:szCs w:val="20"/>
              </w:rPr>
            </w:pPr>
          </w:p>
          <w:p w14:paraId="6D4D2C4A" w14:textId="71468596" w:rsidR="005D7FBB" w:rsidRPr="005129F6" w:rsidRDefault="005D7FBB" w:rsidP="00307E21">
            <w:pPr>
              <w:widowControl w:val="0"/>
              <w:autoSpaceDE w:val="0"/>
              <w:adjustRightInd w:val="0"/>
              <w:spacing w:before="0" w:after="0"/>
              <w:ind w:right="34"/>
              <w:jc w:val="center"/>
              <w:rPr>
                <w:bCs/>
                <w:sz w:val="20"/>
                <w:szCs w:val="20"/>
              </w:rPr>
            </w:pPr>
            <w:r w:rsidRPr="005129F6">
              <w:rPr>
                <w:bCs/>
                <w:sz w:val="20"/>
                <w:szCs w:val="20"/>
              </w:rPr>
              <w:t>Nadležno Ministarstvo</w:t>
            </w:r>
          </w:p>
          <w:p w14:paraId="5B44A41C" w14:textId="29ACE4F6" w:rsidR="005D7FBB" w:rsidRPr="005129F6" w:rsidRDefault="005D7FBB" w:rsidP="00307E21">
            <w:pPr>
              <w:widowControl w:val="0"/>
              <w:autoSpaceDE w:val="0"/>
              <w:adjustRightInd w:val="0"/>
              <w:spacing w:before="0" w:after="0"/>
              <w:ind w:right="34"/>
              <w:jc w:val="center"/>
              <w:rPr>
                <w:bCs/>
                <w:sz w:val="20"/>
                <w:szCs w:val="20"/>
              </w:rPr>
            </w:pPr>
          </w:p>
        </w:tc>
        <w:tc>
          <w:tcPr>
            <w:tcW w:w="7216" w:type="dxa"/>
            <w:vAlign w:val="center"/>
            <w:hideMark/>
          </w:tcPr>
          <w:p w14:paraId="05DC7B81" w14:textId="767BF2C8" w:rsidR="005D7FBB" w:rsidRPr="005129F6" w:rsidRDefault="00251A1D" w:rsidP="00253722">
            <w:pPr>
              <w:widowControl w:val="0"/>
              <w:autoSpaceDE w:val="0"/>
              <w:adjustRightInd w:val="0"/>
              <w:spacing w:before="0" w:after="0"/>
              <w:ind w:right="34"/>
              <w:rPr>
                <w:bCs/>
                <w:sz w:val="20"/>
                <w:szCs w:val="20"/>
              </w:rPr>
            </w:pPr>
            <w:r w:rsidRPr="005129F6">
              <w:rPr>
                <w:bCs/>
                <w:sz w:val="20"/>
                <w:szCs w:val="20"/>
              </w:rPr>
              <w:t xml:space="preserve">Nastavni zavod za javno zdravstvo </w:t>
            </w:r>
            <w:r w:rsidR="00F522DB" w:rsidRPr="005129F6">
              <w:rPr>
                <w:bCs/>
                <w:sz w:val="20"/>
                <w:szCs w:val="20"/>
              </w:rPr>
              <w:t>Primorsko-goranske županije</w:t>
            </w:r>
            <w:r w:rsidR="005D7FBB" w:rsidRPr="005129F6">
              <w:rPr>
                <w:bCs/>
                <w:sz w:val="20"/>
                <w:szCs w:val="20"/>
              </w:rPr>
              <w:t xml:space="preserve"> pokriva područje </w:t>
            </w:r>
            <w:r w:rsidR="00F522DB" w:rsidRPr="005129F6">
              <w:rPr>
                <w:bCs/>
                <w:sz w:val="20"/>
                <w:szCs w:val="20"/>
              </w:rPr>
              <w:t>Primorsko-goranske županije</w:t>
            </w:r>
            <w:r w:rsidR="00F66F80" w:rsidRPr="005129F6">
              <w:rPr>
                <w:bCs/>
                <w:sz w:val="20"/>
                <w:szCs w:val="20"/>
              </w:rPr>
              <w:t xml:space="preserve"> </w:t>
            </w:r>
            <w:r w:rsidR="005D7FBB" w:rsidRPr="005129F6">
              <w:rPr>
                <w:bCs/>
                <w:sz w:val="20"/>
                <w:szCs w:val="20"/>
              </w:rPr>
              <w:t xml:space="preserve">pa tako i </w:t>
            </w:r>
            <w:r w:rsidR="004A4DAB" w:rsidRPr="005129F6">
              <w:rPr>
                <w:bCs/>
                <w:sz w:val="20"/>
                <w:szCs w:val="20"/>
              </w:rPr>
              <w:t>Općine Jelenje</w:t>
            </w:r>
            <w:r w:rsidR="005D7FBB" w:rsidRPr="005129F6">
              <w:rPr>
                <w:bCs/>
                <w:sz w:val="20"/>
                <w:szCs w:val="20"/>
              </w:rPr>
              <w:t xml:space="preserve">. Zadaci Epidemiološkog i Mikrobiološkog odjela </w:t>
            </w:r>
            <w:r w:rsidR="004E4B7D" w:rsidRPr="005129F6">
              <w:rPr>
                <w:bCs/>
                <w:sz w:val="20"/>
                <w:szCs w:val="20"/>
              </w:rPr>
              <w:t xml:space="preserve">Zavoda za javno zdravstvo </w:t>
            </w:r>
            <w:r w:rsidR="00F522DB" w:rsidRPr="005129F6">
              <w:rPr>
                <w:bCs/>
                <w:sz w:val="20"/>
                <w:szCs w:val="20"/>
              </w:rPr>
              <w:t>Primorsko-goranske županije</w:t>
            </w:r>
            <w:r w:rsidR="005D7FBB" w:rsidRPr="005129F6">
              <w:rPr>
                <w:bCs/>
                <w:sz w:val="20"/>
                <w:szCs w:val="20"/>
              </w:rPr>
              <w:t xml:space="preserv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seroprofilaksu i kemoprofilaksu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tc>
        <w:tc>
          <w:tcPr>
            <w:tcW w:w="3333" w:type="dxa"/>
            <w:vAlign w:val="center"/>
          </w:tcPr>
          <w:p w14:paraId="0D125879" w14:textId="708F4F5C" w:rsidR="005D7FBB" w:rsidRPr="005129F6" w:rsidRDefault="00251A1D" w:rsidP="006E093B">
            <w:pPr>
              <w:pStyle w:val="Odlomakpopisa"/>
            </w:pPr>
            <w:r w:rsidRPr="005129F6">
              <w:t xml:space="preserve">Nastavni zavod za javno zdravstvo </w:t>
            </w:r>
            <w:r w:rsidR="00F522DB" w:rsidRPr="005129F6">
              <w:t>Primorsko-goranske županije</w:t>
            </w:r>
            <w:r w:rsidR="005D7FBB" w:rsidRPr="005129F6">
              <w:t>,</w:t>
            </w:r>
          </w:p>
          <w:p w14:paraId="460D8003" w14:textId="2E5608DF" w:rsidR="00CD38D5" w:rsidRPr="005129F6" w:rsidRDefault="00CD38D5" w:rsidP="006E093B">
            <w:pPr>
              <w:pStyle w:val="Odlomakpopisa"/>
            </w:pPr>
            <w:r w:rsidRPr="005129F6">
              <w:t>Stožer civilne zaštite</w:t>
            </w:r>
          </w:p>
          <w:p w14:paraId="45449A16" w14:textId="6037CCBF" w:rsidR="005D7FBB" w:rsidRPr="005129F6" w:rsidRDefault="00343129" w:rsidP="006E093B">
            <w:pPr>
              <w:pStyle w:val="Odlomakpopisa"/>
            </w:pPr>
            <w:r w:rsidRPr="005129F6">
              <w:t>Veterinarska stanica Rijeka</w:t>
            </w:r>
            <w:r w:rsidR="00B926AF" w:rsidRPr="005129F6">
              <w:tab/>
            </w:r>
          </w:p>
        </w:tc>
      </w:tr>
      <w:tr w:rsidR="005D7FBB" w:rsidRPr="002811D2" w14:paraId="6BC89897" w14:textId="77777777" w:rsidTr="00307E21">
        <w:trPr>
          <w:trHeight w:val="275"/>
          <w:jc w:val="center"/>
        </w:trPr>
        <w:tc>
          <w:tcPr>
            <w:tcW w:w="0" w:type="auto"/>
            <w:vMerge/>
            <w:vAlign w:val="center"/>
            <w:hideMark/>
          </w:tcPr>
          <w:p w14:paraId="4392DE00" w14:textId="71E04DE2" w:rsidR="005D7FBB" w:rsidRPr="002811D2" w:rsidRDefault="005D7FBB" w:rsidP="00307E21">
            <w:pPr>
              <w:spacing w:before="0" w:after="0"/>
              <w:jc w:val="center"/>
              <w:rPr>
                <w:b/>
                <w:bCs/>
                <w:sz w:val="20"/>
                <w:szCs w:val="20"/>
                <w:highlight w:val="yellow"/>
              </w:rPr>
            </w:pPr>
          </w:p>
        </w:tc>
        <w:tc>
          <w:tcPr>
            <w:tcW w:w="1673" w:type="dxa"/>
            <w:vMerge/>
            <w:vAlign w:val="center"/>
            <w:hideMark/>
          </w:tcPr>
          <w:p w14:paraId="745B7D24" w14:textId="77777777" w:rsidR="005D7FBB" w:rsidRPr="002811D2" w:rsidRDefault="005D7FBB" w:rsidP="00307E21">
            <w:pPr>
              <w:spacing w:before="0" w:after="0"/>
              <w:jc w:val="center"/>
              <w:rPr>
                <w:b/>
                <w:bCs/>
                <w:sz w:val="20"/>
                <w:szCs w:val="20"/>
                <w:highlight w:val="yellow"/>
              </w:rPr>
            </w:pPr>
          </w:p>
        </w:tc>
        <w:tc>
          <w:tcPr>
            <w:tcW w:w="1702" w:type="dxa"/>
            <w:vMerge/>
            <w:vAlign w:val="center"/>
          </w:tcPr>
          <w:p w14:paraId="29642BBF" w14:textId="77777777" w:rsidR="005D7FBB" w:rsidRPr="002811D2"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74DCB16E" w14:textId="73589BF6" w:rsidR="005D7FBB" w:rsidRPr="00F72ACB" w:rsidRDefault="005D7FBB" w:rsidP="00307E21">
            <w:pPr>
              <w:widowControl w:val="0"/>
              <w:autoSpaceDE w:val="0"/>
              <w:adjustRightInd w:val="0"/>
              <w:spacing w:before="0" w:after="0"/>
              <w:ind w:right="34"/>
              <w:rPr>
                <w:bCs/>
                <w:sz w:val="20"/>
                <w:szCs w:val="20"/>
              </w:rPr>
            </w:pPr>
            <w:r w:rsidRPr="00F72ACB">
              <w:rPr>
                <w:bCs/>
                <w:sz w:val="20"/>
                <w:szCs w:val="20"/>
              </w:rPr>
              <w:t>Osigurati zdravstveno ispravne namirnice i promet istih.</w:t>
            </w:r>
          </w:p>
        </w:tc>
        <w:tc>
          <w:tcPr>
            <w:tcW w:w="3333" w:type="dxa"/>
            <w:vAlign w:val="center"/>
            <w:hideMark/>
          </w:tcPr>
          <w:p w14:paraId="673B03D9" w14:textId="0B320799" w:rsidR="005D7FBB" w:rsidRPr="00F72ACB" w:rsidRDefault="00251A1D" w:rsidP="006E093B">
            <w:pPr>
              <w:pStyle w:val="Odlomakpopisa"/>
            </w:pPr>
            <w:r w:rsidRPr="00F72ACB">
              <w:t xml:space="preserve">Nastavni zavod za javno zdravstvo </w:t>
            </w:r>
            <w:r w:rsidR="00F522DB" w:rsidRPr="00F72ACB">
              <w:t>Primorsko-goranske županije</w:t>
            </w:r>
            <w:r w:rsidR="005D7FBB" w:rsidRPr="00F72ACB">
              <w:t xml:space="preserve">,  </w:t>
            </w:r>
          </w:p>
          <w:p w14:paraId="13562B52" w14:textId="13C6B564" w:rsidR="005D7FBB" w:rsidRPr="00F72ACB" w:rsidRDefault="00343129" w:rsidP="006E093B">
            <w:pPr>
              <w:pStyle w:val="Odlomakpopisa"/>
            </w:pPr>
            <w:r w:rsidRPr="00F72ACB">
              <w:t>Veterinarska stanica Rijeka</w:t>
            </w:r>
          </w:p>
        </w:tc>
      </w:tr>
      <w:tr w:rsidR="005D7FBB" w:rsidRPr="002811D2" w14:paraId="085D9AB1" w14:textId="77777777" w:rsidTr="00307E21">
        <w:trPr>
          <w:trHeight w:val="275"/>
          <w:jc w:val="center"/>
        </w:trPr>
        <w:tc>
          <w:tcPr>
            <w:tcW w:w="0" w:type="auto"/>
            <w:vMerge/>
            <w:vAlign w:val="center"/>
            <w:hideMark/>
          </w:tcPr>
          <w:p w14:paraId="0992D4B7" w14:textId="77777777" w:rsidR="005D7FBB" w:rsidRPr="002811D2" w:rsidRDefault="005D7FBB" w:rsidP="00307E21">
            <w:pPr>
              <w:spacing w:before="0" w:after="0"/>
              <w:jc w:val="center"/>
              <w:rPr>
                <w:b/>
                <w:bCs/>
                <w:sz w:val="20"/>
                <w:szCs w:val="20"/>
                <w:highlight w:val="yellow"/>
              </w:rPr>
            </w:pPr>
          </w:p>
        </w:tc>
        <w:tc>
          <w:tcPr>
            <w:tcW w:w="1673" w:type="dxa"/>
            <w:vMerge/>
            <w:vAlign w:val="center"/>
            <w:hideMark/>
          </w:tcPr>
          <w:p w14:paraId="60F72DB2" w14:textId="77777777" w:rsidR="005D7FBB" w:rsidRPr="002811D2" w:rsidRDefault="005D7FBB" w:rsidP="00307E21">
            <w:pPr>
              <w:spacing w:before="0" w:after="0"/>
              <w:jc w:val="center"/>
              <w:rPr>
                <w:b/>
                <w:bCs/>
                <w:sz w:val="20"/>
                <w:szCs w:val="20"/>
                <w:highlight w:val="yellow"/>
              </w:rPr>
            </w:pPr>
          </w:p>
        </w:tc>
        <w:tc>
          <w:tcPr>
            <w:tcW w:w="1702" w:type="dxa"/>
            <w:vMerge/>
            <w:vAlign w:val="center"/>
          </w:tcPr>
          <w:p w14:paraId="284AC8B6" w14:textId="77777777" w:rsidR="005D7FBB" w:rsidRPr="002811D2"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hideMark/>
          </w:tcPr>
          <w:p w14:paraId="05A0EEDE" w14:textId="02EF1023" w:rsidR="005D7FBB" w:rsidRPr="00F72ACB" w:rsidRDefault="005D7FBB" w:rsidP="00307E21">
            <w:pPr>
              <w:widowControl w:val="0"/>
              <w:autoSpaceDE w:val="0"/>
              <w:adjustRightInd w:val="0"/>
              <w:spacing w:before="0" w:after="0"/>
              <w:ind w:right="34"/>
              <w:rPr>
                <w:bCs/>
                <w:sz w:val="20"/>
                <w:szCs w:val="20"/>
              </w:rPr>
            </w:pPr>
            <w:r w:rsidRPr="00F72ACB">
              <w:rPr>
                <w:bCs/>
                <w:sz w:val="20"/>
                <w:szCs w:val="20"/>
              </w:rPr>
              <w:t xml:space="preserve">Osigurati zdravstveno ispravnu vodu za piće provedbom sanitarne zaštite izvora i objekata za opskrbu vodom. </w:t>
            </w:r>
          </w:p>
        </w:tc>
        <w:tc>
          <w:tcPr>
            <w:tcW w:w="3333" w:type="dxa"/>
            <w:vAlign w:val="center"/>
            <w:hideMark/>
          </w:tcPr>
          <w:p w14:paraId="519A958A" w14:textId="355B95F9" w:rsidR="005D7FBB" w:rsidRPr="00F72ACB" w:rsidRDefault="00251A1D" w:rsidP="006E093B">
            <w:pPr>
              <w:pStyle w:val="Odlomakpopisa"/>
            </w:pPr>
            <w:r w:rsidRPr="00F72ACB">
              <w:t xml:space="preserve">Nastavni zavod za javno zdravstvo </w:t>
            </w:r>
            <w:r w:rsidR="00F522DB" w:rsidRPr="00F72ACB">
              <w:t>Primorsko-goranske županije</w:t>
            </w:r>
            <w:r w:rsidR="005D7FBB" w:rsidRPr="00F72ACB">
              <w:t>,</w:t>
            </w:r>
          </w:p>
          <w:p w14:paraId="1AC811BF" w14:textId="2789AFC5" w:rsidR="005D7FBB" w:rsidRPr="00F72ACB" w:rsidRDefault="008F49DF" w:rsidP="006E093B">
            <w:pPr>
              <w:pStyle w:val="Odlomakpopisa"/>
            </w:pPr>
            <w:r>
              <w:t>Vodovod i kanalizacija d.o.o. Rijeka</w:t>
            </w:r>
            <w:r w:rsidR="009D5FC5" w:rsidRPr="00F72ACB">
              <w:t xml:space="preserve"> Rijeka</w:t>
            </w:r>
          </w:p>
        </w:tc>
      </w:tr>
      <w:tr w:rsidR="005D7FBB" w:rsidRPr="002811D2" w14:paraId="55D94908" w14:textId="77777777" w:rsidTr="00307E21">
        <w:trPr>
          <w:trHeight w:val="275"/>
          <w:jc w:val="center"/>
        </w:trPr>
        <w:tc>
          <w:tcPr>
            <w:tcW w:w="0" w:type="auto"/>
            <w:vMerge/>
            <w:vAlign w:val="center"/>
          </w:tcPr>
          <w:p w14:paraId="62B6CC66" w14:textId="77777777" w:rsidR="005D7FBB" w:rsidRPr="002811D2" w:rsidRDefault="005D7FBB" w:rsidP="00307E21">
            <w:pPr>
              <w:spacing w:before="0" w:after="0"/>
              <w:jc w:val="center"/>
              <w:rPr>
                <w:b/>
                <w:bCs/>
                <w:sz w:val="20"/>
                <w:szCs w:val="20"/>
                <w:highlight w:val="yellow"/>
              </w:rPr>
            </w:pPr>
          </w:p>
        </w:tc>
        <w:tc>
          <w:tcPr>
            <w:tcW w:w="1673" w:type="dxa"/>
            <w:vMerge/>
            <w:vAlign w:val="center"/>
          </w:tcPr>
          <w:p w14:paraId="19CC46B0" w14:textId="77777777" w:rsidR="005D7FBB" w:rsidRPr="002811D2" w:rsidRDefault="005D7FBB" w:rsidP="00307E21">
            <w:pPr>
              <w:spacing w:before="0" w:after="0"/>
              <w:jc w:val="center"/>
              <w:rPr>
                <w:b/>
                <w:bCs/>
                <w:sz w:val="20"/>
                <w:szCs w:val="20"/>
                <w:highlight w:val="yellow"/>
              </w:rPr>
            </w:pPr>
          </w:p>
        </w:tc>
        <w:tc>
          <w:tcPr>
            <w:tcW w:w="1702" w:type="dxa"/>
            <w:vMerge/>
            <w:vAlign w:val="center"/>
          </w:tcPr>
          <w:p w14:paraId="4CC09B6A" w14:textId="77777777" w:rsidR="005D7FBB" w:rsidRPr="002811D2" w:rsidRDefault="005D7FBB" w:rsidP="00307E21">
            <w:pPr>
              <w:widowControl w:val="0"/>
              <w:autoSpaceDE w:val="0"/>
              <w:adjustRightInd w:val="0"/>
              <w:spacing w:before="0" w:after="0"/>
              <w:ind w:right="34"/>
              <w:jc w:val="center"/>
              <w:rPr>
                <w:bCs/>
                <w:sz w:val="20"/>
                <w:szCs w:val="20"/>
                <w:highlight w:val="yellow"/>
              </w:rPr>
            </w:pPr>
          </w:p>
        </w:tc>
        <w:tc>
          <w:tcPr>
            <w:tcW w:w="7216" w:type="dxa"/>
            <w:vAlign w:val="center"/>
          </w:tcPr>
          <w:p w14:paraId="1417044E" w14:textId="45D8BF00" w:rsidR="005D7FBB" w:rsidRPr="00F72ACB" w:rsidRDefault="005D7FBB" w:rsidP="00307E21">
            <w:pPr>
              <w:widowControl w:val="0"/>
              <w:autoSpaceDE w:val="0"/>
              <w:adjustRightInd w:val="0"/>
              <w:spacing w:before="0" w:after="0"/>
              <w:ind w:right="34"/>
              <w:rPr>
                <w:bCs/>
                <w:sz w:val="20"/>
                <w:szCs w:val="20"/>
              </w:rPr>
            </w:pPr>
            <w:r w:rsidRPr="00F72ACB">
              <w:rPr>
                <w:bCs/>
                <w:sz w:val="20"/>
                <w:szCs w:val="20"/>
              </w:rPr>
              <w:t>Prijevoz, izolacija i liječenje oboljelih.</w:t>
            </w:r>
          </w:p>
        </w:tc>
        <w:tc>
          <w:tcPr>
            <w:tcW w:w="3333" w:type="dxa"/>
            <w:vAlign w:val="center"/>
          </w:tcPr>
          <w:p w14:paraId="49ED6667" w14:textId="3A10BD22" w:rsidR="005D7FBB" w:rsidRPr="00F72ACB" w:rsidRDefault="002F507E" w:rsidP="006E093B">
            <w:pPr>
              <w:pStyle w:val="Odlomakpopisa"/>
            </w:pPr>
            <w:r w:rsidRPr="00F72ACB">
              <w:t xml:space="preserve">Dom zdravlja PGŽ – ispostava Dražice </w:t>
            </w:r>
            <w:r w:rsidR="00B926AF" w:rsidRPr="00F72ACB">
              <w:tab/>
            </w:r>
            <w:r w:rsidR="005D7FBB" w:rsidRPr="00F72ACB">
              <w:t xml:space="preserve"> </w:t>
            </w:r>
          </w:p>
          <w:p w14:paraId="520CF329" w14:textId="7C39D38B" w:rsidR="005D7FBB" w:rsidRPr="00F72ACB" w:rsidRDefault="00681EE7" w:rsidP="006E093B">
            <w:pPr>
              <w:pStyle w:val="Odlomakpopisa"/>
            </w:pPr>
            <w:r w:rsidRPr="00F72ACB">
              <w:t>Zavod za hitnu medicinu Primorsko-goranske županije – Ispostava Rijeka</w:t>
            </w:r>
          </w:p>
        </w:tc>
      </w:tr>
      <w:tr w:rsidR="00326D5E" w:rsidRPr="002811D2" w14:paraId="058C17C0" w14:textId="77777777" w:rsidTr="00903FF3">
        <w:trPr>
          <w:trHeight w:val="4715"/>
          <w:jc w:val="center"/>
        </w:trPr>
        <w:tc>
          <w:tcPr>
            <w:tcW w:w="0" w:type="auto"/>
            <w:vAlign w:val="center"/>
            <w:hideMark/>
          </w:tcPr>
          <w:p w14:paraId="0A0424A9" w14:textId="271D691C" w:rsidR="00326D5E" w:rsidRPr="00F72ACB" w:rsidRDefault="00326D5E" w:rsidP="00307E21">
            <w:pPr>
              <w:widowControl w:val="0"/>
              <w:autoSpaceDE w:val="0"/>
              <w:adjustRightInd w:val="0"/>
              <w:spacing w:before="0" w:after="0"/>
              <w:jc w:val="center"/>
              <w:rPr>
                <w:b/>
                <w:bCs/>
                <w:sz w:val="20"/>
                <w:szCs w:val="20"/>
              </w:rPr>
            </w:pPr>
            <w:r w:rsidRPr="00F72ACB">
              <w:rPr>
                <w:b/>
                <w:bCs/>
                <w:sz w:val="20"/>
                <w:szCs w:val="20"/>
              </w:rPr>
              <w:t>2.</w:t>
            </w:r>
          </w:p>
        </w:tc>
        <w:tc>
          <w:tcPr>
            <w:tcW w:w="1673" w:type="dxa"/>
            <w:vAlign w:val="center"/>
            <w:hideMark/>
          </w:tcPr>
          <w:p w14:paraId="5BFF2F40" w14:textId="3753FCB6" w:rsidR="00326D5E" w:rsidRPr="00F72ACB" w:rsidRDefault="00326D5E" w:rsidP="00307E21">
            <w:pPr>
              <w:widowControl w:val="0"/>
              <w:autoSpaceDE w:val="0"/>
              <w:adjustRightInd w:val="0"/>
              <w:spacing w:before="0" w:after="0"/>
              <w:ind w:right="34"/>
              <w:jc w:val="center"/>
              <w:rPr>
                <w:b/>
                <w:bCs/>
                <w:sz w:val="20"/>
                <w:szCs w:val="20"/>
              </w:rPr>
            </w:pPr>
            <w:r w:rsidRPr="00F72ACB">
              <w:rPr>
                <w:b/>
                <w:bCs/>
                <w:sz w:val="20"/>
                <w:szCs w:val="20"/>
              </w:rPr>
              <w:t>Organizacija provođenja kurativnih mjera u slučaju epidemija i pand</w:t>
            </w:r>
            <w:r w:rsidR="00F4721E" w:rsidRPr="00F72ACB">
              <w:rPr>
                <w:b/>
                <w:bCs/>
                <w:sz w:val="20"/>
                <w:szCs w:val="20"/>
              </w:rPr>
              <w:t>e</w:t>
            </w:r>
            <w:r w:rsidRPr="00F72ACB">
              <w:rPr>
                <w:b/>
                <w:bCs/>
                <w:sz w:val="20"/>
                <w:szCs w:val="20"/>
              </w:rPr>
              <w:t>mija</w:t>
            </w:r>
          </w:p>
        </w:tc>
        <w:tc>
          <w:tcPr>
            <w:tcW w:w="1702" w:type="dxa"/>
            <w:vAlign w:val="center"/>
          </w:tcPr>
          <w:p w14:paraId="0D982B24" w14:textId="6EE48B24" w:rsidR="00F4721E" w:rsidRPr="00F72ACB" w:rsidRDefault="00251A1D" w:rsidP="00F4721E">
            <w:pPr>
              <w:widowControl w:val="0"/>
              <w:autoSpaceDE w:val="0"/>
              <w:adjustRightInd w:val="0"/>
              <w:spacing w:before="0" w:after="0"/>
              <w:ind w:right="34"/>
              <w:jc w:val="center"/>
              <w:rPr>
                <w:bCs/>
                <w:sz w:val="20"/>
                <w:szCs w:val="20"/>
              </w:rPr>
            </w:pPr>
            <w:r w:rsidRPr="00F72ACB">
              <w:rPr>
                <w:bCs/>
                <w:sz w:val="20"/>
                <w:szCs w:val="20"/>
              </w:rPr>
              <w:t xml:space="preserve">Nastavni zavod za javno zdravstvo </w:t>
            </w:r>
            <w:r w:rsidR="00F522DB" w:rsidRPr="00F72ACB">
              <w:rPr>
                <w:bCs/>
                <w:sz w:val="20"/>
                <w:szCs w:val="20"/>
              </w:rPr>
              <w:t>Primorsko-goranske županije</w:t>
            </w:r>
          </w:p>
          <w:p w14:paraId="75F0BE68" w14:textId="77777777" w:rsidR="00F4721E" w:rsidRPr="00F72ACB" w:rsidRDefault="00F4721E" w:rsidP="00307E21">
            <w:pPr>
              <w:spacing w:before="0" w:after="0"/>
              <w:jc w:val="center"/>
              <w:rPr>
                <w:color w:val="auto"/>
                <w:sz w:val="20"/>
                <w:lang w:eastAsia="hr-HR"/>
              </w:rPr>
            </w:pPr>
          </w:p>
          <w:p w14:paraId="4826A516" w14:textId="77777777" w:rsidR="00F4721E" w:rsidRPr="00F72ACB" w:rsidRDefault="00F4721E" w:rsidP="00307E21">
            <w:pPr>
              <w:spacing w:before="0" w:after="0"/>
              <w:jc w:val="center"/>
              <w:rPr>
                <w:color w:val="auto"/>
                <w:sz w:val="20"/>
                <w:lang w:eastAsia="hr-HR"/>
              </w:rPr>
            </w:pPr>
          </w:p>
          <w:p w14:paraId="660F9615" w14:textId="2FC58907" w:rsidR="00326D5E" w:rsidRPr="00F72ACB" w:rsidRDefault="00326D5E" w:rsidP="00307E21">
            <w:pPr>
              <w:spacing w:before="0" w:after="0"/>
              <w:jc w:val="center"/>
              <w:rPr>
                <w:color w:val="auto"/>
                <w:sz w:val="20"/>
                <w:lang w:eastAsia="hr-HR"/>
              </w:rPr>
            </w:pPr>
            <w:r w:rsidRPr="00F72ACB">
              <w:rPr>
                <w:color w:val="auto"/>
                <w:sz w:val="20"/>
                <w:lang w:eastAsia="hr-HR"/>
              </w:rPr>
              <w:t>Nadležno Ministarstvo</w:t>
            </w:r>
          </w:p>
          <w:p w14:paraId="7B6245D5" w14:textId="21BBB801" w:rsidR="00326D5E" w:rsidRPr="00F72ACB" w:rsidRDefault="00326D5E" w:rsidP="00307E21">
            <w:pPr>
              <w:spacing w:before="0" w:after="0"/>
              <w:jc w:val="center"/>
              <w:rPr>
                <w:color w:val="auto"/>
                <w:sz w:val="20"/>
                <w:lang w:eastAsia="hr-HR"/>
              </w:rPr>
            </w:pPr>
          </w:p>
        </w:tc>
        <w:tc>
          <w:tcPr>
            <w:tcW w:w="7216" w:type="dxa"/>
            <w:vAlign w:val="center"/>
            <w:hideMark/>
          </w:tcPr>
          <w:p w14:paraId="638DD60A" w14:textId="77777777" w:rsidR="00F4721E" w:rsidRPr="00371C5D" w:rsidRDefault="00F4721E" w:rsidP="00F4721E">
            <w:pPr>
              <w:spacing w:before="0" w:after="0"/>
              <w:rPr>
                <w:color w:val="auto"/>
                <w:sz w:val="20"/>
                <w:lang w:eastAsia="hr-HR"/>
              </w:rPr>
            </w:pPr>
            <w:r w:rsidRPr="00371C5D">
              <w:rPr>
                <w:color w:val="auto"/>
                <w:sz w:val="20"/>
                <w:lang w:eastAsia="hr-HR"/>
              </w:rPr>
              <w:t>U slučaju pojave epizootija kao što su: ptičja gripa, svinjska kuga, kravlje ludilo te druge bolesti kao što je COVID-19, pandemija koja ima karakteristike pojavnosti u cijeloj Republici Hrvatskoj, postupanje prema navedenom problemu je u ingerenciji Ministarstva zdravstva, odnosno Nacionalnog stožera civilne zaštite Republike Hrvatske, a nositelji provođenja mjera biti će ekipe:</w:t>
            </w:r>
          </w:p>
          <w:p w14:paraId="75DABCE7" w14:textId="77777777" w:rsidR="00F4721E" w:rsidRPr="00371C5D" w:rsidRDefault="00F4721E" w:rsidP="00307E21">
            <w:pPr>
              <w:spacing w:before="0" w:after="0"/>
              <w:rPr>
                <w:color w:val="auto"/>
                <w:sz w:val="20"/>
                <w:lang w:eastAsia="hr-HR"/>
              </w:rPr>
            </w:pPr>
          </w:p>
          <w:p w14:paraId="5C15BC2C" w14:textId="2C6454E0" w:rsidR="00326D5E" w:rsidRPr="00371C5D" w:rsidRDefault="00251A1D">
            <w:pPr>
              <w:numPr>
                <w:ilvl w:val="0"/>
                <w:numId w:val="20"/>
              </w:numPr>
              <w:spacing w:before="0" w:after="0"/>
              <w:ind w:left="176" w:hanging="142"/>
              <w:contextualSpacing/>
              <w:rPr>
                <w:color w:val="auto"/>
                <w:sz w:val="20"/>
                <w:lang w:eastAsia="hr-HR"/>
              </w:rPr>
            </w:pPr>
            <w:r w:rsidRPr="00371C5D">
              <w:rPr>
                <w:color w:val="auto"/>
                <w:sz w:val="20"/>
                <w:lang w:eastAsia="hr-HR"/>
              </w:rPr>
              <w:t xml:space="preserve">Nastavni zavod za javno zdravstvo </w:t>
            </w:r>
            <w:r w:rsidR="00F522DB" w:rsidRPr="00371C5D">
              <w:rPr>
                <w:color w:val="auto"/>
                <w:sz w:val="20"/>
                <w:lang w:eastAsia="hr-HR"/>
              </w:rPr>
              <w:t>Primorsko-goranske županije</w:t>
            </w:r>
            <w:r w:rsidR="00326D5E" w:rsidRPr="00371C5D">
              <w:rPr>
                <w:color w:val="auto"/>
                <w:sz w:val="20"/>
                <w:lang w:eastAsia="hr-HR"/>
              </w:rPr>
              <w:t>,</w:t>
            </w:r>
          </w:p>
          <w:p w14:paraId="79C991B2" w14:textId="0CC2E00D" w:rsidR="00326D5E" w:rsidRPr="00371C5D" w:rsidRDefault="002F507E">
            <w:pPr>
              <w:numPr>
                <w:ilvl w:val="0"/>
                <w:numId w:val="20"/>
              </w:numPr>
              <w:spacing w:before="0" w:after="0"/>
              <w:ind w:left="176" w:hanging="142"/>
              <w:contextualSpacing/>
              <w:rPr>
                <w:color w:val="auto"/>
                <w:sz w:val="20"/>
                <w:lang w:eastAsia="hr-HR"/>
              </w:rPr>
            </w:pPr>
            <w:r w:rsidRPr="00371C5D">
              <w:rPr>
                <w:color w:val="auto"/>
                <w:sz w:val="20"/>
                <w:lang w:eastAsia="hr-HR"/>
              </w:rPr>
              <w:t xml:space="preserve">Dom zdravlja PGŽ – ispostava Dražice </w:t>
            </w:r>
            <w:r w:rsidR="00B926AF" w:rsidRPr="00371C5D">
              <w:rPr>
                <w:color w:val="auto"/>
                <w:sz w:val="20"/>
                <w:lang w:eastAsia="hr-HR"/>
              </w:rPr>
              <w:tab/>
            </w:r>
            <w:r w:rsidR="00326D5E" w:rsidRPr="00371C5D">
              <w:rPr>
                <w:color w:val="auto"/>
                <w:sz w:val="20"/>
                <w:lang w:eastAsia="hr-HR"/>
              </w:rPr>
              <w:t xml:space="preserve"> </w:t>
            </w:r>
          </w:p>
          <w:p w14:paraId="79C5D2F3" w14:textId="56383C3D" w:rsidR="00326D5E" w:rsidRPr="00371C5D" w:rsidRDefault="00343129">
            <w:pPr>
              <w:numPr>
                <w:ilvl w:val="0"/>
                <w:numId w:val="20"/>
              </w:numPr>
              <w:spacing w:before="0" w:after="0"/>
              <w:ind w:left="176" w:hanging="142"/>
              <w:contextualSpacing/>
              <w:rPr>
                <w:color w:val="auto"/>
                <w:sz w:val="20"/>
                <w:lang w:eastAsia="hr-HR"/>
              </w:rPr>
            </w:pPr>
            <w:r w:rsidRPr="00371C5D">
              <w:rPr>
                <w:color w:val="auto"/>
                <w:sz w:val="20"/>
                <w:lang w:eastAsia="hr-HR"/>
              </w:rPr>
              <w:t>Veterinarska stanica Rijeka</w:t>
            </w:r>
            <w:r w:rsidR="00B926AF" w:rsidRPr="00371C5D">
              <w:rPr>
                <w:color w:val="auto"/>
                <w:sz w:val="20"/>
                <w:lang w:eastAsia="hr-HR"/>
              </w:rPr>
              <w:tab/>
            </w:r>
          </w:p>
          <w:p w14:paraId="3ED09851" w14:textId="353A9AA1" w:rsidR="00326D5E" w:rsidRPr="00371C5D" w:rsidRDefault="00326D5E">
            <w:pPr>
              <w:numPr>
                <w:ilvl w:val="0"/>
                <w:numId w:val="20"/>
              </w:numPr>
              <w:spacing w:before="0" w:after="0"/>
              <w:ind w:left="176" w:hanging="142"/>
              <w:contextualSpacing/>
              <w:rPr>
                <w:color w:val="auto"/>
                <w:sz w:val="20"/>
                <w:lang w:eastAsia="hr-HR"/>
              </w:rPr>
            </w:pPr>
            <w:r w:rsidRPr="00371C5D">
              <w:rPr>
                <w:color w:val="auto"/>
                <w:sz w:val="20"/>
                <w:lang w:eastAsia="hr-HR"/>
              </w:rPr>
              <w:t>Sanitarna inspekcija,</w:t>
            </w:r>
          </w:p>
          <w:p w14:paraId="63704021" w14:textId="35E160FF" w:rsidR="00326D5E" w:rsidRPr="00371C5D" w:rsidRDefault="00326D5E">
            <w:pPr>
              <w:numPr>
                <w:ilvl w:val="0"/>
                <w:numId w:val="20"/>
              </w:numPr>
              <w:spacing w:before="0" w:after="0"/>
              <w:ind w:left="176" w:hanging="142"/>
              <w:contextualSpacing/>
              <w:rPr>
                <w:color w:val="auto"/>
                <w:sz w:val="20"/>
                <w:lang w:eastAsia="hr-HR"/>
              </w:rPr>
            </w:pPr>
            <w:r w:rsidRPr="00371C5D">
              <w:rPr>
                <w:color w:val="auto"/>
                <w:sz w:val="20"/>
                <w:lang w:eastAsia="hr-HR"/>
              </w:rPr>
              <w:t>Veterinarska inspekcija.</w:t>
            </w:r>
          </w:p>
          <w:p w14:paraId="5B159006" w14:textId="77777777" w:rsidR="00326D5E" w:rsidRPr="00371C5D" w:rsidRDefault="00326D5E" w:rsidP="00307E21">
            <w:pPr>
              <w:spacing w:before="0" w:after="0"/>
              <w:ind w:left="176"/>
              <w:contextualSpacing/>
              <w:rPr>
                <w:color w:val="auto"/>
                <w:sz w:val="20"/>
                <w:lang w:eastAsia="hr-HR"/>
              </w:rPr>
            </w:pPr>
          </w:p>
          <w:p w14:paraId="4025C8BC" w14:textId="77777777" w:rsidR="00F4721E" w:rsidRPr="00371C5D" w:rsidRDefault="00F4721E" w:rsidP="00F4721E">
            <w:pPr>
              <w:spacing w:before="0" w:after="0"/>
              <w:ind w:left="176" w:hanging="142"/>
              <w:jc w:val="left"/>
              <w:rPr>
                <w:color w:val="auto"/>
                <w:sz w:val="20"/>
                <w:lang w:eastAsia="hr-HR"/>
              </w:rPr>
            </w:pPr>
            <w:r w:rsidRPr="00371C5D">
              <w:rPr>
                <w:color w:val="auto"/>
                <w:sz w:val="20"/>
                <w:lang w:eastAsia="hr-HR"/>
              </w:rPr>
              <w:t>Nadležne službe u provođenju mjera mogu:</w:t>
            </w:r>
          </w:p>
          <w:p w14:paraId="0492AD9E"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spriječiti širenje zaraznih bolesti (u stambenim objektima, javnim prostorima, sredstvima javnog prijevoza i prijevoza namjernica) provedbom DDD postupaka,</w:t>
            </w:r>
          </w:p>
          <w:p w14:paraId="0A1B274C"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izolirati kliconoše,</w:t>
            </w:r>
          </w:p>
          <w:p w14:paraId="4EBF381E"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prijaviti zaraznu bolest,</w:t>
            </w:r>
          </w:p>
          <w:p w14:paraId="18D8C8DE"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laboratorijski ispitati uzročnike zaraznih bolesti,</w:t>
            </w:r>
          </w:p>
          <w:p w14:paraId="4F9EAAB0"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odrediti mjesto za karantenu (za slučaj epidemije/epizodije),</w:t>
            </w:r>
          </w:p>
          <w:p w14:paraId="15070B11"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pod nadzor staviti zdravlje zdravstvenih radnika koji skrbe za oboljele i koji rade u proizvodnji i distribuciji lijekova,</w:t>
            </w:r>
          </w:p>
          <w:p w14:paraId="4A403895"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provjeriti zdravlje osobama školskih, predškolskih i drugih ustanova gdje borave djeca,</w:t>
            </w:r>
          </w:p>
          <w:p w14:paraId="1CC788D1"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staviti pod zdravstveni nadzor osobe koje posluju sa namjernicama i koje se bave poslovima osobnih usluga (frizeri, za njegu lica i tijela),</w:t>
            </w:r>
          </w:p>
          <w:p w14:paraId="2DD887DA"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provoditi vakcinaciju,</w:t>
            </w:r>
          </w:p>
          <w:p w14:paraId="66E08C70" w14:textId="77777777" w:rsidR="00F4721E" w:rsidRPr="00371C5D" w:rsidRDefault="00F4721E">
            <w:pPr>
              <w:numPr>
                <w:ilvl w:val="0"/>
                <w:numId w:val="20"/>
              </w:numPr>
              <w:spacing w:before="0" w:after="0"/>
              <w:ind w:left="176" w:hanging="142"/>
              <w:contextualSpacing/>
              <w:rPr>
                <w:color w:val="auto"/>
                <w:sz w:val="20"/>
                <w:lang w:eastAsia="hr-HR"/>
              </w:rPr>
            </w:pPr>
            <w:r w:rsidRPr="00371C5D">
              <w:rPr>
                <w:color w:val="auto"/>
                <w:sz w:val="20"/>
                <w:lang w:eastAsia="hr-HR"/>
              </w:rPr>
              <w:t>odrediti mjesto higijenskog odlaganja otpada,</w:t>
            </w:r>
          </w:p>
          <w:p w14:paraId="4F788126" w14:textId="77777777" w:rsidR="00F4721E" w:rsidRPr="00371C5D" w:rsidRDefault="00F4721E">
            <w:pPr>
              <w:numPr>
                <w:ilvl w:val="0"/>
                <w:numId w:val="20"/>
              </w:numPr>
              <w:spacing w:before="0" w:after="0"/>
              <w:ind w:left="176" w:hanging="142"/>
              <w:contextualSpacing/>
              <w:rPr>
                <w:color w:val="auto"/>
                <w:lang w:eastAsia="hr-HR"/>
              </w:rPr>
            </w:pPr>
            <w:r w:rsidRPr="00371C5D">
              <w:rPr>
                <w:color w:val="auto"/>
                <w:sz w:val="20"/>
                <w:lang w:eastAsia="hr-HR"/>
              </w:rPr>
              <w:t>obaviti pogreb i iskopavanje umrlih (uz suglasnost službe za un. poslove)</w:t>
            </w:r>
          </w:p>
          <w:p w14:paraId="5CFF6E30" w14:textId="77777777" w:rsidR="00F4721E" w:rsidRPr="00371C5D" w:rsidRDefault="00F4721E">
            <w:pPr>
              <w:numPr>
                <w:ilvl w:val="0"/>
                <w:numId w:val="20"/>
              </w:numPr>
              <w:spacing w:before="0" w:after="0"/>
              <w:ind w:left="176" w:hanging="142"/>
              <w:contextualSpacing/>
              <w:rPr>
                <w:color w:val="auto"/>
                <w:sz w:val="20"/>
                <w:szCs w:val="20"/>
                <w:lang w:eastAsia="hr-HR"/>
              </w:rPr>
            </w:pPr>
            <w:r w:rsidRPr="00371C5D">
              <w:rPr>
                <w:color w:val="auto"/>
                <w:sz w:val="20"/>
                <w:szCs w:val="20"/>
                <w:lang w:eastAsia="hr-HR"/>
              </w:rPr>
              <w:t>odgovorne osobe obilaze objekte na području općine te postavljaju sumnju na mogućnost postojanja zarazne bolesti (COVID-19)</w:t>
            </w:r>
          </w:p>
          <w:p w14:paraId="4E330A0B" w14:textId="77777777" w:rsidR="00F4721E" w:rsidRPr="00371C5D" w:rsidRDefault="00F4721E">
            <w:pPr>
              <w:numPr>
                <w:ilvl w:val="0"/>
                <w:numId w:val="20"/>
              </w:numPr>
              <w:spacing w:before="0" w:after="0"/>
              <w:ind w:left="176" w:hanging="142"/>
              <w:contextualSpacing/>
              <w:rPr>
                <w:color w:val="auto"/>
                <w:sz w:val="20"/>
                <w:szCs w:val="20"/>
                <w:lang w:eastAsia="hr-HR"/>
              </w:rPr>
            </w:pPr>
            <w:r w:rsidRPr="00371C5D">
              <w:rPr>
                <w:color w:val="auto"/>
                <w:sz w:val="20"/>
                <w:szCs w:val="20"/>
                <w:lang w:eastAsia="hr-HR"/>
              </w:rPr>
              <w:t>pravovremeno, točno i transparentno informiranje građana o cijepljenju te postupanje u pripremi i provedbi cijepljenja cjepivom protiv bolesti COVID-19</w:t>
            </w:r>
          </w:p>
          <w:p w14:paraId="17152356" w14:textId="77777777" w:rsidR="00F4721E" w:rsidRPr="00371C5D" w:rsidRDefault="00F4721E">
            <w:pPr>
              <w:numPr>
                <w:ilvl w:val="0"/>
                <w:numId w:val="20"/>
              </w:numPr>
              <w:spacing w:before="0" w:after="0"/>
              <w:ind w:left="176" w:hanging="142"/>
              <w:contextualSpacing/>
              <w:rPr>
                <w:color w:val="auto"/>
                <w:sz w:val="20"/>
                <w:szCs w:val="20"/>
                <w:lang w:eastAsia="hr-HR"/>
              </w:rPr>
            </w:pPr>
            <w:r w:rsidRPr="00371C5D">
              <w:rPr>
                <w:color w:val="auto"/>
                <w:sz w:val="20"/>
                <w:szCs w:val="20"/>
                <w:lang w:eastAsia="hr-HR"/>
              </w:rPr>
              <w:t>postupanje po odlukama koje donosi nacionalni stožer</w:t>
            </w:r>
          </w:p>
          <w:p w14:paraId="20F95DD4" w14:textId="77777777" w:rsidR="00F4721E" w:rsidRPr="00371C5D" w:rsidRDefault="00F4721E">
            <w:pPr>
              <w:numPr>
                <w:ilvl w:val="0"/>
                <w:numId w:val="20"/>
              </w:numPr>
              <w:spacing w:before="0" w:after="0"/>
              <w:ind w:left="176" w:hanging="142"/>
              <w:contextualSpacing/>
              <w:rPr>
                <w:color w:val="auto"/>
                <w:lang w:eastAsia="hr-HR"/>
              </w:rPr>
            </w:pPr>
            <w:r w:rsidRPr="00371C5D">
              <w:rPr>
                <w:color w:val="auto"/>
                <w:sz w:val="20"/>
                <w:lang w:eastAsia="hr-HR"/>
              </w:rPr>
              <w:t>u slučaju nastupanja posebnih okolnosti koje podrazumjevaju događaj ili određeno stanje koje se nije moglo predvidjeti i na koje se nije moglo utjecati, a koje ugrožava život i zdravlje građana, imovinu veće vrijednosti, znatno narušava okoliš, gospodarsku aktivnost ili uzrokuje znatnu gospodarsku štetu, Stožer Republike Hrvatske donosi odluke i upute koje provode stožeri civilne zaštite jedinica lokalne i područne (regionalne) samouprave.</w:t>
            </w:r>
          </w:p>
          <w:p w14:paraId="199161B7" w14:textId="77777777" w:rsidR="00F4721E" w:rsidRPr="00371C5D" w:rsidRDefault="00F4721E">
            <w:pPr>
              <w:numPr>
                <w:ilvl w:val="0"/>
                <w:numId w:val="20"/>
              </w:numPr>
              <w:spacing w:before="0" w:after="0"/>
              <w:ind w:left="176" w:hanging="142"/>
              <w:contextualSpacing/>
              <w:rPr>
                <w:color w:val="auto"/>
                <w:lang w:eastAsia="hr-HR"/>
              </w:rPr>
            </w:pPr>
            <w:r w:rsidRPr="00371C5D">
              <w:rPr>
                <w:color w:val="auto"/>
                <w:sz w:val="20"/>
                <w:lang w:eastAsia="hr-HR"/>
              </w:rPr>
              <w:t>odluke i upute donose se radi zaštite života i zdravlja građana, očuvanja imovine, gospodarske aktivnosti i okoliša te ujednačavanja postupanja pravnih osoba i građana.</w:t>
            </w:r>
          </w:p>
          <w:p w14:paraId="42BD8EF9" w14:textId="42A5BC73" w:rsidR="00326D5E" w:rsidRPr="00371C5D" w:rsidRDefault="00F4721E" w:rsidP="00F4721E">
            <w:pPr>
              <w:spacing w:before="0" w:after="0"/>
              <w:ind w:left="176" w:hanging="142"/>
              <w:jc w:val="left"/>
              <w:rPr>
                <w:bCs/>
                <w:sz w:val="20"/>
                <w:szCs w:val="20"/>
              </w:rPr>
            </w:pPr>
            <w:r w:rsidRPr="00371C5D">
              <w:rPr>
                <w:color w:val="auto"/>
                <w:sz w:val="20"/>
                <w:szCs w:val="20"/>
                <w:shd w:val="clear" w:color="auto" w:fill="FFFFFF"/>
              </w:rPr>
              <w:t>djelovanje stožera civilne zaštite uskladiti s Planom Vlade Republike Hrvatske i naputkom Hrvatskog zavoda za javno zdravstvo</w:t>
            </w:r>
          </w:p>
        </w:tc>
        <w:tc>
          <w:tcPr>
            <w:tcW w:w="3333" w:type="dxa"/>
            <w:vAlign w:val="center"/>
            <w:hideMark/>
          </w:tcPr>
          <w:p w14:paraId="7D22B8E0" w14:textId="7AB424AE" w:rsidR="00326D5E" w:rsidRPr="00371C5D" w:rsidRDefault="00326D5E" w:rsidP="006E093B">
            <w:pPr>
              <w:pStyle w:val="Odlomakpopisa"/>
            </w:pPr>
            <w:r w:rsidRPr="00371C5D">
              <w:t>Stožer civilne zaštite,</w:t>
            </w:r>
          </w:p>
          <w:p w14:paraId="2A25D4FE" w14:textId="72E3B919" w:rsidR="00326D5E" w:rsidRPr="00371C5D" w:rsidRDefault="00251A1D" w:rsidP="006E093B">
            <w:pPr>
              <w:pStyle w:val="Odlomakpopisa"/>
            </w:pPr>
            <w:r w:rsidRPr="00371C5D">
              <w:t xml:space="preserve">Nastavni zavod za javno zdravstvo </w:t>
            </w:r>
            <w:r w:rsidR="00F522DB" w:rsidRPr="00371C5D">
              <w:t>Primorsko-goranske županije</w:t>
            </w:r>
            <w:r w:rsidR="00326D5E" w:rsidRPr="00371C5D">
              <w:t>,</w:t>
            </w:r>
          </w:p>
          <w:p w14:paraId="0868CEDF" w14:textId="1F9DAD83" w:rsidR="00326D5E" w:rsidRPr="00371C5D" w:rsidRDefault="002F507E" w:rsidP="006E093B">
            <w:pPr>
              <w:pStyle w:val="Odlomakpopisa"/>
            </w:pPr>
            <w:r w:rsidRPr="00371C5D">
              <w:t xml:space="preserve">Dom zdravlja PGŽ – ispostava Dražice </w:t>
            </w:r>
            <w:r w:rsidR="00B926AF" w:rsidRPr="00371C5D">
              <w:tab/>
            </w:r>
            <w:r w:rsidR="00326D5E" w:rsidRPr="00371C5D">
              <w:t xml:space="preserve"> </w:t>
            </w:r>
          </w:p>
          <w:p w14:paraId="363A38E2" w14:textId="32BDB651" w:rsidR="00326D5E" w:rsidRPr="00371C5D" w:rsidRDefault="00343129" w:rsidP="006E093B">
            <w:pPr>
              <w:pStyle w:val="Odlomakpopisa"/>
            </w:pPr>
            <w:r w:rsidRPr="00371C5D">
              <w:t>Veterinarska stanica Rijeka</w:t>
            </w:r>
            <w:r w:rsidR="00326D5E" w:rsidRPr="00371C5D">
              <w:t>,</w:t>
            </w:r>
          </w:p>
          <w:p w14:paraId="3F283BD4" w14:textId="2EB99416" w:rsidR="00326D5E" w:rsidRPr="00371C5D" w:rsidRDefault="00F522DB" w:rsidP="006E093B">
            <w:pPr>
              <w:pStyle w:val="Odlomakpopisa"/>
            </w:pPr>
            <w:r w:rsidRPr="00371C5D">
              <w:t>MUP - II. PP Rijeka</w:t>
            </w:r>
          </w:p>
        </w:tc>
      </w:tr>
      <w:tr w:rsidR="00326D5E" w:rsidRPr="002811D2" w14:paraId="06290B75" w14:textId="77777777" w:rsidTr="00307E21">
        <w:trPr>
          <w:trHeight w:val="558"/>
          <w:jc w:val="center"/>
        </w:trPr>
        <w:tc>
          <w:tcPr>
            <w:tcW w:w="0" w:type="auto"/>
            <w:vAlign w:val="center"/>
            <w:hideMark/>
          </w:tcPr>
          <w:p w14:paraId="6A77CB28" w14:textId="15CF9C8A" w:rsidR="00326D5E" w:rsidRPr="009C7187" w:rsidRDefault="00326D5E" w:rsidP="00307E21">
            <w:pPr>
              <w:widowControl w:val="0"/>
              <w:autoSpaceDE w:val="0"/>
              <w:adjustRightInd w:val="0"/>
              <w:spacing w:before="0" w:after="0"/>
              <w:ind w:right="34"/>
              <w:jc w:val="center"/>
              <w:rPr>
                <w:b/>
                <w:bCs/>
                <w:sz w:val="20"/>
                <w:szCs w:val="20"/>
              </w:rPr>
            </w:pPr>
            <w:r w:rsidRPr="009C7187">
              <w:rPr>
                <w:b/>
                <w:bCs/>
                <w:sz w:val="20"/>
                <w:szCs w:val="20"/>
              </w:rPr>
              <w:t>3.</w:t>
            </w:r>
          </w:p>
        </w:tc>
        <w:tc>
          <w:tcPr>
            <w:tcW w:w="1673" w:type="dxa"/>
            <w:vAlign w:val="center"/>
            <w:hideMark/>
          </w:tcPr>
          <w:p w14:paraId="02824ACF"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Organizacija sudjelovanja i uključivanja dodatnih</w:t>
            </w:r>
          </w:p>
          <w:p w14:paraId="5B7CA790"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operativnih snaga i nositelja</w:t>
            </w:r>
          </w:p>
          <w:p w14:paraId="58351A47"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u provođenju mjera</w:t>
            </w:r>
          </w:p>
          <w:p w14:paraId="083DF3E8" w14:textId="77777777" w:rsidR="00903FF3"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naloženih od strane</w:t>
            </w:r>
          </w:p>
          <w:p w14:paraId="10B9B665" w14:textId="4BC2C427" w:rsidR="00326D5E" w:rsidRPr="009C7187" w:rsidRDefault="00903FF3" w:rsidP="00903FF3">
            <w:pPr>
              <w:widowControl w:val="0"/>
              <w:autoSpaceDE w:val="0"/>
              <w:adjustRightInd w:val="0"/>
              <w:spacing w:before="0" w:after="0"/>
              <w:ind w:right="34"/>
              <w:jc w:val="center"/>
              <w:rPr>
                <w:b/>
                <w:bCs/>
                <w:sz w:val="20"/>
                <w:szCs w:val="20"/>
              </w:rPr>
            </w:pPr>
            <w:r w:rsidRPr="009C7187">
              <w:rPr>
                <w:b/>
                <w:bCs/>
                <w:sz w:val="20"/>
                <w:szCs w:val="20"/>
              </w:rPr>
              <w:t>nadležnih službi</w:t>
            </w:r>
          </w:p>
        </w:tc>
        <w:tc>
          <w:tcPr>
            <w:tcW w:w="1702" w:type="dxa"/>
            <w:vAlign w:val="center"/>
          </w:tcPr>
          <w:p w14:paraId="3CCBFA0C" w14:textId="4361FA4F" w:rsidR="00903FF3" w:rsidRPr="009C7187" w:rsidRDefault="00251A1D" w:rsidP="00903FF3">
            <w:pPr>
              <w:spacing w:before="0" w:after="0"/>
              <w:jc w:val="center"/>
              <w:rPr>
                <w:color w:val="auto"/>
                <w:sz w:val="20"/>
                <w:szCs w:val="20"/>
                <w:lang w:eastAsia="hr-HR"/>
              </w:rPr>
            </w:pPr>
            <w:r w:rsidRPr="009C7187">
              <w:rPr>
                <w:color w:val="auto"/>
                <w:sz w:val="20"/>
                <w:szCs w:val="20"/>
                <w:lang w:eastAsia="hr-HR"/>
              </w:rPr>
              <w:t xml:space="preserve">Nastavni zavod za javno zdravstvo </w:t>
            </w:r>
            <w:r w:rsidR="00F522DB" w:rsidRPr="009C7187">
              <w:rPr>
                <w:color w:val="auto"/>
                <w:sz w:val="20"/>
                <w:szCs w:val="20"/>
                <w:lang w:eastAsia="hr-HR"/>
              </w:rPr>
              <w:t>Primorsko-goranske županije</w:t>
            </w:r>
          </w:p>
          <w:p w14:paraId="72CD09E1" w14:textId="3F00DF6B" w:rsidR="00903FF3" w:rsidRPr="009C7187" w:rsidRDefault="00903FF3" w:rsidP="00307E21">
            <w:pPr>
              <w:spacing w:before="0" w:after="0"/>
              <w:jc w:val="center"/>
              <w:rPr>
                <w:color w:val="auto"/>
                <w:sz w:val="20"/>
                <w:lang w:eastAsia="hr-HR"/>
              </w:rPr>
            </w:pPr>
          </w:p>
          <w:p w14:paraId="0F38BD64" w14:textId="18533BD4" w:rsidR="00326D5E" w:rsidRPr="009C7187" w:rsidRDefault="004A4DAB" w:rsidP="00307E21">
            <w:pPr>
              <w:spacing w:before="0" w:after="0"/>
              <w:jc w:val="center"/>
              <w:rPr>
                <w:color w:val="auto"/>
                <w:sz w:val="20"/>
                <w:lang w:eastAsia="hr-HR"/>
              </w:rPr>
            </w:pPr>
            <w:r w:rsidRPr="009C7187">
              <w:rPr>
                <w:color w:val="auto"/>
                <w:sz w:val="20"/>
                <w:lang w:eastAsia="hr-HR"/>
              </w:rPr>
              <w:t>Općina Jelenje</w:t>
            </w:r>
          </w:p>
        </w:tc>
        <w:tc>
          <w:tcPr>
            <w:tcW w:w="7216" w:type="dxa"/>
            <w:vAlign w:val="center"/>
            <w:hideMark/>
          </w:tcPr>
          <w:p w14:paraId="33918881" w14:textId="6253C74F" w:rsidR="00903FF3" w:rsidRPr="009C7187" w:rsidRDefault="00903FF3" w:rsidP="00903FF3">
            <w:pPr>
              <w:spacing w:before="0" w:after="0"/>
              <w:rPr>
                <w:color w:val="auto"/>
                <w:sz w:val="20"/>
                <w:szCs w:val="20"/>
                <w:lang w:eastAsia="hr-HR"/>
              </w:rPr>
            </w:pPr>
            <w:r w:rsidRPr="009C7187">
              <w:rPr>
                <w:color w:val="auto"/>
                <w:sz w:val="20"/>
                <w:szCs w:val="20"/>
                <w:lang w:eastAsia="hr-HR"/>
              </w:rPr>
              <w:t xml:space="preserve">Zadaci Epidemiološkog odjela </w:t>
            </w:r>
            <w:r w:rsidR="004E4B7D" w:rsidRPr="009C7187">
              <w:rPr>
                <w:color w:val="auto"/>
                <w:sz w:val="20"/>
                <w:szCs w:val="20"/>
                <w:lang w:eastAsia="hr-HR"/>
              </w:rPr>
              <w:t xml:space="preserve">Zavoda za javno zdravstvo </w:t>
            </w:r>
            <w:r w:rsidR="00F522DB" w:rsidRPr="009C7187">
              <w:rPr>
                <w:color w:val="auto"/>
                <w:sz w:val="20"/>
                <w:szCs w:val="20"/>
                <w:lang w:eastAsia="hr-HR"/>
              </w:rPr>
              <w:t>Primorsko-goranske županije</w:t>
            </w:r>
            <w:r w:rsidRPr="009C7187">
              <w:rPr>
                <w:color w:val="auto"/>
                <w:sz w:val="20"/>
                <w:szCs w:val="20"/>
                <w:lang w:eastAsia="hr-HR"/>
              </w:rPr>
              <w:t xml:space="preserve"> i </w:t>
            </w:r>
            <w:r w:rsidR="004A4DAB" w:rsidRPr="009C7187">
              <w:rPr>
                <w:color w:val="auto"/>
                <w:sz w:val="20"/>
                <w:szCs w:val="20"/>
                <w:lang w:eastAsia="hr-HR"/>
              </w:rPr>
              <w:t>Općine Jelenje</w:t>
            </w:r>
          </w:p>
          <w:p w14:paraId="712E7C06" w14:textId="77777777" w:rsidR="00903FF3" w:rsidRPr="009C7187" w:rsidRDefault="00903FF3" w:rsidP="00903FF3">
            <w:pPr>
              <w:spacing w:before="0" w:after="0"/>
              <w:rPr>
                <w:color w:val="auto"/>
                <w:sz w:val="20"/>
                <w:szCs w:val="20"/>
                <w:lang w:eastAsia="hr-HR"/>
              </w:rPr>
            </w:pPr>
            <w:r w:rsidRPr="009C7187">
              <w:rPr>
                <w:color w:val="auto"/>
                <w:sz w:val="20"/>
                <w:szCs w:val="20"/>
                <w:lang w:eastAsia="hr-HR"/>
              </w:rPr>
              <w:t>su:</w:t>
            </w:r>
          </w:p>
          <w:p w14:paraId="1F58F71B"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Odrediti karantenu humanu / životinja.</w:t>
            </w:r>
          </w:p>
          <w:p w14:paraId="330C8347"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Provesti zabranu kretanja životinja i promet životinja (naredbom).</w:t>
            </w:r>
          </w:p>
          <w:p w14:paraId="021504AD"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Zabraniti održavanje stočnih sajmova i izložbi (naredbom).</w:t>
            </w:r>
          </w:p>
          <w:p w14:paraId="7B611811" w14:textId="77777777" w:rsidR="00903FF3" w:rsidRPr="009C7187" w:rsidRDefault="00903FF3">
            <w:pPr>
              <w:numPr>
                <w:ilvl w:val="0"/>
                <w:numId w:val="20"/>
              </w:numPr>
              <w:spacing w:after="0"/>
              <w:ind w:left="176" w:hanging="142"/>
              <w:contextualSpacing/>
              <w:rPr>
                <w:sz w:val="20"/>
                <w:szCs w:val="20"/>
                <w:lang w:eastAsia="hr-HR"/>
              </w:rPr>
            </w:pPr>
            <w:r w:rsidRPr="009C7187">
              <w:rPr>
                <w:sz w:val="20"/>
                <w:szCs w:val="20"/>
                <w:lang w:eastAsia="hr-HR"/>
              </w:rPr>
              <w:t>Provesti zabranu ispaše, kupnju i napajanje životinja na potocima, klanja stoke u svrhu korištenja mesa za hranu (naredbom).</w:t>
            </w:r>
          </w:p>
          <w:p w14:paraId="48B98F5D" w14:textId="56E53F5C" w:rsidR="00326D5E" w:rsidRPr="009C7187" w:rsidRDefault="00903FF3" w:rsidP="00903FF3">
            <w:pPr>
              <w:widowControl w:val="0"/>
              <w:autoSpaceDE w:val="0"/>
              <w:adjustRightInd w:val="0"/>
              <w:spacing w:before="0" w:after="0"/>
              <w:rPr>
                <w:bCs/>
                <w:sz w:val="20"/>
                <w:szCs w:val="20"/>
              </w:rPr>
            </w:pPr>
            <w:r w:rsidRPr="009C7187">
              <w:rPr>
                <w:sz w:val="20"/>
                <w:szCs w:val="20"/>
                <w:lang w:eastAsia="hr-HR"/>
              </w:rPr>
              <w:t xml:space="preserve"> provođenje dezinfekcije osoba koje su bile u dodiru s zaraženim ljudima, dezinsekcije i deratizacije prostora i objekata; objavljivanje naredbe putem sredstava javnog priopćavanja.</w:t>
            </w:r>
          </w:p>
        </w:tc>
        <w:tc>
          <w:tcPr>
            <w:tcW w:w="3333" w:type="dxa"/>
            <w:vAlign w:val="center"/>
          </w:tcPr>
          <w:p w14:paraId="12D38973" w14:textId="2786654B" w:rsidR="00326D5E" w:rsidRPr="009C7187" w:rsidRDefault="00251A1D" w:rsidP="006E093B">
            <w:pPr>
              <w:pStyle w:val="Odlomakpopisa"/>
            </w:pPr>
            <w:r w:rsidRPr="009C7187">
              <w:t xml:space="preserve">Nastavni zavod za javno zdravstvo </w:t>
            </w:r>
            <w:r w:rsidR="00F522DB" w:rsidRPr="009C7187">
              <w:t>Primorsko-goranske županije</w:t>
            </w:r>
            <w:r w:rsidR="00326D5E" w:rsidRPr="009C7187">
              <w:t>,</w:t>
            </w:r>
          </w:p>
          <w:p w14:paraId="08670CFA" w14:textId="77777777" w:rsidR="00326D5E" w:rsidRPr="009C7187" w:rsidRDefault="00903FF3" w:rsidP="006E093B">
            <w:pPr>
              <w:pStyle w:val="Odlomakpopisa"/>
            </w:pPr>
            <w:r w:rsidRPr="009C7187">
              <w:t>Stožer civilne zaštite</w:t>
            </w:r>
          </w:p>
          <w:p w14:paraId="4AFA7A0C" w14:textId="6F2BEAF9" w:rsidR="009F79F1" w:rsidRPr="009C7187" w:rsidRDefault="00F522DB" w:rsidP="006E093B">
            <w:pPr>
              <w:pStyle w:val="Odlomakpopisa"/>
            </w:pPr>
            <w:r w:rsidRPr="009C7187">
              <w:t>MUP - II. PP Rijeka</w:t>
            </w:r>
          </w:p>
        </w:tc>
      </w:tr>
      <w:tr w:rsidR="00C1202C" w:rsidRPr="002811D2" w14:paraId="4A00B67B" w14:textId="77777777" w:rsidTr="00307E21">
        <w:trPr>
          <w:trHeight w:val="558"/>
          <w:jc w:val="center"/>
        </w:trPr>
        <w:tc>
          <w:tcPr>
            <w:tcW w:w="0" w:type="auto"/>
            <w:vMerge w:val="restart"/>
            <w:vAlign w:val="center"/>
          </w:tcPr>
          <w:p w14:paraId="40FE3F41" w14:textId="4DBD5746" w:rsidR="00C1202C" w:rsidRPr="009C7187" w:rsidRDefault="00C1202C" w:rsidP="00307E21">
            <w:pPr>
              <w:widowControl w:val="0"/>
              <w:autoSpaceDE w:val="0"/>
              <w:adjustRightInd w:val="0"/>
              <w:spacing w:before="0" w:after="0"/>
              <w:ind w:right="34"/>
              <w:jc w:val="center"/>
              <w:rPr>
                <w:b/>
                <w:bCs/>
                <w:sz w:val="20"/>
                <w:szCs w:val="20"/>
              </w:rPr>
            </w:pPr>
            <w:r w:rsidRPr="009C7187">
              <w:rPr>
                <w:b/>
                <w:bCs/>
                <w:sz w:val="20"/>
                <w:szCs w:val="20"/>
              </w:rPr>
              <w:t>4.</w:t>
            </w:r>
          </w:p>
        </w:tc>
        <w:tc>
          <w:tcPr>
            <w:tcW w:w="1673" w:type="dxa"/>
            <w:vMerge w:val="restart"/>
            <w:vAlign w:val="center"/>
          </w:tcPr>
          <w:p w14:paraId="3B096183" w14:textId="77777777" w:rsidR="00C1202C" w:rsidRPr="009C7187" w:rsidRDefault="00C1202C" w:rsidP="00C1202C">
            <w:pPr>
              <w:widowControl w:val="0"/>
              <w:autoSpaceDE w:val="0"/>
              <w:adjustRightInd w:val="0"/>
              <w:spacing w:before="0" w:after="0"/>
              <w:ind w:right="34"/>
              <w:jc w:val="center"/>
              <w:rPr>
                <w:b/>
                <w:bCs/>
                <w:sz w:val="20"/>
                <w:szCs w:val="20"/>
              </w:rPr>
            </w:pPr>
            <w:r w:rsidRPr="009C7187">
              <w:rPr>
                <w:b/>
                <w:bCs/>
                <w:sz w:val="20"/>
                <w:szCs w:val="20"/>
              </w:rPr>
              <w:t>Organizacija pružanja prve</w:t>
            </w:r>
          </w:p>
          <w:p w14:paraId="71EEB8F3" w14:textId="77777777" w:rsidR="00C1202C" w:rsidRPr="009C7187" w:rsidRDefault="00C1202C" w:rsidP="00C1202C">
            <w:pPr>
              <w:widowControl w:val="0"/>
              <w:autoSpaceDE w:val="0"/>
              <w:adjustRightInd w:val="0"/>
              <w:spacing w:before="0" w:after="0"/>
              <w:ind w:right="34"/>
              <w:jc w:val="center"/>
              <w:rPr>
                <w:b/>
                <w:bCs/>
                <w:sz w:val="20"/>
                <w:szCs w:val="20"/>
              </w:rPr>
            </w:pPr>
            <w:r w:rsidRPr="009C7187">
              <w:rPr>
                <w:b/>
                <w:bCs/>
                <w:sz w:val="20"/>
                <w:szCs w:val="20"/>
              </w:rPr>
              <w:t>medicinske pomoći i</w:t>
            </w:r>
          </w:p>
          <w:p w14:paraId="74CD7834" w14:textId="6E3A44BA" w:rsidR="00C1202C" w:rsidRPr="009C7187" w:rsidRDefault="00C1202C" w:rsidP="00C1202C">
            <w:pPr>
              <w:widowControl w:val="0"/>
              <w:autoSpaceDE w:val="0"/>
              <w:adjustRightInd w:val="0"/>
              <w:spacing w:before="0" w:after="0"/>
              <w:ind w:right="34"/>
              <w:jc w:val="center"/>
              <w:rPr>
                <w:b/>
                <w:bCs/>
                <w:sz w:val="20"/>
                <w:szCs w:val="20"/>
              </w:rPr>
            </w:pPr>
            <w:r w:rsidRPr="009C7187">
              <w:rPr>
                <w:b/>
                <w:bCs/>
                <w:sz w:val="20"/>
                <w:szCs w:val="20"/>
              </w:rPr>
              <w:t>psihološke potpore</w:t>
            </w:r>
          </w:p>
        </w:tc>
        <w:tc>
          <w:tcPr>
            <w:tcW w:w="1702" w:type="dxa"/>
            <w:vMerge w:val="restart"/>
            <w:vAlign w:val="center"/>
          </w:tcPr>
          <w:p w14:paraId="098949B2" w14:textId="22A0D3A5" w:rsidR="00C1202C" w:rsidRPr="009C7187" w:rsidRDefault="00C1202C" w:rsidP="00903FF3">
            <w:pPr>
              <w:spacing w:before="0" w:after="0"/>
              <w:jc w:val="center"/>
              <w:rPr>
                <w:color w:val="auto"/>
                <w:sz w:val="20"/>
                <w:szCs w:val="20"/>
                <w:lang w:eastAsia="hr-HR"/>
              </w:rPr>
            </w:pPr>
            <w:r w:rsidRPr="009C7187">
              <w:rPr>
                <w:color w:val="auto"/>
                <w:sz w:val="20"/>
                <w:szCs w:val="20"/>
                <w:lang w:eastAsia="hr-HR"/>
              </w:rPr>
              <w:t>Nadležno ministarstvo</w:t>
            </w:r>
          </w:p>
        </w:tc>
        <w:tc>
          <w:tcPr>
            <w:tcW w:w="7216" w:type="dxa"/>
            <w:vAlign w:val="center"/>
          </w:tcPr>
          <w:p w14:paraId="201430B2" w14:textId="77777777" w:rsidR="00C1202C" w:rsidRPr="009C7187" w:rsidRDefault="00C1202C" w:rsidP="00C1202C">
            <w:pPr>
              <w:autoSpaceDE w:val="0"/>
              <w:adjustRightInd w:val="0"/>
              <w:spacing w:after="0"/>
              <w:rPr>
                <w:bCs/>
                <w:color w:val="000000"/>
                <w:sz w:val="20"/>
                <w:szCs w:val="20"/>
              </w:rPr>
            </w:pPr>
            <w:r w:rsidRPr="009C7187">
              <w:rPr>
                <w:bCs/>
                <w:color w:val="000000"/>
                <w:sz w:val="20"/>
                <w:szCs w:val="20"/>
              </w:rPr>
              <w:t>Prikupljanje informacija o stanju objekata za pružanje zdravstvenih usluga, o stanju medicinske opreme i zaliha lijekova te sanitetskog materijala.</w:t>
            </w:r>
          </w:p>
          <w:p w14:paraId="419CE9C4" w14:textId="77777777" w:rsidR="00C1202C" w:rsidRPr="009C7187" w:rsidRDefault="00C1202C" w:rsidP="00C1202C">
            <w:pPr>
              <w:autoSpaceDE w:val="0"/>
              <w:adjustRightInd w:val="0"/>
              <w:spacing w:after="0"/>
              <w:rPr>
                <w:bCs/>
                <w:color w:val="000000"/>
                <w:sz w:val="20"/>
                <w:szCs w:val="20"/>
              </w:rPr>
            </w:pPr>
            <w:r w:rsidRPr="009C7187">
              <w:rPr>
                <w:bCs/>
                <w:color w:val="000000"/>
                <w:sz w:val="20"/>
                <w:szCs w:val="20"/>
              </w:rPr>
              <w:t>Objekti zdravstvene zaštite:</w:t>
            </w:r>
          </w:p>
          <w:p w14:paraId="72DCED3B" w14:textId="1519A400" w:rsidR="00C1202C" w:rsidRPr="009C7187" w:rsidRDefault="002F507E" w:rsidP="00C1202C">
            <w:pPr>
              <w:spacing w:before="0" w:after="0"/>
              <w:rPr>
                <w:color w:val="auto"/>
                <w:sz w:val="20"/>
                <w:szCs w:val="20"/>
                <w:lang w:eastAsia="hr-HR"/>
              </w:rPr>
            </w:pPr>
            <w:r w:rsidRPr="009C7187">
              <w:rPr>
                <w:sz w:val="20"/>
              </w:rPr>
              <w:t xml:space="preserve">Dom zdravlja PGŽ – ispostava Dražice </w:t>
            </w:r>
          </w:p>
        </w:tc>
        <w:tc>
          <w:tcPr>
            <w:tcW w:w="3333" w:type="dxa"/>
            <w:vAlign w:val="center"/>
          </w:tcPr>
          <w:p w14:paraId="2085D9C9" w14:textId="1D99D5DE" w:rsidR="00C1202C" w:rsidRPr="009C7187" w:rsidRDefault="00C1202C">
            <w:pPr>
              <w:widowControl w:val="0"/>
              <w:numPr>
                <w:ilvl w:val="0"/>
                <w:numId w:val="19"/>
              </w:numPr>
              <w:autoSpaceDE w:val="0"/>
              <w:autoSpaceDN w:val="0"/>
              <w:adjustRightInd w:val="0"/>
              <w:spacing w:before="0" w:after="0"/>
              <w:contextualSpacing/>
              <w:rPr>
                <w:sz w:val="20"/>
                <w:szCs w:val="20"/>
              </w:rPr>
            </w:pPr>
            <w:r w:rsidRPr="009C7187">
              <w:rPr>
                <w:rFonts w:eastAsia="Calibri"/>
                <w:bCs/>
                <w:sz w:val="20"/>
                <w:szCs w:val="20"/>
              </w:rPr>
              <w:t>Stožer civilne zaštite</w:t>
            </w:r>
          </w:p>
        </w:tc>
      </w:tr>
      <w:tr w:rsidR="00C1202C" w:rsidRPr="002811D2" w14:paraId="74B5AC96" w14:textId="77777777" w:rsidTr="00D3121E">
        <w:trPr>
          <w:trHeight w:val="1358"/>
          <w:jc w:val="center"/>
        </w:trPr>
        <w:tc>
          <w:tcPr>
            <w:tcW w:w="0" w:type="auto"/>
            <w:vMerge/>
            <w:vAlign w:val="center"/>
          </w:tcPr>
          <w:p w14:paraId="59AA4AE3"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7507C0FA"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458320D8"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528FD935" w14:textId="4B1DD6FC" w:rsidR="00C1202C" w:rsidRPr="009C7187" w:rsidRDefault="00C1202C" w:rsidP="00C1202C">
            <w:pPr>
              <w:spacing w:before="0" w:after="0"/>
              <w:rPr>
                <w:color w:val="auto"/>
                <w:sz w:val="20"/>
                <w:szCs w:val="20"/>
                <w:lang w:eastAsia="hr-HR"/>
              </w:rPr>
            </w:pPr>
            <w:r w:rsidRPr="009C7187">
              <w:rPr>
                <w:bCs/>
                <w:sz w:val="20"/>
                <w:szCs w:val="20"/>
              </w:rPr>
              <w:t>Pružanje prve pomoći unesrećenima.</w:t>
            </w:r>
          </w:p>
        </w:tc>
        <w:tc>
          <w:tcPr>
            <w:tcW w:w="3333" w:type="dxa"/>
            <w:vAlign w:val="center"/>
          </w:tcPr>
          <w:p w14:paraId="368F0734" w14:textId="1F798663" w:rsidR="00C1202C" w:rsidRPr="009C7187" w:rsidRDefault="004C779F" w:rsidP="006E093B">
            <w:pPr>
              <w:pStyle w:val="Odlomakpopisa"/>
            </w:pPr>
            <w:r w:rsidRPr="009C7187">
              <w:t xml:space="preserve">Zavod za hitnu medicinu </w:t>
            </w:r>
            <w:r w:rsidR="00F522DB" w:rsidRPr="009C7187">
              <w:t>Primorsko-goranske županije</w:t>
            </w:r>
          </w:p>
          <w:p w14:paraId="15FBEA38" w14:textId="2DE854F5" w:rsidR="00C1202C" w:rsidRPr="009C7187"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 xml:space="preserve">Dom zdravlja PGŽ – ispostava Dražice </w:t>
            </w:r>
          </w:p>
          <w:p w14:paraId="570116E7" w14:textId="5AC07B18" w:rsidR="00C1202C" w:rsidRPr="009C7187"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GDCK Rijeka</w:t>
            </w:r>
          </w:p>
          <w:p w14:paraId="738C9ED1" w14:textId="5D8E48E3" w:rsidR="00C1202C" w:rsidRPr="009C7187" w:rsidRDefault="00C1202C" w:rsidP="00A96530">
            <w:pPr>
              <w:ind w:left="360"/>
            </w:pPr>
          </w:p>
        </w:tc>
      </w:tr>
      <w:tr w:rsidR="00C1202C" w:rsidRPr="002811D2" w14:paraId="6BB9213B" w14:textId="77777777" w:rsidTr="00307E21">
        <w:trPr>
          <w:trHeight w:val="558"/>
          <w:jc w:val="center"/>
        </w:trPr>
        <w:tc>
          <w:tcPr>
            <w:tcW w:w="0" w:type="auto"/>
            <w:vMerge/>
            <w:vAlign w:val="center"/>
          </w:tcPr>
          <w:p w14:paraId="1B4F1707"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44332FD9"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7ABF7C88"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1F197268" w14:textId="52CD6C05" w:rsidR="00C1202C" w:rsidRPr="009C7187" w:rsidRDefault="00C1202C" w:rsidP="00C1202C">
            <w:pPr>
              <w:spacing w:before="0" w:after="0"/>
              <w:rPr>
                <w:color w:val="auto"/>
                <w:sz w:val="20"/>
                <w:szCs w:val="20"/>
                <w:lang w:eastAsia="hr-HR"/>
              </w:rPr>
            </w:pPr>
            <w:r w:rsidRPr="009C7187">
              <w:rPr>
                <w:bCs/>
                <w:color w:val="000000"/>
                <w:sz w:val="20"/>
                <w:szCs w:val="20"/>
              </w:rPr>
              <w:t>Zbrinjavanje teško ozlijeđenih osoba.</w:t>
            </w:r>
          </w:p>
        </w:tc>
        <w:tc>
          <w:tcPr>
            <w:tcW w:w="3333" w:type="dxa"/>
            <w:vAlign w:val="center"/>
          </w:tcPr>
          <w:p w14:paraId="0CF556F2" w14:textId="1313CA21" w:rsidR="00D3121E" w:rsidRPr="009C7187"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 xml:space="preserve">Dom zdravlja PGŽ – ispostava Dražice </w:t>
            </w:r>
          </w:p>
          <w:p w14:paraId="2E46C325" w14:textId="77777777" w:rsidR="00C1202C" w:rsidRPr="009C7187" w:rsidRDefault="00C1202C" w:rsidP="00A96530">
            <w:pPr>
              <w:ind w:left="360"/>
            </w:pPr>
          </w:p>
        </w:tc>
      </w:tr>
      <w:tr w:rsidR="00C1202C" w:rsidRPr="002811D2" w14:paraId="45753B69" w14:textId="77777777" w:rsidTr="00307E21">
        <w:trPr>
          <w:trHeight w:val="558"/>
          <w:jc w:val="center"/>
        </w:trPr>
        <w:tc>
          <w:tcPr>
            <w:tcW w:w="0" w:type="auto"/>
            <w:vMerge/>
            <w:vAlign w:val="center"/>
          </w:tcPr>
          <w:p w14:paraId="4F2BB28A"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5A6D3472"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2A81E1DE"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53C2BD11" w14:textId="2DB5D9EE" w:rsidR="00C1202C" w:rsidRPr="009C7187" w:rsidRDefault="00C1202C" w:rsidP="00C1202C">
            <w:pPr>
              <w:spacing w:before="0" w:after="0"/>
              <w:rPr>
                <w:color w:val="auto"/>
                <w:sz w:val="20"/>
                <w:szCs w:val="20"/>
                <w:lang w:eastAsia="hr-HR"/>
              </w:rPr>
            </w:pPr>
            <w:r w:rsidRPr="009C7187">
              <w:rPr>
                <w:bCs/>
                <w:sz w:val="20"/>
                <w:szCs w:val="20"/>
              </w:rPr>
              <w:t>Pružanje psihološke potpore.</w:t>
            </w:r>
          </w:p>
        </w:tc>
        <w:tc>
          <w:tcPr>
            <w:tcW w:w="3333" w:type="dxa"/>
            <w:vAlign w:val="center"/>
          </w:tcPr>
          <w:p w14:paraId="263444BD" w14:textId="058393C2" w:rsidR="00D3121E" w:rsidRPr="009C7187"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GDCK Rijeka</w:t>
            </w:r>
          </w:p>
          <w:p w14:paraId="70DC1096" w14:textId="371C851F" w:rsidR="00C1202C" w:rsidRPr="009C7187" w:rsidRDefault="002F507E" w:rsidP="006E093B">
            <w:pPr>
              <w:pStyle w:val="Odlomakpopisa"/>
            </w:pPr>
            <w:r w:rsidRPr="009C7187">
              <w:t>Centar za socijalnu skrb Rijeka</w:t>
            </w:r>
          </w:p>
        </w:tc>
      </w:tr>
      <w:tr w:rsidR="00C1202C" w:rsidRPr="002811D2" w14:paraId="1B8B6056" w14:textId="77777777" w:rsidTr="00307E21">
        <w:trPr>
          <w:trHeight w:val="558"/>
          <w:jc w:val="center"/>
        </w:trPr>
        <w:tc>
          <w:tcPr>
            <w:tcW w:w="0" w:type="auto"/>
            <w:vMerge/>
            <w:vAlign w:val="center"/>
          </w:tcPr>
          <w:p w14:paraId="7974EA7C"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673" w:type="dxa"/>
            <w:vMerge/>
            <w:vAlign w:val="center"/>
          </w:tcPr>
          <w:p w14:paraId="15548472" w14:textId="77777777" w:rsidR="00C1202C" w:rsidRPr="009C7187" w:rsidRDefault="00C1202C" w:rsidP="00C1202C">
            <w:pPr>
              <w:widowControl w:val="0"/>
              <w:autoSpaceDE w:val="0"/>
              <w:adjustRightInd w:val="0"/>
              <w:spacing w:before="0" w:after="0"/>
              <w:ind w:right="34"/>
              <w:jc w:val="center"/>
              <w:rPr>
                <w:b/>
                <w:bCs/>
                <w:sz w:val="20"/>
                <w:szCs w:val="20"/>
              </w:rPr>
            </w:pPr>
          </w:p>
        </w:tc>
        <w:tc>
          <w:tcPr>
            <w:tcW w:w="1702" w:type="dxa"/>
            <w:vMerge/>
            <w:vAlign w:val="center"/>
          </w:tcPr>
          <w:p w14:paraId="6669C461" w14:textId="77777777" w:rsidR="00C1202C" w:rsidRPr="009C7187" w:rsidRDefault="00C1202C" w:rsidP="00C1202C">
            <w:pPr>
              <w:spacing w:before="0" w:after="0"/>
              <w:jc w:val="center"/>
              <w:rPr>
                <w:color w:val="auto"/>
                <w:sz w:val="20"/>
                <w:szCs w:val="20"/>
                <w:lang w:eastAsia="hr-HR"/>
              </w:rPr>
            </w:pPr>
          </w:p>
        </w:tc>
        <w:tc>
          <w:tcPr>
            <w:tcW w:w="7216" w:type="dxa"/>
            <w:vAlign w:val="center"/>
          </w:tcPr>
          <w:p w14:paraId="029FBB92" w14:textId="34763855" w:rsidR="00C1202C" w:rsidRPr="009C7187" w:rsidRDefault="00C1202C" w:rsidP="00C1202C">
            <w:pPr>
              <w:spacing w:before="0" w:after="0"/>
              <w:rPr>
                <w:color w:val="auto"/>
                <w:sz w:val="20"/>
                <w:szCs w:val="20"/>
                <w:lang w:eastAsia="hr-HR"/>
              </w:rPr>
            </w:pPr>
            <w:r w:rsidRPr="009C7187">
              <w:rPr>
                <w:bCs/>
                <w:sz w:val="20"/>
                <w:szCs w:val="20"/>
              </w:rPr>
              <w:t xml:space="preserve">Opskrba sanitetskim materijalom i opremom. </w:t>
            </w:r>
          </w:p>
        </w:tc>
        <w:tc>
          <w:tcPr>
            <w:tcW w:w="3333" w:type="dxa"/>
            <w:vAlign w:val="center"/>
          </w:tcPr>
          <w:p w14:paraId="3B152DE6" w14:textId="5D212159" w:rsidR="00D3121E" w:rsidRPr="009C7187"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9C7187">
              <w:rPr>
                <w:rFonts w:eastAsiaTheme="minorHAnsi"/>
                <w:bCs/>
                <w:color w:val="auto"/>
                <w:sz w:val="20"/>
                <w:szCs w:val="20"/>
              </w:rPr>
              <w:t xml:space="preserve">Dom zdravlja PGŽ – ispostava Dražice </w:t>
            </w:r>
          </w:p>
          <w:p w14:paraId="44EB8CF5" w14:textId="5EA7F751" w:rsidR="00C1202C" w:rsidRPr="009C7187" w:rsidRDefault="00D3121E" w:rsidP="006E093B">
            <w:pPr>
              <w:pStyle w:val="Odlomakpopisa"/>
            </w:pPr>
            <w:r w:rsidRPr="009C7187">
              <w:t>Ljekarne na području općine</w:t>
            </w:r>
          </w:p>
        </w:tc>
      </w:tr>
      <w:tr w:rsidR="00737810" w:rsidRPr="002811D2" w14:paraId="59A1E4A7" w14:textId="77777777" w:rsidTr="00307E21">
        <w:trPr>
          <w:trHeight w:val="558"/>
          <w:jc w:val="center"/>
        </w:trPr>
        <w:tc>
          <w:tcPr>
            <w:tcW w:w="0" w:type="auto"/>
            <w:vMerge w:val="restart"/>
            <w:vAlign w:val="center"/>
          </w:tcPr>
          <w:p w14:paraId="6A8515AC" w14:textId="3032C4BA" w:rsidR="00737810" w:rsidRPr="008B37C4" w:rsidRDefault="00737810" w:rsidP="00C1202C">
            <w:pPr>
              <w:widowControl w:val="0"/>
              <w:autoSpaceDE w:val="0"/>
              <w:adjustRightInd w:val="0"/>
              <w:spacing w:before="0" w:after="0"/>
              <w:ind w:right="34"/>
              <w:jc w:val="center"/>
              <w:rPr>
                <w:b/>
                <w:bCs/>
                <w:sz w:val="20"/>
                <w:szCs w:val="20"/>
              </w:rPr>
            </w:pPr>
            <w:r w:rsidRPr="008B37C4">
              <w:rPr>
                <w:b/>
                <w:bCs/>
                <w:sz w:val="20"/>
                <w:szCs w:val="20"/>
              </w:rPr>
              <w:t>5.</w:t>
            </w:r>
          </w:p>
        </w:tc>
        <w:tc>
          <w:tcPr>
            <w:tcW w:w="1673" w:type="dxa"/>
            <w:vMerge w:val="restart"/>
            <w:vAlign w:val="center"/>
          </w:tcPr>
          <w:p w14:paraId="0E9D687F" w14:textId="00F1AF91" w:rsidR="00737810" w:rsidRPr="008B37C4" w:rsidRDefault="00737810" w:rsidP="00C1202C">
            <w:pPr>
              <w:widowControl w:val="0"/>
              <w:autoSpaceDE w:val="0"/>
              <w:adjustRightInd w:val="0"/>
              <w:spacing w:before="0" w:after="0"/>
              <w:ind w:right="34"/>
              <w:jc w:val="center"/>
              <w:rPr>
                <w:b/>
                <w:bCs/>
                <w:sz w:val="20"/>
                <w:szCs w:val="20"/>
              </w:rPr>
            </w:pPr>
            <w:r w:rsidRPr="008B37C4">
              <w:rPr>
                <w:b/>
                <w:bCs/>
                <w:sz w:val="20"/>
                <w:szCs w:val="20"/>
              </w:rPr>
              <w:t>Organizacija provođenja humane asanacije i identifikacije poginulih</w:t>
            </w:r>
          </w:p>
        </w:tc>
        <w:tc>
          <w:tcPr>
            <w:tcW w:w="1702" w:type="dxa"/>
            <w:vMerge w:val="restart"/>
            <w:vAlign w:val="center"/>
          </w:tcPr>
          <w:p w14:paraId="250F6D45" w14:textId="67263A49" w:rsidR="00737810" w:rsidRPr="008B37C4" w:rsidRDefault="00171B2E" w:rsidP="00C1202C">
            <w:pPr>
              <w:spacing w:before="0" w:after="0"/>
              <w:jc w:val="center"/>
              <w:rPr>
                <w:bCs/>
                <w:color w:val="000000"/>
                <w:sz w:val="20"/>
                <w:szCs w:val="20"/>
              </w:rPr>
            </w:pPr>
            <w:r w:rsidRPr="008B37C4">
              <w:rPr>
                <w:bCs/>
                <w:color w:val="000000"/>
                <w:sz w:val="20"/>
                <w:szCs w:val="20"/>
              </w:rPr>
              <w:t>MUP - II. PP Rijeka</w:t>
            </w:r>
          </w:p>
          <w:p w14:paraId="7B0C6D97" w14:textId="77777777" w:rsidR="00344EEA" w:rsidRPr="008B37C4" w:rsidRDefault="00344EEA" w:rsidP="00C1202C">
            <w:pPr>
              <w:spacing w:before="0" w:after="0"/>
              <w:jc w:val="center"/>
              <w:rPr>
                <w:bCs/>
                <w:color w:val="000000"/>
                <w:sz w:val="20"/>
                <w:szCs w:val="20"/>
              </w:rPr>
            </w:pPr>
          </w:p>
          <w:p w14:paraId="47BE833D" w14:textId="0B7B32A0" w:rsidR="00344EEA" w:rsidRPr="008B37C4" w:rsidRDefault="002F507E" w:rsidP="00C1202C">
            <w:pPr>
              <w:spacing w:before="0" w:after="0"/>
              <w:jc w:val="center"/>
              <w:rPr>
                <w:color w:val="auto"/>
                <w:sz w:val="20"/>
                <w:szCs w:val="20"/>
                <w:lang w:eastAsia="hr-HR"/>
              </w:rPr>
            </w:pPr>
            <w:r w:rsidRPr="008B37C4">
              <w:rPr>
                <w:rFonts w:eastAsiaTheme="minorHAnsi"/>
                <w:bCs/>
                <w:color w:val="auto"/>
                <w:sz w:val="20"/>
                <w:szCs w:val="20"/>
              </w:rPr>
              <w:t xml:space="preserve">Dom zdravlja PGŽ – ispostava Dražice </w:t>
            </w:r>
          </w:p>
        </w:tc>
        <w:tc>
          <w:tcPr>
            <w:tcW w:w="7216" w:type="dxa"/>
            <w:vAlign w:val="center"/>
          </w:tcPr>
          <w:p w14:paraId="0BD09578" w14:textId="77777777" w:rsidR="00737810" w:rsidRPr="008B37C4" w:rsidRDefault="00737810" w:rsidP="00827840">
            <w:pPr>
              <w:widowControl w:val="0"/>
              <w:autoSpaceDE w:val="0"/>
              <w:adjustRightInd w:val="0"/>
              <w:spacing w:before="0" w:after="0"/>
              <w:rPr>
                <w:bCs/>
                <w:sz w:val="20"/>
                <w:szCs w:val="20"/>
              </w:rPr>
            </w:pPr>
            <w:r w:rsidRPr="008B37C4">
              <w:rPr>
                <w:bCs/>
                <w:sz w:val="20"/>
                <w:szCs w:val="20"/>
              </w:rPr>
              <w:t>Identifikacija i sudsko-medicinska ekspertiza nastradalih osoba vrši se uz prisutnost mrtvozornika, liječnika specijalista sudske medicine i patologije, te predstavnika Policijske uprave.</w:t>
            </w:r>
          </w:p>
          <w:p w14:paraId="5C02DA7C" w14:textId="77777777" w:rsidR="00737810" w:rsidRPr="008B37C4" w:rsidRDefault="00737810" w:rsidP="00827840">
            <w:pPr>
              <w:widowControl w:val="0"/>
              <w:autoSpaceDE w:val="0"/>
              <w:adjustRightInd w:val="0"/>
              <w:spacing w:before="0" w:after="0"/>
              <w:rPr>
                <w:bCs/>
                <w:sz w:val="20"/>
                <w:szCs w:val="20"/>
              </w:rPr>
            </w:pPr>
            <w:r w:rsidRPr="008B37C4">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72BD905A" w14:textId="64D2ABDC" w:rsidR="00737810" w:rsidRPr="008B37C4" w:rsidRDefault="00737810" w:rsidP="00827840">
            <w:pPr>
              <w:spacing w:before="0" w:after="0"/>
              <w:rPr>
                <w:bCs/>
                <w:sz w:val="20"/>
                <w:szCs w:val="20"/>
              </w:rPr>
            </w:pPr>
            <w:r w:rsidRPr="008B37C4">
              <w:rPr>
                <w:bCs/>
                <w:sz w:val="20"/>
                <w:szCs w:val="20"/>
              </w:rPr>
              <w:t xml:space="preserve">Službu traženja organizira </w:t>
            </w:r>
            <w:r w:rsidR="00DA4BC2" w:rsidRPr="008B37C4">
              <w:rPr>
                <w:bCs/>
                <w:sz w:val="20"/>
                <w:szCs w:val="20"/>
              </w:rPr>
              <w:t xml:space="preserve">GDCK Rijeka </w:t>
            </w:r>
            <w:r w:rsidRPr="008B37C4">
              <w:rPr>
                <w:bCs/>
                <w:sz w:val="20"/>
                <w:szCs w:val="20"/>
              </w:rPr>
              <w:t>(prikupljanje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333" w:type="dxa"/>
            <w:vAlign w:val="center"/>
          </w:tcPr>
          <w:p w14:paraId="34EC5BAF" w14:textId="2CE0569B" w:rsidR="00737810" w:rsidRPr="008B37C4" w:rsidRDefault="002F507E">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 xml:space="preserve">Dom zdravlja PGŽ – ispostava Dražice </w:t>
            </w:r>
          </w:p>
          <w:p w14:paraId="36CC0F37" w14:textId="3B094314" w:rsidR="00737810" w:rsidRPr="008B37C4" w:rsidRDefault="00F522DB">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MUP - II. PP Rijeka</w:t>
            </w:r>
            <w:r w:rsidR="00E67B49" w:rsidRPr="008B37C4">
              <w:rPr>
                <w:rFonts w:eastAsiaTheme="minorHAnsi"/>
                <w:bCs/>
                <w:color w:val="auto"/>
                <w:sz w:val="20"/>
                <w:szCs w:val="20"/>
              </w:rPr>
              <w:tab/>
            </w:r>
          </w:p>
          <w:p w14:paraId="70AA360C" w14:textId="51B09B77" w:rsidR="00737810" w:rsidRPr="008B37C4" w:rsidRDefault="00A350AC">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GDCK Rijeka</w:t>
            </w:r>
          </w:p>
          <w:p w14:paraId="6D57BAB0" w14:textId="2B671511" w:rsidR="00737810" w:rsidRPr="008B37C4" w:rsidRDefault="00FE19E7">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sz w:val="20"/>
                <w:szCs w:val="20"/>
              </w:rPr>
              <w:t>KD Jelen d.o.o.</w:t>
            </w:r>
          </w:p>
        </w:tc>
      </w:tr>
      <w:tr w:rsidR="00737810" w:rsidRPr="002811D2" w14:paraId="29B08EE1" w14:textId="77777777" w:rsidTr="00307E21">
        <w:trPr>
          <w:trHeight w:val="558"/>
          <w:jc w:val="center"/>
        </w:trPr>
        <w:tc>
          <w:tcPr>
            <w:tcW w:w="0" w:type="auto"/>
            <w:vMerge/>
            <w:vAlign w:val="center"/>
          </w:tcPr>
          <w:p w14:paraId="441519CA"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788B296E"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0DC15301" w14:textId="77777777" w:rsidR="00737810" w:rsidRPr="002811D2" w:rsidRDefault="00737810" w:rsidP="00173450">
            <w:pPr>
              <w:spacing w:before="0" w:after="0"/>
              <w:jc w:val="center"/>
              <w:rPr>
                <w:bCs/>
                <w:color w:val="000000"/>
                <w:sz w:val="20"/>
                <w:szCs w:val="20"/>
                <w:highlight w:val="yellow"/>
              </w:rPr>
            </w:pPr>
          </w:p>
        </w:tc>
        <w:tc>
          <w:tcPr>
            <w:tcW w:w="7216" w:type="dxa"/>
            <w:vAlign w:val="center"/>
          </w:tcPr>
          <w:p w14:paraId="4C9A1286" w14:textId="54BEA2BC" w:rsidR="00737810" w:rsidRPr="008B37C4" w:rsidRDefault="00737810" w:rsidP="00173450">
            <w:pPr>
              <w:widowControl w:val="0"/>
              <w:autoSpaceDE w:val="0"/>
              <w:adjustRightInd w:val="0"/>
              <w:spacing w:before="0" w:after="0"/>
              <w:rPr>
                <w:bCs/>
                <w:sz w:val="20"/>
                <w:szCs w:val="20"/>
              </w:rPr>
            </w:pPr>
            <w:r w:rsidRPr="008B37C4">
              <w:rPr>
                <w:bCs/>
                <w:sz w:val="20"/>
                <w:szCs w:val="20"/>
              </w:rPr>
              <w:t>Sanitarni nadzor nad ukapanjem mrtvih.</w:t>
            </w:r>
          </w:p>
        </w:tc>
        <w:tc>
          <w:tcPr>
            <w:tcW w:w="3333" w:type="dxa"/>
            <w:vAlign w:val="center"/>
          </w:tcPr>
          <w:p w14:paraId="3075F245" w14:textId="77777777" w:rsidR="00737810" w:rsidRPr="008B37C4" w:rsidRDefault="00737810">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Theme="minorHAnsi"/>
                <w:bCs/>
                <w:color w:val="auto"/>
                <w:sz w:val="20"/>
                <w:szCs w:val="20"/>
              </w:rPr>
              <w:t>pogrebna poduzeća uz djelatnike mjesnih odbora</w:t>
            </w:r>
          </w:p>
          <w:p w14:paraId="4DC56B42" w14:textId="37DC1117" w:rsidR="00737810" w:rsidRPr="008B37C4" w:rsidRDefault="00737810">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sz w:val="20"/>
                <w:szCs w:val="20"/>
              </w:rPr>
              <w:t>sanitarna inspekcija</w:t>
            </w:r>
          </w:p>
        </w:tc>
      </w:tr>
      <w:tr w:rsidR="00737810" w:rsidRPr="002811D2" w14:paraId="447D348C" w14:textId="77777777" w:rsidTr="00307E21">
        <w:trPr>
          <w:trHeight w:val="558"/>
          <w:jc w:val="center"/>
        </w:trPr>
        <w:tc>
          <w:tcPr>
            <w:tcW w:w="0" w:type="auto"/>
            <w:vMerge/>
            <w:vAlign w:val="center"/>
          </w:tcPr>
          <w:p w14:paraId="46904606"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673" w:type="dxa"/>
            <w:vMerge/>
            <w:vAlign w:val="center"/>
          </w:tcPr>
          <w:p w14:paraId="27DB246E" w14:textId="77777777" w:rsidR="00737810" w:rsidRPr="002811D2" w:rsidRDefault="00737810" w:rsidP="00173450">
            <w:pPr>
              <w:widowControl w:val="0"/>
              <w:autoSpaceDE w:val="0"/>
              <w:adjustRightInd w:val="0"/>
              <w:spacing w:before="0" w:after="0"/>
              <w:ind w:right="34"/>
              <w:jc w:val="center"/>
              <w:rPr>
                <w:b/>
                <w:bCs/>
                <w:sz w:val="20"/>
                <w:szCs w:val="20"/>
                <w:highlight w:val="yellow"/>
              </w:rPr>
            </w:pPr>
          </w:p>
        </w:tc>
        <w:tc>
          <w:tcPr>
            <w:tcW w:w="1702" w:type="dxa"/>
            <w:vMerge/>
            <w:vAlign w:val="center"/>
          </w:tcPr>
          <w:p w14:paraId="1D11580B" w14:textId="77777777" w:rsidR="00737810" w:rsidRPr="002811D2" w:rsidRDefault="00737810" w:rsidP="00173450">
            <w:pPr>
              <w:spacing w:before="0" w:after="0"/>
              <w:jc w:val="center"/>
              <w:rPr>
                <w:bCs/>
                <w:color w:val="000000"/>
                <w:sz w:val="20"/>
                <w:szCs w:val="20"/>
                <w:highlight w:val="yellow"/>
              </w:rPr>
            </w:pPr>
          </w:p>
        </w:tc>
        <w:tc>
          <w:tcPr>
            <w:tcW w:w="7216" w:type="dxa"/>
            <w:vAlign w:val="center"/>
          </w:tcPr>
          <w:p w14:paraId="108878E6" w14:textId="77777777" w:rsidR="00737810" w:rsidRPr="008B37C4" w:rsidRDefault="00737810" w:rsidP="00173450">
            <w:pPr>
              <w:widowControl w:val="0"/>
              <w:autoSpaceDE w:val="0"/>
              <w:adjustRightInd w:val="0"/>
              <w:spacing w:before="0" w:after="0"/>
              <w:rPr>
                <w:bCs/>
                <w:sz w:val="20"/>
                <w:szCs w:val="20"/>
              </w:rPr>
            </w:pPr>
            <w:r w:rsidRPr="008B37C4">
              <w:rPr>
                <w:bCs/>
                <w:sz w:val="20"/>
                <w:szCs w:val="20"/>
              </w:rPr>
              <w:t>Prikupljanje informacija o stanju upotrebljivosti mrtvačnica na mjesnim grobljima. Osiguranje prostora za prikupljanje poginulih i druge provedbene aktivnosti.</w:t>
            </w:r>
          </w:p>
          <w:p w14:paraId="3D6B6DCC" w14:textId="5E92C55A" w:rsidR="00737810" w:rsidRPr="008B37C4" w:rsidRDefault="00737810" w:rsidP="00173450">
            <w:pPr>
              <w:widowControl w:val="0"/>
              <w:autoSpaceDE w:val="0"/>
              <w:adjustRightInd w:val="0"/>
              <w:spacing w:before="0" w:after="0"/>
              <w:rPr>
                <w:bCs/>
                <w:sz w:val="20"/>
                <w:szCs w:val="20"/>
              </w:rPr>
            </w:pPr>
            <w:r w:rsidRPr="008B37C4">
              <w:rPr>
                <w:bCs/>
                <w:sz w:val="20"/>
                <w:szCs w:val="20"/>
              </w:rPr>
              <w:t>Lokacije za ukop su mjesna groblja.</w:t>
            </w:r>
          </w:p>
        </w:tc>
        <w:tc>
          <w:tcPr>
            <w:tcW w:w="3333" w:type="dxa"/>
            <w:vAlign w:val="center"/>
          </w:tcPr>
          <w:p w14:paraId="5D5FEFBE" w14:textId="0D9F6B27" w:rsidR="00737810" w:rsidRPr="008B37C4" w:rsidRDefault="00FE19E7">
            <w:pPr>
              <w:widowControl w:val="0"/>
              <w:numPr>
                <w:ilvl w:val="0"/>
                <w:numId w:val="19"/>
              </w:numPr>
              <w:autoSpaceDE w:val="0"/>
              <w:autoSpaceDN w:val="0"/>
              <w:adjustRightInd w:val="0"/>
              <w:spacing w:before="0" w:after="0"/>
              <w:contextualSpacing/>
              <w:rPr>
                <w:rFonts w:eastAsiaTheme="minorHAnsi"/>
                <w:bCs/>
                <w:color w:val="auto"/>
                <w:sz w:val="20"/>
                <w:szCs w:val="20"/>
              </w:rPr>
            </w:pPr>
            <w:r w:rsidRPr="008B37C4">
              <w:rPr>
                <w:rFonts w:eastAsia="Calibri"/>
                <w:sz w:val="20"/>
                <w:szCs w:val="20"/>
              </w:rPr>
              <w:t>KD Jelen d.o.o.</w:t>
            </w:r>
          </w:p>
        </w:tc>
      </w:tr>
      <w:tr w:rsidR="00173450" w:rsidRPr="002811D2" w14:paraId="24C09412" w14:textId="77777777" w:rsidTr="00307E21">
        <w:trPr>
          <w:trHeight w:val="558"/>
          <w:jc w:val="center"/>
        </w:trPr>
        <w:tc>
          <w:tcPr>
            <w:tcW w:w="0" w:type="auto"/>
            <w:vAlign w:val="center"/>
            <w:hideMark/>
          </w:tcPr>
          <w:p w14:paraId="6FA94CF6" w14:textId="24579EA3" w:rsidR="00173450" w:rsidRPr="008B37C4" w:rsidRDefault="00173450" w:rsidP="00307E21">
            <w:pPr>
              <w:widowControl w:val="0"/>
              <w:autoSpaceDE w:val="0"/>
              <w:adjustRightInd w:val="0"/>
              <w:spacing w:before="0" w:after="0"/>
              <w:ind w:right="34"/>
              <w:jc w:val="center"/>
              <w:rPr>
                <w:b/>
                <w:bCs/>
                <w:sz w:val="20"/>
                <w:szCs w:val="20"/>
              </w:rPr>
            </w:pPr>
            <w:r w:rsidRPr="008B37C4">
              <w:rPr>
                <w:b/>
                <w:bCs/>
                <w:sz w:val="20"/>
                <w:szCs w:val="20"/>
              </w:rPr>
              <w:t>6.</w:t>
            </w:r>
          </w:p>
        </w:tc>
        <w:tc>
          <w:tcPr>
            <w:tcW w:w="1673" w:type="dxa"/>
            <w:vAlign w:val="center"/>
            <w:hideMark/>
          </w:tcPr>
          <w:p w14:paraId="4CFA61D1" w14:textId="77777777" w:rsidR="00173450" w:rsidRPr="008B37C4" w:rsidRDefault="00173450" w:rsidP="00307E21">
            <w:pPr>
              <w:widowControl w:val="0"/>
              <w:autoSpaceDE w:val="0"/>
              <w:adjustRightInd w:val="0"/>
              <w:spacing w:before="0" w:after="0"/>
              <w:ind w:right="34"/>
              <w:jc w:val="center"/>
              <w:rPr>
                <w:b/>
                <w:bCs/>
                <w:sz w:val="20"/>
                <w:szCs w:val="20"/>
              </w:rPr>
            </w:pPr>
            <w:r w:rsidRPr="008B37C4">
              <w:rPr>
                <w:b/>
                <w:bCs/>
                <w:sz w:val="20"/>
                <w:szCs w:val="20"/>
              </w:rPr>
              <w:t>Organizacija pružanja veterinarske pomoći</w:t>
            </w:r>
          </w:p>
        </w:tc>
        <w:tc>
          <w:tcPr>
            <w:tcW w:w="1702" w:type="dxa"/>
            <w:vAlign w:val="center"/>
          </w:tcPr>
          <w:p w14:paraId="6BD93687" w14:textId="2846F8AF" w:rsidR="00173450" w:rsidRPr="008B37C4" w:rsidRDefault="004A4DAB" w:rsidP="00307E21">
            <w:pPr>
              <w:widowControl w:val="0"/>
              <w:autoSpaceDE w:val="0"/>
              <w:adjustRightInd w:val="0"/>
              <w:spacing w:before="0" w:after="0"/>
              <w:jc w:val="center"/>
              <w:rPr>
                <w:bCs/>
                <w:sz w:val="20"/>
                <w:szCs w:val="20"/>
              </w:rPr>
            </w:pPr>
            <w:r w:rsidRPr="008B37C4">
              <w:rPr>
                <w:bCs/>
                <w:color w:val="000000"/>
                <w:sz w:val="20"/>
                <w:szCs w:val="20"/>
              </w:rPr>
              <w:t>Općina Jelenje</w:t>
            </w:r>
          </w:p>
        </w:tc>
        <w:tc>
          <w:tcPr>
            <w:tcW w:w="7216" w:type="dxa"/>
            <w:shd w:val="clear" w:color="auto" w:fill="auto"/>
            <w:vAlign w:val="center"/>
            <w:hideMark/>
          </w:tcPr>
          <w:p w14:paraId="3B3B8C63"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Prikupljanje informacija o stanju objekata za uzgoj životinja i o stoci koja se našla izvan kontrole.</w:t>
            </w:r>
          </w:p>
          <w:p w14:paraId="76857C11"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Analiziranje stanje stočnog fonda i mjere koje je potrebno poduzeti. </w:t>
            </w:r>
          </w:p>
          <w:p w14:paraId="79F58AAA"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Utvrđivanje raspoloživih punktove za smještaj stoke. </w:t>
            </w:r>
          </w:p>
          <w:p w14:paraId="5BD58A93"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Zbrinjavanje/evakuacija stoke iz ugroženih područja. </w:t>
            </w:r>
          </w:p>
          <w:p w14:paraId="2A321C1F"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Organiziranje popisa stoke. </w:t>
            </w:r>
          </w:p>
          <w:p w14:paraId="5F6D8842"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Prevencija i suzbijanje zaraznih bolesti. </w:t>
            </w:r>
          </w:p>
          <w:p w14:paraId="08113242"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Pregled zdravstvenog stanja i smještaja evakuiranih životinja. </w:t>
            </w:r>
          </w:p>
          <w:p w14:paraId="16C1BF22"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Preventivno cijepljenje životinja od mogućih zaraza. </w:t>
            </w:r>
          </w:p>
          <w:p w14:paraId="21CE34D3" w14:textId="77777777" w:rsidR="00173450" w:rsidRPr="008B37C4" w:rsidRDefault="00173450" w:rsidP="00307E21">
            <w:pPr>
              <w:widowControl w:val="0"/>
              <w:autoSpaceDE w:val="0"/>
              <w:autoSpaceDN w:val="0"/>
              <w:adjustRightInd w:val="0"/>
              <w:spacing w:before="0" w:after="0"/>
              <w:contextualSpacing/>
              <w:rPr>
                <w:bCs/>
                <w:color w:val="000000"/>
                <w:sz w:val="20"/>
                <w:szCs w:val="20"/>
              </w:rPr>
            </w:pPr>
            <w:r w:rsidRPr="008B37C4">
              <w:rPr>
                <w:bCs/>
                <w:color w:val="000000"/>
                <w:sz w:val="20"/>
                <w:szCs w:val="20"/>
              </w:rPr>
              <w:t xml:space="preserve">Liječenje, klanje i eutanazija oboljelih životinja. </w:t>
            </w:r>
          </w:p>
          <w:p w14:paraId="3C693D54" w14:textId="7ECD4256" w:rsidR="00173450" w:rsidRPr="008B37C4" w:rsidRDefault="00173450">
            <w:pPr>
              <w:widowControl w:val="0"/>
              <w:numPr>
                <w:ilvl w:val="0"/>
                <w:numId w:val="18"/>
              </w:numPr>
              <w:autoSpaceDE w:val="0"/>
              <w:autoSpaceDN w:val="0"/>
              <w:adjustRightInd w:val="0"/>
              <w:spacing w:before="0" w:after="0"/>
              <w:ind w:left="317" w:hanging="284"/>
              <w:contextualSpacing/>
              <w:jc w:val="left"/>
              <w:rPr>
                <w:bCs/>
                <w:sz w:val="20"/>
                <w:szCs w:val="20"/>
              </w:rPr>
            </w:pPr>
            <w:r w:rsidRPr="008B37C4">
              <w:rPr>
                <w:bCs/>
                <w:color w:val="000000"/>
                <w:sz w:val="20"/>
                <w:szCs w:val="20"/>
              </w:rPr>
              <w:t>Pregled povrijeđene stoke koja bi se nakon klanja mogla koristiti za ljudsku ishranu.</w:t>
            </w:r>
          </w:p>
        </w:tc>
        <w:tc>
          <w:tcPr>
            <w:tcW w:w="3333" w:type="dxa"/>
            <w:shd w:val="clear" w:color="auto" w:fill="auto"/>
            <w:vAlign w:val="center"/>
            <w:hideMark/>
          </w:tcPr>
          <w:p w14:paraId="245ED60A" w14:textId="77777777" w:rsidR="00173450" w:rsidRPr="008B37C4" w:rsidRDefault="00173450">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rFonts w:eastAsia="Calibri"/>
                <w:bCs/>
                <w:sz w:val="20"/>
                <w:szCs w:val="20"/>
              </w:rPr>
              <w:t>Stožer civilne zaštite</w:t>
            </w:r>
          </w:p>
          <w:p w14:paraId="4F30CF3F" w14:textId="56C34BA1" w:rsidR="00173450" w:rsidRPr="008B37C4" w:rsidRDefault="00343129" w:rsidP="006E093B">
            <w:pPr>
              <w:pStyle w:val="Odlomakpopisa"/>
            </w:pPr>
            <w:r w:rsidRPr="008B37C4">
              <w:t>Veterinarska stanica Rijeka</w:t>
            </w:r>
          </w:p>
          <w:p w14:paraId="5C041C5A" w14:textId="5297AF5D" w:rsidR="00237874" w:rsidRPr="008B37C4" w:rsidRDefault="00173450" w:rsidP="006E093B">
            <w:pPr>
              <w:pStyle w:val="Odlomakpopisa"/>
            </w:pPr>
            <w:r w:rsidRPr="008B37C4">
              <w:t>Vlasnici životinja</w:t>
            </w:r>
          </w:p>
        </w:tc>
      </w:tr>
      <w:tr w:rsidR="007A4840" w:rsidRPr="002811D2" w14:paraId="6F0006EB" w14:textId="77777777" w:rsidTr="00307E21">
        <w:trPr>
          <w:trHeight w:val="558"/>
          <w:jc w:val="center"/>
        </w:trPr>
        <w:tc>
          <w:tcPr>
            <w:tcW w:w="0" w:type="auto"/>
            <w:vMerge w:val="restart"/>
            <w:vAlign w:val="center"/>
          </w:tcPr>
          <w:p w14:paraId="2C16778B" w14:textId="2EE139FF" w:rsidR="007A4840" w:rsidRPr="008B37C4" w:rsidRDefault="007A4840" w:rsidP="007A4840">
            <w:pPr>
              <w:widowControl w:val="0"/>
              <w:autoSpaceDE w:val="0"/>
              <w:adjustRightInd w:val="0"/>
              <w:spacing w:before="0" w:after="0"/>
              <w:ind w:right="34"/>
              <w:jc w:val="center"/>
              <w:rPr>
                <w:b/>
                <w:bCs/>
                <w:sz w:val="20"/>
                <w:szCs w:val="20"/>
              </w:rPr>
            </w:pPr>
            <w:r w:rsidRPr="008B37C4">
              <w:rPr>
                <w:b/>
                <w:bCs/>
                <w:sz w:val="20"/>
                <w:szCs w:val="20"/>
              </w:rPr>
              <w:t>7.</w:t>
            </w:r>
          </w:p>
        </w:tc>
        <w:tc>
          <w:tcPr>
            <w:tcW w:w="1673" w:type="dxa"/>
            <w:vMerge w:val="restart"/>
            <w:vAlign w:val="center"/>
          </w:tcPr>
          <w:p w14:paraId="74F4E7C2" w14:textId="33A27D46" w:rsidR="007A4840" w:rsidRPr="008B37C4" w:rsidRDefault="007A4840" w:rsidP="007A4840">
            <w:pPr>
              <w:widowControl w:val="0"/>
              <w:autoSpaceDE w:val="0"/>
              <w:adjustRightInd w:val="0"/>
              <w:spacing w:before="0" w:after="0"/>
              <w:ind w:right="34"/>
              <w:jc w:val="center"/>
              <w:rPr>
                <w:b/>
                <w:bCs/>
                <w:sz w:val="20"/>
                <w:szCs w:val="20"/>
              </w:rPr>
            </w:pPr>
            <w:r w:rsidRPr="008B37C4">
              <w:rPr>
                <w:b/>
                <w:sz w:val="20"/>
                <w:szCs w:val="20"/>
              </w:rPr>
              <w:t>Organizacija humane asanacije i identifikacije poginulih</w:t>
            </w:r>
          </w:p>
        </w:tc>
        <w:tc>
          <w:tcPr>
            <w:tcW w:w="1702" w:type="dxa"/>
            <w:vMerge w:val="restart"/>
            <w:vAlign w:val="center"/>
          </w:tcPr>
          <w:p w14:paraId="7BACC36A" w14:textId="747B2A5F" w:rsidR="007A4840" w:rsidRPr="008B37C4" w:rsidRDefault="00F522DB" w:rsidP="007A4840">
            <w:pPr>
              <w:widowControl w:val="0"/>
              <w:autoSpaceDE w:val="0"/>
              <w:adjustRightInd w:val="0"/>
              <w:spacing w:before="0" w:after="0"/>
              <w:jc w:val="center"/>
              <w:rPr>
                <w:sz w:val="20"/>
                <w:szCs w:val="20"/>
              </w:rPr>
            </w:pPr>
            <w:r w:rsidRPr="008B37C4">
              <w:rPr>
                <w:sz w:val="20"/>
                <w:szCs w:val="20"/>
              </w:rPr>
              <w:t>MUP - II. PP Rijeka</w:t>
            </w:r>
          </w:p>
          <w:p w14:paraId="2DD1A34F" w14:textId="77777777" w:rsidR="007A4840" w:rsidRPr="008B37C4" w:rsidRDefault="007A4840" w:rsidP="007A4840">
            <w:pPr>
              <w:widowControl w:val="0"/>
              <w:autoSpaceDE w:val="0"/>
              <w:adjustRightInd w:val="0"/>
              <w:spacing w:before="0" w:after="0"/>
              <w:jc w:val="center"/>
              <w:rPr>
                <w:sz w:val="20"/>
                <w:szCs w:val="20"/>
              </w:rPr>
            </w:pPr>
          </w:p>
          <w:p w14:paraId="5E72D375" w14:textId="53777F23" w:rsidR="007A4840" w:rsidRPr="008B37C4" w:rsidRDefault="002F507E" w:rsidP="007A4840">
            <w:pPr>
              <w:widowControl w:val="0"/>
              <w:autoSpaceDE w:val="0"/>
              <w:adjustRightInd w:val="0"/>
              <w:spacing w:before="0" w:after="0"/>
              <w:jc w:val="center"/>
              <w:rPr>
                <w:bCs/>
                <w:sz w:val="20"/>
                <w:szCs w:val="20"/>
              </w:rPr>
            </w:pPr>
            <w:r w:rsidRPr="008B37C4">
              <w:rPr>
                <w:bCs/>
                <w:sz w:val="20"/>
                <w:szCs w:val="20"/>
              </w:rPr>
              <w:t xml:space="preserve">Dom zdravlja PGŽ – ispostava Dražice </w:t>
            </w:r>
          </w:p>
          <w:p w14:paraId="726BFCA1" w14:textId="77777777" w:rsidR="007A4840" w:rsidRPr="008B37C4"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33C78FC5" w14:textId="76270D76" w:rsidR="007A4840" w:rsidRPr="008B37C4" w:rsidRDefault="007A4840" w:rsidP="007A4840">
            <w:pPr>
              <w:widowControl w:val="0"/>
              <w:autoSpaceDE w:val="0"/>
              <w:autoSpaceDN w:val="0"/>
              <w:adjustRightInd w:val="0"/>
              <w:spacing w:before="0" w:after="0"/>
              <w:contextualSpacing/>
              <w:rPr>
                <w:bCs/>
                <w:color w:val="000000"/>
                <w:sz w:val="20"/>
                <w:szCs w:val="20"/>
              </w:rPr>
            </w:pPr>
            <w:r w:rsidRPr="008B37C4">
              <w:rPr>
                <w:bCs/>
                <w:sz w:val="20"/>
                <w:szCs w:val="20"/>
              </w:rPr>
              <w:t>Identifikacija i sudsko-medicinska ekspertiza nastradalih osoba vrši se uz prisutnost mrtvozornika, liječnika specijalista sudske medicine i patologije, te predstavnika Policijske uprave.</w:t>
            </w:r>
          </w:p>
        </w:tc>
        <w:tc>
          <w:tcPr>
            <w:tcW w:w="3333" w:type="dxa"/>
            <w:shd w:val="clear" w:color="auto" w:fill="auto"/>
            <w:vAlign w:val="center"/>
          </w:tcPr>
          <w:p w14:paraId="533C5F87" w14:textId="2439387B" w:rsidR="007A4840" w:rsidRPr="008B37C4" w:rsidRDefault="002F507E" w:rsidP="006E093B">
            <w:pPr>
              <w:pStyle w:val="Odlomakpopisa"/>
            </w:pPr>
            <w:r w:rsidRPr="008B37C4">
              <w:t xml:space="preserve">Dom zdravlja PGŽ – ispostava Dražice </w:t>
            </w:r>
          </w:p>
          <w:p w14:paraId="09E345F9" w14:textId="38F8753A" w:rsidR="007A4840" w:rsidRPr="008B37C4" w:rsidRDefault="00F522DB">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sz w:val="20"/>
                <w:szCs w:val="20"/>
              </w:rPr>
              <w:t>MUP - II. PP Rijeka</w:t>
            </w:r>
          </w:p>
        </w:tc>
      </w:tr>
      <w:tr w:rsidR="007A4840" w:rsidRPr="002811D2" w14:paraId="1A2B34DC" w14:textId="77777777" w:rsidTr="00307E21">
        <w:trPr>
          <w:trHeight w:val="558"/>
          <w:jc w:val="center"/>
        </w:trPr>
        <w:tc>
          <w:tcPr>
            <w:tcW w:w="0" w:type="auto"/>
            <w:vMerge/>
            <w:vAlign w:val="center"/>
          </w:tcPr>
          <w:p w14:paraId="3FD8A521"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673" w:type="dxa"/>
            <w:vMerge/>
            <w:vAlign w:val="center"/>
          </w:tcPr>
          <w:p w14:paraId="7543A659"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702" w:type="dxa"/>
            <w:vMerge/>
            <w:vAlign w:val="center"/>
          </w:tcPr>
          <w:p w14:paraId="3F51897C" w14:textId="77777777" w:rsidR="007A4840" w:rsidRPr="008B37C4"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36143C47" w14:textId="2D2D4558" w:rsidR="007A4840" w:rsidRPr="008B37C4" w:rsidRDefault="007A4840" w:rsidP="007A4840">
            <w:pPr>
              <w:widowControl w:val="0"/>
              <w:autoSpaceDE w:val="0"/>
              <w:autoSpaceDN w:val="0"/>
              <w:adjustRightInd w:val="0"/>
              <w:spacing w:before="0" w:after="0"/>
              <w:contextualSpacing/>
              <w:rPr>
                <w:bCs/>
                <w:color w:val="000000"/>
                <w:sz w:val="20"/>
                <w:szCs w:val="20"/>
              </w:rPr>
            </w:pPr>
            <w:r w:rsidRPr="008B37C4">
              <w:rPr>
                <w:bCs/>
                <w:sz w:val="20"/>
                <w:szCs w:val="20"/>
              </w:rPr>
              <w:t>Sanitarni nadzor nad ukapanjem mrtvih.</w:t>
            </w:r>
          </w:p>
        </w:tc>
        <w:tc>
          <w:tcPr>
            <w:tcW w:w="3333" w:type="dxa"/>
            <w:shd w:val="clear" w:color="auto" w:fill="auto"/>
            <w:vAlign w:val="center"/>
          </w:tcPr>
          <w:p w14:paraId="3CCA06BA" w14:textId="77777777" w:rsidR="007A4840" w:rsidRPr="008B37C4" w:rsidRDefault="007A4840" w:rsidP="006E093B">
            <w:pPr>
              <w:pStyle w:val="Odlomakpopisa"/>
            </w:pPr>
            <w:r w:rsidRPr="008B37C4">
              <w:t>pogrebna poduzeća uz djelatnike mjesnih odbora</w:t>
            </w:r>
          </w:p>
          <w:p w14:paraId="41594EA7" w14:textId="2D70EB88" w:rsidR="007A4840" w:rsidRPr="008B37C4" w:rsidRDefault="007A4840">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sz w:val="20"/>
                <w:szCs w:val="20"/>
              </w:rPr>
              <w:t>sanitarna inspekcija</w:t>
            </w:r>
          </w:p>
        </w:tc>
      </w:tr>
      <w:tr w:rsidR="007A4840" w:rsidRPr="002811D2" w14:paraId="69FBD1FA" w14:textId="77777777" w:rsidTr="00307E21">
        <w:trPr>
          <w:trHeight w:val="558"/>
          <w:jc w:val="center"/>
        </w:trPr>
        <w:tc>
          <w:tcPr>
            <w:tcW w:w="0" w:type="auto"/>
            <w:vMerge/>
            <w:vAlign w:val="center"/>
          </w:tcPr>
          <w:p w14:paraId="5E63B684"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673" w:type="dxa"/>
            <w:vMerge/>
            <w:vAlign w:val="center"/>
          </w:tcPr>
          <w:p w14:paraId="325DCA0F" w14:textId="77777777" w:rsidR="007A4840" w:rsidRPr="008B37C4" w:rsidRDefault="007A4840" w:rsidP="007A4840">
            <w:pPr>
              <w:widowControl w:val="0"/>
              <w:autoSpaceDE w:val="0"/>
              <w:adjustRightInd w:val="0"/>
              <w:spacing w:before="0" w:after="0"/>
              <w:ind w:right="34"/>
              <w:jc w:val="center"/>
              <w:rPr>
                <w:b/>
                <w:bCs/>
                <w:sz w:val="20"/>
                <w:szCs w:val="20"/>
              </w:rPr>
            </w:pPr>
          </w:p>
        </w:tc>
        <w:tc>
          <w:tcPr>
            <w:tcW w:w="1702" w:type="dxa"/>
            <w:vMerge/>
            <w:vAlign w:val="center"/>
          </w:tcPr>
          <w:p w14:paraId="531D6EB3" w14:textId="77777777" w:rsidR="007A4840" w:rsidRPr="008B37C4" w:rsidRDefault="007A4840" w:rsidP="007A4840">
            <w:pPr>
              <w:widowControl w:val="0"/>
              <w:autoSpaceDE w:val="0"/>
              <w:adjustRightInd w:val="0"/>
              <w:spacing w:before="0" w:after="0"/>
              <w:jc w:val="center"/>
              <w:rPr>
                <w:bCs/>
                <w:color w:val="000000"/>
                <w:sz w:val="20"/>
                <w:szCs w:val="20"/>
              </w:rPr>
            </w:pPr>
          </w:p>
        </w:tc>
        <w:tc>
          <w:tcPr>
            <w:tcW w:w="7216" w:type="dxa"/>
            <w:shd w:val="clear" w:color="auto" w:fill="auto"/>
            <w:vAlign w:val="center"/>
          </w:tcPr>
          <w:p w14:paraId="600891B4" w14:textId="77777777" w:rsidR="007A4840" w:rsidRPr="008B37C4" w:rsidRDefault="007A4840" w:rsidP="007A4840">
            <w:pPr>
              <w:widowControl w:val="0"/>
              <w:autoSpaceDE w:val="0"/>
              <w:adjustRightInd w:val="0"/>
              <w:spacing w:before="0"/>
              <w:rPr>
                <w:bCs/>
                <w:sz w:val="20"/>
                <w:szCs w:val="20"/>
              </w:rPr>
            </w:pPr>
            <w:r w:rsidRPr="008B37C4">
              <w:rPr>
                <w:bCs/>
                <w:sz w:val="20"/>
                <w:szCs w:val="20"/>
              </w:rPr>
              <w:t>Osiguranje prostora za prikupljanje poginulih i druge provedbene aktivnosti.</w:t>
            </w:r>
          </w:p>
          <w:p w14:paraId="2B2CAD48" w14:textId="25540DC0" w:rsidR="007A4840" w:rsidRPr="008B37C4" w:rsidRDefault="007A4840" w:rsidP="007A4840">
            <w:pPr>
              <w:widowControl w:val="0"/>
              <w:autoSpaceDE w:val="0"/>
              <w:autoSpaceDN w:val="0"/>
              <w:adjustRightInd w:val="0"/>
              <w:spacing w:before="0" w:after="0"/>
              <w:contextualSpacing/>
              <w:rPr>
                <w:bCs/>
                <w:color w:val="000000"/>
                <w:sz w:val="20"/>
                <w:szCs w:val="20"/>
              </w:rPr>
            </w:pPr>
            <w:r w:rsidRPr="008B37C4">
              <w:rPr>
                <w:bCs/>
                <w:sz w:val="20"/>
                <w:szCs w:val="20"/>
              </w:rPr>
              <w:t xml:space="preserve">Lokacije za ukop su mjesna groblja na području </w:t>
            </w:r>
            <w:r w:rsidR="004A4DAB" w:rsidRPr="008B37C4">
              <w:rPr>
                <w:bCs/>
                <w:sz w:val="20"/>
                <w:szCs w:val="20"/>
              </w:rPr>
              <w:t>Općine Jelenje</w:t>
            </w:r>
            <w:r w:rsidRPr="008B37C4">
              <w:rPr>
                <w:bCs/>
                <w:sz w:val="20"/>
                <w:szCs w:val="20"/>
              </w:rPr>
              <w:t>.</w:t>
            </w:r>
          </w:p>
        </w:tc>
        <w:tc>
          <w:tcPr>
            <w:tcW w:w="3333" w:type="dxa"/>
            <w:shd w:val="clear" w:color="auto" w:fill="auto"/>
            <w:vAlign w:val="center"/>
          </w:tcPr>
          <w:p w14:paraId="6C007E57" w14:textId="6ADC0B8B" w:rsidR="007A4840" w:rsidRPr="008B37C4" w:rsidRDefault="00FE19E7">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sz w:val="20"/>
                <w:szCs w:val="20"/>
              </w:rPr>
              <w:t>KD Jelen d.o.o.</w:t>
            </w:r>
          </w:p>
        </w:tc>
      </w:tr>
      <w:tr w:rsidR="00737810" w:rsidRPr="002811D2" w14:paraId="7897A5D2" w14:textId="77777777" w:rsidTr="00307E21">
        <w:trPr>
          <w:trHeight w:val="558"/>
          <w:jc w:val="center"/>
        </w:trPr>
        <w:tc>
          <w:tcPr>
            <w:tcW w:w="0" w:type="auto"/>
            <w:vAlign w:val="center"/>
          </w:tcPr>
          <w:p w14:paraId="4F1880C0" w14:textId="2BC34457" w:rsidR="00737810" w:rsidRPr="008B37C4" w:rsidRDefault="007A4840" w:rsidP="00737810">
            <w:pPr>
              <w:widowControl w:val="0"/>
              <w:autoSpaceDE w:val="0"/>
              <w:adjustRightInd w:val="0"/>
              <w:spacing w:before="0" w:after="0"/>
              <w:ind w:right="34"/>
              <w:jc w:val="center"/>
              <w:rPr>
                <w:b/>
                <w:bCs/>
                <w:sz w:val="20"/>
                <w:szCs w:val="20"/>
              </w:rPr>
            </w:pPr>
            <w:r w:rsidRPr="008B37C4">
              <w:rPr>
                <w:b/>
                <w:bCs/>
                <w:color w:val="000000"/>
                <w:sz w:val="20"/>
                <w:szCs w:val="20"/>
              </w:rPr>
              <w:t>8</w:t>
            </w:r>
            <w:r w:rsidR="00737810" w:rsidRPr="008B37C4">
              <w:rPr>
                <w:b/>
                <w:bCs/>
                <w:color w:val="000000"/>
                <w:sz w:val="20"/>
                <w:szCs w:val="20"/>
              </w:rPr>
              <w:t>.</w:t>
            </w:r>
          </w:p>
        </w:tc>
        <w:tc>
          <w:tcPr>
            <w:tcW w:w="1673" w:type="dxa"/>
            <w:vAlign w:val="center"/>
          </w:tcPr>
          <w:p w14:paraId="7A1027E7" w14:textId="1C61200A" w:rsidR="00737810" w:rsidRPr="008B37C4" w:rsidRDefault="00737810" w:rsidP="00737810">
            <w:pPr>
              <w:widowControl w:val="0"/>
              <w:autoSpaceDE w:val="0"/>
              <w:adjustRightInd w:val="0"/>
              <w:spacing w:before="0" w:after="0"/>
              <w:ind w:right="34"/>
              <w:jc w:val="center"/>
              <w:rPr>
                <w:b/>
                <w:bCs/>
                <w:sz w:val="20"/>
                <w:szCs w:val="20"/>
              </w:rPr>
            </w:pPr>
            <w:r w:rsidRPr="008B37C4">
              <w:rPr>
                <w:b/>
                <w:bCs/>
                <w:color w:val="000000"/>
                <w:sz w:val="20"/>
                <w:szCs w:val="20"/>
              </w:rPr>
              <w:t>Organizacija provođenja animalne asanacije</w:t>
            </w:r>
          </w:p>
        </w:tc>
        <w:tc>
          <w:tcPr>
            <w:tcW w:w="1702" w:type="dxa"/>
            <w:vAlign w:val="center"/>
          </w:tcPr>
          <w:p w14:paraId="58D7C72C" w14:textId="4FC3AC45" w:rsidR="00737810" w:rsidRPr="008B37C4" w:rsidRDefault="004A4DAB" w:rsidP="00737810">
            <w:pPr>
              <w:widowControl w:val="0"/>
              <w:autoSpaceDE w:val="0"/>
              <w:adjustRightInd w:val="0"/>
              <w:spacing w:before="0" w:after="0"/>
              <w:jc w:val="center"/>
              <w:rPr>
                <w:bCs/>
                <w:sz w:val="20"/>
                <w:szCs w:val="20"/>
              </w:rPr>
            </w:pPr>
            <w:r w:rsidRPr="008B37C4">
              <w:rPr>
                <w:bCs/>
                <w:color w:val="000000"/>
                <w:sz w:val="20"/>
                <w:szCs w:val="20"/>
              </w:rPr>
              <w:t>Općina Jelenje</w:t>
            </w:r>
          </w:p>
        </w:tc>
        <w:tc>
          <w:tcPr>
            <w:tcW w:w="7216" w:type="dxa"/>
            <w:vAlign w:val="center"/>
          </w:tcPr>
          <w:p w14:paraId="2E43DA2A" w14:textId="3E0C0D42" w:rsidR="00737810" w:rsidRPr="008B37C4" w:rsidRDefault="00737810" w:rsidP="00737810">
            <w:pPr>
              <w:widowControl w:val="0"/>
              <w:autoSpaceDE w:val="0"/>
              <w:adjustRightInd w:val="0"/>
              <w:spacing w:before="0" w:after="0"/>
              <w:ind w:left="33"/>
              <w:rPr>
                <w:bCs/>
                <w:sz w:val="20"/>
                <w:szCs w:val="20"/>
              </w:rPr>
            </w:pPr>
            <w:r w:rsidRPr="008B37C4">
              <w:rPr>
                <w:bCs/>
                <w:sz w:val="20"/>
                <w:szCs w:val="20"/>
              </w:rPr>
              <w:t xml:space="preserve">Za saniranje posljedica koje mogu nastati od uginulih životinja angažirat će se </w:t>
            </w:r>
            <w:r w:rsidR="00343129" w:rsidRPr="008B37C4">
              <w:rPr>
                <w:bCs/>
                <w:sz w:val="20"/>
                <w:szCs w:val="20"/>
              </w:rPr>
              <w:t>Veterinarska stanica Rijeka</w:t>
            </w:r>
            <w:r w:rsidRPr="008B37C4">
              <w:rPr>
                <w:bCs/>
                <w:sz w:val="20"/>
                <w:szCs w:val="20"/>
              </w:rPr>
              <w:t xml:space="preserve">. Za potrebe prikupljanja životinjskih lešina u </w:t>
            </w:r>
            <w:r w:rsidR="00171B2E" w:rsidRPr="008B37C4">
              <w:rPr>
                <w:bCs/>
                <w:sz w:val="20"/>
                <w:szCs w:val="20"/>
              </w:rPr>
              <w:t>Veterinarskoj stanici Rijeka</w:t>
            </w:r>
            <w:r w:rsidRPr="008B37C4">
              <w:rPr>
                <w:bCs/>
                <w:sz w:val="20"/>
                <w:szCs w:val="20"/>
              </w:rPr>
              <w:t xml:space="preserve">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6900BF5E" w14:textId="1522DBC9" w:rsidR="00737810" w:rsidRPr="008B37C4" w:rsidRDefault="00737810" w:rsidP="00737810">
            <w:pPr>
              <w:widowControl w:val="0"/>
              <w:autoSpaceDE w:val="0"/>
              <w:adjustRightInd w:val="0"/>
              <w:spacing w:before="0" w:after="0"/>
              <w:rPr>
                <w:bCs/>
                <w:sz w:val="20"/>
                <w:szCs w:val="20"/>
              </w:rPr>
            </w:pPr>
            <w:r w:rsidRPr="008B37C4">
              <w:rPr>
                <w:bCs/>
                <w:sz w:val="20"/>
                <w:szCs w:val="20"/>
              </w:rPr>
              <w:t xml:space="preserve">Ukoliko životinjske lešine nije moguće otpremiti radi daljnje utilizacije putem sabirališta nusproizvoda u kafileriju,  lokacije za ukop životinjskih lešina odrediti će </w:t>
            </w:r>
            <w:r w:rsidR="002C1549" w:rsidRPr="009B4842">
              <w:rPr>
                <w:bCs/>
                <w:color w:val="FF0000"/>
                <w:sz w:val="20"/>
                <w:szCs w:val="20"/>
              </w:rPr>
              <w:t>O</w:t>
            </w:r>
            <w:r w:rsidR="002C1549" w:rsidRPr="008B37C4">
              <w:rPr>
                <w:bCs/>
                <w:sz w:val="20"/>
                <w:szCs w:val="20"/>
              </w:rPr>
              <w:t>pćinski načelnik</w:t>
            </w:r>
            <w:r w:rsidRPr="008B37C4">
              <w:rPr>
                <w:bCs/>
                <w:sz w:val="20"/>
                <w:szCs w:val="20"/>
              </w:rPr>
              <w:t xml:space="preserve"> svojom odlukom, uz prethodnu suglasnost veterinarske inspekcije.</w:t>
            </w:r>
          </w:p>
        </w:tc>
        <w:tc>
          <w:tcPr>
            <w:tcW w:w="3333" w:type="dxa"/>
            <w:vAlign w:val="center"/>
          </w:tcPr>
          <w:p w14:paraId="5CBA77ED" w14:textId="730414F3" w:rsidR="00737810" w:rsidRPr="008B37C4" w:rsidRDefault="00343129" w:rsidP="006E093B">
            <w:pPr>
              <w:pStyle w:val="Odlomakpopisa"/>
              <w:rPr>
                <w:rFonts w:eastAsia="Calibri"/>
              </w:rPr>
            </w:pPr>
            <w:r w:rsidRPr="008B37C4">
              <w:t>Veterinarska stanica Rijeka</w:t>
            </w:r>
            <w:r w:rsidR="00B926AF" w:rsidRPr="008B37C4">
              <w:tab/>
            </w:r>
          </w:p>
        </w:tc>
      </w:tr>
      <w:tr w:rsidR="00173450" w:rsidRPr="002811D2" w14:paraId="2D1CD88C" w14:textId="77777777" w:rsidTr="00307E21">
        <w:trPr>
          <w:trHeight w:val="1057"/>
          <w:jc w:val="center"/>
        </w:trPr>
        <w:tc>
          <w:tcPr>
            <w:tcW w:w="0" w:type="auto"/>
            <w:vAlign w:val="center"/>
            <w:hideMark/>
          </w:tcPr>
          <w:p w14:paraId="0D2E11EF" w14:textId="0CFAFF3F" w:rsidR="00173450" w:rsidRPr="008B37C4" w:rsidRDefault="007A4840" w:rsidP="00173450">
            <w:pPr>
              <w:widowControl w:val="0"/>
              <w:autoSpaceDE w:val="0"/>
              <w:adjustRightInd w:val="0"/>
              <w:spacing w:before="0" w:after="0"/>
              <w:ind w:right="34"/>
              <w:jc w:val="center"/>
              <w:rPr>
                <w:b/>
                <w:bCs/>
                <w:sz w:val="20"/>
                <w:szCs w:val="20"/>
              </w:rPr>
            </w:pPr>
            <w:r w:rsidRPr="008B37C4">
              <w:rPr>
                <w:b/>
                <w:bCs/>
                <w:sz w:val="20"/>
                <w:szCs w:val="20"/>
              </w:rPr>
              <w:t>9</w:t>
            </w:r>
            <w:r w:rsidR="00173450" w:rsidRPr="008B37C4">
              <w:rPr>
                <w:b/>
                <w:bCs/>
                <w:sz w:val="20"/>
                <w:szCs w:val="20"/>
              </w:rPr>
              <w:t>.</w:t>
            </w:r>
          </w:p>
        </w:tc>
        <w:tc>
          <w:tcPr>
            <w:tcW w:w="1673" w:type="dxa"/>
            <w:vAlign w:val="center"/>
            <w:hideMark/>
          </w:tcPr>
          <w:p w14:paraId="3B72BE30" w14:textId="77777777" w:rsidR="00173450" w:rsidRPr="008B37C4" w:rsidRDefault="00173450" w:rsidP="00173450">
            <w:pPr>
              <w:widowControl w:val="0"/>
              <w:autoSpaceDE w:val="0"/>
              <w:adjustRightInd w:val="0"/>
              <w:spacing w:before="0" w:after="0"/>
              <w:ind w:right="-129"/>
              <w:jc w:val="center"/>
              <w:rPr>
                <w:b/>
                <w:bCs/>
                <w:sz w:val="20"/>
                <w:szCs w:val="20"/>
              </w:rPr>
            </w:pPr>
            <w:r w:rsidRPr="008B37C4">
              <w:rPr>
                <w:b/>
                <w:bCs/>
                <w:sz w:val="20"/>
                <w:szCs w:val="20"/>
              </w:rPr>
              <w:t>Obavješćivanje stanovništva</w:t>
            </w:r>
          </w:p>
        </w:tc>
        <w:tc>
          <w:tcPr>
            <w:tcW w:w="1702" w:type="dxa"/>
            <w:vAlign w:val="center"/>
          </w:tcPr>
          <w:p w14:paraId="700232CF" w14:textId="77777777" w:rsidR="00173450" w:rsidRPr="008B37C4" w:rsidRDefault="00173450" w:rsidP="00173450">
            <w:pPr>
              <w:widowControl w:val="0"/>
              <w:autoSpaceDE w:val="0"/>
              <w:adjustRightInd w:val="0"/>
              <w:spacing w:before="0" w:after="0"/>
              <w:jc w:val="center"/>
              <w:rPr>
                <w:bCs/>
                <w:sz w:val="20"/>
                <w:szCs w:val="20"/>
              </w:rPr>
            </w:pPr>
          </w:p>
        </w:tc>
        <w:tc>
          <w:tcPr>
            <w:tcW w:w="7216" w:type="dxa"/>
            <w:vAlign w:val="center"/>
            <w:hideMark/>
          </w:tcPr>
          <w:p w14:paraId="3BF71267" w14:textId="2D8F332B" w:rsidR="00173450" w:rsidRPr="008B37C4" w:rsidRDefault="00173450" w:rsidP="00173450">
            <w:pPr>
              <w:widowControl w:val="0"/>
              <w:autoSpaceDE w:val="0"/>
              <w:adjustRightInd w:val="0"/>
              <w:spacing w:before="0" w:after="0"/>
              <w:rPr>
                <w:bCs/>
                <w:sz w:val="20"/>
                <w:szCs w:val="20"/>
              </w:rPr>
            </w:pPr>
            <w:r w:rsidRPr="008B37C4">
              <w:rPr>
                <w:bCs/>
                <w:sz w:val="20"/>
                <w:szCs w:val="20"/>
              </w:rPr>
              <w:t xml:space="preserve">Obavijest sredstvima javnog priopćavanja daje </w:t>
            </w:r>
            <w:r w:rsidR="00E60723" w:rsidRPr="009B4842">
              <w:rPr>
                <w:bCs/>
                <w:color w:val="FF0000"/>
                <w:sz w:val="20"/>
                <w:szCs w:val="20"/>
              </w:rPr>
              <w:t>O</w:t>
            </w:r>
            <w:r w:rsidR="00E60723" w:rsidRPr="008B37C4">
              <w:rPr>
                <w:bCs/>
                <w:sz w:val="20"/>
                <w:szCs w:val="20"/>
              </w:rPr>
              <w:t xml:space="preserve">pćinski </w:t>
            </w:r>
            <w:r w:rsidR="002C1549" w:rsidRPr="008B37C4">
              <w:rPr>
                <w:bCs/>
                <w:sz w:val="20"/>
                <w:szCs w:val="20"/>
              </w:rPr>
              <w:t xml:space="preserve"> načelnik</w:t>
            </w:r>
            <w:r w:rsidRPr="008B37C4">
              <w:rPr>
                <w:bCs/>
                <w:sz w:val="20"/>
                <w:szCs w:val="20"/>
              </w:rPr>
              <w:t xml:space="preserve"> ili osoba koju on ovlasti. </w:t>
            </w:r>
          </w:p>
          <w:p w14:paraId="1089C087"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Obavijest sadrži:</w:t>
            </w:r>
          </w:p>
          <w:p w14:paraId="0FABBCFC"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Stanje na pogođenom području</w:t>
            </w:r>
          </w:p>
          <w:p w14:paraId="4A7DBD07"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Opasnostima za ljude, materijalna dobra i okoliš,</w:t>
            </w:r>
          </w:p>
          <w:p w14:paraId="54C99932"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Mjerama koje se poduzimaju,</w:t>
            </w:r>
          </w:p>
          <w:p w14:paraId="55070355"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xml:space="preserve">- Putovima evakuacije, lokacijama za prihvat i pružanje medicinske  </w:t>
            </w:r>
          </w:p>
          <w:p w14:paraId="0917AA80"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xml:space="preserve">  pomoći,</w:t>
            </w:r>
          </w:p>
          <w:p w14:paraId="6BF4A313"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Provođenje osobne i uzajamne zaštite,</w:t>
            </w:r>
          </w:p>
          <w:p w14:paraId="2321010C"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Sudjelovanju i suradnji s operativnim snagama sustava civilne zaštite</w:t>
            </w:r>
          </w:p>
          <w:p w14:paraId="7D5B18DC" w14:textId="77777777" w:rsidR="00173450" w:rsidRPr="008B37C4" w:rsidRDefault="00173450" w:rsidP="00173450">
            <w:pPr>
              <w:widowControl w:val="0"/>
              <w:autoSpaceDE w:val="0"/>
              <w:adjustRightInd w:val="0"/>
              <w:spacing w:before="0" w:after="0"/>
              <w:rPr>
                <w:bCs/>
                <w:sz w:val="20"/>
                <w:szCs w:val="20"/>
              </w:rPr>
            </w:pPr>
            <w:r w:rsidRPr="008B37C4">
              <w:rPr>
                <w:bCs/>
                <w:sz w:val="20"/>
                <w:szCs w:val="20"/>
              </w:rPr>
              <w:t>- Pristupu dodatnim informacijama,</w:t>
            </w:r>
          </w:p>
          <w:p w14:paraId="498FBCCA" w14:textId="643CBD13" w:rsidR="00173450" w:rsidRPr="008B37C4" w:rsidRDefault="00173450" w:rsidP="00173450">
            <w:pPr>
              <w:widowControl w:val="0"/>
              <w:autoSpaceDE w:val="0"/>
              <w:adjustRightInd w:val="0"/>
              <w:spacing w:before="0" w:after="0"/>
              <w:rPr>
                <w:bCs/>
                <w:sz w:val="20"/>
                <w:szCs w:val="20"/>
              </w:rPr>
            </w:pPr>
            <w:r w:rsidRPr="008B37C4">
              <w:rPr>
                <w:bCs/>
                <w:sz w:val="20"/>
                <w:szCs w:val="20"/>
              </w:rPr>
              <w:t>- Ostalim činjenicama u svezi sa specifičnim okolnostima događaja.</w:t>
            </w:r>
          </w:p>
        </w:tc>
        <w:tc>
          <w:tcPr>
            <w:tcW w:w="3333" w:type="dxa"/>
            <w:vAlign w:val="center"/>
            <w:hideMark/>
          </w:tcPr>
          <w:p w14:paraId="2A4A7F28" w14:textId="5459A417" w:rsidR="00173450" w:rsidRPr="008B37C4" w:rsidRDefault="00E60723" w:rsidP="006E093B">
            <w:pPr>
              <w:pStyle w:val="Odlomakpopisa"/>
            </w:pPr>
            <w:r w:rsidRPr="008B37C4">
              <w:t xml:space="preserve">Općinski </w:t>
            </w:r>
            <w:r w:rsidR="002C1549" w:rsidRPr="008B37C4">
              <w:t xml:space="preserve"> načelnik</w:t>
            </w:r>
            <w:r w:rsidR="00173450" w:rsidRPr="008B37C4">
              <w:t>,</w:t>
            </w:r>
          </w:p>
          <w:p w14:paraId="3E84631B" w14:textId="025728EF" w:rsidR="00173450" w:rsidRPr="008B37C4" w:rsidRDefault="00173450" w:rsidP="006E093B">
            <w:pPr>
              <w:pStyle w:val="Odlomakpopisa"/>
            </w:pPr>
            <w:r w:rsidRPr="008B37C4">
              <w:t>Povjerenici i zamjenici povjerenika civilne zaštite,</w:t>
            </w:r>
          </w:p>
          <w:p w14:paraId="06FCD8FB" w14:textId="77777777" w:rsidR="00173450" w:rsidRPr="008B37C4" w:rsidRDefault="00173450" w:rsidP="006E093B">
            <w:pPr>
              <w:pStyle w:val="Odlomakpopisa"/>
            </w:pPr>
            <w:r w:rsidRPr="008B37C4">
              <w:t>Mediji.</w:t>
            </w:r>
          </w:p>
        </w:tc>
      </w:tr>
      <w:tr w:rsidR="00173450" w:rsidRPr="002811D2" w14:paraId="19CA9867" w14:textId="77777777" w:rsidTr="00307E21">
        <w:trPr>
          <w:trHeight w:val="1057"/>
          <w:jc w:val="center"/>
        </w:trPr>
        <w:tc>
          <w:tcPr>
            <w:tcW w:w="0" w:type="auto"/>
            <w:vAlign w:val="center"/>
            <w:hideMark/>
          </w:tcPr>
          <w:p w14:paraId="4FA8117E" w14:textId="35C252E3" w:rsidR="00173450" w:rsidRPr="008B37C4" w:rsidRDefault="007A4840" w:rsidP="00173450">
            <w:pPr>
              <w:widowControl w:val="0"/>
              <w:autoSpaceDE w:val="0"/>
              <w:adjustRightInd w:val="0"/>
              <w:spacing w:before="0" w:after="0"/>
              <w:ind w:right="34"/>
              <w:jc w:val="center"/>
              <w:rPr>
                <w:b/>
                <w:bCs/>
                <w:sz w:val="20"/>
                <w:szCs w:val="20"/>
              </w:rPr>
            </w:pPr>
            <w:r w:rsidRPr="008B37C4">
              <w:rPr>
                <w:b/>
                <w:bCs/>
                <w:sz w:val="20"/>
                <w:szCs w:val="20"/>
              </w:rPr>
              <w:t>10</w:t>
            </w:r>
            <w:r w:rsidR="00173450" w:rsidRPr="008B37C4">
              <w:rPr>
                <w:b/>
                <w:bCs/>
                <w:sz w:val="20"/>
                <w:szCs w:val="20"/>
              </w:rPr>
              <w:t>.</w:t>
            </w:r>
          </w:p>
        </w:tc>
        <w:tc>
          <w:tcPr>
            <w:tcW w:w="1673" w:type="dxa"/>
            <w:shd w:val="clear" w:color="auto" w:fill="auto"/>
            <w:vAlign w:val="center"/>
            <w:hideMark/>
          </w:tcPr>
          <w:p w14:paraId="7DB3FDF7" w14:textId="3AF506BF" w:rsidR="00173450" w:rsidRPr="008B37C4" w:rsidRDefault="00173450" w:rsidP="00173450">
            <w:pPr>
              <w:widowControl w:val="0"/>
              <w:autoSpaceDE w:val="0"/>
              <w:adjustRightInd w:val="0"/>
              <w:spacing w:before="0" w:after="0"/>
              <w:ind w:right="-129"/>
              <w:jc w:val="center"/>
              <w:rPr>
                <w:b/>
                <w:bCs/>
                <w:sz w:val="20"/>
                <w:szCs w:val="20"/>
              </w:rPr>
            </w:pPr>
            <w:r w:rsidRPr="008B37C4">
              <w:rPr>
                <w:b/>
                <w:bCs/>
                <w:color w:val="000000"/>
                <w:sz w:val="20"/>
                <w:szCs w:val="20"/>
              </w:rPr>
              <w:t>Troškovi angažiranih pravnih osoba i redovnih službi</w:t>
            </w:r>
          </w:p>
        </w:tc>
        <w:tc>
          <w:tcPr>
            <w:tcW w:w="1702" w:type="dxa"/>
            <w:vAlign w:val="center"/>
          </w:tcPr>
          <w:p w14:paraId="61F40EBB" w14:textId="4D5D1D55" w:rsidR="00173450" w:rsidRPr="008B37C4" w:rsidRDefault="004A4DAB" w:rsidP="00173450">
            <w:pPr>
              <w:widowControl w:val="0"/>
              <w:autoSpaceDE w:val="0"/>
              <w:adjustRightInd w:val="0"/>
              <w:spacing w:before="0" w:after="0"/>
              <w:jc w:val="center"/>
              <w:rPr>
                <w:bCs/>
                <w:sz w:val="20"/>
                <w:szCs w:val="20"/>
              </w:rPr>
            </w:pPr>
            <w:r w:rsidRPr="008B37C4">
              <w:rPr>
                <w:bCs/>
                <w:color w:val="000000"/>
                <w:sz w:val="20"/>
                <w:szCs w:val="20"/>
              </w:rPr>
              <w:t>Općina Jelenje</w:t>
            </w:r>
          </w:p>
        </w:tc>
        <w:tc>
          <w:tcPr>
            <w:tcW w:w="7216" w:type="dxa"/>
            <w:shd w:val="clear" w:color="auto" w:fill="auto"/>
            <w:vAlign w:val="center"/>
            <w:hideMark/>
          </w:tcPr>
          <w:p w14:paraId="7D22DBD9" w14:textId="2782B432" w:rsidR="00173450" w:rsidRPr="008B37C4" w:rsidRDefault="00173450" w:rsidP="00173450">
            <w:pPr>
              <w:widowControl w:val="0"/>
              <w:autoSpaceDE w:val="0"/>
              <w:adjustRightInd w:val="0"/>
              <w:spacing w:before="0" w:after="0"/>
              <w:rPr>
                <w:bCs/>
                <w:sz w:val="20"/>
                <w:szCs w:val="20"/>
              </w:rPr>
            </w:pPr>
            <w:r w:rsidRPr="008B37C4">
              <w:rPr>
                <w:bCs/>
                <w:color w:val="000000"/>
                <w:sz w:val="20"/>
                <w:szCs w:val="20"/>
              </w:rPr>
              <w:t>Troškove angažiranih pravnih osoba i redovnih službi vršit će se prema stvarno izvršenim poslovima i po važećim cijenama u trenutku izvršenja zadataka.</w:t>
            </w:r>
          </w:p>
        </w:tc>
        <w:tc>
          <w:tcPr>
            <w:tcW w:w="3333" w:type="dxa"/>
            <w:shd w:val="clear" w:color="auto" w:fill="auto"/>
            <w:vAlign w:val="center"/>
            <w:hideMark/>
          </w:tcPr>
          <w:p w14:paraId="44CB1DA4" w14:textId="1E8A1DAD" w:rsidR="00173450" w:rsidRPr="008B37C4" w:rsidRDefault="00E60723">
            <w:pPr>
              <w:framePr w:hSpace="180" w:wrap="around" w:hAnchor="margin" w:xAlign="center" w:y="842"/>
              <w:widowControl w:val="0"/>
              <w:numPr>
                <w:ilvl w:val="0"/>
                <w:numId w:val="19"/>
              </w:numPr>
              <w:autoSpaceDE w:val="0"/>
              <w:autoSpaceDN w:val="0"/>
              <w:adjustRightInd w:val="0"/>
              <w:spacing w:before="0" w:after="0"/>
              <w:contextualSpacing/>
              <w:rPr>
                <w:rFonts w:eastAsia="Calibri"/>
                <w:bCs/>
                <w:sz w:val="20"/>
                <w:szCs w:val="20"/>
              </w:rPr>
            </w:pPr>
            <w:r w:rsidRPr="008B37C4">
              <w:rPr>
                <w:rFonts w:eastAsia="Calibri"/>
                <w:bCs/>
                <w:sz w:val="20"/>
                <w:szCs w:val="20"/>
              </w:rPr>
              <w:t xml:space="preserve">Općinski </w:t>
            </w:r>
            <w:r w:rsidR="002C1549" w:rsidRPr="008B37C4">
              <w:rPr>
                <w:rFonts w:eastAsia="Calibri"/>
                <w:bCs/>
                <w:sz w:val="20"/>
                <w:szCs w:val="20"/>
              </w:rPr>
              <w:t xml:space="preserve"> načelnik</w:t>
            </w:r>
          </w:p>
          <w:p w14:paraId="3D58FC0F" w14:textId="61C64A49" w:rsidR="00173450" w:rsidRPr="008B37C4" w:rsidRDefault="004A4DAB" w:rsidP="006E093B">
            <w:pPr>
              <w:pStyle w:val="Odlomakpopisa"/>
            </w:pPr>
            <w:r w:rsidRPr="008B37C4">
              <w:t>Općina Jelenje</w:t>
            </w:r>
          </w:p>
        </w:tc>
      </w:tr>
    </w:tbl>
    <w:p w14:paraId="1AD26369" w14:textId="7556725A" w:rsidR="00872CFA" w:rsidRPr="002811D2" w:rsidRDefault="00872CFA" w:rsidP="00872CFA">
      <w:pPr>
        <w:tabs>
          <w:tab w:val="left" w:pos="960"/>
        </w:tabs>
        <w:rPr>
          <w:highlight w:val="yellow"/>
          <w:lang w:bidi="en-US"/>
        </w:rPr>
      </w:pPr>
    </w:p>
    <w:p w14:paraId="106DD9B7" w14:textId="6145EE10" w:rsidR="00FA3F53" w:rsidRPr="002811D2" w:rsidRDefault="00FA3F53" w:rsidP="00872CFA">
      <w:pPr>
        <w:tabs>
          <w:tab w:val="left" w:pos="960"/>
        </w:tabs>
        <w:rPr>
          <w:highlight w:val="yellow"/>
          <w:lang w:bidi="en-US"/>
        </w:rPr>
      </w:pPr>
    </w:p>
    <w:p w14:paraId="52CAB893" w14:textId="32400DA0" w:rsidR="00FA3F53" w:rsidRPr="002811D2" w:rsidRDefault="00FA3F53" w:rsidP="00872CFA">
      <w:pPr>
        <w:tabs>
          <w:tab w:val="left" w:pos="960"/>
        </w:tabs>
        <w:rPr>
          <w:highlight w:val="yellow"/>
          <w:lang w:bidi="en-US"/>
        </w:rPr>
      </w:pPr>
    </w:p>
    <w:p w14:paraId="5E577A9B" w14:textId="5D077116" w:rsidR="00703497" w:rsidRPr="002811D2" w:rsidRDefault="00703497" w:rsidP="00872CFA">
      <w:pPr>
        <w:tabs>
          <w:tab w:val="left" w:pos="960"/>
        </w:tabs>
        <w:rPr>
          <w:highlight w:val="yellow"/>
          <w:lang w:bidi="en-US"/>
        </w:rPr>
      </w:pPr>
    </w:p>
    <w:p w14:paraId="018A3E99" w14:textId="2F9032BF" w:rsidR="00703497" w:rsidRPr="002811D2" w:rsidRDefault="00703497" w:rsidP="00872CFA">
      <w:pPr>
        <w:tabs>
          <w:tab w:val="left" w:pos="960"/>
        </w:tabs>
        <w:rPr>
          <w:highlight w:val="yellow"/>
          <w:lang w:bidi="en-US"/>
        </w:rPr>
      </w:pPr>
    </w:p>
    <w:p w14:paraId="49F7A7F2" w14:textId="3CF2DD19" w:rsidR="00703497" w:rsidRPr="002811D2" w:rsidRDefault="00703497" w:rsidP="00872CFA">
      <w:pPr>
        <w:tabs>
          <w:tab w:val="left" w:pos="960"/>
        </w:tabs>
        <w:rPr>
          <w:highlight w:val="yellow"/>
          <w:lang w:bidi="en-US"/>
        </w:rPr>
      </w:pPr>
    </w:p>
    <w:p w14:paraId="79C99C6D" w14:textId="3485D4FA" w:rsidR="00FA3F53" w:rsidRPr="002811D2" w:rsidRDefault="00FA3F53" w:rsidP="00872CFA">
      <w:pPr>
        <w:tabs>
          <w:tab w:val="left" w:pos="960"/>
        </w:tabs>
        <w:rPr>
          <w:highlight w:val="yellow"/>
          <w:lang w:bidi="en-US"/>
        </w:rPr>
      </w:pPr>
    </w:p>
    <w:p w14:paraId="3DCAEA35" w14:textId="5E70640F" w:rsidR="002D7832" w:rsidRPr="00EC4586" w:rsidRDefault="002D7832" w:rsidP="002D7832">
      <w:pPr>
        <w:pStyle w:val="Naslov2"/>
      </w:pPr>
      <w:bookmarkStart w:id="71" w:name="_Toc138155312"/>
      <w:r w:rsidRPr="00EC4586">
        <w:t>6.6 Tehničko-tehnološke nesreće s opasnim tvarima - Industrijske nesreće</w:t>
      </w:r>
      <w:bookmarkEnd w:id="71"/>
    </w:p>
    <w:p w14:paraId="0ABD51D4" w14:textId="397D47EC" w:rsidR="00703497" w:rsidRPr="00EC4586" w:rsidRDefault="00703497" w:rsidP="00703497">
      <w:r w:rsidRPr="00EC4586">
        <w:rPr>
          <w:noProof/>
          <w:lang w:eastAsia="hr-HR"/>
        </w:rPr>
        <mc:AlternateContent>
          <mc:Choice Requires="wps">
            <w:drawing>
              <wp:anchor distT="0" distB="0" distL="114300" distR="114300" simplePos="0" relativeHeight="253006848" behindDoc="0" locked="0" layoutInCell="1" allowOverlap="1" wp14:anchorId="6067704D" wp14:editId="3BC30FED">
                <wp:simplePos x="0" y="0"/>
                <wp:positionH relativeFrom="column">
                  <wp:posOffset>456565</wp:posOffset>
                </wp:positionH>
                <wp:positionV relativeFrom="paragraph">
                  <wp:posOffset>346710</wp:posOffset>
                </wp:positionV>
                <wp:extent cx="1509395" cy="922020"/>
                <wp:effectExtent l="0" t="0" r="14605" b="11430"/>
                <wp:wrapNone/>
                <wp:docPr id="502"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922020"/>
                        </a:xfrm>
                        <a:prstGeom prst="roundRect">
                          <a:avLst/>
                        </a:prstGeom>
                        <a:noFill/>
                        <a:ln w="25400" cap="flat" cmpd="sng" algn="ctr">
                          <a:solidFill>
                            <a:srgbClr val="92D050"/>
                          </a:solidFill>
                          <a:prstDash val="solid"/>
                        </a:ln>
                        <a:effectLst/>
                      </wps:spPr>
                      <wps:txbx>
                        <w:txbxContent>
                          <w:p w14:paraId="263A9DB5" w14:textId="77777777" w:rsidR="00703497" w:rsidRPr="002B0FE1" w:rsidRDefault="00703497" w:rsidP="00703497">
                            <w:pPr>
                              <w:spacing w:after="0"/>
                              <w:jc w:val="center"/>
                              <w:rPr>
                                <w:b/>
                                <w:sz w:val="20"/>
                              </w:rPr>
                            </w:pPr>
                            <w:r w:rsidRPr="002B0FE1">
                              <w:rPr>
                                <w:b/>
                                <w:sz w:val="20"/>
                              </w:rPr>
                              <w:t>Vatrogasne snage</w:t>
                            </w:r>
                          </w:p>
                          <w:p w14:paraId="31C0E586" w14:textId="09B56E6C" w:rsidR="00703497" w:rsidRDefault="00703497" w:rsidP="00703497">
                            <w:pPr>
                              <w:spacing w:before="0" w:after="0"/>
                              <w:jc w:val="left"/>
                              <w:rPr>
                                <w:sz w:val="20"/>
                              </w:rPr>
                            </w:pPr>
                            <w:r>
                              <w:rPr>
                                <w:sz w:val="20"/>
                              </w:rPr>
                              <w:t xml:space="preserve">- </w:t>
                            </w:r>
                            <w:r w:rsidR="00A350AC">
                              <w:rPr>
                                <w:sz w:val="20"/>
                              </w:rPr>
                              <w:t>DVD „Ivan Zoretić Španac“ Jelenje</w:t>
                            </w:r>
                          </w:p>
                          <w:p w14:paraId="50321C12" w14:textId="6203CDFA" w:rsidR="00703497" w:rsidRPr="00AE0147" w:rsidRDefault="00703497" w:rsidP="00703497">
                            <w:pPr>
                              <w:spacing w:before="0" w:after="0"/>
                              <w:jc w:val="left"/>
                              <w:rPr>
                                <w:sz w:val="20"/>
                              </w:rPr>
                            </w:pPr>
                            <w:r>
                              <w:rPr>
                                <w:sz w:val="20"/>
                              </w:rPr>
                              <w:t xml:space="preserve">- </w:t>
                            </w:r>
                            <w:r w:rsidR="00A350AC">
                              <w:rPr>
                                <w:sz w:val="20"/>
                              </w:rPr>
                              <w:t>JVP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7704D" id="_x0000_s1110" style="position:absolute;left:0;text-align:left;margin-left:35.95pt;margin-top:27.3pt;width:118.85pt;height:72.6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" filled="f" strokecolor="#92d050" strokeweight="2pt">
                <v:path arrowok="t"/>
                <v:textbox>
                  <w:txbxContent>
                    <w:p w14:paraId="263A9DB5" w14:textId="77777777" w:rsidR="00703497" w:rsidRPr="002B0FE1" w:rsidRDefault="00703497" w:rsidP="00703497">
                      <w:pPr>
                        <w:spacing w:after="0"/>
                        <w:jc w:val="center"/>
                        <w:rPr>
                          <w:b/>
                          <w:sz w:val="20"/>
                        </w:rPr>
                      </w:pPr>
                      <w:r w:rsidRPr="002B0FE1">
                        <w:rPr>
                          <w:b/>
                          <w:sz w:val="20"/>
                        </w:rPr>
                        <w:t>Vatrogasne snage</w:t>
                      </w:r>
                    </w:p>
                    <w:p w14:paraId="31C0E586" w14:textId="09B56E6C" w:rsidR="00703497" w:rsidRDefault="00703497" w:rsidP="00703497">
                      <w:pPr>
                        <w:spacing w:before="0" w:after="0"/>
                        <w:jc w:val="left"/>
                        <w:rPr>
                          <w:sz w:val="20"/>
                        </w:rPr>
                      </w:pPr>
                      <w:r>
                        <w:rPr>
                          <w:sz w:val="20"/>
                        </w:rPr>
                        <w:t xml:space="preserve">- </w:t>
                      </w:r>
                      <w:r w:rsidR="00A350AC">
                        <w:rPr>
                          <w:sz w:val="20"/>
                        </w:rPr>
                        <w:t>DVD „Ivan Zoretić Španac“ Jelenje</w:t>
                      </w:r>
                    </w:p>
                    <w:p w14:paraId="50321C12" w14:textId="6203CDFA" w:rsidR="00703497" w:rsidRPr="00AE0147" w:rsidRDefault="00703497" w:rsidP="00703497">
                      <w:pPr>
                        <w:spacing w:before="0" w:after="0"/>
                        <w:jc w:val="left"/>
                        <w:rPr>
                          <w:sz w:val="20"/>
                        </w:rPr>
                      </w:pPr>
                      <w:r>
                        <w:rPr>
                          <w:sz w:val="20"/>
                        </w:rPr>
                        <w:t xml:space="preserve">- </w:t>
                      </w:r>
                      <w:r w:rsidR="00A350AC">
                        <w:rPr>
                          <w:sz w:val="20"/>
                        </w:rPr>
                        <w:t>JVP Rijeka</w:t>
                      </w:r>
                    </w:p>
                  </w:txbxContent>
                </v:textbox>
              </v:roundrect>
            </w:pict>
          </mc:Fallback>
        </mc:AlternateContent>
      </w:r>
      <w:r w:rsidRPr="00EC4586">
        <w:t xml:space="preserve">Plan djelovanja sustava civilne zaštite u slučaju industrijske nesreće pokreće </w:t>
      </w:r>
      <w:r w:rsidR="00CC7E67" w:rsidRPr="009B4842">
        <w:rPr>
          <w:b/>
          <w:color w:val="FF0000"/>
        </w:rPr>
        <w:t>O</w:t>
      </w:r>
      <w:r w:rsidR="00CC7E67" w:rsidRPr="003915B0">
        <w:rPr>
          <w:b/>
        </w:rPr>
        <w:t xml:space="preserve">pćinski načelnik </w:t>
      </w:r>
      <w:r w:rsidR="00CC7E67" w:rsidRPr="00B902EB">
        <w:rPr>
          <w:bCs/>
        </w:rPr>
        <w:t>Općine J</w:t>
      </w:r>
      <w:r w:rsidR="00CC7E67" w:rsidRPr="003915B0">
        <w:t>elenje</w:t>
      </w:r>
      <w:r w:rsidRPr="00EC4586">
        <w:t xml:space="preserve">. Shema aktiviranja nalazi se u nastavku. </w:t>
      </w:r>
    </w:p>
    <w:p w14:paraId="1BF8F348" w14:textId="6D9FD436" w:rsidR="00703497" w:rsidRPr="00EC4586" w:rsidRDefault="00B17AD1" w:rsidP="00703497">
      <w:pPr>
        <w:rPr>
          <w:color w:val="000000"/>
          <w:sz w:val="20"/>
        </w:rPr>
      </w:pPr>
      <w:r w:rsidRPr="00EC4586">
        <w:rPr>
          <w:noProof/>
          <w:sz w:val="20"/>
          <w:szCs w:val="20"/>
          <w:lang w:eastAsia="hr-HR"/>
        </w:rPr>
        <mc:AlternateContent>
          <mc:Choice Requires="wps">
            <w:drawing>
              <wp:anchor distT="0" distB="0" distL="114300" distR="114300" simplePos="0" relativeHeight="253025280" behindDoc="0" locked="0" layoutInCell="1" allowOverlap="1" wp14:anchorId="107705CE" wp14:editId="2E7B231F">
                <wp:simplePos x="0" y="0"/>
                <wp:positionH relativeFrom="column">
                  <wp:posOffset>6744105</wp:posOffset>
                </wp:positionH>
                <wp:positionV relativeFrom="paragraph">
                  <wp:posOffset>256540</wp:posOffset>
                </wp:positionV>
                <wp:extent cx="1924050" cy="990600"/>
                <wp:effectExtent l="0" t="0" r="19050" b="19050"/>
                <wp:wrapNone/>
                <wp:docPr id="208" name="Rounded 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90600"/>
                        </a:xfrm>
                        <a:prstGeom prst="roundRect">
                          <a:avLst/>
                        </a:prstGeom>
                        <a:noFill/>
                        <a:ln w="25400" cap="flat" cmpd="sng" algn="ctr">
                          <a:solidFill>
                            <a:srgbClr val="92D050"/>
                          </a:solidFill>
                          <a:prstDash val="solid"/>
                        </a:ln>
                        <a:effectLst/>
                      </wps:spPr>
                      <wps:txbx>
                        <w:txbxContent>
                          <w:p w14:paraId="798B5449" w14:textId="77777777" w:rsidR="00B17AD1" w:rsidRPr="00B250C8" w:rsidRDefault="00B17AD1" w:rsidP="00B17AD1">
                            <w:pPr>
                              <w:spacing w:before="0" w:after="0" w:line="240" w:lineRule="auto"/>
                              <w:jc w:val="center"/>
                              <w:rPr>
                                <w:b/>
                                <w:sz w:val="20"/>
                              </w:rPr>
                            </w:pPr>
                            <w:r w:rsidRPr="00B250C8">
                              <w:rPr>
                                <w:b/>
                                <w:sz w:val="20"/>
                              </w:rPr>
                              <w:t>Udruge</w:t>
                            </w:r>
                          </w:p>
                          <w:p w14:paraId="712D6EA6" w14:textId="6AC1833D" w:rsidR="00B17AD1" w:rsidRPr="00B250C8" w:rsidRDefault="0018596E" w:rsidP="006E093B">
                            <w:pPr>
                              <w:pStyle w:val="Odlomakpopisa"/>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705CE" id="_x0000_s1111" style="position:absolute;left:0;text-align:left;margin-left:531.05pt;margin-top:20.2pt;width:151.5pt;height:78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" filled="f" strokecolor="#92d050" strokeweight="2pt">
                <v:path arrowok="t"/>
                <v:textbox>
                  <w:txbxContent>
                    <w:p w14:paraId="798B5449" w14:textId="77777777" w:rsidR="00B17AD1" w:rsidRPr="00B250C8" w:rsidRDefault="00B17AD1" w:rsidP="00B17AD1">
                      <w:pPr>
                        <w:spacing w:before="0" w:after="0" w:line="240" w:lineRule="auto"/>
                        <w:jc w:val="center"/>
                        <w:rPr>
                          <w:b/>
                          <w:sz w:val="20"/>
                        </w:rPr>
                      </w:pPr>
                      <w:r w:rsidRPr="00B250C8">
                        <w:rPr>
                          <w:b/>
                          <w:sz w:val="20"/>
                        </w:rPr>
                        <w:t>Udruge</w:t>
                      </w:r>
                    </w:p>
                    <w:p w14:paraId="712D6EA6" w14:textId="6AC1833D" w:rsidR="00B17AD1" w:rsidRPr="00B250C8" w:rsidRDefault="0018596E" w:rsidP="006E093B">
                      <w:pPr>
                        <w:pStyle w:val="Odlomakpopisa"/>
                      </w:pPr>
                      <w:r>
                        <w:t>Lovačko društvo „Jelen“</w:t>
                      </w:r>
                    </w:p>
                  </w:txbxContent>
                </v:textbox>
              </v:roundrect>
            </w:pict>
          </mc:Fallback>
        </mc:AlternateContent>
      </w:r>
      <w:r w:rsidR="00703497" w:rsidRPr="00EC4586">
        <w:rPr>
          <w:noProof/>
          <w:lang w:eastAsia="hr-HR"/>
        </w:rPr>
        <mc:AlternateContent>
          <mc:Choice Requires="wps">
            <w:drawing>
              <wp:anchor distT="0" distB="0" distL="114300" distR="114300" simplePos="0" relativeHeight="253007872" behindDoc="0" locked="0" layoutInCell="1" allowOverlap="1" wp14:anchorId="349A4D27" wp14:editId="5B58D25E">
                <wp:simplePos x="0" y="0"/>
                <wp:positionH relativeFrom="column">
                  <wp:posOffset>2089785</wp:posOffset>
                </wp:positionH>
                <wp:positionV relativeFrom="paragraph">
                  <wp:posOffset>12700</wp:posOffset>
                </wp:positionV>
                <wp:extent cx="1800225" cy="771525"/>
                <wp:effectExtent l="0" t="0" r="28575" b="28575"/>
                <wp:wrapNone/>
                <wp:docPr id="601"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771525"/>
                        </a:xfrm>
                        <a:prstGeom prst="roundRect">
                          <a:avLst/>
                        </a:prstGeom>
                        <a:noFill/>
                        <a:ln w="25400" cap="flat" cmpd="sng" algn="ctr">
                          <a:solidFill>
                            <a:srgbClr val="92D050"/>
                          </a:solidFill>
                          <a:prstDash val="solid"/>
                        </a:ln>
                        <a:effectLst/>
                      </wps:spPr>
                      <wps:txbx>
                        <w:txbxContent>
                          <w:p w14:paraId="19EEC971" w14:textId="77777777" w:rsidR="00703497" w:rsidRPr="00502E8E" w:rsidRDefault="00703497" w:rsidP="00703497">
                            <w:pPr>
                              <w:spacing w:before="0" w:after="0"/>
                              <w:jc w:val="center"/>
                              <w:rPr>
                                <w:sz w:val="20"/>
                                <w:szCs w:val="20"/>
                              </w:rPr>
                            </w:pPr>
                            <w:r w:rsidRPr="00DD5133">
                              <w:rPr>
                                <w:b/>
                                <w:sz w:val="20"/>
                                <w:szCs w:val="20"/>
                              </w:rPr>
                              <w:t xml:space="preserve">Operativne snage </w:t>
                            </w:r>
                          </w:p>
                          <w:p w14:paraId="78B2A520" w14:textId="102D1193" w:rsidR="00703497" w:rsidRDefault="00703497" w:rsidP="00703497">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7875BBDA" w14:textId="02EC3F1D" w:rsidR="00703497" w:rsidRPr="00DF76EE" w:rsidRDefault="00703497" w:rsidP="00703497">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p w14:paraId="57B48484" w14:textId="77777777" w:rsidR="00703497" w:rsidRPr="00502E8E" w:rsidRDefault="00703497" w:rsidP="00703497">
                            <w:pPr>
                              <w:spacing w:before="0" w:after="0"/>
                              <w:jc w:val="lef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A4D27" id="_x0000_s1112" style="position:absolute;left:0;text-align:left;margin-left:164.55pt;margin-top:1pt;width:141.75pt;height:60.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" filled="f" strokecolor="#92d050" strokeweight="2pt">
                <v:path arrowok="t"/>
                <v:textbox>
                  <w:txbxContent>
                    <w:p w14:paraId="19EEC971" w14:textId="77777777" w:rsidR="00703497" w:rsidRPr="00502E8E" w:rsidRDefault="00703497" w:rsidP="00703497">
                      <w:pPr>
                        <w:spacing w:before="0" w:after="0"/>
                        <w:jc w:val="center"/>
                        <w:rPr>
                          <w:sz w:val="20"/>
                          <w:szCs w:val="20"/>
                        </w:rPr>
                      </w:pPr>
                      <w:r w:rsidRPr="00DD5133">
                        <w:rPr>
                          <w:b/>
                          <w:sz w:val="20"/>
                          <w:szCs w:val="20"/>
                        </w:rPr>
                        <w:t xml:space="preserve">Operativne snage </w:t>
                      </w:r>
                    </w:p>
                    <w:p w14:paraId="78B2A520" w14:textId="102D1193" w:rsidR="00703497" w:rsidRDefault="00703497" w:rsidP="00703497">
                      <w:pPr>
                        <w:spacing w:before="0" w:after="0"/>
                        <w:jc w:val="left"/>
                        <w:rPr>
                          <w:rFonts w:eastAsia="Calibri"/>
                          <w:sz w:val="20"/>
                          <w:szCs w:val="20"/>
                        </w:rPr>
                      </w:pPr>
                      <w:r w:rsidRPr="00DF76EE">
                        <w:rPr>
                          <w:rFonts w:eastAsia="Calibri"/>
                          <w:sz w:val="20"/>
                          <w:szCs w:val="20"/>
                        </w:rPr>
                        <w:t xml:space="preserve">- </w:t>
                      </w:r>
                      <w:r w:rsidR="00A350AC">
                        <w:rPr>
                          <w:rFonts w:eastAsia="Calibri"/>
                          <w:sz w:val="20"/>
                          <w:szCs w:val="20"/>
                        </w:rPr>
                        <w:t>HGSS - stanica Rijeka</w:t>
                      </w:r>
                    </w:p>
                    <w:p w14:paraId="7875BBDA" w14:textId="02EC3F1D" w:rsidR="00703497" w:rsidRPr="00DF76EE" w:rsidRDefault="00703497" w:rsidP="00703497">
                      <w:pPr>
                        <w:spacing w:before="0" w:after="0"/>
                        <w:jc w:val="left"/>
                        <w:rPr>
                          <w:rFonts w:eastAsia="Calibri"/>
                          <w:sz w:val="20"/>
                          <w:szCs w:val="20"/>
                        </w:rPr>
                      </w:pPr>
                      <w:r>
                        <w:rPr>
                          <w:rFonts w:eastAsia="Calibri"/>
                          <w:sz w:val="20"/>
                          <w:szCs w:val="20"/>
                        </w:rPr>
                        <w:t xml:space="preserve">- </w:t>
                      </w:r>
                      <w:r w:rsidR="00A350AC">
                        <w:rPr>
                          <w:rFonts w:eastAsia="Calibri"/>
                          <w:sz w:val="20"/>
                          <w:szCs w:val="20"/>
                        </w:rPr>
                        <w:t>GDCK Rijeka</w:t>
                      </w:r>
                    </w:p>
                    <w:p w14:paraId="57B48484" w14:textId="77777777" w:rsidR="00703497" w:rsidRPr="00502E8E" w:rsidRDefault="00703497" w:rsidP="00703497">
                      <w:pPr>
                        <w:spacing w:before="0" w:after="0"/>
                        <w:jc w:val="left"/>
                        <w:rPr>
                          <w:sz w:val="20"/>
                          <w:szCs w:val="20"/>
                        </w:rPr>
                      </w:pPr>
                    </w:p>
                  </w:txbxContent>
                </v:textbox>
              </v:roundrect>
            </w:pict>
          </mc:Fallback>
        </mc:AlternateContent>
      </w:r>
      <w:r w:rsidR="00703497" w:rsidRPr="00EC4586">
        <w:rPr>
          <w:noProof/>
          <w:lang w:eastAsia="hr-HR"/>
        </w:rPr>
        <mc:AlternateContent>
          <mc:Choice Requires="wps">
            <w:drawing>
              <wp:anchor distT="0" distB="0" distL="114300" distR="114300" simplePos="0" relativeHeight="253008896" behindDoc="0" locked="0" layoutInCell="1" allowOverlap="1" wp14:anchorId="6054D3A4" wp14:editId="31482640">
                <wp:simplePos x="0" y="0"/>
                <wp:positionH relativeFrom="column">
                  <wp:posOffset>5076825</wp:posOffset>
                </wp:positionH>
                <wp:positionV relativeFrom="paragraph">
                  <wp:posOffset>8890</wp:posOffset>
                </wp:positionV>
                <wp:extent cx="1257300" cy="600075"/>
                <wp:effectExtent l="0" t="0" r="19050" b="28575"/>
                <wp:wrapNone/>
                <wp:docPr id="528"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00075"/>
                        </a:xfrm>
                        <a:prstGeom prst="roundRect">
                          <a:avLst/>
                        </a:prstGeom>
                        <a:noFill/>
                        <a:ln w="25400" cap="flat" cmpd="sng" algn="ctr">
                          <a:solidFill>
                            <a:srgbClr val="92D050"/>
                          </a:solidFill>
                          <a:prstDash val="solid"/>
                        </a:ln>
                        <a:effectLst/>
                      </wps:spPr>
                      <wps:txbx>
                        <w:txbxContent>
                          <w:p w14:paraId="434CB291" w14:textId="77777777" w:rsidR="00703497" w:rsidRPr="002B0FE1" w:rsidRDefault="00703497" w:rsidP="00703497">
                            <w:pPr>
                              <w:jc w:val="center"/>
                              <w:rPr>
                                <w:b/>
                                <w:sz w:val="20"/>
                              </w:rPr>
                            </w:pPr>
                            <w:r w:rsidRPr="002B0FE1">
                              <w:rPr>
                                <w:b/>
                                <w:sz w:val="20"/>
                              </w:rPr>
                              <w:t>Koordinator</w:t>
                            </w:r>
                            <w:r>
                              <w:rPr>
                                <w:b/>
                                <w:sz w:val="20"/>
                              </w:rPr>
                              <w:t>i</w:t>
                            </w:r>
                            <w:r w:rsidRPr="002B0FE1">
                              <w:rPr>
                                <w:b/>
                                <w:sz w:val="20"/>
                              </w:rPr>
                              <w:t xml:space="preserve">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54D3A4" id="_x0000_s1113" style="position:absolute;left:0;text-align:left;margin-left:399.75pt;margin-top:.7pt;width:99pt;height:47.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" filled="f" strokecolor="#92d050" strokeweight="2pt">
                <v:path arrowok="t"/>
                <v:textbox>
                  <w:txbxContent>
                    <w:p w14:paraId="434CB291" w14:textId="77777777" w:rsidR="00703497" w:rsidRPr="002B0FE1" w:rsidRDefault="00703497" w:rsidP="00703497">
                      <w:pPr>
                        <w:jc w:val="center"/>
                        <w:rPr>
                          <w:b/>
                          <w:sz w:val="20"/>
                        </w:rPr>
                      </w:pPr>
                      <w:r w:rsidRPr="002B0FE1">
                        <w:rPr>
                          <w:b/>
                          <w:sz w:val="20"/>
                        </w:rPr>
                        <w:t>Koordinator</w:t>
                      </w:r>
                      <w:r>
                        <w:rPr>
                          <w:b/>
                          <w:sz w:val="20"/>
                        </w:rPr>
                        <w:t>i</w:t>
                      </w:r>
                      <w:r w:rsidRPr="002B0FE1">
                        <w:rPr>
                          <w:b/>
                          <w:sz w:val="20"/>
                        </w:rPr>
                        <w:t xml:space="preserve"> na lokaciji</w:t>
                      </w:r>
                    </w:p>
                  </w:txbxContent>
                </v:textbox>
              </v:roundrect>
            </w:pict>
          </mc:Fallback>
        </mc:AlternateContent>
      </w:r>
    </w:p>
    <w:p w14:paraId="3899CCA6"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3536" behindDoc="0" locked="0" layoutInCell="1" allowOverlap="1" wp14:anchorId="37F03FC4" wp14:editId="16CB05DE">
                <wp:simplePos x="0" y="0"/>
                <wp:positionH relativeFrom="margin">
                  <wp:align>left</wp:align>
                </wp:positionH>
                <wp:positionV relativeFrom="paragraph">
                  <wp:posOffset>93345</wp:posOffset>
                </wp:positionV>
                <wp:extent cx="431165" cy="414020"/>
                <wp:effectExtent l="0" t="38100" r="64135" b="24130"/>
                <wp:wrapNone/>
                <wp:docPr id="503"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165" cy="4140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51E675" id="Straight Arrow Connector 250" o:spid="_x0000_s1026" type="#_x0000_t32" style="position:absolute;margin-left:0;margin-top:7.35pt;width:33.95pt;height:32.6pt;flip:y;z-index:25299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" strokecolor="windowText" strokeweight="1.5pt">
                <v:stroke endarrow="block"/>
                <o:lock v:ext="edit" shapetype="f"/>
                <w10:wrap anchorx="margin"/>
              </v:shape>
            </w:pict>
          </mc:Fallback>
        </mc:AlternateContent>
      </w:r>
    </w:p>
    <w:p w14:paraId="7F4CDEAF"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9680" behindDoc="0" locked="0" layoutInCell="1" allowOverlap="1" wp14:anchorId="05ACC9F4" wp14:editId="50CC40E0">
                <wp:simplePos x="0" y="0"/>
                <wp:positionH relativeFrom="column">
                  <wp:posOffset>5466715</wp:posOffset>
                </wp:positionH>
                <wp:positionV relativeFrom="paragraph">
                  <wp:posOffset>143510</wp:posOffset>
                </wp:positionV>
                <wp:extent cx="300990" cy="370840"/>
                <wp:effectExtent l="0" t="38100" r="60960" b="29210"/>
                <wp:wrapNone/>
                <wp:docPr id="50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0990" cy="37084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9BC4BB" id="Straight Arrow Connector 258" o:spid="_x0000_s1026" type="#_x0000_t32" style="position:absolute;margin-left:430.45pt;margin-top:11.3pt;width:23.7pt;height:29.2pt;flip:y;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" strokecolor="windowText"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91488" behindDoc="0" locked="0" layoutInCell="1" allowOverlap="1" wp14:anchorId="46E1A3CC" wp14:editId="59559B74">
                <wp:simplePos x="0" y="0"/>
                <wp:positionH relativeFrom="margin">
                  <wp:posOffset>-457835</wp:posOffset>
                </wp:positionH>
                <wp:positionV relativeFrom="paragraph">
                  <wp:posOffset>294005</wp:posOffset>
                </wp:positionV>
                <wp:extent cx="866775" cy="381000"/>
                <wp:effectExtent l="0" t="0" r="28575" b="19050"/>
                <wp:wrapNone/>
                <wp:docPr id="526"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81000"/>
                        </a:xfrm>
                        <a:prstGeom prst="roundRect">
                          <a:avLst/>
                        </a:prstGeom>
                        <a:noFill/>
                        <a:ln w="25400" cap="flat" cmpd="sng" algn="ctr">
                          <a:solidFill>
                            <a:srgbClr val="FFFF00"/>
                          </a:solidFill>
                          <a:prstDash val="solid"/>
                        </a:ln>
                        <a:effectLst/>
                      </wps:spPr>
                      <wps:txbx>
                        <w:txbxContent>
                          <w:p w14:paraId="706B2CC1" w14:textId="77777777" w:rsidR="00703497" w:rsidRPr="00284A12" w:rsidRDefault="00703497" w:rsidP="00703497">
                            <w:pPr>
                              <w:jc w:val="center"/>
                              <w:rPr>
                                <w:b/>
                              </w:rPr>
                            </w:pPr>
                            <w:r>
                              <w:rPr>
                                <w:b/>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1A3CC" id="_x0000_s1114" style="position:absolute;left:0;text-align:left;margin-left:-36.05pt;margin-top:23.15pt;width:68.25pt;height:30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" filled="f" strokecolor="yellow" strokeweight="2pt">
                <v:path arrowok="t"/>
                <v:textbox>
                  <w:txbxContent>
                    <w:p w14:paraId="706B2CC1" w14:textId="77777777" w:rsidR="00703497" w:rsidRPr="00284A12" w:rsidRDefault="00703497" w:rsidP="00703497">
                      <w:pPr>
                        <w:jc w:val="center"/>
                        <w:rPr>
                          <w:b/>
                        </w:rPr>
                      </w:pPr>
                      <w:r>
                        <w:rPr>
                          <w:b/>
                        </w:rPr>
                        <w:t>VOC</w:t>
                      </w:r>
                    </w:p>
                  </w:txbxContent>
                </v:textbox>
                <w10:wrap anchorx="margin"/>
              </v:roundrect>
            </w:pict>
          </mc:Fallback>
        </mc:AlternateContent>
      </w:r>
    </w:p>
    <w:p w14:paraId="4307CC5F"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0464" behindDoc="0" locked="0" layoutInCell="1" allowOverlap="1" wp14:anchorId="4439A2E2" wp14:editId="722A8799">
                <wp:simplePos x="0" y="0"/>
                <wp:positionH relativeFrom="column">
                  <wp:posOffset>4381500</wp:posOffset>
                </wp:positionH>
                <wp:positionV relativeFrom="paragraph">
                  <wp:posOffset>273050</wp:posOffset>
                </wp:positionV>
                <wp:extent cx="1133475" cy="552450"/>
                <wp:effectExtent l="0" t="0" r="28575" b="19050"/>
                <wp:wrapNone/>
                <wp:docPr id="529"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52450"/>
                        </a:xfrm>
                        <a:prstGeom prst="roundRect">
                          <a:avLst/>
                        </a:prstGeom>
                        <a:solidFill>
                          <a:sysClr val="window" lastClr="FFFFFF"/>
                        </a:solidFill>
                        <a:ln w="25400" cap="flat" cmpd="sng" algn="ctr">
                          <a:solidFill>
                            <a:srgbClr val="4F81BD"/>
                          </a:solidFill>
                          <a:prstDash val="solid"/>
                        </a:ln>
                        <a:effectLst/>
                      </wps:spPr>
                      <wps:txbx>
                        <w:txbxContent>
                          <w:p w14:paraId="5AA0DE46" w14:textId="77777777" w:rsidR="00703497" w:rsidRPr="002B0FE1" w:rsidRDefault="00703497" w:rsidP="00703497">
                            <w:pPr>
                              <w:jc w:val="center"/>
                              <w:rPr>
                                <w:b/>
                                <w:sz w:val="20"/>
                              </w:rPr>
                            </w:pPr>
                            <w:r w:rsidRPr="002B0FE1">
                              <w:rPr>
                                <w:b/>
                                <w:sz w:val="20"/>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9A2E2" id="_x0000_s1115" style="position:absolute;left:0;text-align:left;margin-left:345pt;margin-top:21.5pt;width:89.25pt;height:43.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" fillcolor="window" strokecolor="#4f81bd" strokeweight="2pt">
                <v:path arrowok="t"/>
                <v:textbox>
                  <w:txbxContent>
                    <w:p w14:paraId="5AA0DE46" w14:textId="77777777" w:rsidR="00703497" w:rsidRPr="002B0FE1" w:rsidRDefault="00703497" w:rsidP="00703497">
                      <w:pPr>
                        <w:jc w:val="center"/>
                        <w:rPr>
                          <w:b/>
                          <w:sz w:val="20"/>
                        </w:rPr>
                      </w:pPr>
                      <w:r w:rsidRPr="002B0FE1">
                        <w:rPr>
                          <w:b/>
                          <w:sz w:val="20"/>
                        </w:rPr>
                        <w:t>Stožer civilne zaštite</w:t>
                      </w:r>
                    </w:p>
                  </w:txbxContent>
                </v:textbox>
              </v:roundrect>
            </w:pict>
          </mc:Fallback>
        </mc:AlternateContent>
      </w:r>
      <w:r w:rsidRPr="00EC4586">
        <w:rPr>
          <w:noProof/>
          <w:color w:val="000000"/>
          <w:lang w:eastAsia="hr-HR"/>
        </w:rPr>
        <mc:AlternateContent>
          <mc:Choice Requires="wps">
            <w:drawing>
              <wp:anchor distT="0" distB="0" distL="114300" distR="114300" simplePos="0" relativeHeight="253005824" behindDoc="0" locked="0" layoutInCell="1" allowOverlap="1" wp14:anchorId="64A0EE11" wp14:editId="0CD9FB30">
                <wp:simplePos x="0" y="0"/>
                <wp:positionH relativeFrom="column">
                  <wp:posOffset>5578475</wp:posOffset>
                </wp:positionH>
                <wp:positionV relativeFrom="paragraph">
                  <wp:posOffset>45720</wp:posOffset>
                </wp:positionV>
                <wp:extent cx="1163955" cy="594995"/>
                <wp:effectExtent l="0" t="38100" r="55245" b="33655"/>
                <wp:wrapNone/>
                <wp:docPr id="287"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5949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8AAB6E" id="Straight Arrow Connector 253" o:spid="_x0000_s1026" type="#_x0000_t32" style="position:absolute;margin-left:439.25pt;margin-top:3.6pt;width:91.65pt;height:46.85pt;flip: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" strokecolor="windowText"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3002752" behindDoc="0" locked="0" layoutInCell="1" allowOverlap="1" wp14:anchorId="21862154" wp14:editId="31B95288">
                <wp:simplePos x="0" y="0"/>
                <wp:positionH relativeFrom="column">
                  <wp:posOffset>3766820</wp:posOffset>
                </wp:positionH>
                <wp:positionV relativeFrom="paragraph">
                  <wp:posOffset>71755</wp:posOffset>
                </wp:positionV>
                <wp:extent cx="620395" cy="430530"/>
                <wp:effectExtent l="38100" t="38100" r="27305" b="26670"/>
                <wp:wrapNone/>
                <wp:docPr id="588"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0395" cy="43053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955DD0" id="Straight Arrow Connector 270" o:spid="_x0000_s1026" type="#_x0000_t32" style="position:absolute;margin-left:296.6pt;margin-top:5.65pt;width:48.85pt;height:33.9pt;flip:x y;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" strokecolor="windowText" strokeweight="1.5pt">
                <v:stroke dashstyle="dash"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96608" behindDoc="0" locked="0" layoutInCell="1" allowOverlap="1" wp14:anchorId="2D9FFC08" wp14:editId="6D948377">
                <wp:simplePos x="0" y="0"/>
                <wp:positionH relativeFrom="column">
                  <wp:posOffset>1205230</wp:posOffset>
                </wp:positionH>
                <wp:positionV relativeFrom="paragraph">
                  <wp:posOffset>46355</wp:posOffset>
                </wp:positionV>
                <wp:extent cx="923290" cy="723900"/>
                <wp:effectExtent l="0" t="38100" r="48260" b="19050"/>
                <wp:wrapNone/>
                <wp:docPr id="600"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290" cy="7239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6A98C9" id="Straight Arrow Connector 253" o:spid="_x0000_s1026" type="#_x0000_t32" style="position:absolute;margin-left:94.9pt;margin-top:3.65pt;width:72.7pt;height:57pt;flip:y;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" strokecolor="windowText" strokeweight="1.5pt">
                <v:stroke endarrow="block"/>
                <o:lock v:ext="edit" shapetype="f"/>
              </v:shape>
            </w:pict>
          </mc:Fallback>
        </mc:AlternateContent>
      </w:r>
    </w:p>
    <w:p w14:paraId="1D382876" w14:textId="77777777"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2512" behindDoc="0" locked="0" layoutInCell="1" allowOverlap="1" wp14:anchorId="75844DC9" wp14:editId="6FA9050A">
                <wp:simplePos x="0" y="0"/>
                <wp:positionH relativeFrom="margin">
                  <wp:align>left</wp:align>
                </wp:positionH>
                <wp:positionV relativeFrom="paragraph">
                  <wp:posOffset>163195</wp:posOffset>
                </wp:positionV>
                <wp:extent cx="376555" cy="292735"/>
                <wp:effectExtent l="38100" t="38100" r="23495" b="31115"/>
                <wp:wrapNone/>
                <wp:docPr id="527"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6555" cy="29273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3A1199" id="Straight Arrow Connector 249" o:spid="_x0000_s1026" type="#_x0000_t32" style="position:absolute;margin-left:0;margin-top:12.85pt;width:29.65pt;height:23.05pt;flip:x y;z-index:25299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" strokecolor="red" strokeweight="1.5pt">
                <v:stroke endarrow="block"/>
                <o:lock v:ext="edit" shapetype="f"/>
                <w10:wrap anchorx="margin"/>
              </v:shape>
            </w:pict>
          </mc:Fallback>
        </mc:AlternateContent>
      </w:r>
      <w:r w:rsidRPr="00EC4586">
        <w:rPr>
          <w:noProof/>
          <w:color w:val="000000"/>
          <w:lang w:eastAsia="hr-HR"/>
        </w:rPr>
        <mc:AlternateContent>
          <mc:Choice Requires="wps">
            <w:drawing>
              <wp:anchor distT="0" distB="0" distL="114300" distR="114300" simplePos="0" relativeHeight="252988416" behindDoc="0" locked="0" layoutInCell="1" allowOverlap="1" wp14:anchorId="42333590" wp14:editId="419AA290">
                <wp:simplePos x="0" y="0"/>
                <wp:positionH relativeFrom="column">
                  <wp:posOffset>2128520</wp:posOffset>
                </wp:positionH>
                <wp:positionV relativeFrom="paragraph">
                  <wp:posOffset>127635</wp:posOffset>
                </wp:positionV>
                <wp:extent cx="1638935" cy="581025"/>
                <wp:effectExtent l="0" t="0" r="18415" b="28575"/>
                <wp:wrapNone/>
                <wp:docPr id="50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935" cy="581025"/>
                        </a:xfrm>
                        <a:prstGeom prst="roundRect">
                          <a:avLst/>
                        </a:prstGeom>
                        <a:solidFill>
                          <a:sysClr val="window" lastClr="FFFFFF"/>
                        </a:solidFill>
                        <a:ln w="25400" cap="flat" cmpd="sng" algn="ctr">
                          <a:solidFill>
                            <a:srgbClr val="C0504D"/>
                          </a:solidFill>
                          <a:prstDash val="solid"/>
                        </a:ln>
                        <a:effectLst/>
                      </wps:spPr>
                      <wps:txbx>
                        <w:txbxContent>
                          <w:p w14:paraId="687C0E80" w14:textId="0EF092DB" w:rsidR="00703497" w:rsidRPr="002B0FE1" w:rsidRDefault="00703497" w:rsidP="00703497">
                            <w:pPr>
                              <w:jc w:val="center"/>
                              <w:rPr>
                                <w:b/>
                                <w:sz w:val="20"/>
                              </w:rPr>
                            </w:pPr>
                            <w:r w:rsidRPr="00DC2C9E">
                              <w:rPr>
                                <w:b/>
                                <w:color w:val="FF0000"/>
                                <w:sz w:val="20"/>
                              </w:rPr>
                              <w:t>O</w:t>
                            </w:r>
                            <w:r w:rsidRPr="00C223E3">
                              <w:rPr>
                                <w:b/>
                                <w:sz w:val="20"/>
                              </w:rPr>
                              <w:t xml:space="preserve">pćinski načelnik </w:t>
                            </w:r>
                            <w:r w:rsidR="004A4DAB">
                              <w:rPr>
                                <w:b/>
                                <w:sz w:val="20"/>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33590" id="_x0000_s1116" style="position:absolute;left:0;text-align:left;margin-left:167.6pt;margin-top:10.05pt;width:129.05pt;height:45.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" fillcolor="window" strokecolor="#c0504d" strokeweight="2pt">
                <v:path arrowok="t"/>
                <v:textbox>
                  <w:txbxContent>
                    <w:p w14:paraId="687C0E80" w14:textId="0EF092DB" w:rsidR="00703497" w:rsidRPr="002B0FE1" w:rsidRDefault="00703497" w:rsidP="00703497">
                      <w:pPr>
                        <w:jc w:val="center"/>
                        <w:rPr>
                          <w:b/>
                          <w:sz w:val="20"/>
                        </w:rPr>
                      </w:pPr>
                      <w:r w:rsidRPr="00DC2C9E">
                        <w:rPr>
                          <w:b/>
                          <w:color w:val="FF0000"/>
                          <w:sz w:val="20"/>
                        </w:rPr>
                        <w:t>O</w:t>
                      </w:r>
                      <w:r w:rsidRPr="00C223E3">
                        <w:rPr>
                          <w:b/>
                          <w:sz w:val="20"/>
                        </w:rPr>
                        <w:t xml:space="preserve">pćinski načelnik </w:t>
                      </w:r>
                      <w:r w:rsidR="004A4DAB">
                        <w:rPr>
                          <w:b/>
                          <w:sz w:val="20"/>
                        </w:rPr>
                        <w:t>Općine Jelenje</w:t>
                      </w:r>
                    </w:p>
                  </w:txbxContent>
                </v:textbox>
              </v:roundrect>
            </w:pict>
          </mc:Fallback>
        </mc:AlternateContent>
      </w:r>
    </w:p>
    <w:p w14:paraId="0E750971" w14:textId="04BC4876"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2994560" behindDoc="0" locked="0" layoutInCell="1" allowOverlap="1" wp14:anchorId="7E197D4B" wp14:editId="04DAC024">
                <wp:simplePos x="0" y="0"/>
                <wp:positionH relativeFrom="column">
                  <wp:posOffset>1256665</wp:posOffset>
                </wp:positionH>
                <wp:positionV relativeFrom="paragraph">
                  <wp:posOffset>179070</wp:posOffset>
                </wp:positionV>
                <wp:extent cx="832485" cy="164465"/>
                <wp:effectExtent l="0" t="57150" r="5715" b="26035"/>
                <wp:wrapNone/>
                <wp:docPr id="53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2485" cy="16446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05389B" id="Straight Arrow Connector 251" o:spid="_x0000_s1026" type="#_x0000_t32" style="position:absolute;margin-left:98.95pt;margin-top:14.1pt;width:65.55pt;height:12.95pt;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" strokecolor="red"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98656" behindDoc="0" locked="0" layoutInCell="1" allowOverlap="1" wp14:anchorId="2296D7E8" wp14:editId="0FE598FB">
                <wp:simplePos x="0" y="0"/>
                <wp:positionH relativeFrom="column">
                  <wp:posOffset>3836035</wp:posOffset>
                </wp:positionH>
                <wp:positionV relativeFrom="paragraph">
                  <wp:posOffset>41910</wp:posOffset>
                </wp:positionV>
                <wp:extent cx="491490" cy="146685"/>
                <wp:effectExtent l="0" t="38100" r="60960" b="24765"/>
                <wp:wrapNone/>
                <wp:docPr id="530"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1490" cy="14668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FA8A52" id="Straight Arrow Connector 255" o:spid="_x0000_s1026" type="#_x0000_t32" style="position:absolute;margin-left:302.05pt;margin-top:3.3pt;width:38.7pt;height:11.55pt;flip:y;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" strokecolor="windowText" strokeweight="1.5pt">
                <v:stroke endarrow="block"/>
                <o:lock v:ext="edit" shapetype="f"/>
              </v:shape>
            </w:pict>
          </mc:Fallback>
        </mc:AlternateContent>
      </w:r>
      <w:r w:rsidRPr="00EC4586">
        <w:rPr>
          <w:noProof/>
          <w:color w:val="000000"/>
          <w:lang w:eastAsia="hr-HR"/>
        </w:rPr>
        <mc:AlternateContent>
          <mc:Choice Requires="wps">
            <w:drawing>
              <wp:anchor distT="0" distB="0" distL="114300" distR="114300" simplePos="0" relativeHeight="252989440" behindDoc="0" locked="0" layoutInCell="1" allowOverlap="1" wp14:anchorId="762A8369" wp14:editId="5800561E">
                <wp:simplePos x="0" y="0"/>
                <wp:positionH relativeFrom="column">
                  <wp:posOffset>112395</wp:posOffset>
                </wp:positionH>
                <wp:positionV relativeFrom="paragraph">
                  <wp:posOffset>221615</wp:posOffset>
                </wp:positionV>
                <wp:extent cx="1076325" cy="381000"/>
                <wp:effectExtent l="0" t="0" r="28575" b="19050"/>
                <wp:wrapNone/>
                <wp:docPr id="532"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w="25400" cap="flat" cmpd="sng" algn="ctr">
                          <a:solidFill>
                            <a:srgbClr val="FFC000"/>
                          </a:solidFill>
                          <a:prstDash val="solid"/>
                        </a:ln>
                        <a:effectLst/>
                      </wps:spPr>
                      <wps:txbx>
                        <w:txbxContent>
                          <w:p w14:paraId="30E624A9" w14:textId="77777777" w:rsidR="00703497" w:rsidRPr="00284A12" w:rsidRDefault="00703497" w:rsidP="00703497">
                            <w:pPr>
                              <w:jc w:val="center"/>
                              <w:rPr>
                                <w:b/>
                              </w:rPr>
                            </w:pPr>
                            <w:r w:rsidRPr="00284A12">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8369" id="_x0000_s1117" style="position:absolute;left:0;text-align:left;margin-left:8.85pt;margin-top:17.45pt;width:84.75pt;height:30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" filled="f" strokecolor="#ffc000" strokeweight="2pt">
                <v:path arrowok="t"/>
                <v:textbox>
                  <w:txbxContent>
                    <w:p w14:paraId="30E624A9" w14:textId="77777777" w:rsidR="00703497" w:rsidRPr="00284A12" w:rsidRDefault="00703497" w:rsidP="00703497">
                      <w:pPr>
                        <w:jc w:val="center"/>
                        <w:rPr>
                          <w:b/>
                        </w:rPr>
                      </w:pPr>
                      <w:r w:rsidRPr="00284A12">
                        <w:rPr>
                          <w:b/>
                        </w:rPr>
                        <w:t>ŽC 112</w:t>
                      </w:r>
                    </w:p>
                  </w:txbxContent>
                </v:textbox>
              </v:roundrect>
            </w:pict>
          </mc:Fallback>
        </mc:AlternateContent>
      </w:r>
    </w:p>
    <w:p w14:paraId="3AF7EDF9" w14:textId="1F7DDC9F" w:rsidR="00703497" w:rsidRPr="00EC4586" w:rsidRDefault="00EC4586"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3000704" behindDoc="0" locked="0" layoutInCell="1" allowOverlap="1" wp14:anchorId="1FF4AA39" wp14:editId="2BA55C76">
                <wp:simplePos x="0" y="0"/>
                <wp:positionH relativeFrom="column">
                  <wp:posOffset>5493385</wp:posOffset>
                </wp:positionH>
                <wp:positionV relativeFrom="paragraph">
                  <wp:posOffset>41275</wp:posOffset>
                </wp:positionV>
                <wp:extent cx="701040" cy="335280"/>
                <wp:effectExtent l="0" t="0" r="60960" b="64770"/>
                <wp:wrapNone/>
                <wp:docPr id="510"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040" cy="33528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FFA146" id="Straight Arrow Connector 261" o:spid="_x0000_s1026" type="#_x0000_t32" style="position:absolute;margin-left:432.55pt;margin-top:3.25pt;width:55.2pt;height:26.4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" strokecolor="windowText" strokeweight="1.5pt">
                <v:stroke endarrow="block"/>
                <o:lock v:ext="edit" shapetype="f"/>
              </v:shape>
            </w:pict>
          </mc:Fallback>
        </mc:AlternateContent>
      </w:r>
      <w:r w:rsidRPr="00EC4586">
        <w:rPr>
          <w:noProof/>
          <w:lang w:eastAsia="hr-HR"/>
        </w:rPr>
        <mc:AlternateContent>
          <mc:Choice Requires="wps">
            <w:drawing>
              <wp:anchor distT="0" distB="0" distL="114300" distR="114300" simplePos="0" relativeHeight="253039616" behindDoc="0" locked="0" layoutInCell="1" allowOverlap="1" wp14:anchorId="64A04BE2" wp14:editId="1E312C8F">
                <wp:simplePos x="0" y="0"/>
                <wp:positionH relativeFrom="page">
                  <wp:posOffset>7056120</wp:posOffset>
                </wp:positionH>
                <wp:positionV relativeFrom="paragraph">
                  <wp:posOffset>163195</wp:posOffset>
                </wp:positionV>
                <wp:extent cx="3476625" cy="2903220"/>
                <wp:effectExtent l="0" t="0" r="28575" b="11430"/>
                <wp:wrapNone/>
                <wp:docPr id="1715231197"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9032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D47E801" w14:textId="77777777" w:rsidR="00EC4586" w:rsidRPr="00FE19E7" w:rsidRDefault="00EC4586" w:rsidP="00EC4586">
                            <w:pPr>
                              <w:spacing w:before="0" w:after="0"/>
                              <w:jc w:val="center"/>
                              <w:rPr>
                                <w:b/>
                                <w:sz w:val="20"/>
                                <w:szCs w:val="20"/>
                              </w:rPr>
                            </w:pPr>
                            <w:r w:rsidRPr="00FE19E7">
                              <w:rPr>
                                <w:b/>
                                <w:sz w:val="20"/>
                                <w:szCs w:val="20"/>
                              </w:rPr>
                              <w:t>Pravne osobe od interesa za sustav civilne zaštite</w:t>
                            </w:r>
                          </w:p>
                          <w:p w14:paraId="6A9C25A8" w14:textId="77777777" w:rsidR="00EC4586" w:rsidRDefault="00EC4586" w:rsidP="009B4842">
                            <w:pPr>
                              <w:pStyle w:val="Bezproreda"/>
                            </w:pPr>
                            <w:r>
                              <w:tab/>
                              <w:t xml:space="preserve"> </w:t>
                            </w:r>
                          </w:p>
                          <w:p w14:paraId="035DA030" w14:textId="77777777" w:rsidR="00EC4586" w:rsidRPr="009B4842" w:rsidRDefault="00EC4586" w:rsidP="009B4842">
                            <w:pPr>
                              <w:pStyle w:val="Bezproreda"/>
                              <w:rPr>
                                <w:color w:val="auto"/>
                              </w:rPr>
                            </w:pPr>
                            <w:r w:rsidRPr="009B4842">
                              <w:rPr>
                                <w:color w:val="auto"/>
                              </w:rPr>
                              <w:t>KD Autotrolej d.o.o.</w:t>
                            </w:r>
                          </w:p>
                          <w:p w14:paraId="39D6F21B" w14:textId="77777777" w:rsidR="00EC4586" w:rsidRPr="009B4842" w:rsidRDefault="00EC4586" w:rsidP="009B4842">
                            <w:pPr>
                              <w:pStyle w:val="Bezproreda"/>
                            </w:pPr>
                            <w:r w:rsidRPr="009B4842">
                              <w:t>KD Jelen d.o.o.</w:t>
                            </w:r>
                          </w:p>
                          <w:p w14:paraId="0612D725" w14:textId="77777777" w:rsidR="00EC4586" w:rsidRPr="009B4842" w:rsidRDefault="00EC4586" w:rsidP="009B4842">
                            <w:pPr>
                              <w:pStyle w:val="Bezproreda"/>
                            </w:pPr>
                            <w:r w:rsidRPr="009B4842">
                              <w:t>Emico d.o.o.</w:t>
                            </w:r>
                          </w:p>
                          <w:p w14:paraId="1BD4580C" w14:textId="77777777" w:rsidR="00EC4586" w:rsidRPr="009B4842" w:rsidRDefault="00EC4586" w:rsidP="009B4842">
                            <w:pPr>
                              <w:pStyle w:val="Bezproreda"/>
                            </w:pPr>
                            <w:r w:rsidRPr="009B4842">
                              <w:t>Obrt Brko Dražice</w:t>
                            </w:r>
                          </w:p>
                          <w:p w14:paraId="3C428147" w14:textId="77777777" w:rsidR="00EC4586" w:rsidRPr="009B4842" w:rsidRDefault="00EC4586" w:rsidP="009B4842">
                            <w:pPr>
                              <w:pStyle w:val="Bezproreda"/>
                              <w:rPr>
                                <w:color w:val="auto"/>
                              </w:rPr>
                            </w:pPr>
                            <w:r w:rsidRPr="009B4842">
                              <w:rPr>
                                <w:color w:val="auto"/>
                              </w:rPr>
                              <w:t>Osnovna škola Jelenje-Dražice</w:t>
                            </w:r>
                          </w:p>
                          <w:p w14:paraId="5E664E1E" w14:textId="77777777" w:rsidR="00EC4586" w:rsidRPr="009B4842" w:rsidRDefault="00EC4586" w:rsidP="009B4842">
                            <w:pPr>
                              <w:pStyle w:val="Bezproreda"/>
                              <w:rPr>
                                <w:color w:val="auto"/>
                              </w:rPr>
                            </w:pPr>
                            <w:r w:rsidRPr="009B4842">
                              <w:rPr>
                                <w:color w:val="auto"/>
                              </w:rPr>
                              <w:t>Dječji vrtić Grobnički tići</w:t>
                            </w:r>
                          </w:p>
                          <w:p w14:paraId="15CFC020" w14:textId="77777777" w:rsidR="00EC4586" w:rsidRPr="009B4842" w:rsidRDefault="00EC4586" w:rsidP="009B4842">
                            <w:pPr>
                              <w:pStyle w:val="Bezproreda"/>
                              <w:rPr>
                                <w:color w:val="auto"/>
                              </w:rPr>
                            </w:pPr>
                            <w:r w:rsidRPr="009B4842">
                              <w:rPr>
                                <w:color w:val="auto"/>
                              </w:rPr>
                              <w:t>NK Rječina</w:t>
                            </w:r>
                          </w:p>
                          <w:p w14:paraId="5E0A3C54" w14:textId="77777777" w:rsidR="00EC4586" w:rsidRPr="009B4842" w:rsidRDefault="00EC4586" w:rsidP="009B4842">
                            <w:pPr>
                              <w:pStyle w:val="Bezproreda"/>
                              <w:rPr>
                                <w:color w:val="auto"/>
                              </w:rPr>
                            </w:pPr>
                            <w:r w:rsidRPr="009B4842">
                              <w:rPr>
                                <w:color w:val="auto"/>
                              </w:rPr>
                              <w:t>Brodokomerc d.o.o.</w:t>
                            </w:r>
                          </w:p>
                          <w:p w14:paraId="49B93EE7" w14:textId="77777777" w:rsidR="00EC4586" w:rsidRPr="009B4842" w:rsidRDefault="00EC4586" w:rsidP="009B4842">
                            <w:pPr>
                              <w:pStyle w:val="Bezproreda"/>
                              <w:rPr>
                                <w:color w:val="auto"/>
                              </w:rPr>
                            </w:pPr>
                            <w:r w:rsidRPr="009B4842">
                              <w:rPr>
                                <w:color w:val="auto"/>
                              </w:rPr>
                              <w:t>Gostiona Rječina</w:t>
                            </w:r>
                          </w:p>
                          <w:p w14:paraId="62AEFC55" w14:textId="77777777" w:rsidR="00EC4586" w:rsidRPr="009B4842" w:rsidRDefault="00EC4586" w:rsidP="009B4842">
                            <w:pPr>
                              <w:pStyle w:val="Bezproreda"/>
                              <w:rPr>
                                <w:color w:val="auto"/>
                              </w:rPr>
                            </w:pPr>
                            <w:r w:rsidRPr="009B4842">
                              <w:rPr>
                                <w:color w:val="auto"/>
                              </w:rPr>
                              <w:t>Picerija Leon</w:t>
                            </w:r>
                          </w:p>
                          <w:p w14:paraId="6E132F9A" w14:textId="77777777" w:rsidR="00EC4586" w:rsidRPr="009B4842" w:rsidRDefault="00EC4586" w:rsidP="009B4842">
                            <w:pPr>
                              <w:pStyle w:val="Bezproreda"/>
                              <w:rPr>
                                <w:color w:val="auto"/>
                              </w:rPr>
                            </w:pPr>
                            <w:r w:rsidRPr="009B4842">
                              <w:rPr>
                                <w:color w:val="auto"/>
                              </w:rPr>
                              <w:t>Pekara »Lišćevica«</w:t>
                            </w:r>
                          </w:p>
                          <w:p w14:paraId="71162845" w14:textId="77777777" w:rsidR="00EC4586" w:rsidRPr="009B4842" w:rsidRDefault="00EC4586" w:rsidP="009B4842">
                            <w:pPr>
                              <w:pStyle w:val="Bezproreda"/>
                              <w:rPr>
                                <w:color w:val="auto"/>
                              </w:rPr>
                            </w:pPr>
                            <w:r w:rsidRPr="009B4842">
                              <w:rPr>
                                <w:color w:val="auto"/>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04BE2" id="_x0000_s1118" style="position:absolute;left:0;text-align:left;margin-left:555.6pt;margin-top:12.85pt;width:273.75pt;height:228.6pt;z-index:2530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" filled="f" strokecolor="#92d050" strokeweight="2pt">
                <v:path arrowok="t"/>
                <v:textbox>
                  <w:txbxContent>
                    <w:p w14:paraId="1D47E801" w14:textId="77777777" w:rsidR="00EC4586" w:rsidRPr="00FE19E7" w:rsidRDefault="00EC4586" w:rsidP="00EC4586">
                      <w:pPr>
                        <w:spacing w:before="0" w:after="0"/>
                        <w:jc w:val="center"/>
                        <w:rPr>
                          <w:b/>
                          <w:sz w:val="20"/>
                          <w:szCs w:val="20"/>
                        </w:rPr>
                      </w:pPr>
                      <w:r w:rsidRPr="00FE19E7">
                        <w:rPr>
                          <w:b/>
                          <w:sz w:val="20"/>
                          <w:szCs w:val="20"/>
                        </w:rPr>
                        <w:t>Pravne osobe od interesa za sustav civilne zaštite</w:t>
                      </w:r>
                    </w:p>
                    <w:p w14:paraId="6A9C25A8" w14:textId="77777777" w:rsidR="00EC4586" w:rsidRDefault="00EC4586" w:rsidP="009B4842">
                      <w:pPr>
                        <w:pStyle w:val="Bezproreda"/>
                      </w:pPr>
                      <w:r>
                        <w:tab/>
                        <w:t xml:space="preserve"> </w:t>
                      </w:r>
                    </w:p>
                    <w:p w14:paraId="035DA030" w14:textId="77777777" w:rsidR="00EC4586" w:rsidRPr="009B4842" w:rsidRDefault="00EC4586" w:rsidP="009B4842">
                      <w:pPr>
                        <w:pStyle w:val="Bezproreda"/>
                        <w:rPr>
                          <w:color w:val="auto"/>
                        </w:rPr>
                      </w:pPr>
                      <w:r w:rsidRPr="009B4842">
                        <w:rPr>
                          <w:color w:val="auto"/>
                        </w:rPr>
                        <w:t>KD Autotrolej d.o.o.</w:t>
                      </w:r>
                    </w:p>
                    <w:p w14:paraId="39D6F21B" w14:textId="77777777" w:rsidR="00EC4586" w:rsidRPr="009B4842" w:rsidRDefault="00EC4586" w:rsidP="009B4842">
                      <w:pPr>
                        <w:pStyle w:val="Bezproreda"/>
                      </w:pPr>
                      <w:r w:rsidRPr="009B4842">
                        <w:t>KD Jelen d.o.o.</w:t>
                      </w:r>
                    </w:p>
                    <w:p w14:paraId="0612D725" w14:textId="77777777" w:rsidR="00EC4586" w:rsidRPr="009B4842" w:rsidRDefault="00EC4586" w:rsidP="009B4842">
                      <w:pPr>
                        <w:pStyle w:val="Bezproreda"/>
                      </w:pPr>
                      <w:r w:rsidRPr="009B4842">
                        <w:t>Emico d.o.o.</w:t>
                      </w:r>
                    </w:p>
                    <w:p w14:paraId="1BD4580C" w14:textId="77777777" w:rsidR="00EC4586" w:rsidRPr="009B4842" w:rsidRDefault="00EC4586" w:rsidP="009B4842">
                      <w:pPr>
                        <w:pStyle w:val="Bezproreda"/>
                      </w:pPr>
                      <w:r w:rsidRPr="009B4842">
                        <w:t>Obrt Brko Dražice</w:t>
                      </w:r>
                    </w:p>
                    <w:p w14:paraId="3C428147" w14:textId="77777777" w:rsidR="00EC4586" w:rsidRPr="009B4842" w:rsidRDefault="00EC4586" w:rsidP="009B4842">
                      <w:pPr>
                        <w:pStyle w:val="Bezproreda"/>
                        <w:rPr>
                          <w:color w:val="auto"/>
                        </w:rPr>
                      </w:pPr>
                      <w:r w:rsidRPr="009B4842">
                        <w:rPr>
                          <w:color w:val="auto"/>
                        </w:rPr>
                        <w:t>Osnovna škola Jelenje-Dražice</w:t>
                      </w:r>
                    </w:p>
                    <w:p w14:paraId="5E664E1E" w14:textId="77777777" w:rsidR="00EC4586" w:rsidRPr="009B4842" w:rsidRDefault="00EC4586" w:rsidP="009B4842">
                      <w:pPr>
                        <w:pStyle w:val="Bezproreda"/>
                        <w:rPr>
                          <w:color w:val="auto"/>
                        </w:rPr>
                      </w:pPr>
                      <w:r w:rsidRPr="009B4842">
                        <w:rPr>
                          <w:color w:val="auto"/>
                        </w:rPr>
                        <w:t>Dječji vrtić Grobnički tići</w:t>
                      </w:r>
                    </w:p>
                    <w:p w14:paraId="15CFC020" w14:textId="77777777" w:rsidR="00EC4586" w:rsidRPr="009B4842" w:rsidRDefault="00EC4586" w:rsidP="009B4842">
                      <w:pPr>
                        <w:pStyle w:val="Bezproreda"/>
                        <w:rPr>
                          <w:color w:val="auto"/>
                        </w:rPr>
                      </w:pPr>
                      <w:r w:rsidRPr="009B4842">
                        <w:rPr>
                          <w:color w:val="auto"/>
                        </w:rPr>
                        <w:t>NK Rječina</w:t>
                      </w:r>
                    </w:p>
                    <w:p w14:paraId="5E0A3C54" w14:textId="77777777" w:rsidR="00EC4586" w:rsidRPr="009B4842" w:rsidRDefault="00EC4586" w:rsidP="009B4842">
                      <w:pPr>
                        <w:pStyle w:val="Bezproreda"/>
                        <w:rPr>
                          <w:color w:val="auto"/>
                        </w:rPr>
                      </w:pPr>
                      <w:r w:rsidRPr="009B4842">
                        <w:rPr>
                          <w:color w:val="auto"/>
                        </w:rPr>
                        <w:t>Brodokomerc d.o.o.</w:t>
                      </w:r>
                    </w:p>
                    <w:p w14:paraId="49B93EE7" w14:textId="77777777" w:rsidR="00EC4586" w:rsidRPr="009B4842" w:rsidRDefault="00EC4586" w:rsidP="009B4842">
                      <w:pPr>
                        <w:pStyle w:val="Bezproreda"/>
                        <w:rPr>
                          <w:color w:val="auto"/>
                        </w:rPr>
                      </w:pPr>
                      <w:r w:rsidRPr="009B4842">
                        <w:rPr>
                          <w:color w:val="auto"/>
                        </w:rPr>
                        <w:t>Gostiona Rječina</w:t>
                      </w:r>
                    </w:p>
                    <w:p w14:paraId="62AEFC55" w14:textId="77777777" w:rsidR="00EC4586" w:rsidRPr="009B4842" w:rsidRDefault="00EC4586" w:rsidP="009B4842">
                      <w:pPr>
                        <w:pStyle w:val="Bezproreda"/>
                        <w:rPr>
                          <w:color w:val="auto"/>
                        </w:rPr>
                      </w:pPr>
                      <w:r w:rsidRPr="009B4842">
                        <w:rPr>
                          <w:color w:val="auto"/>
                        </w:rPr>
                        <w:t>Picerija Leon</w:t>
                      </w:r>
                    </w:p>
                    <w:p w14:paraId="6E132F9A" w14:textId="77777777" w:rsidR="00EC4586" w:rsidRPr="009B4842" w:rsidRDefault="00EC4586" w:rsidP="009B4842">
                      <w:pPr>
                        <w:pStyle w:val="Bezproreda"/>
                        <w:rPr>
                          <w:color w:val="auto"/>
                        </w:rPr>
                      </w:pPr>
                      <w:r w:rsidRPr="009B4842">
                        <w:rPr>
                          <w:color w:val="auto"/>
                        </w:rPr>
                        <w:t>Pekara »Lišćevica«</w:t>
                      </w:r>
                    </w:p>
                    <w:p w14:paraId="71162845" w14:textId="77777777" w:rsidR="00EC4586" w:rsidRPr="009B4842" w:rsidRDefault="00EC4586" w:rsidP="009B4842">
                      <w:pPr>
                        <w:pStyle w:val="Bezproreda"/>
                        <w:rPr>
                          <w:color w:val="auto"/>
                        </w:rPr>
                      </w:pPr>
                      <w:r w:rsidRPr="009B4842">
                        <w:rPr>
                          <w:color w:val="auto"/>
                        </w:rPr>
                        <w:t>Hrvatski Caritas</w:t>
                      </w:r>
                    </w:p>
                  </w:txbxContent>
                </v:textbox>
                <w10:wrap anchorx="page"/>
              </v:roundrect>
            </w:pict>
          </mc:Fallback>
        </mc:AlternateContent>
      </w:r>
      <w:r w:rsidR="00703497" w:rsidRPr="00EC4586">
        <w:rPr>
          <w:noProof/>
          <w:color w:val="000000"/>
          <w:lang w:eastAsia="hr-HR"/>
        </w:rPr>
        <mc:AlternateContent>
          <mc:Choice Requires="wps">
            <w:drawing>
              <wp:anchor distT="0" distB="0" distL="114300" distR="114300" simplePos="0" relativeHeight="253001728" behindDoc="0" locked="0" layoutInCell="1" allowOverlap="1" wp14:anchorId="27AEFBD8" wp14:editId="7F004A02">
                <wp:simplePos x="0" y="0"/>
                <wp:positionH relativeFrom="margin">
                  <wp:posOffset>4232275</wp:posOffset>
                </wp:positionH>
                <wp:positionV relativeFrom="paragraph">
                  <wp:posOffset>48260</wp:posOffset>
                </wp:positionV>
                <wp:extent cx="422275" cy="163830"/>
                <wp:effectExtent l="38100" t="0" r="15875" b="64770"/>
                <wp:wrapNone/>
                <wp:docPr id="58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275" cy="16383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C34EE9" id="Straight Arrow Connector 269" o:spid="_x0000_s1026" type="#_x0000_t32" style="position:absolute;margin-left:333.25pt;margin-top:3.8pt;width:33.25pt;height:12.9pt;flip:x;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" strokecolor="windowText" strokeweight="1.5pt">
                <v:stroke dashstyle="dash" endarrow="block"/>
                <o:lock v:ext="edit" shapetype="f"/>
                <w10:wrap anchorx="margin"/>
              </v:shape>
            </w:pict>
          </mc:Fallback>
        </mc:AlternateContent>
      </w:r>
      <w:r w:rsidR="00703497" w:rsidRPr="00EC4586">
        <w:rPr>
          <w:noProof/>
          <w:color w:val="000000"/>
          <w:lang w:eastAsia="hr-HR"/>
        </w:rPr>
        <mc:AlternateContent>
          <mc:Choice Requires="wps">
            <w:drawing>
              <wp:anchor distT="0" distB="0" distL="114300" distR="114300" simplePos="0" relativeHeight="252995584" behindDoc="0" locked="0" layoutInCell="1" allowOverlap="1" wp14:anchorId="492425F0" wp14:editId="0AD041BB">
                <wp:simplePos x="0" y="0"/>
                <wp:positionH relativeFrom="column">
                  <wp:posOffset>1222375</wp:posOffset>
                </wp:positionH>
                <wp:positionV relativeFrom="paragraph">
                  <wp:posOffset>31115</wp:posOffset>
                </wp:positionV>
                <wp:extent cx="880110" cy="137795"/>
                <wp:effectExtent l="38100" t="0" r="15240" b="9080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0110" cy="13779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117F94" id="Straight Arrow Connector 252" o:spid="_x0000_s1026" type="#_x0000_t32" style="position:absolute;margin-left:96.25pt;margin-top:2.45pt;width:69.3pt;height:10.85pt;flip:x;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" strokecolor="red" strokeweight="1.5pt">
                <v:stroke endarrow="block"/>
                <o:lock v:ext="edit" shapetype="f"/>
              </v:shape>
            </w:pict>
          </mc:Fallback>
        </mc:AlternateContent>
      </w:r>
    </w:p>
    <w:p w14:paraId="54712C98" w14:textId="7BBC9112" w:rsidR="00703497" w:rsidRPr="00EC4586" w:rsidRDefault="00703497" w:rsidP="00703497">
      <w:pPr>
        <w:rPr>
          <w:noProof/>
          <w:color w:val="000000"/>
          <w:sz w:val="20"/>
          <w:lang w:eastAsia="hr-HR"/>
        </w:rPr>
      </w:pPr>
      <w:r w:rsidRPr="00EC4586">
        <w:rPr>
          <w:noProof/>
          <w:color w:val="000000"/>
          <w:lang w:eastAsia="hr-HR"/>
        </w:rPr>
        <mc:AlternateContent>
          <mc:Choice Requires="wps">
            <w:drawing>
              <wp:anchor distT="0" distB="0" distL="114300" distR="114300" simplePos="0" relativeHeight="253004800" behindDoc="0" locked="0" layoutInCell="1" allowOverlap="1" wp14:anchorId="727658BB" wp14:editId="39511B7C">
                <wp:simplePos x="0" y="0"/>
                <wp:positionH relativeFrom="column">
                  <wp:posOffset>1561465</wp:posOffset>
                </wp:positionH>
                <wp:positionV relativeFrom="paragraph">
                  <wp:posOffset>8255</wp:posOffset>
                </wp:positionV>
                <wp:extent cx="4456430" cy="2918460"/>
                <wp:effectExtent l="0" t="0" r="20320" b="15240"/>
                <wp:wrapNone/>
                <wp:docPr id="511"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6430" cy="2918460"/>
                        </a:xfrm>
                        <a:prstGeom prst="roundRect">
                          <a:avLst/>
                        </a:prstGeom>
                        <a:noFill/>
                        <a:ln w="25400" cap="flat" cmpd="sng" algn="ctr">
                          <a:solidFill>
                            <a:srgbClr val="92D050"/>
                          </a:solidFill>
                          <a:prstDash val="solid"/>
                        </a:ln>
                        <a:effectLst/>
                      </wps:spPr>
                      <wps:txbx>
                        <w:txbxContent>
                          <w:p w14:paraId="081935C6" w14:textId="77777777" w:rsidR="00703497" w:rsidRPr="00314130" w:rsidRDefault="00703497" w:rsidP="00703497">
                            <w:pPr>
                              <w:spacing w:before="0" w:after="0" w:line="240" w:lineRule="auto"/>
                              <w:rPr>
                                <w:b/>
                                <w:sz w:val="20"/>
                                <w:szCs w:val="20"/>
                              </w:rPr>
                            </w:pPr>
                            <w:r w:rsidRPr="00314130">
                              <w:rPr>
                                <w:b/>
                                <w:sz w:val="20"/>
                                <w:szCs w:val="20"/>
                              </w:rPr>
                              <w:t xml:space="preserve">Operativne snage koje djeluju na području </w:t>
                            </w:r>
                            <w:r>
                              <w:rPr>
                                <w:b/>
                                <w:sz w:val="20"/>
                                <w:szCs w:val="20"/>
                              </w:rPr>
                              <w:t>Općine</w:t>
                            </w:r>
                            <w:r w:rsidRPr="00314130">
                              <w:rPr>
                                <w:b/>
                                <w:sz w:val="20"/>
                                <w:szCs w:val="20"/>
                              </w:rPr>
                              <w:t xml:space="preserve"> a nisu u nadležnosti </w:t>
                            </w:r>
                            <w:r>
                              <w:rPr>
                                <w:b/>
                                <w:sz w:val="20"/>
                                <w:szCs w:val="20"/>
                              </w:rPr>
                              <w:t>Općine</w:t>
                            </w:r>
                          </w:p>
                          <w:p w14:paraId="4A30A041" w14:textId="4B3F01F9"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Zavod za hitnu medicinu Primorsko-goranske županije – Ispostava Rijeka</w:t>
                            </w:r>
                            <w:r w:rsidRPr="00C223E3">
                              <w:rPr>
                                <w:color w:val="000000"/>
                                <w:sz w:val="20"/>
                                <w:szCs w:val="20"/>
                              </w:rPr>
                              <w:t>,</w:t>
                            </w:r>
                          </w:p>
                          <w:p w14:paraId="4680C7B6" w14:textId="2176405F"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Dom zdravlja PGŽ – ispostava Dražice (zdravstvena stanica Dražice)</w:t>
                            </w:r>
                          </w:p>
                          <w:p w14:paraId="557A72BF" w14:textId="022FD3FD" w:rsidR="00703497" w:rsidRPr="00C223E3" w:rsidRDefault="00703497" w:rsidP="00703497">
                            <w:pPr>
                              <w:spacing w:before="0" w:after="0"/>
                              <w:rPr>
                                <w:color w:val="000000"/>
                                <w:sz w:val="20"/>
                                <w:szCs w:val="20"/>
                              </w:rPr>
                            </w:pPr>
                            <w:r w:rsidRPr="00C223E3">
                              <w:rPr>
                                <w:color w:val="000000"/>
                                <w:sz w:val="20"/>
                                <w:szCs w:val="20"/>
                              </w:rPr>
                              <w:t xml:space="preserve">- </w:t>
                            </w:r>
                            <w:r w:rsidR="00251A1D" w:rsidRPr="00251A1D">
                              <w:rPr>
                                <w:color w:val="000000"/>
                                <w:sz w:val="20"/>
                                <w:szCs w:val="20"/>
                              </w:rPr>
                              <w:t xml:space="preserve">Nastavni zavod za javno zdravstvo </w:t>
                            </w:r>
                            <w:r w:rsidR="00F522DB">
                              <w:rPr>
                                <w:color w:val="000000"/>
                                <w:sz w:val="20"/>
                                <w:szCs w:val="20"/>
                              </w:rPr>
                              <w:t>Primorsko-goranske županije</w:t>
                            </w:r>
                          </w:p>
                          <w:p w14:paraId="5590FD3A" w14:textId="747C2BFD" w:rsidR="00703497" w:rsidRPr="00C223E3" w:rsidRDefault="00703497" w:rsidP="00703497">
                            <w:pPr>
                              <w:spacing w:before="0" w:after="0"/>
                              <w:rPr>
                                <w:color w:val="000000"/>
                                <w:sz w:val="20"/>
                                <w:szCs w:val="20"/>
                              </w:rPr>
                            </w:pPr>
                            <w:r w:rsidRPr="00C223E3">
                              <w:rPr>
                                <w:color w:val="000000"/>
                                <w:sz w:val="20"/>
                                <w:szCs w:val="20"/>
                              </w:rPr>
                              <w:t xml:space="preserve">- </w:t>
                            </w:r>
                            <w:r w:rsidR="000D1FC2">
                              <w:rPr>
                                <w:color w:val="000000"/>
                                <w:sz w:val="20"/>
                                <w:szCs w:val="20"/>
                              </w:rPr>
                              <w:t xml:space="preserve">Županijska uprava za ceste </w:t>
                            </w:r>
                            <w:r w:rsidR="00F522DB">
                              <w:rPr>
                                <w:color w:val="000000"/>
                                <w:sz w:val="20"/>
                                <w:szCs w:val="20"/>
                              </w:rPr>
                              <w:t>Primorsko-goranske županije</w:t>
                            </w:r>
                          </w:p>
                          <w:p w14:paraId="364F6CDE" w14:textId="45342075" w:rsidR="00703497" w:rsidRPr="00C223E3" w:rsidRDefault="00703497" w:rsidP="00703497">
                            <w:pPr>
                              <w:spacing w:before="0" w:after="0"/>
                              <w:rPr>
                                <w:color w:val="000000"/>
                                <w:sz w:val="20"/>
                                <w:szCs w:val="20"/>
                              </w:rPr>
                            </w:pPr>
                            <w:r w:rsidRPr="00C223E3">
                              <w:rPr>
                                <w:color w:val="000000"/>
                                <w:sz w:val="20"/>
                                <w:szCs w:val="20"/>
                              </w:rPr>
                              <w:t xml:space="preserve">- </w:t>
                            </w:r>
                            <w:r w:rsidR="00F522DB">
                              <w:rPr>
                                <w:color w:val="000000"/>
                                <w:sz w:val="20"/>
                                <w:szCs w:val="20"/>
                              </w:rPr>
                              <w:t>MUP, Policijska uprava Primorsko-goranska - II. policijska postaja Rijeka</w:t>
                            </w:r>
                          </w:p>
                          <w:p w14:paraId="20104F7A" w14:textId="1F92285C" w:rsidR="00703497" w:rsidRPr="00C223E3" w:rsidRDefault="00703497" w:rsidP="00703497">
                            <w:pPr>
                              <w:spacing w:before="0" w:after="0"/>
                              <w:rPr>
                                <w:color w:val="000000"/>
                                <w:sz w:val="20"/>
                              </w:rPr>
                            </w:pPr>
                            <w:r w:rsidRPr="00C223E3">
                              <w:rPr>
                                <w:color w:val="000000"/>
                                <w:sz w:val="20"/>
                              </w:rPr>
                              <w:t xml:space="preserve">- </w:t>
                            </w:r>
                            <w:r w:rsidR="00A350AC">
                              <w:rPr>
                                <w:color w:val="000000"/>
                                <w:sz w:val="20"/>
                              </w:rPr>
                              <w:t>Centar za socijalnu skrb Rijeka</w:t>
                            </w:r>
                          </w:p>
                          <w:p w14:paraId="49659A3C" w14:textId="128583B7" w:rsidR="00703497" w:rsidRDefault="00703497" w:rsidP="00703497">
                            <w:pPr>
                              <w:spacing w:before="0" w:after="0"/>
                              <w:rPr>
                                <w:rFonts w:eastAsia="Calibri"/>
                                <w:color w:val="000000"/>
                                <w:sz w:val="20"/>
                                <w:szCs w:val="20"/>
                              </w:rPr>
                            </w:pPr>
                            <w:r w:rsidRPr="00C223E3">
                              <w:rPr>
                                <w:color w:val="000000"/>
                                <w:sz w:val="20"/>
                              </w:rPr>
                              <w:t xml:space="preserve">- </w:t>
                            </w:r>
                            <w:r w:rsidR="000D110E">
                              <w:rPr>
                                <w:color w:val="000000"/>
                                <w:sz w:val="20"/>
                              </w:rPr>
                              <w:t>Hrvatske ceste d.o.o. – PJ Rijeka</w:t>
                            </w:r>
                            <w:r w:rsidRPr="00C223E3">
                              <w:rPr>
                                <w:color w:val="000000"/>
                                <w:sz w:val="20"/>
                              </w:rPr>
                              <w:t xml:space="preserve"> </w:t>
                            </w:r>
                          </w:p>
                          <w:p w14:paraId="59DACE81" w14:textId="65CF54C6" w:rsidR="00703497" w:rsidRDefault="00703497" w:rsidP="00703497">
                            <w:pPr>
                              <w:spacing w:before="0" w:after="0"/>
                              <w:rPr>
                                <w:bCs/>
                                <w:sz w:val="20"/>
                                <w:szCs w:val="20"/>
                              </w:rPr>
                            </w:pPr>
                            <w:r>
                              <w:rPr>
                                <w:bCs/>
                                <w:sz w:val="20"/>
                                <w:szCs w:val="20"/>
                              </w:rPr>
                              <w:t xml:space="preserve">- </w:t>
                            </w:r>
                            <w:r w:rsidRPr="00010B50">
                              <w:rPr>
                                <w:bCs/>
                                <w:sz w:val="20"/>
                                <w:szCs w:val="20"/>
                              </w:rPr>
                              <w:t xml:space="preserve">Veterinarska </w:t>
                            </w:r>
                            <w:r w:rsidR="00391E41">
                              <w:rPr>
                                <w:bCs/>
                                <w:sz w:val="20"/>
                                <w:szCs w:val="20"/>
                              </w:rPr>
                              <w:t>stanica Rijeka</w:t>
                            </w:r>
                          </w:p>
                          <w:p w14:paraId="4257DA17" w14:textId="60042DDB" w:rsidR="00703497" w:rsidRDefault="00703497" w:rsidP="00703497">
                            <w:pPr>
                              <w:spacing w:before="0" w:after="0"/>
                              <w:jc w:val="left"/>
                              <w:rPr>
                                <w:sz w:val="20"/>
                                <w:szCs w:val="20"/>
                              </w:rPr>
                            </w:pPr>
                            <w:r w:rsidRPr="003B0480">
                              <w:rPr>
                                <w:sz w:val="20"/>
                                <w:szCs w:val="20"/>
                              </w:rPr>
                              <w:t xml:space="preserve">- </w:t>
                            </w:r>
                            <w:r w:rsidR="008F49DF">
                              <w:rPr>
                                <w:sz w:val="20"/>
                                <w:szCs w:val="20"/>
                              </w:rPr>
                              <w:t>Vodovod i kanalizacija d.o.o. Rijeka</w:t>
                            </w:r>
                            <w:r w:rsidR="009D5FC5">
                              <w:rPr>
                                <w:sz w:val="20"/>
                                <w:szCs w:val="20"/>
                              </w:rPr>
                              <w:t xml:space="preserve"> Rijeka</w:t>
                            </w:r>
                            <w:r w:rsidRPr="003B0480">
                              <w:rPr>
                                <w:sz w:val="20"/>
                                <w:szCs w:val="20"/>
                              </w:rPr>
                              <w:t>,</w:t>
                            </w:r>
                          </w:p>
                          <w:p w14:paraId="3F567341" w14:textId="16FF7F87" w:rsidR="00703497" w:rsidRDefault="00703497" w:rsidP="00703497">
                            <w:pPr>
                              <w:spacing w:before="0" w:after="0"/>
                              <w:jc w:val="left"/>
                              <w:rPr>
                                <w:sz w:val="20"/>
                                <w:szCs w:val="20"/>
                              </w:rPr>
                            </w:pPr>
                            <w:r>
                              <w:rPr>
                                <w:sz w:val="20"/>
                                <w:szCs w:val="20"/>
                              </w:rPr>
                              <w:t xml:space="preserve">- </w:t>
                            </w:r>
                            <w:r w:rsidR="007F7A14">
                              <w:rPr>
                                <w:sz w:val="20"/>
                                <w:szCs w:val="20"/>
                              </w:rPr>
                              <w:t>HEP ODS d.o.o. – Elektroprimorje Rijeka</w:t>
                            </w:r>
                          </w:p>
                          <w:p w14:paraId="729068B7" w14:textId="2F532607" w:rsidR="00703497" w:rsidRDefault="00703497" w:rsidP="00703497">
                            <w:pPr>
                              <w:spacing w:before="0" w:after="0"/>
                              <w:jc w:val="left"/>
                              <w:rPr>
                                <w:sz w:val="20"/>
                                <w:szCs w:val="20"/>
                              </w:rPr>
                            </w:pPr>
                            <w:r>
                              <w:rPr>
                                <w:sz w:val="20"/>
                                <w:szCs w:val="20"/>
                              </w:rPr>
                              <w:t xml:space="preserve">- </w:t>
                            </w:r>
                            <w:r w:rsidRPr="00AA637C">
                              <w:rPr>
                                <w:sz w:val="20"/>
                                <w:szCs w:val="20"/>
                              </w:rPr>
                              <w:t xml:space="preserve">Ravnateljstvo civilne zaštite – Područni ured civilne zaštite </w:t>
                            </w:r>
                            <w:r w:rsidR="00222A32">
                              <w:rPr>
                                <w:sz w:val="20"/>
                                <w:szCs w:val="20"/>
                              </w:rPr>
                              <w:t>Rijeka</w:t>
                            </w:r>
                            <w:r w:rsidRPr="00AA637C">
                              <w:rPr>
                                <w:sz w:val="20"/>
                                <w:szCs w:val="20"/>
                              </w:rPr>
                              <w:t xml:space="preserve"> </w:t>
                            </w:r>
                          </w:p>
                          <w:p w14:paraId="3D2EAAB6" w14:textId="77777777" w:rsidR="00703497" w:rsidRPr="00C223E3" w:rsidRDefault="00703497" w:rsidP="00703497">
                            <w:pPr>
                              <w:spacing w:before="0" w:after="0"/>
                              <w:rPr>
                                <w:color w:val="000000"/>
                                <w:sz w:val="20"/>
                              </w:rPr>
                            </w:pPr>
                          </w:p>
                          <w:p w14:paraId="3A311B7B" w14:textId="77777777" w:rsidR="00703497" w:rsidRPr="00C223E3" w:rsidRDefault="00703497" w:rsidP="00703497">
                            <w:pPr>
                              <w:shd w:val="clear" w:color="auto" w:fill="FFFFFF"/>
                              <w:spacing w:before="0" w:after="0"/>
                              <w:jc w:val="left"/>
                              <w:rPr>
                                <w:rFonts w:cs="Times New Roman"/>
                                <w:color w:val="auto"/>
                                <w:sz w:val="20"/>
                              </w:rPr>
                            </w:pPr>
                          </w:p>
                          <w:p w14:paraId="08F817C0" w14:textId="77777777" w:rsidR="00703497" w:rsidRPr="00EC5A76" w:rsidRDefault="00703497" w:rsidP="00A96530"/>
                          <w:p w14:paraId="30B3E0F7" w14:textId="77777777" w:rsidR="00703497" w:rsidRPr="00CE2F64" w:rsidRDefault="00703497" w:rsidP="00A96530">
                            <w:pPr>
                              <w:ind w:left="142"/>
                            </w:pPr>
                          </w:p>
                          <w:p w14:paraId="7FCA30C1" w14:textId="77777777" w:rsidR="00703497" w:rsidRPr="00CE2F64" w:rsidRDefault="00703497" w:rsidP="00703497">
                            <w:pPr>
                              <w:ind w:left="1429" w:hanging="360"/>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658BB" id="_x0000_s1119" style="position:absolute;left:0;text-align:left;margin-left:122.95pt;margin-top:.65pt;width:350.9pt;height:229.8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" filled="f" strokecolor="#92d050" strokeweight="2pt">
                <v:path arrowok="t"/>
                <v:textbox>
                  <w:txbxContent>
                    <w:p w14:paraId="081935C6" w14:textId="77777777" w:rsidR="00703497" w:rsidRPr="00314130" w:rsidRDefault="00703497" w:rsidP="00703497">
                      <w:pPr>
                        <w:spacing w:before="0" w:after="0" w:line="240" w:lineRule="auto"/>
                        <w:rPr>
                          <w:b/>
                          <w:sz w:val="20"/>
                          <w:szCs w:val="20"/>
                        </w:rPr>
                      </w:pPr>
                      <w:r w:rsidRPr="00314130">
                        <w:rPr>
                          <w:b/>
                          <w:sz w:val="20"/>
                          <w:szCs w:val="20"/>
                        </w:rPr>
                        <w:t xml:space="preserve">Operativne snage koje djeluju na području </w:t>
                      </w:r>
                      <w:r>
                        <w:rPr>
                          <w:b/>
                          <w:sz w:val="20"/>
                          <w:szCs w:val="20"/>
                        </w:rPr>
                        <w:t>Općine</w:t>
                      </w:r>
                      <w:r w:rsidRPr="00314130">
                        <w:rPr>
                          <w:b/>
                          <w:sz w:val="20"/>
                          <w:szCs w:val="20"/>
                        </w:rPr>
                        <w:t xml:space="preserve"> a nisu u nadležnosti </w:t>
                      </w:r>
                      <w:r>
                        <w:rPr>
                          <w:b/>
                          <w:sz w:val="20"/>
                          <w:szCs w:val="20"/>
                        </w:rPr>
                        <w:t>Općine</w:t>
                      </w:r>
                    </w:p>
                    <w:p w14:paraId="4A30A041" w14:textId="4B3F01F9"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Zavod za hitnu medicinu Primorsko-goranske županije – Ispostava Rijeka</w:t>
                      </w:r>
                      <w:r w:rsidRPr="00C223E3">
                        <w:rPr>
                          <w:color w:val="000000"/>
                          <w:sz w:val="20"/>
                          <w:szCs w:val="20"/>
                        </w:rPr>
                        <w:t>,</w:t>
                      </w:r>
                    </w:p>
                    <w:p w14:paraId="4680C7B6" w14:textId="2176405F" w:rsidR="00703497" w:rsidRPr="00C223E3" w:rsidRDefault="00703497" w:rsidP="00703497">
                      <w:pPr>
                        <w:spacing w:before="0" w:after="0"/>
                        <w:rPr>
                          <w:color w:val="000000"/>
                          <w:sz w:val="20"/>
                          <w:szCs w:val="20"/>
                        </w:rPr>
                      </w:pPr>
                      <w:r w:rsidRPr="00C223E3">
                        <w:rPr>
                          <w:color w:val="000000"/>
                          <w:sz w:val="20"/>
                          <w:szCs w:val="20"/>
                        </w:rPr>
                        <w:t xml:space="preserve">- </w:t>
                      </w:r>
                      <w:r w:rsidR="00681EE7">
                        <w:rPr>
                          <w:color w:val="000000"/>
                          <w:sz w:val="20"/>
                          <w:szCs w:val="20"/>
                        </w:rPr>
                        <w:t>Dom zdravlja PGŽ – ispostava Dražice (zdravstvena stanica Dražice)</w:t>
                      </w:r>
                    </w:p>
                    <w:p w14:paraId="557A72BF" w14:textId="022FD3FD" w:rsidR="00703497" w:rsidRPr="00C223E3" w:rsidRDefault="00703497" w:rsidP="00703497">
                      <w:pPr>
                        <w:spacing w:before="0" w:after="0"/>
                        <w:rPr>
                          <w:color w:val="000000"/>
                          <w:sz w:val="20"/>
                          <w:szCs w:val="20"/>
                        </w:rPr>
                      </w:pPr>
                      <w:r w:rsidRPr="00C223E3">
                        <w:rPr>
                          <w:color w:val="000000"/>
                          <w:sz w:val="20"/>
                          <w:szCs w:val="20"/>
                        </w:rPr>
                        <w:t xml:space="preserve">- </w:t>
                      </w:r>
                      <w:r w:rsidR="00251A1D" w:rsidRPr="00251A1D">
                        <w:rPr>
                          <w:color w:val="000000"/>
                          <w:sz w:val="20"/>
                          <w:szCs w:val="20"/>
                        </w:rPr>
                        <w:t xml:space="preserve">Nastavni zavod za javno zdravstvo </w:t>
                      </w:r>
                      <w:r w:rsidR="00F522DB">
                        <w:rPr>
                          <w:color w:val="000000"/>
                          <w:sz w:val="20"/>
                          <w:szCs w:val="20"/>
                        </w:rPr>
                        <w:t>Primorsko-goranske županije</w:t>
                      </w:r>
                    </w:p>
                    <w:p w14:paraId="5590FD3A" w14:textId="747C2BFD" w:rsidR="00703497" w:rsidRPr="00C223E3" w:rsidRDefault="00703497" w:rsidP="00703497">
                      <w:pPr>
                        <w:spacing w:before="0" w:after="0"/>
                        <w:rPr>
                          <w:color w:val="000000"/>
                          <w:sz w:val="20"/>
                          <w:szCs w:val="20"/>
                        </w:rPr>
                      </w:pPr>
                      <w:r w:rsidRPr="00C223E3">
                        <w:rPr>
                          <w:color w:val="000000"/>
                          <w:sz w:val="20"/>
                          <w:szCs w:val="20"/>
                        </w:rPr>
                        <w:t xml:space="preserve">- </w:t>
                      </w:r>
                      <w:r w:rsidR="000D1FC2">
                        <w:rPr>
                          <w:color w:val="000000"/>
                          <w:sz w:val="20"/>
                          <w:szCs w:val="20"/>
                        </w:rPr>
                        <w:t xml:space="preserve">Županijska uprava za ceste </w:t>
                      </w:r>
                      <w:r w:rsidR="00F522DB">
                        <w:rPr>
                          <w:color w:val="000000"/>
                          <w:sz w:val="20"/>
                          <w:szCs w:val="20"/>
                        </w:rPr>
                        <w:t>Primorsko-goranske županije</w:t>
                      </w:r>
                    </w:p>
                    <w:p w14:paraId="364F6CDE" w14:textId="45342075" w:rsidR="00703497" w:rsidRPr="00C223E3" w:rsidRDefault="00703497" w:rsidP="00703497">
                      <w:pPr>
                        <w:spacing w:before="0" w:after="0"/>
                        <w:rPr>
                          <w:color w:val="000000"/>
                          <w:sz w:val="20"/>
                          <w:szCs w:val="20"/>
                        </w:rPr>
                      </w:pPr>
                      <w:r w:rsidRPr="00C223E3">
                        <w:rPr>
                          <w:color w:val="000000"/>
                          <w:sz w:val="20"/>
                          <w:szCs w:val="20"/>
                        </w:rPr>
                        <w:t xml:space="preserve">- </w:t>
                      </w:r>
                      <w:r w:rsidR="00F522DB">
                        <w:rPr>
                          <w:color w:val="000000"/>
                          <w:sz w:val="20"/>
                          <w:szCs w:val="20"/>
                        </w:rPr>
                        <w:t>MUP, Policijska uprava Primorsko-goranska - II. policijska postaja Rijeka</w:t>
                      </w:r>
                    </w:p>
                    <w:p w14:paraId="20104F7A" w14:textId="1F92285C" w:rsidR="00703497" w:rsidRPr="00C223E3" w:rsidRDefault="00703497" w:rsidP="00703497">
                      <w:pPr>
                        <w:spacing w:before="0" w:after="0"/>
                        <w:rPr>
                          <w:color w:val="000000"/>
                          <w:sz w:val="20"/>
                        </w:rPr>
                      </w:pPr>
                      <w:r w:rsidRPr="00C223E3">
                        <w:rPr>
                          <w:color w:val="000000"/>
                          <w:sz w:val="20"/>
                        </w:rPr>
                        <w:t xml:space="preserve">- </w:t>
                      </w:r>
                      <w:r w:rsidR="00A350AC">
                        <w:rPr>
                          <w:color w:val="000000"/>
                          <w:sz w:val="20"/>
                        </w:rPr>
                        <w:t>Centar za socijalnu skrb Rijeka</w:t>
                      </w:r>
                    </w:p>
                    <w:p w14:paraId="49659A3C" w14:textId="128583B7" w:rsidR="00703497" w:rsidRDefault="00703497" w:rsidP="00703497">
                      <w:pPr>
                        <w:spacing w:before="0" w:after="0"/>
                        <w:rPr>
                          <w:rFonts w:eastAsia="Calibri"/>
                          <w:color w:val="000000"/>
                          <w:sz w:val="20"/>
                          <w:szCs w:val="20"/>
                        </w:rPr>
                      </w:pPr>
                      <w:r w:rsidRPr="00C223E3">
                        <w:rPr>
                          <w:color w:val="000000"/>
                          <w:sz w:val="20"/>
                        </w:rPr>
                        <w:t xml:space="preserve">- </w:t>
                      </w:r>
                      <w:r w:rsidR="000D110E">
                        <w:rPr>
                          <w:color w:val="000000"/>
                          <w:sz w:val="20"/>
                        </w:rPr>
                        <w:t>Hrvatske ceste d.o.o. – PJ Rijeka</w:t>
                      </w:r>
                      <w:r w:rsidRPr="00C223E3">
                        <w:rPr>
                          <w:color w:val="000000"/>
                          <w:sz w:val="20"/>
                        </w:rPr>
                        <w:t xml:space="preserve"> </w:t>
                      </w:r>
                    </w:p>
                    <w:p w14:paraId="59DACE81" w14:textId="65CF54C6" w:rsidR="00703497" w:rsidRDefault="00703497" w:rsidP="00703497">
                      <w:pPr>
                        <w:spacing w:before="0" w:after="0"/>
                        <w:rPr>
                          <w:bCs/>
                          <w:sz w:val="20"/>
                          <w:szCs w:val="20"/>
                        </w:rPr>
                      </w:pPr>
                      <w:r>
                        <w:rPr>
                          <w:bCs/>
                          <w:sz w:val="20"/>
                          <w:szCs w:val="20"/>
                        </w:rPr>
                        <w:t xml:space="preserve">- </w:t>
                      </w:r>
                      <w:r w:rsidRPr="00010B50">
                        <w:rPr>
                          <w:bCs/>
                          <w:sz w:val="20"/>
                          <w:szCs w:val="20"/>
                        </w:rPr>
                        <w:t xml:space="preserve">Veterinarska </w:t>
                      </w:r>
                      <w:r w:rsidR="00391E41">
                        <w:rPr>
                          <w:bCs/>
                          <w:sz w:val="20"/>
                          <w:szCs w:val="20"/>
                        </w:rPr>
                        <w:t>stanica Rijeka</w:t>
                      </w:r>
                    </w:p>
                    <w:p w14:paraId="4257DA17" w14:textId="60042DDB" w:rsidR="00703497" w:rsidRDefault="00703497" w:rsidP="00703497">
                      <w:pPr>
                        <w:spacing w:before="0" w:after="0"/>
                        <w:jc w:val="left"/>
                        <w:rPr>
                          <w:sz w:val="20"/>
                          <w:szCs w:val="20"/>
                        </w:rPr>
                      </w:pPr>
                      <w:r w:rsidRPr="003B0480">
                        <w:rPr>
                          <w:sz w:val="20"/>
                          <w:szCs w:val="20"/>
                        </w:rPr>
                        <w:t xml:space="preserve">- </w:t>
                      </w:r>
                      <w:r w:rsidR="008F49DF">
                        <w:rPr>
                          <w:sz w:val="20"/>
                          <w:szCs w:val="20"/>
                        </w:rPr>
                        <w:t>Vodovod i kanalizacija d.o.o. Rijeka</w:t>
                      </w:r>
                      <w:r w:rsidR="009D5FC5">
                        <w:rPr>
                          <w:sz w:val="20"/>
                          <w:szCs w:val="20"/>
                        </w:rPr>
                        <w:t xml:space="preserve"> Rijeka</w:t>
                      </w:r>
                      <w:r w:rsidRPr="003B0480">
                        <w:rPr>
                          <w:sz w:val="20"/>
                          <w:szCs w:val="20"/>
                        </w:rPr>
                        <w:t>,</w:t>
                      </w:r>
                    </w:p>
                    <w:p w14:paraId="3F567341" w14:textId="16FF7F87" w:rsidR="00703497" w:rsidRDefault="00703497" w:rsidP="00703497">
                      <w:pPr>
                        <w:spacing w:before="0" w:after="0"/>
                        <w:jc w:val="left"/>
                        <w:rPr>
                          <w:sz w:val="20"/>
                          <w:szCs w:val="20"/>
                        </w:rPr>
                      </w:pPr>
                      <w:r>
                        <w:rPr>
                          <w:sz w:val="20"/>
                          <w:szCs w:val="20"/>
                        </w:rPr>
                        <w:t xml:space="preserve">- </w:t>
                      </w:r>
                      <w:r w:rsidR="007F7A14">
                        <w:rPr>
                          <w:sz w:val="20"/>
                          <w:szCs w:val="20"/>
                        </w:rPr>
                        <w:t>HEP ODS d.o.o. – Elektroprimorje Rijeka</w:t>
                      </w:r>
                    </w:p>
                    <w:p w14:paraId="729068B7" w14:textId="2F532607" w:rsidR="00703497" w:rsidRDefault="00703497" w:rsidP="00703497">
                      <w:pPr>
                        <w:spacing w:before="0" w:after="0"/>
                        <w:jc w:val="left"/>
                        <w:rPr>
                          <w:sz w:val="20"/>
                          <w:szCs w:val="20"/>
                        </w:rPr>
                      </w:pPr>
                      <w:r>
                        <w:rPr>
                          <w:sz w:val="20"/>
                          <w:szCs w:val="20"/>
                        </w:rPr>
                        <w:t xml:space="preserve">- </w:t>
                      </w:r>
                      <w:r w:rsidRPr="00AA637C">
                        <w:rPr>
                          <w:sz w:val="20"/>
                          <w:szCs w:val="20"/>
                        </w:rPr>
                        <w:t xml:space="preserve">Ravnateljstvo civilne zaštite – Područni ured civilne zaštite </w:t>
                      </w:r>
                      <w:r w:rsidR="00222A32">
                        <w:rPr>
                          <w:sz w:val="20"/>
                          <w:szCs w:val="20"/>
                        </w:rPr>
                        <w:t>Rijeka</w:t>
                      </w:r>
                      <w:r w:rsidRPr="00AA637C">
                        <w:rPr>
                          <w:sz w:val="20"/>
                          <w:szCs w:val="20"/>
                        </w:rPr>
                        <w:t xml:space="preserve"> </w:t>
                      </w:r>
                    </w:p>
                    <w:p w14:paraId="3D2EAAB6" w14:textId="77777777" w:rsidR="00703497" w:rsidRPr="00C223E3" w:rsidRDefault="00703497" w:rsidP="00703497">
                      <w:pPr>
                        <w:spacing w:before="0" w:after="0"/>
                        <w:rPr>
                          <w:color w:val="000000"/>
                          <w:sz w:val="20"/>
                        </w:rPr>
                      </w:pPr>
                    </w:p>
                    <w:p w14:paraId="3A311B7B" w14:textId="77777777" w:rsidR="00703497" w:rsidRPr="00C223E3" w:rsidRDefault="00703497" w:rsidP="00703497">
                      <w:pPr>
                        <w:shd w:val="clear" w:color="auto" w:fill="FFFFFF"/>
                        <w:spacing w:before="0" w:after="0"/>
                        <w:jc w:val="left"/>
                        <w:rPr>
                          <w:rFonts w:cs="Times New Roman"/>
                          <w:color w:val="auto"/>
                          <w:sz w:val="20"/>
                        </w:rPr>
                      </w:pPr>
                    </w:p>
                    <w:p w14:paraId="08F817C0" w14:textId="77777777" w:rsidR="00703497" w:rsidRPr="00EC5A76" w:rsidRDefault="00703497" w:rsidP="00A96530"/>
                    <w:p w14:paraId="30B3E0F7" w14:textId="77777777" w:rsidR="00703497" w:rsidRPr="00CE2F64" w:rsidRDefault="00703497" w:rsidP="00A96530">
                      <w:pPr>
                        <w:ind w:left="142"/>
                      </w:pPr>
                    </w:p>
                    <w:p w14:paraId="7FCA30C1" w14:textId="77777777" w:rsidR="00703497" w:rsidRPr="00CE2F64" w:rsidRDefault="00703497" w:rsidP="00703497">
                      <w:pPr>
                        <w:ind w:left="1429" w:hanging="360"/>
                        <w:rPr>
                          <w:sz w:val="20"/>
                          <w:szCs w:val="20"/>
                        </w:rPr>
                      </w:pPr>
                    </w:p>
                  </w:txbxContent>
                </v:textbox>
              </v:roundrect>
            </w:pict>
          </mc:Fallback>
        </mc:AlternateContent>
      </w:r>
      <w:r w:rsidRPr="00EC4586">
        <w:rPr>
          <w:noProof/>
          <w:color w:val="000000"/>
          <w:lang w:eastAsia="hr-HR"/>
        </w:rPr>
        <mc:AlternateContent>
          <mc:Choice Requires="wps">
            <w:drawing>
              <wp:anchor distT="0" distB="0" distL="114300" distR="114300" simplePos="0" relativeHeight="252997632" behindDoc="0" locked="0" layoutInCell="1" allowOverlap="1" wp14:anchorId="7267BCFF" wp14:editId="10CA89D0">
                <wp:simplePos x="0" y="0"/>
                <wp:positionH relativeFrom="column">
                  <wp:posOffset>756285</wp:posOffset>
                </wp:positionH>
                <wp:positionV relativeFrom="paragraph">
                  <wp:posOffset>98425</wp:posOffset>
                </wp:positionV>
                <wp:extent cx="681355" cy="516890"/>
                <wp:effectExtent l="0" t="0" r="80645" b="54610"/>
                <wp:wrapNone/>
                <wp:docPr id="595"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51689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5CE9B7" id="Straight Arrow Connector 254" o:spid="_x0000_s1026" type="#_x0000_t32" style="position:absolute;margin-left:59.55pt;margin-top:7.75pt;width:53.65pt;height:40.7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" strokecolor="windowText" strokeweight="1.5pt">
                <v:stroke endarrow="block"/>
                <o:lock v:ext="edit" shapetype="f"/>
              </v:shape>
            </w:pict>
          </mc:Fallback>
        </mc:AlternateContent>
      </w:r>
    </w:p>
    <w:p w14:paraId="14C89378" w14:textId="4A1EDFB0" w:rsidR="00703497" w:rsidRPr="00EC4586" w:rsidRDefault="00703497" w:rsidP="00703497">
      <w:pPr>
        <w:rPr>
          <w:color w:val="000000"/>
          <w:sz w:val="20"/>
        </w:rPr>
      </w:pPr>
    </w:p>
    <w:p w14:paraId="6DCE2AAC" w14:textId="01ACCA52" w:rsidR="00703497" w:rsidRPr="00EC4586" w:rsidRDefault="00703497" w:rsidP="00703497">
      <w:pPr>
        <w:rPr>
          <w:color w:val="000000"/>
          <w:sz w:val="20"/>
        </w:rPr>
      </w:pPr>
    </w:p>
    <w:p w14:paraId="1947FEA6" w14:textId="77777777" w:rsidR="00703497" w:rsidRPr="00EC4586" w:rsidRDefault="00703497" w:rsidP="00703497"/>
    <w:p w14:paraId="7A00EB03" w14:textId="77777777" w:rsidR="00703497" w:rsidRPr="00EC4586" w:rsidRDefault="00703497" w:rsidP="00703497">
      <w:pPr>
        <w:rPr>
          <w:color w:val="000000"/>
          <w:sz w:val="20"/>
        </w:rPr>
      </w:pPr>
      <w:r w:rsidRPr="00EC4586">
        <w:rPr>
          <w:color w:val="000000"/>
          <w:sz w:val="20"/>
        </w:rPr>
        <w:t>Obavješćivanje</w:t>
      </w:r>
    </w:p>
    <w:p w14:paraId="1044C196" w14:textId="77777777" w:rsidR="00703497" w:rsidRPr="00EC4586" w:rsidRDefault="00703497" w:rsidP="00703497">
      <w:pPr>
        <w:rPr>
          <w:color w:val="000000"/>
          <w:sz w:val="20"/>
        </w:rPr>
      </w:pPr>
      <w:r w:rsidRPr="00EC4586">
        <w:rPr>
          <w:noProof/>
          <w:color w:val="000000"/>
          <w:lang w:eastAsia="hr-HR"/>
        </w:rPr>
        <mc:AlternateContent>
          <mc:Choice Requires="wps">
            <w:drawing>
              <wp:anchor distT="4294967294" distB="4294967294" distL="114300" distR="114300" simplePos="0" relativeHeight="253010944" behindDoc="0" locked="0" layoutInCell="1" allowOverlap="1" wp14:anchorId="451597C0" wp14:editId="686B7A83">
                <wp:simplePos x="0" y="0"/>
                <wp:positionH relativeFrom="column">
                  <wp:posOffset>5080</wp:posOffset>
                </wp:positionH>
                <wp:positionV relativeFrom="paragraph">
                  <wp:posOffset>73659</wp:posOffset>
                </wp:positionV>
                <wp:extent cx="771525" cy="0"/>
                <wp:effectExtent l="0" t="76200" r="9525" b="95250"/>
                <wp:wrapNone/>
                <wp:docPr id="512"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FBD18E" id="Straight Arrow Connector 268" o:spid="_x0000_s1026" type="#_x0000_t32" style="position:absolute;margin-left:.4pt;margin-top:5.8pt;width:60.75pt;height:0;z-index:25301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" strokecolor="red" strokeweight="1.5pt">
                <v:stroke endarrow="block"/>
                <o:lock v:ext="edit" shapetype="f"/>
              </v:shape>
            </w:pict>
          </mc:Fallback>
        </mc:AlternateContent>
      </w:r>
    </w:p>
    <w:p w14:paraId="38C355C2" w14:textId="77777777" w:rsidR="00703497" w:rsidRPr="00EC4586" w:rsidRDefault="00703497" w:rsidP="00703497">
      <w:pPr>
        <w:rPr>
          <w:color w:val="000000"/>
          <w:sz w:val="20"/>
        </w:rPr>
      </w:pPr>
      <w:r w:rsidRPr="00EC4586">
        <w:rPr>
          <w:color w:val="000000"/>
          <w:sz w:val="20"/>
        </w:rPr>
        <w:t>Aktiviranje - primarno</w:t>
      </w:r>
    </w:p>
    <w:p w14:paraId="38BDCB25" w14:textId="77777777" w:rsidR="00703497" w:rsidRPr="00EC4586" w:rsidRDefault="00703497" w:rsidP="00703497">
      <w:pPr>
        <w:rPr>
          <w:color w:val="000000"/>
          <w:sz w:val="20"/>
        </w:rPr>
      </w:pPr>
      <w:r w:rsidRPr="00EC4586">
        <w:rPr>
          <w:noProof/>
          <w:color w:val="000000"/>
          <w:lang w:eastAsia="hr-HR"/>
        </w:rPr>
        <mc:AlternateContent>
          <mc:Choice Requires="wps">
            <w:drawing>
              <wp:anchor distT="4294967294" distB="4294967294" distL="114300" distR="114300" simplePos="0" relativeHeight="253011968" behindDoc="0" locked="0" layoutInCell="1" allowOverlap="1" wp14:anchorId="7E47E4A7" wp14:editId="271BDE8B">
                <wp:simplePos x="0" y="0"/>
                <wp:positionH relativeFrom="column">
                  <wp:posOffset>0</wp:posOffset>
                </wp:positionH>
                <wp:positionV relativeFrom="paragraph">
                  <wp:posOffset>75564</wp:posOffset>
                </wp:positionV>
                <wp:extent cx="771525" cy="0"/>
                <wp:effectExtent l="0" t="76200" r="9525" b="95250"/>
                <wp:wrapNone/>
                <wp:docPr id="515"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5D1A0E" id="Straight Arrow Connector 233" o:spid="_x0000_s1026" type="#_x0000_t32" style="position:absolute;margin-left:0;margin-top:5.95pt;width:60.75pt;height:0;z-index:25301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" strokecolor="windowText" strokeweight="1.5pt">
                <v:stroke endarrow="block"/>
                <o:lock v:ext="edit" shapetype="f"/>
              </v:shape>
            </w:pict>
          </mc:Fallback>
        </mc:AlternateContent>
      </w:r>
    </w:p>
    <w:p w14:paraId="642711D9" w14:textId="77777777" w:rsidR="00703497" w:rsidRPr="00EC4586" w:rsidRDefault="00703497" w:rsidP="00703497">
      <w:pPr>
        <w:rPr>
          <w:color w:val="000000"/>
          <w:sz w:val="20"/>
          <w:szCs w:val="20"/>
        </w:rPr>
      </w:pPr>
      <w:r w:rsidRPr="00EC4586">
        <w:rPr>
          <w:color w:val="000000"/>
          <w:sz w:val="20"/>
          <w:szCs w:val="20"/>
        </w:rPr>
        <w:t>Aktiviranje - sekundarno</w:t>
      </w:r>
    </w:p>
    <w:p w14:paraId="49E48FA4" w14:textId="77777777" w:rsidR="00703497" w:rsidRPr="00EC4586" w:rsidRDefault="00703497" w:rsidP="00703497">
      <w:pPr>
        <w:rPr>
          <w:color w:val="000000"/>
        </w:rPr>
        <w:sectPr w:rsidR="00703497" w:rsidRPr="00EC4586" w:rsidSect="00083FF8">
          <w:pgSz w:w="16838" w:h="11906" w:orient="landscape"/>
          <w:pgMar w:top="993" w:right="1417" w:bottom="1417" w:left="1417" w:header="567" w:footer="0" w:gutter="0"/>
          <w:cols w:space="720"/>
        </w:sectPr>
      </w:pPr>
      <w:r w:rsidRPr="00EC4586">
        <w:rPr>
          <w:noProof/>
          <w:color w:val="000000"/>
          <w:lang w:eastAsia="hr-HR"/>
        </w:rPr>
        <mc:AlternateContent>
          <mc:Choice Requires="wps">
            <w:drawing>
              <wp:anchor distT="4294967294" distB="4294967294" distL="114300" distR="114300" simplePos="0" relativeHeight="253012992" behindDoc="0" locked="0" layoutInCell="1" allowOverlap="1" wp14:anchorId="73354858" wp14:editId="5E254D9B">
                <wp:simplePos x="0" y="0"/>
                <wp:positionH relativeFrom="column">
                  <wp:posOffset>0</wp:posOffset>
                </wp:positionH>
                <wp:positionV relativeFrom="paragraph">
                  <wp:posOffset>75564</wp:posOffset>
                </wp:positionV>
                <wp:extent cx="771525" cy="0"/>
                <wp:effectExtent l="0" t="76200" r="9525" b="95250"/>
                <wp:wrapNone/>
                <wp:docPr id="521"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6B6A25" id="Straight Arrow Connector 232" o:spid="_x0000_s1026" type="#_x0000_t32" style="position:absolute;margin-left:0;margin-top:5.95pt;width:60.75pt;height:0;z-index:25301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" strokecolor="windowText" strokeweight="1.5pt">
                <v:stroke dashstyle="dash" endarrow="block"/>
                <o:lock v:ext="edit" shapetype="f"/>
              </v:shape>
            </w:pict>
          </mc:Fallback>
        </mc:AlternateContent>
      </w:r>
    </w:p>
    <w:p w14:paraId="342BEF5A" w14:textId="13769DCC" w:rsidR="00445ADB" w:rsidRPr="00EC4586" w:rsidRDefault="00445ADB" w:rsidP="00445ADB">
      <w:pPr>
        <w:pStyle w:val="Naslov3"/>
      </w:pPr>
      <w:bookmarkStart w:id="72" w:name="_Toc138155313"/>
      <w:r w:rsidRPr="00EC4586">
        <w:t>6.6.1 Zadaće operativnih snaga i pravnih osoba unutar sustava civilne zaštite</w:t>
      </w:r>
      <w:bookmarkEnd w:id="72"/>
    </w:p>
    <w:tbl>
      <w:tblPr>
        <w:tblW w:w="1558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87"/>
        <w:gridCol w:w="1701"/>
        <w:gridCol w:w="7427"/>
        <w:gridCol w:w="3969"/>
      </w:tblGrid>
      <w:tr w:rsidR="0046196A" w:rsidRPr="00EC4586" w14:paraId="7CFE8CD8" w14:textId="77777777" w:rsidTr="0046196A">
        <w:trPr>
          <w:trHeight w:val="681"/>
          <w:tblHeader/>
          <w:jc w:val="center"/>
        </w:trPr>
        <w:tc>
          <w:tcPr>
            <w:tcW w:w="704" w:type="dxa"/>
            <w:shd w:val="clear" w:color="auto" w:fill="FFFFFF" w:themeFill="background1"/>
            <w:vAlign w:val="center"/>
          </w:tcPr>
          <w:p w14:paraId="304DE018"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R.br.</w:t>
            </w:r>
          </w:p>
        </w:tc>
        <w:tc>
          <w:tcPr>
            <w:tcW w:w="1787" w:type="dxa"/>
            <w:shd w:val="clear" w:color="auto" w:fill="FFFFFF" w:themeFill="background1"/>
            <w:vAlign w:val="center"/>
          </w:tcPr>
          <w:p w14:paraId="369AC299"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ZADAĆA</w:t>
            </w:r>
          </w:p>
        </w:tc>
        <w:tc>
          <w:tcPr>
            <w:tcW w:w="1701" w:type="dxa"/>
            <w:shd w:val="clear" w:color="auto" w:fill="FFFFFF" w:themeFill="background1"/>
            <w:vAlign w:val="center"/>
          </w:tcPr>
          <w:p w14:paraId="6A28452A"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NOSITELJI</w:t>
            </w:r>
          </w:p>
        </w:tc>
        <w:tc>
          <w:tcPr>
            <w:tcW w:w="7427" w:type="dxa"/>
            <w:shd w:val="clear" w:color="auto" w:fill="FFFFFF" w:themeFill="background1"/>
            <w:vAlign w:val="center"/>
          </w:tcPr>
          <w:p w14:paraId="25F25771" w14:textId="25425B0C"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 xml:space="preserve">OPERATIVNI POSTUPCI, KAPACITETI I OPERATIVNI DOPRINOS </w:t>
            </w:r>
            <w:r w:rsidR="004A4DAB" w:rsidRPr="00EC4586">
              <w:rPr>
                <w:b/>
                <w:bCs/>
                <w:sz w:val="20"/>
                <w:szCs w:val="20"/>
              </w:rPr>
              <w:t>OPĆINE JELENJE</w:t>
            </w:r>
          </w:p>
        </w:tc>
        <w:tc>
          <w:tcPr>
            <w:tcW w:w="3969" w:type="dxa"/>
            <w:shd w:val="clear" w:color="auto" w:fill="FFFFFF" w:themeFill="background1"/>
            <w:vAlign w:val="center"/>
          </w:tcPr>
          <w:p w14:paraId="5D115534"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IZVRŠITELJI</w:t>
            </w:r>
          </w:p>
        </w:tc>
      </w:tr>
      <w:tr w:rsidR="0046196A" w:rsidRPr="002811D2" w14:paraId="68C5ED3B" w14:textId="77777777" w:rsidTr="00F9027F">
        <w:trPr>
          <w:trHeight w:val="2689"/>
          <w:jc w:val="center"/>
        </w:trPr>
        <w:tc>
          <w:tcPr>
            <w:tcW w:w="704" w:type="dxa"/>
            <w:vAlign w:val="center"/>
          </w:tcPr>
          <w:p w14:paraId="4C6E3C52"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1.</w:t>
            </w:r>
          </w:p>
        </w:tc>
        <w:tc>
          <w:tcPr>
            <w:tcW w:w="1787" w:type="dxa"/>
            <w:vAlign w:val="center"/>
          </w:tcPr>
          <w:p w14:paraId="3C0CE763"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Obveze pravne osobe u kojoj se dogodila nesreća</w:t>
            </w:r>
          </w:p>
        </w:tc>
        <w:tc>
          <w:tcPr>
            <w:tcW w:w="1701" w:type="dxa"/>
            <w:vAlign w:val="center"/>
          </w:tcPr>
          <w:p w14:paraId="56159363" w14:textId="77777777" w:rsidR="0046196A" w:rsidRPr="00EC4586" w:rsidRDefault="0046196A" w:rsidP="00F9027F">
            <w:pPr>
              <w:spacing w:before="0" w:after="0"/>
              <w:jc w:val="center"/>
              <w:rPr>
                <w:bCs/>
                <w:sz w:val="20"/>
                <w:szCs w:val="20"/>
              </w:rPr>
            </w:pPr>
            <w:r w:rsidRPr="00EC4586">
              <w:rPr>
                <w:bCs/>
                <w:sz w:val="20"/>
                <w:szCs w:val="20"/>
              </w:rPr>
              <w:t>Operateri</w:t>
            </w:r>
          </w:p>
        </w:tc>
        <w:tc>
          <w:tcPr>
            <w:tcW w:w="7427" w:type="dxa"/>
            <w:vAlign w:val="center"/>
          </w:tcPr>
          <w:p w14:paraId="14C40F50" w14:textId="1418C150" w:rsidR="0046196A" w:rsidRPr="00EC4586" w:rsidRDefault="0046196A" w:rsidP="00F9027F">
            <w:pPr>
              <w:spacing w:before="0" w:after="0"/>
              <w:rPr>
                <w:bCs/>
                <w:sz w:val="20"/>
                <w:szCs w:val="20"/>
              </w:rPr>
            </w:pPr>
            <w:r w:rsidRPr="00EC4586">
              <w:rPr>
                <w:bCs/>
                <w:sz w:val="20"/>
                <w:szCs w:val="20"/>
              </w:rPr>
              <w:t xml:space="preserve">Izvijestiti </w:t>
            </w:r>
            <w:r w:rsidR="003F402D" w:rsidRPr="00EC4586">
              <w:rPr>
                <w:bCs/>
                <w:sz w:val="20"/>
                <w:szCs w:val="20"/>
              </w:rPr>
              <w:t xml:space="preserve">Županijski centar 112 Rijeka </w:t>
            </w:r>
            <w:r w:rsidRPr="00EC4586">
              <w:rPr>
                <w:bCs/>
                <w:sz w:val="20"/>
                <w:szCs w:val="20"/>
              </w:rPr>
              <w:t>o:</w:t>
            </w:r>
          </w:p>
          <w:p w14:paraId="408C3B71"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vrsti opasne tvari,</w:t>
            </w:r>
          </w:p>
          <w:p w14:paraId="5ED12D8C"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opsegu nesreće, ugroženim djelatnicima i procijenjenom stupnju zagađenja opasnom tvari,</w:t>
            </w:r>
          </w:p>
          <w:p w14:paraId="19CD4959"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izvršenim postupcima za otklanjanje posljedica nesreće,</w:t>
            </w:r>
          </w:p>
          <w:p w14:paraId="7383ADFA"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vrsti tima koji sudjeluje u zaštiti i spašavanju,</w:t>
            </w:r>
          </w:p>
          <w:p w14:paraId="1DB63713"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broju osposobljenog procesnog osoblja tima,</w:t>
            </w:r>
          </w:p>
          <w:p w14:paraId="726B9310"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dostatnosti vlastitih materijalno-tehničkih sredstava za sprječavanje posljedica nesreća,</w:t>
            </w:r>
          </w:p>
          <w:p w14:paraId="23F5D1BD"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načinu čišćenja i uklanjanju otpadnog materijala.</w:t>
            </w:r>
          </w:p>
          <w:p w14:paraId="287BFC21" w14:textId="77777777" w:rsidR="0046196A" w:rsidRPr="00EC4586" w:rsidRDefault="0046196A" w:rsidP="00F9027F">
            <w:pPr>
              <w:spacing w:before="0" w:after="0"/>
              <w:rPr>
                <w:bCs/>
                <w:sz w:val="20"/>
                <w:szCs w:val="20"/>
              </w:rPr>
            </w:pPr>
            <w:r w:rsidRPr="00EC4586">
              <w:rPr>
                <w:bCs/>
                <w:sz w:val="20"/>
                <w:szCs w:val="20"/>
              </w:rPr>
              <w:t>Poduzeti mjere i radnje s ciljem ublažavanja i ograničavanja nesreće.</w:t>
            </w:r>
          </w:p>
        </w:tc>
        <w:tc>
          <w:tcPr>
            <w:tcW w:w="3969" w:type="dxa"/>
            <w:vAlign w:val="center"/>
          </w:tcPr>
          <w:p w14:paraId="378447DE" w14:textId="77777777" w:rsidR="0046196A" w:rsidRPr="00EC4586" w:rsidRDefault="0046196A">
            <w:pPr>
              <w:numPr>
                <w:ilvl w:val="0"/>
                <w:numId w:val="39"/>
              </w:numPr>
              <w:tabs>
                <w:tab w:val="left" w:pos="177"/>
              </w:tabs>
              <w:spacing w:beforeLines="30" w:before="72" w:afterLines="30" w:after="72"/>
              <w:ind w:left="177" w:hanging="177"/>
              <w:contextualSpacing/>
              <w:rPr>
                <w:sz w:val="20"/>
                <w:szCs w:val="20"/>
                <w:lang w:eastAsia="hr-HR"/>
              </w:rPr>
            </w:pPr>
            <w:r w:rsidRPr="00EC4586">
              <w:rPr>
                <w:sz w:val="20"/>
                <w:szCs w:val="20"/>
                <w:lang w:eastAsia="hr-HR"/>
              </w:rPr>
              <w:t>Odgovorne osobe operatera, spasilački timovi operatera, procesno osoblje i djelatnici</w:t>
            </w:r>
          </w:p>
        </w:tc>
      </w:tr>
      <w:tr w:rsidR="0046196A" w:rsidRPr="002811D2" w14:paraId="3B172B70" w14:textId="77777777" w:rsidTr="00F9027F">
        <w:trPr>
          <w:trHeight w:val="1176"/>
          <w:jc w:val="center"/>
        </w:trPr>
        <w:tc>
          <w:tcPr>
            <w:tcW w:w="704" w:type="dxa"/>
            <w:vAlign w:val="center"/>
          </w:tcPr>
          <w:p w14:paraId="0C2AEB9F" w14:textId="77777777" w:rsidR="0046196A" w:rsidRPr="00EC4586" w:rsidRDefault="0046196A" w:rsidP="00F9027F">
            <w:pPr>
              <w:widowControl w:val="0"/>
              <w:autoSpaceDE w:val="0"/>
              <w:adjustRightInd w:val="0"/>
              <w:spacing w:before="0" w:after="0"/>
              <w:jc w:val="center"/>
              <w:rPr>
                <w:b/>
                <w:bCs/>
                <w:sz w:val="20"/>
                <w:szCs w:val="20"/>
              </w:rPr>
            </w:pPr>
            <w:r w:rsidRPr="00EC4586">
              <w:rPr>
                <w:b/>
                <w:bCs/>
                <w:sz w:val="20"/>
                <w:szCs w:val="20"/>
              </w:rPr>
              <w:t>2.</w:t>
            </w:r>
          </w:p>
        </w:tc>
        <w:tc>
          <w:tcPr>
            <w:tcW w:w="1787" w:type="dxa"/>
            <w:vAlign w:val="center"/>
          </w:tcPr>
          <w:p w14:paraId="659DD78D" w14:textId="2EC04E2C" w:rsidR="0046196A" w:rsidRPr="00EC4586" w:rsidRDefault="00B73696" w:rsidP="00F9027F">
            <w:pPr>
              <w:widowControl w:val="0"/>
              <w:autoSpaceDE w:val="0"/>
              <w:adjustRightInd w:val="0"/>
              <w:spacing w:before="0" w:after="0"/>
              <w:jc w:val="center"/>
              <w:rPr>
                <w:b/>
                <w:bCs/>
                <w:sz w:val="20"/>
                <w:szCs w:val="20"/>
              </w:rPr>
            </w:pPr>
            <w:r w:rsidRPr="00EC4586">
              <w:rPr>
                <w:b/>
                <w:bCs/>
                <w:sz w:val="20"/>
                <w:szCs w:val="20"/>
              </w:rPr>
              <w:t>Organizacija dekontaminacije stanovništva, životinja i materijalnih dobara</w:t>
            </w:r>
          </w:p>
        </w:tc>
        <w:tc>
          <w:tcPr>
            <w:tcW w:w="1701" w:type="dxa"/>
            <w:vAlign w:val="center"/>
          </w:tcPr>
          <w:p w14:paraId="73631D2D" w14:textId="5E236805" w:rsidR="0046196A" w:rsidRPr="00EC4586" w:rsidRDefault="004A4DAB" w:rsidP="00F9027F">
            <w:pPr>
              <w:spacing w:before="0" w:after="0"/>
              <w:jc w:val="center"/>
              <w:rPr>
                <w:bCs/>
                <w:sz w:val="20"/>
                <w:szCs w:val="20"/>
              </w:rPr>
            </w:pPr>
            <w:r w:rsidRPr="00EC4586">
              <w:rPr>
                <w:bCs/>
                <w:sz w:val="20"/>
                <w:szCs w:val="20"/>
              </w:rPr>
              <w:t>Općina Jelenje</w:t>
            </w:r>
          </w:p>
          <w:p w14:paraId="3C634933" w14:textId="2283B9AA" w:rsidR="0046196A" w:rsidRPr="00EC4586" w:rsidRDefault="0046196A" w:rsidP="00F9027F">
            <w:pPr>
              <w:spacing w:before="0" w:after="0"/>
              <w:jc w:val="center"/>
              <w:rPr>
                <w:bCs/>
                <w:sz w:val="20"/>
                <w:szCs w:val="20"/>
              </w:rPr>
            </w:pPr>
          </w:p>
        </w:tc>
        <w:tc>
          <w:tcPr>
            <w:tcW w:w="7427" w:type="dxa"/>
            <w:vAlign w:val="center"/>
          </w:tcPr>
          <w:p w14:paraId="67DDC95F" w14:textId="77777777" w:rsidR="00B73696" w:rsidRPr="001C6446" w:rsidRDefault="00B73696" w:rsidP="00B73696">
            <w:pPr>
              <w:spacing w:before="0" w:after="0"/>
              <w:rPr>
                <w:bCs/>
                <w:sz w:val="20"/>
                <w:szCs w:val="20"/>
              </w:rPr>
            </w:pPr>
            <w:r w:rsidRPr="001C6446">
              <w:rPr>
                <w:bCs/>
                <w:sz w:val="20"/>
                <w:szCs w:val="20"/>
              </w:rPr>
              <w:t xml:space="preserve">U slučaju potrebe, odrediti lokacije za dekontaminaciju stanovništva na otvorenom i zatvorenom prostoru. </w:t>
            </w:r>
          </w:p>
          <w:p w14:paraId="42833A4C" w14:textId="77777777" w:rsidR="00B73696" w:rsidRPr="001C6446" w:rsidRDefault="00B73696" w:rsidP="00B73696">
            <w:pPr>
              <w:spacing w:before="0" w:after="0"/>
              <w:rPr>
                <w:bCs/>
                <w:sz w:val="20"/>
                <w:szCs w:val="20"/>
              </w:rPr>
            </w:pPr>
            <w:r w:rsidRPr="001C6446">
              <w:rPr>
                <w:bCs/>
                <w:sz w:val="20"/>
                <w:szCs w:val="20"/>
              </w:rPr>
              <w:t>Osigurati (ograditi) prostor za dekontaminaciju od nepozvanih osoba.</w:t>
            </w:r>
          </w:p>
          <w:p w14:paraId="601017B4" w14:textId="3F6047F5" w:rsidR="0046196A" w:rsidRPr="001C6446" w:rsidRDefault="00B73696" w:rsidP="00B73696">
            <w:pPr>
              <w:spacing w:before="0" w:after="0"/>
              <w:rPr>
                <w:bCs/>
                <w:sz w:val="20"/>
                <w:szCs w:val="20"/>
              </w:rPr>
            </w:pPr>
            <w:r w:rsidRPr="001C6446">
              <w:rPr>
                <w:bCs/>
                <w:sz w:val="20"/>
                <w:szCs w:val="20"/>
              </w:rPr>
              <w:t>Osigurati prostor za neškodljivo odlaganje kontaminiranog otpada (odjeće, obuće, kontaminirane hrane, otpadne vode).</w:t>
            </w:r>
          </w:p>
        </w:tc>
        <w:tc>
          <w:tcPr>
            <w:tcW w:w="3969" w:type="dxa"/>
            <w:vAlign w:val="center"/>
          </w:tcPr>
          <w:p w14:paraId="646A4621" w14:textId="671A4CA4"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Stožer civilne zaštite</w:t>
            </w:r>
          </w:p>
          <w:p w14:paraId="76FB2F8D" w14:textId="73C110BA" w:rsidR="00B73696" w:rsidRPr="008A770E" w:rsidRDefault="00251A1D">
            <w:pPr>
              <w:numPr>
                <w:ilvl w:val="0"/>
                <w:numId w:val="39"/>
              </w:numPr>
              <w:tabs>
                <w:tab w:val="left" w:pos="177"/>
              </w:tabs>
              <w:spacing w:beforeLines="30" w:before="72" w:afterLines="30" w:after="72"/>
              <w:ind w:left="177" w:hanging="177"/>
              <w:contextualSpacing/>
              <w:rPr>
                <w:sz w:val="20"/>
                <w:szCs w:val="20"/>
                <w:lang w:eastAsia="hr-HR"/>
              </w:rPr>
            </w:pPr>
            <w:r w:rsidRPr="008A770E">
              <w:rPr>
                <w:color w:val="000000"/>
                <w:sz w:val="20"/>
                <w:szCs w:val="20"/>
              </w:rPr>
              <w:t xml:space="preserve">Nastavni zavod za javno zdravstvo </w:t>
            </w:r>
            <w:r w:rsidR="00F522DB" w:rsidRPr="008A770E">
              <w:rPr>
                <w:color w:val="000000"/>
                <w:sz w:val="20"/>
                <w:szCs w:val="20"/>
              </w:rPr>
              <w:t>Primorsko-goranske županije</w:t>
            </w:r>
            <w:r w:rsidRPr="008A770E">
              <w:rPr>
                <w:color w:val="000000"/>
                <w:sz w:val="20"/>
                <w:szCs w:val="20"/>
              </w:rPr>
              <w:t xml:space="preserve"> </w:t>
            </w:r>
          </w:p>
          <w:p w14:paraId="470436B7" w14:textId="07B3F6D5" w:rsidR="00B73696" w:rsidRPr="001C6446" w:rsidRDefault="00B73696">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Vatrogasne snage</w:t>
            </w:r>
          </w:p>
          <w:p w14:paraId="7EF7EC6C" w14:textId="17476E97" w:rsidR="0046196A" w:rsidRPr="001C6446" w:rsidRDefault="00F522DB">
            <w:pPr>
              <w:numPr>
                <w:ilvl w:val="0"/>
                <w:numId w:val="39"/>
              </w:numPr>
              <w:tabs>
                <w:tab w:val="left" w:pos="177"/>
              </w:tabs>
              <w:spacing w:beforeLines="30" w:before="72" w:afterLines="30" w:after="72"/>
              <w:ind w:left="177" w:hanging="177"/>
              <w:contextualSpacing/>
              <w:rPr>
                <w:sz w:val="20"/>
                <w:szCs w:val="20"/>
                <w:lang w:eastAsia="hr-HR"/>
              </w:rPr>
            </w:pPr>
            <w:r w:rsidRPr="001C6446">
              <w:rPr>
                <w:bCs/>
                <w:sz w:val="20"/>
                <w:szCs w:val="20"/>
                <w:lang w:eastAsia="hr-HR"/>
              </w:rPr>
              <w:t>MUP - II. PP Rijeka</w:t>
            </w:r>
          </w:p>
          <w:p w14:paraId="20175B52" w14:textId="10C68E1D" w:rsidR="00FD7884" w:rsidRPr="001C6446" w:rsidRDefault="00FD7884" w:rsidP="00FD7884">
            <w:pPr>
              <w:spacing w:before="0" w:after="0"/>
              <w:rPr>
                <w:sz w:val="20"/>
                <w:szCs w:val="20"/>
                <w:lang w:eastAsia="hr-HR"/>
              </w:rPr>
            </w:pPr>
            <w:r w:rsidRPr="001C6446">
              <w:rPr>
                <w:color w:val="000000"/>
                <w:sz w:val="20"/>
                <w:szCs w:val="20"/>
              </w:rPr>
              <w:t xml:space="preserve">- </w:t>
            </w:r>
            <w:r w:rsidR="002F507E" w:rsidRPr="001C6446">
              <w:rPr>
                <w:color w:val="000000"/>
                <w:sz w:val="20"/>
                <w:szCs w:val="20"/>
              </w:rPr>
              <w:t xml:space="preserve">Dom zdravlja PGŽ – ispostava Dražice </w:t>
            </w:r>
          </w:p>
        </w:tc>
      </w:tr>
      <w:tr w:rsidR="0046196A" w:rsidRPr="002811D2" w14:paraId="79230323" w14:textId="77777777" w:rsidTr="00F9027F">
        <w:trPr>
          <w:trHeight w:val="718"/>
          <w:jc w:val="center"/>
        </w:trPr>
        <w:tc>
          <w:tcPr>
            <w:tcW w:w="704" w:type="dxa"/>
            <w:vAlign w:val="center"/>
          </w:tcPr>
          <w:p w14:paraId="20361117" w14:textId="77777777" w:rsidR="0046196A" w:rsidRPr="001C6446" w:rsidRDefault="0046196A" w:rsidP="00F9027F">
            <w:pPr>
              <w:widowControl w:val="0"/>
              <w:autoSpaceDE w:val="0"/>
              <w:adjustRightInd w:val="0"/>
              <w:spacing w:before="0" w:after="0"/>
              <w:jc w:val="center"/>
              <w:rPr>
                <w:b/>
                <w:bCs/>
                <w:sz w:val="20"/>
                <w:szCs w:val="20"/>
              </w:rPr>
            </w:pPr>
            <w:r w:rsidRPr="001C6446">
              <w:rPr>
                <w:b/>
                <w:bCs/>
                <w:sz w:val="20"/>
                <w:szCs w:val="20"/>
              </w:rPr>
              <w:t>3.</w:t>
            </w:r>
          </w:p>
        </w:tc>
        <w:tc>
          <w:tcPr>
            <w:tcW w:w="1787" w:type="dxa"/>
            <w:vAlign w:val="center"/>
          </w:tcPr>
          <w:p w14:paraId="553A5381" w14:textId="77777777" w:rsidR="0046196A" w:rsidRPr="001C6446" w:rsidRDefault="0046196A" w:rsidP="00F9027F">
            <w:pPr>
              <w:widowControl w:val="0"/>
              <w:autoSpaceDE w:val="0"/>
              <w:adjustRightInd w:val="0"/>
              <w:spacing w:before="0" w:after="0"/>
              <w:jc w:val="center"/>
              <w:rPr>
                <w:b/>
                <w:bCs/>
                <w:sz w:val="20"/>
                <w:szCs w:val="20"/>
              </w:rPr>
            </w:pPr>
            <w:r w:rsidRPr="001C6446">
              <w:rPr>
                <w:b/>
                <w:bCs/>
                <w:sz w:val="20"/>
                <w:szCs w:val="20"/>
              </w:rPr>
              <w:t>Organizacija gašenja požara u slučaju tehničko-tehnološke nesreće</w:t>
            </w:r>
          </w:p>
        </w:tc>
        <w:tc>
          <w:tcPr>
            <w:tcW w:w="1701" w:type="dxa"/>
            <w:vAlign w:val="center"/>
          </w:tcPr>
          <w:p w14:paraId="39A265E3" w14:textId="18BA8335" w:rsidR="0046196A" w:rsidRPr="001C6446" w:rsidRDefault="004A4DAB" w:rsidP="00F9027F">
            <w:pPr>
              <w:spacing w:before="0" w:after="0"/>
              <w:jc w:val="center"/>
              <w:rPr>
                <w:bCs/>
                <w:sz w:val="20"/>
                <w:szCs w:val="20"/>
              </w:rPr>
            </w:pPr>
            <w:r w:rsidRPr="001C6446">
              <w:rPr>
                <w:bCs/>
                <w:sz w:val="20"/>
                <w:szCs w:val="20"/>
              </w:rPr>
              <w:t>Općina Jelenje</w:t>
            </w:r>
          </w:p>
        </w:tc>
        <w:tc>
          <w:tcPr>
            <w:tcW w:w="7427" w:type="dxa"/>
            <w:shd w:val="clear" w:color="auto" w:fill="auto"/>
            <w:vAlign w:val="center"/>
          </w:tcPr>
          <w:p w14:paraId="262B9021" w14:textId="3F087A90"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Organizacija gašenja požara provodi se sukladno Planu zaštite od požara i tehničko-tehnoloških nesreća </w:t>
            </w:r>
            <w:r w:rsidR="004A4DAB" w:rsidRPr="001C6446">
              <w:rPr>
                <w:bCs/>
                <w:sz w:val="20"/>
                <w:szCs w:val="20"/>
              </w:rPr>
              <w:t>Općine Jelenje</w:t>
            </w:r>
            <w:r w:rsidRPr="001C6446">
              <w:rPr>
                <w:bCs/>
                <w:sz w:val="20"/>
                <w:szCs w:val="20"/>
              </w:rPr>
              <w:t xml:space="preserve"> odnosno Operativnim planovima vatrogasnih snaga. </w:t>
            </w:r>
          </w:p>
          <w:p w14:paraId="70451395"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Obavješćivanje općinski načelnika o nastalom požaru vrši se: </w:t>
            </w:r>
          </w:p>
          <w:p w14:paraId="250D33EA"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 kada nastane požar većih razmjera ili postoji opasnost od nastanka požara većih razmjera te ako su nastale ili postoji opasnost od nastanka velikih šteta po zdravlje ljudi i/ili imovinu, </w:t>
            </w:r>
          </w:p>
          <w:p w14:paraId="068D6A5C"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 u slučaju kada se u požar uključuju vatrogasne postrojbe iz drugih gradova i/ili općina, </w:t>
            </w:r>
          </w:p>
          <w:p w14:paraId="7A35F06F" w14:textId="57607853"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 u slučaju ako se za potrebe provedbe akcije gašenje požara moraju osigurati uređaji, oprema, sredstva i gasitelji, u kojim postupcima moraju sudjelovati i općinski načelnik u skladu sa odredbama Plana zaštite od požara i tehničko – tehnoloških nesreća </w:t>
            </w:r>
            <w:r w:rsidR="004A4DAB" w:rsidRPr="001C6446">
              <w:rPr>
                <w:bCs/>
                <w:sz w:val="20"/>
                <w:szCs w:val="20"/>
              </w:rPr>
              <w:t>Općine Jelenje</w:t>
            </w:r>
            <w:r w:rsidRPr="001C6446">
              <w:rPr>
                <w:bCs/>
                <w:sz w:val="20"/>
                <w:szCs w:val="20"/>
              </w:rPr>
              <w:t>.</w:t>
            </w:r>
          </w:p>
          <w:p w14:paraId="0255C831" w14:textId="77777777" w:rsidR="0046196A" w:rsidRPr="001C6446" w:rsidRDefault="0046196A" w:rsidP="00F9027F">
            <w:pPr>
              <w:widowControl w:val="0"/>
              <w:autoSpaceDE w:val="0"/>
              <w:adjustRightInd w:val="0"/>
              <w:spacing w:before="0" w:after="0"/>
              <w:rPr>
                <w:bCs/>
                <w:sz w:val="20"/>
                <w:szCs w:val="20"/>
              </w:rPr>
            </w:pPr>
            <w:r w:rsidRPr="001C6446">
              <w:rPr>
                <w:bCs/>
                <w:sz w:val="20"/>
                <w:szCs w:val="20"/>
              </w:rPr>
              <w:t>Stožer civilne zaštite se aktivira kada nastali događaju preraste u veliku nesreću te služi kao savjetodavno tijelo i ispomoć vatrogasnim snagama.</w:t>
            </w:r>
          </w:p>
          <w:p w14:paraId="2FEDA8A3" w14:textId="21CAF364"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U slučaju požara, eksplozije ili slične opasne situacije koja je poprimila obilježje velike nesreće, a koja zahtjeva angažiranje većeg broja osoba i opreme, zapovjednik vatrogasne intervencije putem </w:t>
            </w:r>
            <w:r w:rsidR="001D2A82" w:rsidRPr="001C6446">
              <w:rPr>
                <w:bCs/>
                <w:sz w:val="20"/>
                <w:szCs w:val="20"/>
              </w:rPr>
              <w:t>V</w:t>
            </w:r>
            <w:r w:rsidRPr="001C6446">
              <w:rPr>
                <w:bCs/>
                <w:sz w:val="20"/>
                <w:szCs w:val="20"/>
              </w:rPr>
              <w:t>OC-a izvještava nadležnog vatrogasnog zapovjednika ili njegovog zamjenika koji traži od općinski načelnika, da zapovjedi sudjelovanje svih sposobnih osoba s područja Općine,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4B6B4ED5" w14:textId="0FAB5DA8" w:rsidR="0046196A" w:rsidRPr="001C6446" w:rsidRDefault="0046196A" w:rsidP="00F9027F">
            <w:pPr>
              <w:widowControl w:val="0"/>
              <w:autoSpaceDE w:val="0"/>
              <w:adjustRightInd w:val="0"/>
              <w:spacing w:before="0" w:after="0"/>
              <w:rPr>
                <w:bCs/>
                <w:sz w:val="20"/>
                <w:szCs w:val="20"/>
              </w:rPr>
            </w:pPr>
            <w:r w:rsidRPr="001C6446">
              <w:rPr>
                <w:bCs/>
                <w:sz w:val="20"/>
                <w:szCs w:val="20"/>
              </w:rPr>
              <w:t xml:space="preserve">Način zamjene vatrogasnih postrojbi provodi se sukladno Planu zaštite od požara i tehničko-tehnoloških nesreća </w:t>
            </w:r>
            <w:r w:rsidR="004A4DAB" w:rsidRPr="001C6446">
              <w:rPr>
                <w:bCs/>
                <w:sz w:val="20"/>
                <w:szCs w:val="20"/>
              </w:rPr>
              <w:t>Općine Jelenje</w:t>
            </w:r>
            <w:r w:rsidRPr="001C6446">
              <w:rPr>
                <w:bCs/>
                <w:sz w:val="20"/>
                <w:szCs w:val="20"/>
              </w:rPr>
              <w:t>.</w:t>
            </w:r>
          </w:p>
          <w:p w14:paraId="6EBC1525" w14:textId="21A2762A" w:rsidR="0046196A" w:rsidRPr="001C6446" w:rsidRDefault="0046196A" w:rsidP="00F9027F">
            <w:pPr>
              <w:spacing w:before="0" w:after="0"/>
              <w:rPr>
                <w:bCs/>
                <w:sz w:val="20"/>
                <w:szCs w:val="20"/>
              </w:rPr>
            </w:pPr>
            <w:r w:rsidRPr="001C6446">
              <w:rPr>
                <w:bCs/>
                <w:sz w:val="20"/>
                <w:szCs w:val="20"/>
              </w:rPr>
              <w:t xml:space="preserve">Ukoliko vatrogasne snage (na lokalnoj razini) ne mogu sanirati nastalu požarnu opasnost zatražiti će pomoć od županijskog vatrogasnog zapovjednika sukladno Planu zaštite od požara i tehnoloških eksplozije </w:t>
            </w:r>
            <w:r w:rsidR="001C6446">
              <w:rPr>
                <w:bCs/>
                <w:sz w:val="20"/>
                <w:szCs w:val="20"/>
              </w:rPr>
              <w:t>PG</w:t>
            </w:r>
            <w:r w:rsidRPr="001C6446">
              <w:rPr>
                <w:bCs/>
                <w:sz w:val="20"/>
                <w:szCs w:val="20"/>
              </w:rPr>
              <w:t xml:space="preserve">Ž. Županijski vatrogasni zapovjednik ovlašten je i dužan odmah aktivirati vatrogasne postrojbe s područja županije te o tome obavještava župana </w:t>
            </w:r>
            <w:r w:rsidR="00F522DB" w:rsidRPr="001C6446">
              <w:rPr>
                <w:bCs/>
                <w:sz w:val="20"/>
                <w:szCs w:val="20"/>
              </w:rPr>
              <w:t>Primorsko-goranske županije</w:t>
            </w:r>
            <w:r w:rsidRPr="001C6446">
              <w:rPr>
                <w:bCs/>
                <w:sz w:val="20"/>
                <w:szCs w:val="20"/>
              </w:rPr>
              <w:t>.</w:t>
            </w:r>
          </w:p>
        </w:tc>
        <w:tc>
          <w:tcPr>
            <w:tcW w:w="3969" w:type="dxa"/>
            <w:shd w:val="clear" w:color="auto" w:fill="auto"/>
            <w:vAlign w:val="center"/>
          </w:tcPr>
          <w:p w14:paraId="22AAF8E4" w14:textId="4B04F311" w:rsidR="0046196A" w:rsidRPr="001C6446" w:rsidRDefault="001C6446">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rPr>
              <w:t>Stožer civilne zaštite</w:t>
            </w:r>
          </w:p>
          <w:p w14:paraId="2A1EC2C7" w14:textId="4BC9F71B" w:rsidR="001C6446" w:rsidRPr="001C6446" w:rsidRDefault="001C6446">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Vatrogasne snage</w:t>
            </w:r>
          </w:p>
        </w:tc>
      </w:tr>
      <w:tr w:rsidR="0046196A" w:rsidRPr="002811D2" w14:paraId="4DAE9EE1" w14:textId="77777777" w:rsidTr="00F9027F">
        <w:trPr>
          <w:trHeight w:val="770"/>
          <w:jc w:val="center"/>
        </w:trPr>
        <w:tc>
          <w:tcPr>
            <w:tcW w:w="704" w:type="dxa"/>
            <w:vMerge w:val="restart"/>
            <w:vAlign w:val="center"/>
          </w:tcPr>
          <w:p w14:paraId="4F3C546B"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4.</w:t>
            </w:r>
          </w:p>
        </w:tc>
        <w:tc>
          <w:tcPr>
            <w:tcW w:w="1787" w:type="dxa"/>
            <w:vMerge w:val="restart"/>
            <w:vAlign w:val="center"/>
          </w:tcPr>
          <w:p w14:paraId="587F6CB4"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pružanja hitne medicinske pomoći i psihološke potpore te higijensko-epidemiološke zaštite</w:t>
            </w:r>
          </w:p>
        </w:tc>
        <w:tc>
          <w:tcPr>
            <w:tcW w:w="1701" w:type="dxa"/>
            <w:vMerge w:val="restart"/>
            <w:vAlign w:val="center"/>
          </w:tcPr>
          <w:p w14:paraId="2B7A1B72" w14:textId="77777777" w:rsidR="0046196A" w:rsidRPr="001C6446" w:rsidRDefault="0046196A" w:rsidP="00F9027F">
            <w:pPr>
              <w:spacing w:before="0" w:after="0"/>
              <w:jc w:val="center"/>
              <w:rPr>
                <w:bCs/>
                <w:color w:val="auto"/>
                <w:sz w:val="20"/>
                <w:szCs w:val="20"/>
              </w:rPr>
            </w:pPr>
            <w:r w:rsidRPr="001C6446">
              <w:rPr>
                <w:bCs/>
                <w:color w:val="auto"/>
                <w:sz w:val="20"/>
                <w:szCs w:val="20"/>
              </w:rPr>
              <w:t>Nadležno ministarstvo</w:t>
            </w:r>
          </w:p>
          <w:p w14:paraId="067BA707" w14:textId="5D6A381F" w:rsidR="0046196A" w:rsidRPr="001C6446" w:rsidRDefault="004A4DAB" w:rsidP="00F9027F">
            <w:pPr>
              <w:spacing w:before="0" w:after="0"/>
              <w:jc w:val="center"/>
              <w:rPr>
                <w:bCs/>
                <w:color w:val="auto"/>
                <w:sz w:val="20"/>
                <w:szCs w:val="20"/>
              </w:rPr>
            </w:pPr>
            <w:r w:rsidRPr="001C6446">
              <w:rPr>
                <w:bCs/>
                <w:color w:val="auto"/>
                <w:sz w:val="20"/>
                <w:szCs w:val="20"/>
              </w:rPr>
              <w:t>Općina Jelenje</w:t>
            </w:r>
          </w:p>
          <w:p w14:paraId="50C37D60" w14:textId="77777777" w:rsidR="0046196A" w:rsidRPr="001C6446" w:rsidRDefault="0046196A" w:rsidP="00F9027F">
            <w:pPr>
              <w:spacing w:before="0" w:after="0"/>
              <w:jc w:val="center"/>
              <w:rPr>
                <w:bCs/>
                <w:color w:val="auto"/>
                <w:sz w:val="20"/>
                <w:szCs w:val="20"/>
              </w:rPr>
            </w:pPr>
          </w:p>
        </w:tc>
        <w:tc>
          <w:tcPr>
            <w:tcW w:w="7427" w:type="dxa"/>
            <w:vAlign w:val="center"/>
          </w:tcPr>
          <w:p w14:paraId="76ADB0CD" w14:textId="77777777" w:rsidR="0046196A" w:rsidRPr="001C6446" w:rsidRDefault="0046196A" w:rsidP="00F9027F">
            <w:pPr>
              <w:autoSpaceDE w:val="0"/>
              <w:adjustRightInd w:val="0"/>
              <w:spacing w:before="0" w:after="0"/>
              <w:rPr>
                <w:bCs/>
                <w:sz w:val="20"/>
                <w:szCs w:val="20"/>
              </w:rPr>
            </w:pPr>
            <w:r w:rsidRPr="001C6446">
              <w:rPr>
                <w:bCs/>
                <w:sz w:val="20"/>
                <w:szCs w:val="20"/>
              </w:rPr>
              <w:t>Prikupljanje informacija o stanju objekata za pružanje zdravstvenih usluga, o stanju medicinske opreme i zaliha lijekova te sanitetskog materijala.</w:t>
            </w:r>
          </w:p>
          <w:p w14:paraId="00649C04" w14:textId="77777777" w:rsidR="0046196A" w:rsidRPr="001C6446" w:rsidRDefault="0046196A" w:rsidP="00F9027F">
            <w:pPr>
              <w:autoSpaceDE w:val="0"/>
              <w:adjustRightInd w:val="0"/>
              <w:spacing w:before="0" w:after="0"/>
              <w:rPr>
                <w:bCs/>
                <w:sz w:val="20"/>
                <w:szCs w:val="20"/>
              </w:rPr>
            </w:pPr>
            <w:r w:rsidRPr="001C6446">
              <w:rPr>
                <w:bCs/>
                <w:sz w:val="20"/>
                <w:szCs w:val="20"/>
              </w:rPr>
              <w:t>Objekti zdravstvene zaštite:</w:t>
            </w:r>
          </w:p>
          <w:p w14:paraId="2EC1FC87" w14:textId="2F40420D" w:rsidR="0046196A" w:rsidRPr="001C6446" w:rsidRDefault="0046196A" w:rsidP="00F9027F">
            <w:pPr>
              <w:spacing w:before="0" w:after="0"/>
              <w:rPr>
                <w:bCs/>
                <w:color w:val="auto"/>
                <w:sz w:val="20"/>
                <w:szCs w:val="20"/>
              </w:rPr>
            </w:pPr>
            <w:r w:rsidRPr="001C6446">
              <w:rPr>
                <w:bCs/>
                <w:sz w:val="20"/>
                <w:szCs w:val="20"/>
              </w:rPr>
              <w:t xml:space="preserve">- </w:t>
            </w:r>
            <w:r w:rsidR="002F507E" w:rsidRPr="001C6446">
              <w:rPr>
                <w:bCs/>
                <w:sz w:val="20"/>
                <w:szCs w:val="20"/>
              </w:rPr>
              <w:t xml:space="preserve">Dom zdravlja PGŽ – ispostava Dražice </w:t>
            </w:r>
          </w:p>
        </w:tc>
        <w:tc>
          <w:tcPr>
            <w:tcW w:w="3969" w:type="dxa"/>
            <w:vAlign w:val="center"/>
          </w:tcPr>
          <w:p w14:paraId="63018DED"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Stožer civilne zaštite</w:t>
            </w:r>
          </w:p>
        </w:tc>
      </w:tr>
      <w:tr w:rsidR="0046196A" w:rsidRPr="002811D2" w14:paraId="38196652" w14:textId="77777777" w:rsidTr="00F9027F">
        <w:trPr>
          <w:trHeight w:val="770"/>
          <w:jc w:val="center"/>
        </w:trPr>
        <w:tc>
          <w:tcPr>
            <w:tcW w:w="704" w:type="dxa"/>
            <w:vMerge/>
            <w:vAlign w:val="center"/>
          </w:tcPr>
          <w:p w14:paraId="3F11F927"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2F9017B9"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45EAE3C8" w14:textId="77777777" w:rsidR="0046196A" w:rsidRPr="001C6446" w:rsidRDefault="0046196A" w:rsidP="00F9027F">
            <w:pPr>
              <w:spacing w:before="0" w:after="0"/>
              <w:jc w:val="center"/>
              <w:rPr>
                <w:bCs/>
                <w:color w:val="auto"/>
                <w:sz w:val="20"/>
                <w:szCs w:val="20"/>
              </w:rPr>
            </w:pPr>
          </w:p>
        </w:tc>
        <w:tc>
          <w:tcPr>
            <w:tcW w:w="7427" w:type="dxa"/>
            <w:vAlign w:val="center"/>
          </w:tcPr>
          <w:p w14:paraId="5F3145BF" w14:textId="77777777" w:rsidR="0046196A" w:rsidRPr="001C6446" w:rsidRDefault="0046196A" w:rsidP="00F9027F">
            <w:pPr>
              <w:spacing w:before="0" w:after="0"/>
              <w:rPr>
                <w:bCs/>
                <w:color w:val="auto"/>
                <w:sz w:val="20"/>
                <w:szCs w:val="20"/>
              </w:rPr>
            </w:pPr>
            <w:r w:rsidRPr="001C6446">
              <w:rPr>
                <w:bCs/>
                <w:color w:val="auto"/>
                <w:sz w:val="20"/>
                <w:szCs w:val="20"/>
              </w:rPr>
              <w:t>Pružanje prve pomoći unesrećenima.</w:t>
            </w:r>
          </w:p>
        </w:tc>
        <w:tc>
          <w:tcPr>
            <w:tcW w:w="3969" w:type="dxa"/>
            <w:vAlign w:val="center"/>
          </w:tcPr>
          <w:p w14:paraId="004DA547" w14:textId="1ED64F73" w:rsidR="0046196A" w:rsidRPr="001C6446" w:rsidRDefault="003225FB">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Zavod za hitnu medicinu </w:t>
            </w:r>
            <w:r w:rsidR="00F522DB" w:rsidRPr="001C6446">
              <w:rPr>
                <w:sz w:val="20"/>
                <w:szCs w:val="20"/>
                <w:lang w:eastAsia="hr-HR"/>
              </w:rPr>
              <w:t>Primorsko-goranske županije</w:t>
            </w:r>
            <w:r w:rsidR="0046196A" w:rsidRPr="001C6446">
              <w:rPr>
                <w:sz w:val="20"/>
                <w:szCs w:val="20"/>
                <w:lang w:eastAsia="hr-HR"/>
              </w:rPr>
              <w:t xml:space="preserve">, </w:t>
            </w:r>
          </w:p>
          <w:p w14:paraId="3DCA560E" w14:textId="709BFFA6"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Dom zdravlja PGŽ – ispostava Dražice</w:t>
            </w:r>
            <w:r w:rsidR="0046196A" w:rsidRPr="001C6446">
              <w:rPr>
                <w:sz w:val="20"/>
                <w:szCs w:val="20"/>
                <w:lang w:eastAsia="hr-HR"/>
              </w:rPr>
              <w:t>,</w:t>
            </w:r>
          </w:p>
          <w:p w14:paraId="165438F2" w14:textId="31DFA0D4" w:rsidR="0046196A" w:rsidRPr="001C6446" w:rsidRDefault="00A350AC">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GDCK Rijeka</w:t>
            </w:r>
            <w:r w:rsidR="0046196A" w:rsidRPr="001C6446">
              <w:rPr>
                <w:sz w:val="20"/>
                <w:szCs w:val="20"/>
                <w:lang w:eastAsia="hr-HR"/>
              </w:rPr>
              <w:t>.</w:t>
            </w:r>
          </w:p>
        </w:tc>
      </w:tr>
      <w:tr w:rsidR="0046196A" w:rsidRPr="002811D2" w14:paraId="448EB846" w14:textId="77777777" w:rsidTr="00F9027F">
        <w:trPr>
          <w:trHeight w:val="770"/>
          <w:jc w:val="center"/>
        </w:trPr>
        <w:tc>
          <w:tcPr>
            <w:tcW w:w="704" w:type="dxa"/>
            <w:vMerge/>
            <w:vAlign w:val="center"/>
          </w:tcPr>
          <w:p w14:paraId="4177196D"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111748F0"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01" w:type="dxa"/>
            <w:vMerge/>
            <w:vAlign w:val="center"/>
          </w:tcPr>
          <w:p w14:paraId="4555C69A" w14:textId="77777777" w:rsidR="0046196A" w:rsidRPr="001C6446" w:rsidRDefault="0046196A" w:rsidP="00F9027F">
            <w:pPr>
              <w:spacing w:before="0" w:after="0"/>
              <w:jc w:val="center"/>
              <w:rPr>
                <w:bCs/>
                <w:color w:val="auto"/>
                <w:sz w:val="20"/>
                <w:szCs w:val="20"/>
              </w:rPr>
            </w:pPr>
          </w:p>
        </w:tc>
        <w:tc>
          <w:tcPr>
            <w:tcW w:w="7427" w:type="dxa"/>
            <w:vAlign w:val="center"/>
          </w:tcPr>
          <w:p w14:paraId="06B0CA41" w14:textId="77777777" w:rsidR="0046196A" w:rsidRPr="001C6446" w:rsidRDefault="0046196A" w:rsidP="00F9027F">
            <w:pPr>
              <w:spacing w:before="0" w:after="0"/>
              <w:rPr>
                <w:bCs/>
                <w:color w:val="auto"/>
                <w:sz w:val="20"/>
                <w:szCs w:val="20"/>
              </w:rPr>
            </w:pPr>
            <w:r w:rsidRPr="001C6446">
              <w:rPr>
                <w:bCs/>
                <w:sz w:val="20"/>
                <w:szCs w:val="20"/>
              </w:rPr>
              <w:t>Zbrinjavanje teško ozlijeđenih osoba.</w:t>
            </w:r>
          </w:p>
        </w:tc>
        <w:tc>
          <w:tcPr>
            <w:tcW w:w="3969" w:type="dxa"/>
            <w:vAlign w:val="center"/>
          </w:tcPr>
          <w:p w14:paraId="474BDDF4" w14:textId="63722B16"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Dom zdravlja PGŽ – ispostava Dražice </w:t>
            </w:r>
          </w:p>
        </w:tc>
      </w:tr>
      <w:tr w:rsidR="0046196A" w:rsidRPr="002811D2" w14:paraId="7D1F880C" w14:textId="77777777" w:rsidTr="00F9027F">
        <w:trPr>
          <w:trHeight w:val="795"/>
          <w:jc w:val="center"/>
        </w:trPr>
        <w:tc>
          <w:tcPr>
            <w:tcW w:w="704" w:type="dxa"/>
            <w:vMerge/>
            <w:vAlign w:val="center"/>
          </w:tcPr>
          <w:p w14:paraId="32403F14"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65C0C073"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2EA3E1FB" w14:textId="77777777" w:rsidR="0046196A" w:rsidRPr="002811D2" w:rsidRDefault="0046196A" w:rsidP="00F9027F">
            <w:pPr>
              <w:widowControl w:val="0"/>
              <w:autoSpaceDE w:val="0"/>
              <w:adjustRightInd w:val="0"/>
              <w:spacing w:before="0" w:after="0"/>
              <w:jc w:val="center"/>
              <w:rPr>
                <w:bCs/>
                <w:color w:val="auto"/>
                <w:sz w:val="20"/>
                <w:szCs w:val="20"/>
                <w:highlight w:val="yellow"/>
              </w:rPr>
            </w:pPr>
          </w:p>
        </w:tc>
        <w:tc>
          <w:tcPr>
            <w:tcW w:w="7427" w:type="dxa"/>
            <w:vAlign w:val="center"/>
          </w:tcPr>
          <w:p w14:paraId="60212ABB"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Organizacija prevencije i suzbijanja zaraznih bolesti. </w:t>
            </w:r>
          </w:p>
          <w:p w14:paraId="73712BE3"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Kontrola ispravnosti vode za piće.</w:t>
            </w:r>
          </w:p>
          <w:p w14:paraId="57AD8924"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Dezinfekcija vode.</w:t>
            </w:r>
          </w:p>
        </w:tc>
        <w:tc>
          <w:tcPr>
            <w:tcW w:w="3969" w:type="dxa"/>
            <w:vAlign w:val="center"/>
          </w:tcPr>
          <w:p w14:paraId="377316A6" w14:textId="481291BF" w:rsidR="0046196A" w:rsidRPr="001C6446" w:rsidRDefault="00251A1D">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Nastavni zavod za javno zdravstvo </w:t>
            </w:r>
            <w:r w:rsidR="00F522DB" w:rsidRPr="001C6446">
              <w:rPr>
                <w:sz w:val="20"/>
                <w:szCs w:val="20"/>
                <w:lang w:eastAsia="hr-HR"/>
              </w:rPr>
              <w:t>Primorsko-goranske županije</w:t>
            </w:r>
            <w:r w:rsidR="003225FB" w:rsidRPr="001C6446">
              <w:rPr>
                <w:sz w:val="20"/>
                <w:szCs w:val="20"/>
                <w:lang w:eastAsia="hr-HR"/>
              </w:rPr>
              <w:t xml:space="preserve"> </w:t>
            </w:r>
          </w:p>
          <w:p w14:paraId="5538BFB6" w14:textId="0358EEF2" w:rsidR="0046196A" w:rsidRPr="001C6446" w:rsidRDefault="008F49DF">
            <w:pPr>
              <w:numPr>
                <w:ilvl w:val="0"/>
                <w:numId w:val="39"/>
              </w:numPr>
              <w:tabs>
                <w:tab w:val="left" w:pos="177"/>
              </w:tabs>
              <w:spacing w:beforeLines="30" w:before="72" w:afterLines="30" w:after="72"/>
              <w:ind w:left="177" w:hanging="177"/>
              <w:contextualSpacing/>
              <w:rPr>
                <w:sz w:val="20"/>
                <w:szCs w:val="20"/>
                <w:lang w:eastAsia="hr-HR"/>
              </w:rPr>
            </w:pPr>
            <w:r>
              <w:rPr>
                <w:sz w:val="20"/>
                <w:szCs w:val="20"/>
                <w:lang w:eastAsia="hr-HR"/>
              </w:rPr>
              <w:t>Vodovod i kanalizacija d.o.o. Rijeka</w:t>
            </w:r>
            <w:r w:rsidR="009D5FC5" w:rsidRPr="001C6446">
              <w:rPr>
                <w:sz w:val="20"/>
                <w:szCs w:val="20"/>
                <w:lang w:eastAsia="hr-HR"/>
              </w:rPr>
              <w:t xml:space="preserve"> Rijeka</w:t>
            </w:r>
            <w:r w:rsidR="0046196A" w:rsidRPr="001C6446">
              <w:rPr>
                <w:sz w:val="20"/>
                <w:szCs w:val="20"/>
                <w:lang w:eastAsia="hr-HR"/>
              </w:rPr>
              <w:t>.</w:t>
            </w:r>
          </w:p>
        </w:tc>
      </w:tr>
      <w:tr w:rsidR="0046196A" w:rsidRPr="002811D2" w14:paraId="0F65FB17" w14:textId="77777777" w:rsidTr="00F9027F">
        <w:trPr>
          <w:trHeight w:val="1269"/>
          <w:jc w:val="center"/>
        </w:trPr>
        <w:tc>
          <w:tcPr>
            <w:tcW w:w="704" w:type="dxa"/>
            <w:vMerge/>
            <w:vAlign w:val="center"/>
          </w:tcPr>
          <w:p w14:paraId="3DB339E2"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1FC060F4" w14:textId="77777777" w:rsidR="0046196A" w:rsidRPr="002811D2" w:rsidRDefault="0046196A" w:rsidP="00F9027F">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32543FEA" w14:textId="77777777" w:rsidR="0046196A" w:rsidRPr="002811D2" w:rsidRDefault="0046196A" w:rsidP="00F9027F">
            <w:pPr>
              <w:spacing w:before="0" w:after="0"/>
              <w:jc w:val="center"/>
              <w:rPr>
                <w:bCs/>
                <w:color w:val="auto"/>
                <w:sz w:val="20"/>
                <w:szCs w:val="20"/>
                <w:highlight w:val="yellow"/>
              </w:rPr>
            </w:pPr>
          </w:p>
        </w:tc>
        <w:tc>
          <w:tcPr>
            <w:tcW w:w="7427" w:type="dxa"/>
            <w:vAlign w:val="center"/>
          </w:tcPr>
          <w:p w14:paraId="6524D497" w14:textId="77777777" w:rsidR="0046196A" w:rsidRPr="001C6446" w:rsidRDefault="0046196A" w:rsidP="00F9027F">
            <w:pPr>
              <w:spacing w:before="0" w:after="0"/>
              <w:rPr>
                <w:bCs/>
                <w:color w:val="auto"/>
                <w:sz w:val="20"/>
                <w:szCs w:val="20"/>
              </w:rPr>
            </w:pPr>
            <w:r w:rsidRPr="001C6446">
              <w:rPr>
                <w:bCs/>
                <w:color w:val="auto"/>
                <w:sz w:val="20"/>
                <w:szCs w:val="20"/>
              </w:rPr>
              <w:t xml:space="preserve">Opskrba sanitetskim materijalom i opremom. </w:t>
            </w:r>
          </w:p>
        </w:tc>
        <w:tc>
          <w:tcPr>
            <w:tcW w:w="3969" w:type="dxa"/>
            <w:vAlign w:val="center"/>
          </w:tcPr>
          <w:p w14:paraId="50FC83DD" w14:textId="4A1BA358"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Dom zdravlja PGŽ – ispostava Dražice </w:t>
            </w:r>
            <w:r w:rsidR="0046196A" w:rsidRPr="001C6446">
              <w:rPr>
                <w:sz w:val="20"/>
                <w:szCs w:val="20"/>
                <w:lang w:eastAsia="hr-HR"/>
              </w:rPr>
              <w:t xml:space="preserve"> </w:t>
            </w:r>
          </w:p>
          <w:p w14:paraId="025B9B6B"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Ljekarne na području Općine</w:t>
            </w:r>
          </w:p>
        </w:tc>
      </w:tr>
      <w:tr w:rsidR="0046196A" w:rsidRPr="002811D2" w14:paraId="1DF78452" w14:textId="77777777" w:rsidTr="00F9027F">
        <w:trPr>
          <w:trHeight w:val="576"/>
          <w:jc w:val="center"/>
        </w:trPr>
        <w:tc>
          <w:tcPr>
            <w:tcW w:w="704" w:type="dxa"/>
            <w:vMerge w:val="restart"/>
            <w:vAlign w:val="center"/>
          </w:tcPr>
          <w:p w14:paraId="565E6312"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5.</w:t>
            </w:r>
          </w:p>
        </w:tc>
        <w:tc>
          <w:tcPr>
            <w:tcW w:w="1787" w:type="dxa"/>
            <w:vMerge w:val="restart"/>
            <w:vAlign w:val="center"/>
          </w:tcPr>
          <w:p w14:paraId="7E0B7F7A"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sz w:val="20"/>
                <w:szCs w:val="20"/>
              </w:rPr>
              <w:t>Organizacija pružanja veterinarske pomoći</w:t>
            </w:r>
          </w:p>
        </w:tc>
        <w:tc>
          <w:tcPr>
            <w:tcW w:w="1701" w:type="dxa"/>
            <w:vMerge w:val="restart"/>
            <w:vAlign w:val="center"/>
          </w:tcPr>
          <w:p w14:paraId="1A2678A3" w14:textId="14C494F7" w:rsidR="0046196A" w:rsidRPr="001C6446" w:rsidRDefault="004A4DAB" w:rsidP="00F9027F">
            <w:pPr>
              <w:widowControl w:val="0"/>
              <w:autoSpaceDE w:val="0"/>
              <w:adjustRightInd w:val="0"/>
              <w:spacing w:before="0" w:after="0"/>
              <w:jc w:val="center"/>
              <w:rPr>
                <w:bCs/>
                <w:sz w:val="20"/>
                <w:szCs w:val="20"/>
              </w:rPr>
            </w:pPr>
            <w:r w:rsidRPr="001C6446">
              <w:rPr>
                <w:bCs/>
                <w:sz w:val="20"/>
                <w:szCs w:val="20"/>
              </w:rPr>
              <w:t>Općina Jelenje</w:t>
            </w:r>
          </w:p>
        </w:tc>
        <w:tc>
          <w:tcPr>
            <w:tcW w:w="7427" w:type="dxa"/>
            <w:tcBorders>
              <w:top w:val="single" w:sz="4" w:space="0" w:color="54883D"/>
              <w:left w:val="single" w:sz="4" w:space="0" w:color="54883D"/>
              <w:bottom w:val="single" w:sz="4" w:space="0" w:color="54883D"/>
              <w:right w:val="single" w:sz="4" w:space="0" w:color="54883D"/>
            </w:tcBorders>
            <w:vAlign w:val="center"/>
          </w:tcPr>
          <w:p w14:paraId="50EECEDE" w14:textId="77777777" w:rsidR="0046196A" w:rsidRPr="001C6446" w:rsidRDefault="0046196A" w:rsidP="00F9027F">
            <w:pPr>
              <w:spacing w:after="0"/>
              <w:rPr>
                <w:bCs/>
                <w:color w:val="000000"/>
                <w:sz w:val="20"/>
                <w:szCs w:val="20"/>
              </w:rPr>
            </w:pPr>
            <w:r w:rsidRPr="001C6446">
              <w:rPr>
                <w:bCs/>
                <w:color w:val="000000"/>
                <w:sz w:val="20"/>
                <w:szCs w:val="20"/>
              </w:rPr>
              <w:t>Prikupljanje informacija o stanju objekata za uzgoj životinja i o stoci koja se našla izvan kontrole.</w:t>
            </w:r>
          </w:p>
          <w:p w14:paraId="748309B0" w14:textId="77777777" w:rsidR="0046196A" w:rsidRPr="001C6446" w:rsidRDefault="0046196A" w:rsidP="00F9027F">
            <w:pPr>
              <w:spacing w:after="0"/>
              <w:rPr>
                <w:bCs/>
                <w:color w:val="000000"/>
                <w:sz w:val="20"/>
                <w:szCs w:val="20"/>
              </w:rPr>
            </w:pPr>
            <w:r w:rsidRPr="001C6446">
              <w:rPr>
                <w:bCs/>
                <w:color w:val="000000"/>
                <w:sz w:val="20"/>
                <w:szCs w:val="20"/>
              </w:rPr>
              <w:t xml:space="preserve">Analiziranje stanje stočnog fonda i mjere koje je potrebno poduzeti. </w:t>
            </w:r>
          </w:p>
          <w:p w14:paraId="6217AC7B" w14:textId="77777777" w:rsidR="0046196A" w:rsidRPr="001C6446" w:rsidRDefault="0046196A" w:rsidP="00F9027F">
            <w:pPr>
              <w:spacing w:after="0"/>
              <w:rPr>
                <w:bCs/>
                <w:color w:val="000000"/>
                <w:sz w:val="20"/>
                <w:szCs w:val="20"/>
              </w:rPr>
            </w:pPr>
            <w:r w:rsidRPr="001C6446">
              <w:rPr>
                <w:bCs/>
                <w:color w:val="000000"/>
                <w:sz w:val="20"/>
                <w:szCs w:val="20"/>
              </w:rPr>
              <w:t xml:space="preserve">Utvrđivanje raspoloživih punktove za smještaj stoke. </w:t>
            </w:r>
          </w:p>
          <w:p w14:paraId="4140DB27" w14:textId="77777777" w:rsidR="0046196A" w:rsidRPr="001C6446" w:rsidRDefault="0046196A" w:rsidP="00F9027F">
            <w:pPr>
              <w:spacing w:after="0"/>
              <w:rPr>
                <w:bCs/>
                <w:color w:val="000000"/>
                <w:sz w:val="20"/>
                <w:szCs w:val="20"/>
              </w:rPr>
            </w:pPr>
            <w:r w:rsidRPr="001C6446">
              <w:rPr>
                <w:bCs/>
                <w:color w:val="000000"/>
                <w:sz w:val="20"/>
                <w:szCs w:val="20"/>
              </w:rPr>
              <w:t xml:space="preserve">Zbrinjavanje/evakuacija stoke iz ugroženih područja. </w:t>
            </w:r>
          </w:p>
          <w:p w14:paraId="7024334B" w14:textId="77777777" w:rsidR="0046196A" w:rsidRPr="001C6446" w:rsidRDefault="0046196A" w:rsidP="00F9027F">
            <w:pPr>
              <w:spacing w:after="0"/>
              <w:rPr>
                <w:bCs/>
                <w:color w:val="000000"/>
                <w:sz w:val="20"/>
                <w:szCs w:val="20"/>
              </w:rPr>
            </w:pPr>
            <w:r w:rsidRPr="001C6446">
              <w:rPr>
                <w:bCs/>
                <w:color w:val="000000"/>
                <w:sz w:val="20"/>
                <w:szCs w:val="20"/>
              </w:rPr>
              <w:t xml:space="preserve">Organiziranje popisa stoke. </w:t>
            </w:r>
          </w:p>
          <w:p w14:paraId="37D0B311" w14:textId="77777777" w:rsidR="0046196A" w:rsidRPr="001C6446" w:rsidRDefault="0046196A" w:rsidP="00F9027F">
            <w:pPr>
              <w:spacing w:after="0"/>
              <w:rPr>
                <w:bCs/>
                <w:color w:val="000000"/>
                <w:sz w:val="20"/>
                <w:szCs w:val="20"/>
              </w:rPr>
            </w:pPr>
            <w:r w:rsidRPr="001C6446">
              <w:rPr>
                <w:bCs/>
                <w:color w:val="000000"/>
                <w:sz w:val="20"/>
                <w:szCs w:val="20"/>
              </w:rPr>
              <w:t xml:space="preserve">Prevencija i suzbijanje zaraznih bolesti. </w:t>
            </w:r>
          </w:p>
          <w:p w14:paraId="5C725F87" w14:textId="77777777" w:rsidR="0046196A" w:rsidRPr="001C6446" w:rsidRDefault="0046196A" w:rsidP="00F9027F">
            <w:pPr>
              <w:spacing w:after="0"/>
              <w:rPr>
                <w:bCs/>
                <w:color w:val="000000"/>
                <w:sz w:val="20"/>
                <w:szCs w:val="20"/>
              </w:rPr>
            </w:pPr>
            <w:r w:rsidRPr="001C6446">
              <w:rPr>
                <w:bCs/>
                <w:color w:val="000000"/>
                <w:sz w:val="20"/>
                <w:szCs w:val="20"/>
              </w:rPr>
              <w:t xml:space="preserve">Pregled zdravstvenog stanja i smještaja evakuiranih životinja. </w:t>
            </w:r>
          </w:p>
          <w:p w14:paraId="2AC79B68" w14:textId="77777777" w:rsidR="0046196A" w:rsidRPr="001C6446" w:rsidRDefault="0046196A" w:rsidP="00F9027F">
            <w:pPr>
              <w:spacing w:after="0"/>
              <w:rPr>
                <w:bCs/>
                <w:color w:val="000000"/>
                <w:sz w:val="20"/>
                <w:szCs w:val="20"/>
              </w:rPr>
            </w:pPr>
            <w:r w:rsidRPr="001C6446">
              <w:rPr>
                <w:bCs/>
                <w:color w:val="000000"/>
                <w:sz w:val="20"/>
                <w:szCs w:val="20"/>
              </w:rPr>
              <w:t xml:space="preserve">Preventivno cijepljenje životinja od mogućih zaraza. </w:t>
            </w:r>
          </w:p>
          <w:p w14:paraId="46A1A4B2" w14:textId="77777777" w:rsidR="0046196A" w:rsidRPr="001C6446" w:rsidRDefault="0046196A" w:rsidP="00F9027F">
            <w:pPr>
              <w:spacing w:after="0"/>
              <w:rPr>
                <w:bCs/>
                <w:color w:val="000000"/>
                <w:sz w:val="20"/>
                <w:szCs w:val="20"/>
              </w:rPr>
            </w:pPr>
            <w:r w:rsidRPr="001C6446">
              <w:rPr>
                <w:bCs/>
                <w:color w:val="000000"/>
                <w:sz w:val="20"/>
                <w:szCs w:val="20"/>
              </w:rPr>
              <w:t xml:space="preserve">Liječenje, klanje i eutanazija oboljelih životinja. </w:t>
            </w:r>
          </w:p>
          <w:p w14:paraId="4238182E"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000000"/>
                <w:sz w:val="20"/>
                <w:szCs w:val="20"/>
              </w:rPr>
              <w:t>Pregled povrijeđene stoke koja bi se nakon klanja mogla koristiti za ljudsku ishranu.</w:t>
            </w:r>
          </w:p>
        </w:tc>
        <w:tc>
          <w:tcPr>
            <w:tcW w:w="3969" w:type="dxa"/>
            <w:tcBorders>
              <w:top w:val="single" w:sz="4" w:space="0" w:color="54883D"/>
              <w:left w:val="single" w:sz="4" w:space="0" w:color="54883D"/>
              <w:bottom w:val="single" w:sz="4" w:space="0" w:color="54883D"/>
              <w:right w:val="single" w:sz="4" w:space="0" w:color="54883D"/>
            </w:tcBorders>
            <w:vAlign w:val="center"/>
          </w:tcPr>
          <w:p w14:paraId="7D047C8A" w14:textId="0A9646BF" w:rsidR="0046196A" w:rsidRPr="001C6446" w:rsidRDefault="00343129">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Veterinarska stanica Rijeka</w:t>
            </w:r>
            <w:r w:rsidR="0046196A" w:rsidRPr="001C6446">
              <w:rPr>
                <w:sz w:val="20"/>
                <w:szCs w:val="20"/>
                <w:lang w:eastAsia="hr-HR"/>
              </w:rPr>
              <w:t>,</w:t>
            </w:r>
          </w:p>
          <w:p w14:paraId="302AC68D"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Stožer civilne zaštite</w:t>
            </w:r>
          </w:p>
          <w:p w14:paraId="740FD1FB" w14:textId="77777777" w:rsidR="0046196A" w:rsidRPr="001C6446" w:rsidRDefault="0046196A">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Vlasnici životinja</w:t>
            </w:r>
          </w:p>
        </w:tc>
      </w:tr>
      <w:tr w:rsidR="0046196A" w:rsidRPr="002811D2" w14:paraId="221AB538" w14:textId="77777777" w:rsidTr="00F9027F">
        <w:trPr>
          <w:trHeight w:val="346"/>
          <w:jc w:val="center"/>
        </w:trPr>
        <w:tc>
          <w:tcPr>
            <w:tcW w:w="704" w:type="dxa"/>
            <w:vMerge/>
            <w:vAlign w:val="center"/>
          </w:tcPr>
          <w:p w14:paraId="3B9BF443" w14:textId="77777777" w:rsidR="0046196A" w:rsidRPr="001C6446" w:rsidRDefault="0046196A" w:rsidP="00F9027F">
            <w:pPr>
              <w:widowControl w:val="0"/>
              <w:autoSpaceDE w:val="0"/>
              <w:adjustRightInd w:val="0"/>
              <w:spacing w:before="0" w:after="0"/>
              <w:ind w:right="-129"/>
              <w:jc w:val="center"/>
              <w:rPr>
                <w:b/>
                <w:bCs/>
                <w:color w:val="auto"/>
                <w:sz w:val="20"/>
                <w:szCs w:val="20"/>
              </w:rPr>
            </w:pPr>
          </w:p>
        </w:tc>
        <w:tc>
          <w:tcPr>
            <w:tcW w:w="1787" w:type="dxa"/>
            <w:vMerge/>
            <w:vAlign w:val="center"/>
          </w:tcPr>
          <w:p w14:paraId="68F68A33" w14:textId="77777777" w:rsidR="0046196A" w:rsidRPr="001C6446" w:rsidRDefault="0046196A" w:rsidP="00F9027F">
            <w:pPr>
              <w:widowControl w:val="0"/>
              <w:autoSpaceDE w:val="0"/>
              <w:adjustRightInd w:val="0"/>
              <w:spacing w:before="0" w:after="0"/>
              <w:ind w:right="-129"/>
              <w:jc w:val="center"/>
              <w:rPr>
                <w:b/>
                <w:bCs/>
                <w:sz w:val="20"/>
                <w:szCs w:val="20"/>
              </w:rPr>
            </w:pPr>
          </w:p>
        </w:tc>
        <w:tc>
          <w:tcPr>
            <w:tcW w:w="1701" w:type="dxa"/>
            <w:vMerge/>
            <w:vAlign w:val="center"/>
          </w:tcPr>
          <w:p w14:paraId="5520BAE4" w14:textId="77777777" w:rsidR="0046196A" w:rsidRPr="001C6446" w:rsidRDefault="0046196A" w:rsidP="00F9027F">
            <w:pPr>
              <w:widowControl w:val="0"/>
              <w:autoSpaceDE w:val="0"/>
              <w:adjustRightInd w:val="0"/>
              <w:spacing w:before="0" w:after="0"/>
              <w:jc w:val="center"/>
              <w:rPr>
                <w:bCs/>
                <w:sz w:val="20"/>
                <w:szCs w:val="20"/>
              </w:rPr>
            </w:pPr>
          </w:p>
        </w:tc>
        <w:tc>
          <w:tcPr>
            <w:tcW w:w="7427" w:type="dxa"/>
            <w:vAlign w:val="center"/>
          </w:tcPr>
          <w:p w14:paraId="63AE9A09" w14:textId="77777777" w:rsidR="0046196A" w:rsidRPr="001C6446" w:rsidRDefault="0046196A" w:rsidP="00F9027F">
            <w:pPr>
              <w:spacing w:before="0" w:after="0"/>
              <w:rPr>
                <w:bCs/>
                <w:sz w:val="20"/>
                <w:szCs w:val="20"/>
              </w:rPr>
            </w:pPr>
            <w:r w:rsidRPr="001C6446">
              <w:rPr>
                <w:bCs/>
                <w:sz w:val="20"/>
                <w:szCs w:val="20"/>
              </w:rPr>
              <w:t>Osiguranje potrebnih lijekova i sanitetskog materijala.</w:t>
            </w:r>
          </w:p>
        </w:tc>
        <w:tc>
          <w:tcPr>
            <w:tcW w:w="3969" w:type="dxa"/>
            <w:vAlign w:val="center"/>
          </w:tcPr>
          <w:p w14:paraId="3C5849F9" w14:textId="19749406" w:rsidR="0046196A" w:rsidRPr="001C6446" w:rsidRDefault="00343129">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Veterinarska stanica Rijeka</w:t>
            </w:r>
          </w:p>
        </w:tc>
      </w:tr>
      <w:tr w:rsidR="0046196A" w:rsidRPr="002811D2" w14:paraId="4CBF32F2" w14:textId="77777777" w:rsidTr="00F9027F">
        <w:trPr>
          <w:trHeight w:val="718"/>
          <w:jc w:val="center"/>
        </w:trPr>
        <w:tc>
          <w:tcPr>
            <w:tcW w:w="704" w:type="dxa"/>
            <w:vAlign w:val="center"/>
          </w:tcPr>
          <w:p w14:paraId="75A6DE10"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6.</w:t>
            </w:r>
          </w:p>
        </w:tc>
        <w:tc>
          <w:tcPr>
            <w:tcW w:w="1787" w:type="dxa"/>
            <w:vAlign w:val="center"/>
          </w:tcPr>
          <w:p w14:paraId="1DA1F8E9"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provođenja evakuacije</w:t>
            </w:r>
          </w:p>
        </w:tc>
        <w:tc>
          <w:tcPr>
            <w:tcW w:w="1701" w:type="dxa"/>
            <w:vAlign w:val="center"/>
          </w:tcPr>
          <w:p w14:paraId="69D6C81A" w14:textId="77777777" w:rsidR="0046196A" w:rsidRPr="001C6446" w:rsidRDefault="0046196A" w:rsidP="00F9027F">
            <w:pPr>
              <w:widowControl w:val="0"/>
              <w:autoSpaceDE w:val="0"/>
              <w:adjustRightInd w:val="0"/>
              <w:spacing w:before="0" w:after="0"/>
              <w:jc w:val="center"/>
              <w:rPr>
                <w:bCs/>
                <w:color w:val="auto"/>
                <w:sz w:val="20"/>
                <w:szCs w:val="20"/>
              </w:rPr>
            </w:pPr>
          </w:p>
        </w:tc>
        <w:tc>
          <w:tcPr>
            <w:tcW w:w="7427" w:type="dxa"/>
            <w:vAlign w:val="center"/>
          </w:tcPr>
          <w:p w14:paraId="6FC775E5"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Razrađeno u poglavlju 6.7.2.</w:t>
            </w:r>
          </w:p>
        </w:tc>
        <w:tc>
          <w:tcPr>
            <w:tcW w:w="3969" w:type="dxa"/>
            <w:vAlign w:val="center"/>
          </w:tcPr>
          <w:p w14:paraId="5202B3F9" w14:textId="77777777" w:rsidR="0046196A" w:rsidRPr="001C6446" w:rsidRDefault="0046196A" w:rsidP="00F9027F">
            <w:pPr>
              <w:tabs>
                <w:tab w:val="left" w:pos="177"/>
              </w:tabs>
              <w:spacing w:beforeLines="30" w:before="72" w:afterLines="30" w:after="72"/>
              <w:ind w:left="177"/>
              <w:contextualSpacing/>
              <w:rPr>
                <w:sz w:val="20"/>
                <w:szCs w:val="20"/>
                <w:lang w:eastAsia="hr-HR"/>
              </w:rPr>
            </w:pPr>
          </w:p>
        </w:tc>
      </w:tr>
      <w:tr w:rsidR="0046196A" w:rsidRPr="002811D2" w14:paraId="1F5DEFD9" w14:textId="77777777" w:rsidTr="00F9027F">
        <w:trPr>
          <w:trHeight w:val="1526"/>
          <w:jc w:val="center"/>
        </w:trPr>
        <w:tc>
          <w:tcPr>
            <w:tcW w:w="704" w:type="dxa"/>
            <w:vAlign w:val="center"/>
          </w:tcPr>
          <w:p w14:paraId="5E123F6F"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7.</w:t>
            </w:r>
          </w:p>
        </w:tc>
        <w:tc>
          <w:tcPr>
            <w:tcW w:w="1787" w:type="dxa"/>
            <w:vAlign w:val="center"/>
          </w:tcPr>
          <w:p w14:paraId="7D187723"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zbrinjavanja s pregledom nositelja po kapacitetima i zadaćama</w:t>
            </w:r>
          </w:p>
        </w:tc>
        <w:tc>
          <w:tcPr>
            <w:tcW w:w="1701" w:type="dxa"/>
            <w:vAlign w:val="center"/>
          </w:tcPr>
          <w:p w14:paraId="2E9F768C" w14:textId="77777777" w:rsidR="0046196A" w:rsidRPr="001C6446" w:rsidRDefault="0046196A" w:rsidP="00F9027F">
            <w:pPr>
              <w:widowControl w:val="0"/>
              <w:autoSpaceDE w:val="0"/>
              <w:adjustRightInd w:val="0"/>
              <w:spacing w:before="0" w:after="0"/>
              <w:jc w:val="center"/>
              <w:rPr>
                <w:bCs/>
                <w:color w:val="auto"/>
                <w:sz w:val="20"/>
                <w:szCs w:val="20"/>
              </w:rPr>
            </w:pPr>
          </w:p>
        </w:tc>
        <w:tc>
          <w:tcPr>
            <w:tcW w:w="7427" w:type="dxa"/>
            <w:vAlign w:val="center"/>
          </w:tcPr>
          <w:p w14:paraId="3693A403"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Razrađeno u poglavlju 6.7.3.</w:t>
            </w:r>
          </w:p>
        </w:tc>
        <w:tc>
          <w:tcPr>
            <w:tcW w:w="3969" w:type="dxa"/>
            <w:vAlign w:val="center"/>
          </w:tcPr>
          <w:p w14:paraId="5907E80C" w14:textId="77777777" w:rsidR="0046196A" w:rsidRPr="001C6446" w:rsidRDefault="0046196A" w:rsidP="00F9027F">
            <w:pPr>
              <w:tabs>
                <w:tab w:val="left" w:pos="177"/>
              </w:tabs>
              <w:spacing w:beforeLines="30" w:before="72" w:afterLines="30" w:after="72"/>
              <w:ind w:left="177"/>
              <w:contextualSpacing/>
              <w:rPr>
                <w:sz w:val="20"/>
                <w:szCs w:val="20"/>
                <w:lang w:eastAsia="hr-HR"/>
              </w:rPr>
            </w:pPr>
          </w:p>
        </w:tc>
      </w:tr>
      <w:tr w:rsidR="0046196A" w:rsidRPr="002811D2" w14:paraId="79185EC0" w14:textId="77777777" w:rsidTr="00F9027F">
        <w:trPr>
          <w:trHeight w:val="575"/>
          <w:jc w:val="center"/>
        </w:trPr>
        <w:tc>
          <w:tcPr>
            <w:tcW w:w="704" w:type="dxa"/>
            <w:vAlign w:val="center"/>
          </w:tcPr>
          <w:p w14:paraId="71C7295A"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8.</w:t>
            </w:r>
          </w:p>
        </w:tc>
        <w:tc>
          <w:tcPr>
            <w:tcW w:w="1787" w:type="dxa"/>
            <w:vAlign w:val="center"/>
          </w:tcPr>
          <w:p w14:paraId="008A5384"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Organizacija provođenja humane asanacije i identifikacije poginulih</w:t>
            </w:r>
          </w:p>
        </w:tc>
        <w:tc>
          <w:tcPr>
            <w:tcW w:w="1701" w:type="dxa"/>
            <w:vAlign w:val="center"/>
          </w:tcPr>
          <w:p w14:paraId="55B29F22" w14:textId="4AA9D0F0" w:rsidR="0046196A" w:rsidRPr="001C6446" w:rsidRDefault="00F522DB" w:rsidP="00F9027F">
            <w:pPr>
              <w:widowControl w:val="0"/>
              <w:autoSpaceDE w:val="0"/>
              <w:adjustRightInd w:val="0"/>
              <w:spacing w:before="0" w:after="0"/>
              <w:jc w:val="center"/>
              <w:rPr>
                <w:bCs/>
                <w:sz w:val="20"/>
                <w:szCs w:val="20"/>
              </w:rPr>
            </w:pPr>
            <w:r w:rsidRPr="001C6446">
              <w:rPr>
                <w:bCs/>
                <w:sz w:val="20"/>
                <w:szCs w:val="20"/>
              </w:rPr>
              <w:t>MUP - II. PP Rijeka</w:t>
            </w:r>
            <w:r w:rsidR="0046196A" w:rsidRPr="001C6446">
              <w:rPr>
                <w:bCs/>
                <w:sz w:val="20"/>
                <w:szCs w:val="20"/>
              </w:rPr>
              <w:t>,</w:t>
            </w:r>
          </w:p>
          <w:p w14:paraId="408FAD53" w14:textId="02B6B142" w:rsidR="0046196A" w:rsidRPr="001C6446" w:rsidRDefault="002F507E" w:rsidP="00F9027F">
            <w:pPr>
              <w:widowControl w:val="0"/>
              <w:autoSpaceDE w:val="0"/>
              <w:adjustRightInd w:val="0"/>
              <w:spacing w:before="0" w:after="0"/>
              <w:jc w:val="center"/>
              <w:rPr>
                <w:bCs/>
                <w:color w:val="auto"/>
                <w:sz w:val="20"/>
                <w:szCs w:val="20"/>
              </w:rPr>
            </w:pPr>
            <w:r w:rsidRPr="001C6446">
              <w:rPr>
                <w:bCs/>
                <w:sz w:val="20"/>
                <w:szCs w:val="20"/>
              </w:rPr>
              <w:t xml:space="preserve">Dom zdravlja PGŽ – ispostava Dražice </w:t>
            </w:r>
          </w:p>
        </w:tc>
        <w:tc>
          <w:tcPr>
            <w:tcW w:w="7427" w:type="dxa"/>
            <w:tcBorders>
              <w:top w:val="single" w:sz="4" w:space="0" w:color="54883D"/>
              <w:left w:val="single" w:sz="4" w:space="0" w:color="54883D"/>
              <w:bottom w:val="single" w:sz="4" w:space="0" w:color="54883D"/>
              <w:right w:val="single" w:sz="4" w:space="0" w:color="54883D"/>
            </w:tcBorders>
            <w:vAlign w:val="center"/>
          </w:tcPr>
          <w:p w14:paraId="62F92384" w14:textId="77777777" w:rsidR="0046196A" w:rsidRPr="001C6446" w:rsidRDefault="0046196A" w:rsidP="00F9027F">
            <w:pPr>
              <w:widowControl w:val="0"/>
              <w:autoSpaceDE w:val="0"/>
              <w:adjustRightInd w:val="0"/>
              <w:spacing w:after="0"/>
              <w:rPr>
                <w:bCs/>
                <w:color w:val="000000"/>
                <w:sz w:val="20"/>
                <w:szCs w:val="20"/>
              </w:rPr>
            </w:pPr>
            <w:r w:rsidRPr="001C6446">
              <w:rPr>
                <w:bCs/>
                <w:color w:val="000000"/>
                <w:sz w:val="20"/>
                <w:szCs w:val="20"/>
              </w:rPr>
              <w:t>Identifikacija i sudsko-medicinska ekspertiza nastradalih osoba vrši se uz prisutnost mrtvozornika, liječnika specijalista sudske medicine i patologije te predstavnika Policijske uprave.</w:t>
            </w:r>
          </w:p>
          <w:p w14:paraId="0AD45B0B" w14:textId="77777777" w:rsidR="0046196A" w:rsidRPr="001C6446" w:rsidRDefault="0046196A" w:rsidP="00F9027F">
            <w:pPr>
              <w:widowControl w:val="0"/>
              <w:autoSpaceDE w:val="0"/>
              <w:adjustRightInd w:val="0"/>
              <w:spacing w:after="0"/>
              <w:rPr>
                <w:bCs/>
                <w:color w:val="000000"/>
                <w:sz w:val="20"/>
                <w:szCs w:val="20"/>
              </w:rPr>
            </w:pPr>
            <w:r w:rsidRPr="001C6446">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0FB5718B" w14:textId="079A3C25" w:rsidR="0046196A" w:rsidRPr="001C6446" w:rsidRDefault="0046196A" w:rsidP="00F9027F">
            <w:pPr>
              <w:widowControl w:val="0"/>
              <w:autoSpaceDE w:val="0"/>
              <w:adjustRightInd w:val="0"/>
              <w:spacing w:before="0" w:after="0"/>
              <w:rPr>
                <w:bCs/>
                <w:sz w:val="20"/>
                <w:szCs w:val="20"/>
              </w:rPr>
            </w:pPr>
            <w:r w:rsidRPr="001C6446">
              <w:rPr>
                <w:bCs/>
                <w:sz w:val="20"/>
                <w:szCs w:val="20"/>
              </w:rPr>
              <w:t>Preuzimanje i prijevoz pokojnika te sahranu pokojnika vrši pogrebno poduzeće –</w:t>
            </w:r>
            <w:r w:rsidR="00FE19E7" w:rsidRPr="001C6446">
              <w:rPr>
                <w:bCs/>
                <w:sz w:val="20"/>
                <w:szCs w:val="20"/>
              </w:rPr>
              <w:t>KD Jelen d.o.o.</w:t>
            </w:r>
          </w:p>
          <w:p w14:paraId="3ED18BFB"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000000"/>
                <w:sz w:val="20"/>
                <w:szCs w:val="20"/>
              </w:rPr>
              <w:t>Ukop poginulih vršit će se na mjesnim grobljima. Svaki grob potrebno je obilježiti na prikladan način (ako je to moguće) kako bi se žrtve kasnije mogle identificirati. Identifikaciju tijela i izdavanje dozvole za ukop obavljaju liječnici mrtvozornici. Ukop žrtava može se, po želji obitelji (ako situacija dozvoljava) dozvoliti u obiteljske grobnice. Može se dozvoliti (ako situacija dozvoljava) i prijevoz u druga mjesta (rođenja ili prebivališta žrtve).</w:t>
            </w:r>
          </w:p>
        </w:tc>
        <w:tc>
          <w:tcPr>
            <w:tcW w:w="3969" w:type="dxa"/>
            <w:tcBorders>
              <w:top w:val="single" w:sz="4" w:space="0" w:color="54883D"/>
              <w:left w:val="single" w:sz="4" w:space="0" w:color="54883D"/>
              <w:bottom w:val="single" w:sz="4" w:space="0" w:color="54883D"/>
              <w:right w:val="single" w:sz="4" w:space="0" w:color="54883D"/>
            </w:tcBorders>
            <w:vAlign w:val="center"/>
          </w:tcPr>
          <w:p w14:paraId="07F3F5A7" w14:textId="5D4B4E48" w:rsidR="0046196A" w:rsidRPr="001C6446" w:rsidRDefault="002F507E">
            <w:pPr>
              <w:numPr>
                <w:ilvl w:val="0"/>
                <w:numId w:val="39"/>
              </w:numPr>
              <w:tabs>
                <w:tab w:val="left" w:pos="177"/>
              </w:tabs>
              <w:spacing w:beforeLines="30" w:before="72" w:afterLines="30" w:after="72"/>
              <w:ind w:left="177" w:hanging="177"/>
              <w:contextualSpacing/>
              <w:rPr>
                <w:sz w:val="20"/>
                <w:szCs w:val="20"/>
                <w:lang w:eastAsia="hr-HR"/>
              </w:rPr>
            </w:pPr>
            <w:r w:rsidRPr="001C6446">
              <w:rPr>
                <w:sz w:val="20"/>
                <w:szCs w:val="20"/>
                <w:lang w:eastAsia="hr-HR"/>
              </w:rPr>
              <w:t xml:space="preserve">Dom zdravlja PGŽ – ispostava Dražice </w:t>
            </w:r>
            <w:r w:rsidR="0046196A" w:rsidRPr="001C6446">
              <w:rPr>
                <w:sz w:val="20"/>
                <w:szCs w:val="20"/>
                <w:lang w:eastAsia="hr-HR"/>
              </w:rPr>
              <w:t>,</w:t>
            </w:r>
          </w:p>
          <w:p w14:paraId="3523B680" w14:textId="6A7D26A6" w:rsidR="0046196A" w:rsidRPr="001C6446" w:rsidRDefault="00F522DB">
            <w:pPr>
              <w:numPr>
                <w:ilvl w:val="0"/>
                <w:numId w:val="39"/>
              </w:numPr>
              <w:tabs>
                <w:tab w:val="left" w:pos="177"/>
              </w:tabs>
              <w:spacing w:beforeLines="30" w:before="72" w:afterLines="30" w:after="72"/>
              <w:ind w:left="177" w:hanging="177"/>
              <w:contextualSpacing/>
              <w:rPr>
                <w:sz w:val="20"/>
                <w:szCs w:val="20"/>
                <w:lang w:eastAsia="hr-HR"/>
              </w:rPr>
            </w:pPr>
            <w:r w:rsidRPr="001C6446">
              <w:rPr>
                <w:bCs/>
                <w:sz w:val="20"/>
                <w:szCs w:val="20"/>
                <w:lang w:eastAsia="hr-HR"/>
              </w:rPr>
              <w:t>MUP - II. PP Rijeka</w:t>
            </w:r>
            <w:r w:rsidR="0046196A" w:rsidRPr="001C6446">
              <w:rPr>
                <w:bCs/>
                <w:sz w:val="20"/>
                <w:szCs w:val="20"/>
                <w:lang w:eastAsia="hr-HR"/>
              </w:rPr>
              <w:t>,</w:t>
            </w:r>
          </w:p>
          <w:p w14:paraId="361D1422" w14:textId="42667427" w:rsidR="0046196A" w:rsidRPr="001C6446" w:rsidRDefault="001910F1" w:rsidP="00F9027F">
            <w:pPr>
              <w:widowControl w:val="0"/>
              <w:autoSpaceDE w:val="0"/>
              <w:adjustRightInd w:val="0"/>
              <w:spacing w:before="0" w:after="0"/>
              <w:rPr>
                <w:bCs/>
                <w:sz w:val="20"/>
                <w:szCs w:val="20"/>
              </w:rPr>
            </w:pPr>
            <w:r w:rsidRPr="001C6446">
              <w:rPr>
                <w:bCs/>
                <w:sz w:val="20"/>
                <w:szCs w:val="20"/>
              </w:rPr>
              <w:t xml:space="preserve">- </w:t>
            </w:r>
            <w:r w:rsidR="00FE19E7" w:rsidRPr="001C6446">
              <w:rPr>
                <w:bCs/>
                <w:sz w:val="20"/>
                <w:szCs w:val="20"/>
              </w:rPr>
              <w:t>KD Jelen d.o.o.</w:t>
            </w:r>
          </w:p>
          <w:p w14:paraId="149A28B5" w14:textId="77777777" w:rsidR="0046196A" w:rsidRPr="001C6446" w:rsidRDefault="0046196A" w:rsidP="00F9027F">
            <w:pPr>
              <w:widowControl w:val="0"/>
              <w:autoSpaceDE w:val="0"/>
              <w:adjustRightInd w:val="0"/>
              <w:spacing w:before="0" w:after="0"/>
              <w:rPr>
                <w:sz w:val="20"/>
                <w:szCs w:val="20"/>
                <w:lang w:eastAsia="hr-HR"/>
              </w:rPr>
            </w:pPr>
          </w:p>
        </w:tc>
      </w:tr>
      <w:tr w:rsidR="0046196A" w:rsidRPr="002811D2" w14:paraId="5088B0F6" w14:textId="77777777" w:rsidTr="00F9027F">
        <w:trPr>
          <w:trHeight w:val="2995"/>
          <w:jc w:val="center"/>
        </w:trPr>
        <w:tc>
          <w:tcPr>
            <w:tcW w:w="704" w:type="dxa"/>
            <w:vAlign w:val="center"/>
          </w:tcPr>
          <w:p w14:paraId="36F7D207"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9.</w:t>
            </w:r>
          </w:p>
        </w:tc>
        <w:tc>
          <w:tcPr>
            <w:tcW w:w="1787" w:type="dxa"/>
            <w:vAlign w:val="center"/>
          </w:tcPr>
          <w:p w14:paraId="5C412E22"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Organizacija provođenja animalne asanacije</w:t>
            </w:r>
          </w:p>
        </w:tc>
        <w:tc>
          <w:tcPr>
            <w:tcW w:w="1701" w:type="dxa"/>
            <w:vAlign w:val="center"/>
          </w:tcPr>
          <w:p w14:paraId="4B93B527" w14:textId="3AEFDAA6"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tcBorders>
              <w:top w:val="single" w:sz="4" w:space="0" w:color="54883D"/>
              <w:left w:val="single" w:sz="4" w:space="0" w:color="54883D"/>
              <w:bottom w:val="single" w:sz="4" w:space="0" w:color="54883D"/>
              <w:right w:val="single" w:sz="4" w:space="0" w:color="54883D"/>
            </w:tcBorders>
            <w:vAlign w:val="center"/>
          </w:tcPr>
          <w:p w14:paraId="7C997B19" w14:textId="60834177" w:rsidR="0046196A" w:rsidRPr="001C6446" w:rsidRDefault="0046196A" w:rsidP="00F9027F">
            <w:pPr>
              <w:widowControl w:val="0"/>
              <w:autoSpaceDE w:val="0"/>
              <w:adjustRightInd w:val="0"/>
              <w:spacing w:after="0"/>
              <w:ind w:left="33"/>
              <w:rPr>
                <w:bCs/>
                <w:color w:val="000000"/>
                <w:sz w:val="20"/>
                <w:szCs w:val="20"/>
              </w:rPr>
            </w:pPr>
            <w:r w:rsidRPr="001C6446">
              <w:rPr>
                <w:bCs/>
                <w:color w:val="000000"/>
                <w:sz w:val="20"/>
                <w:szCs w:val="20"/>
              </w:rPr>
              <w:t xml:space="preserve">Za saniranje posljedica koje mogu nastati od uginulih životinja angažirat će se </w:t>
            </w:r>
            <w:r w:rsidR="00343129" w:rsidRPr="001C6446">
              <w:rPr>
                <w:bCs/>
                <w:color w:val="000000"/>
                <w:sz w:val="20"/>
                <w:szCs w:val="20"/>
              </w:rPr>
              <w:t>Veterinarska stanica Rijeka</w:t>
            </w:r>
            <w:r w:rsidRPr="001C6446">
              <w:rPr>
                <w:bCs/>
                <w:color w:val="000000"/>
                <w:sz w:val="20"/>
                <w:szCs w:val="20"/>
              </w:rPr>
              <w:t xml:space="preserve">. Za potrebe prikupljanja životinjskih lešina u </w:t>
            </w:r>
            <w:r w:rsidR="00343129" w:rsidRPr="001C6446">
              <w:rPr>
                <w:bCs/>
                <w:color w:val="000000"/>
                <w:sz w:val="20"/>
                <w:szCs w:val="20"/>
              </w:rPr>
              <w:t>Veterinarska stanica Rijeka</w:t>
            </w:r>
            <w:r w:rsidR="00F278C0" w:rsidRPr="001C6446">
              <w:rPr>
                <w:bCs/>
                <w:color w:val="000000"/>
                <w:sz w:val="20"/>
                <w:szCs w:val="20"/>
              </w:rPr>
              <w:t xml:space="preserve"> </w:t>
            </w:r>
            <w:r w:rsidRPr="001C6446">
              <w:rPr>
                <w:bCs/>
                <w:color w:val="000000"/>
                <w:sz w:val="20"/>
                <w:szCs w:val="20"/>
              </w:rPr>
              <w:t>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2714576F" w14:textId="77777777" w:rsidR="0046196A" w:rsidRPr="001C6446" w:rsidRDefault="0046196A" w:rsidP="00F9027F">
            <w:pPr>
              <w:widowControl w:val="0"/>
              <w:autoSpaceDE w:val="0"/>
              <w:adjustRightInd w:val="0"/>
              <w:spacing w:after="0"/>
              <w:ind w:left="33"/>
              <w:rPr>
                <w:bCs/>
                <w:color w:val="000000"/>
                <w:sz w:val="20"/>
                <w:szCs w:val="20"/>
              </w:rPr>
            </w:pPr>
            <w:r w:rsidRPr="001C6446">
              <w:rPr>
                <w:bCs/>
                <w:color w:val="000000"/>
                <w:sz w:val="20"/>
                <w:szCs w:val="20"/>
              </w:rPr>
              <w:t>Ukoliko životinjske lešine nije moguće otpremiti radi daljnje utilizacije putem sabirališta nusproizvoda u kafileriju,  lokacije za ukop životinjskih lešina odrediti će načelnik svojom odlukom,  uz prethodnu suglasnost veterinarske inspekcije.</w:t>
            </w:r>
          </w:p>
          <w:p w14:paraId="526AFFC9" w14:textId="77777777" w:rsidR="0046196A" w:rsidRPr="001C6446" w:rsidRDefault="0046196A" w:rsidP="00F9027F">
            <w:pPr>
              <w:widowControl w:val="0"/>
              <w:autoSpaceDE w:val="0"/>
              <w:adjustRightInd w:val="0"/>
              <w:spacing w:before="0" w:after="0"/>
              <w:rPr>
                <w:bCs/>
                <w:color w:val="auto"/>
                <w:sz w:val="20"/>
                <w:szCs w:val="20"/>
              </w:rPr>
            </w:pPr>
          </w:p>
        </w:tc>
        <w:tc>
          <w:tcPr>
            <w:tcW w:w="3969" w:type="dxa"/>
            <w:tcBorders>
              <w:top w:val="single" w:sz="4" w:space="0" w:color="54883D"/>
              <w:left w:val="single" w:sz="4" w:space="0" w:color="54883D"/>
              <w:bottom w:val="single" w:sz="4" w:space="0" w:color="54883D"/>
              <w:right w:val="single" w:sz="4" w:space="0" w:color="54883D"/>
            </w:tcBorders>
            <w:vAlign w:val="center"/>
          </w:tcPr>
          <w:p w14:paraId="6DE3A047" w14:textId="357883D1" w:rsidR="0046196A" w:rsidRPr="001C6446" w:rsidRDefault="00343129">
            <w:pPr>
              <w:numPr>
                <w:ilvl w:val="0"/>
                <w:numId w:val="39"/>
              </w:numPr>
              <w:tabs>
                <w:tab w:val="left" w:pos="177"/>
              </w:tabs>
              <w:spacing w:beforeLines="30" w:before="72" w:afterLines="30" w:after="72"/>
              <w:ind w:left="177" w:hanging="177"/>
              <w:contextualSpacing/>
              <w:rPr>
                <w:sz w:val="20"/>
                <w:szCs w:val="20"/>
                <w:lang w:eastAsia="hr-HR"/>
              </w:rPr>
            </w:pPr>
            <w:r w:rsidRPr="001C6446">
              <w:rPr>
                <w:bCs/>
                <w:color w:val="000000"/>
                <w:sz w:val="20"/>
                <w:szCs w:val="20"/>
              </w:rPr>
              <w:t>Veterinarska stanica Rijeka</w:t>
            </w:r>
          </w:p>
        </w:tc>
      </w:tr>
      <w:tr w:rsidR="0046196A" w:rsidRPr="002811D2" w14:paraId="25A8C700" w14:textId="77777777" w:rsidTr="00F9027F">
        <w:trPr>
          <w:trHeight w:val="2995"/>
          <w:jc w:val="center"/>
        </w:trPr>
        <w:tc>
          <w:tcPr>
            <w:tcW w:w="704" w:type="dxa"/>
            <w:vAlign w:val="center"/>
          </w:tcPr>
          <w:p w14:paraId="26F9C03C"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10.</w:t>
            </w:r>
          </w:p>
        </w:tc>
        <w:tc>
          <w:tcPr>
            <w:tcW w:w="1787" w:type="dxa"/>
            <w:vAlign w:val="center"/>
          </w:tcPr>
          <w:p w14:paraId="565082BB" w14:textId="77777777" w:rsidR="0046196A" w:rsidRPr="001C6446" w:rsidRDefault="0046196A" w:rsidP="00F9027F">
            <w:pPr>
              <w:widowControl w:val="0"/>
              <w:autoSpaceDE w:val="0"/>
              <w:adjustRightInd w:val="0"/>
              <w:spacing w:before="0" w:after="0"/>
              <w:ind w:right="-129"/>
              <w:jc w:val="center"/>
              <w:rPr>
                <w:b/>
                <w:bCs/>
                <w:color w:val="auto"/>
                <w:sz w:val="20"/>
                <w:szCs w:val="20"/>
              </w:rPr>
            </w:pPr>
            <w:r w:rsidRPr="001C6446">
              <w:rPr>
                <w:b/>
                <w:bCs/>
                <w:color w:val="auto"/>
                <w:sz w:val="20"/>
                <w:szCs w:val="20"/>
              </w:rPr>
              <w:t>Pregled prometnica po kojima je dozvoljen prijevoz opasnih tvari</w:t>
            </w:r>
          </w:p>
        </w:tc>
        <w:tc>
          <w:tcPr>
            <w:tcW w:w="1701" w:type="dxa"/>
            <w:vAlign w:val="center"/>
          </w:tcPr>
          <w:p w14:paraId="69B41DF7" w14:textId="77777777" w:rsidR="0046196A" w:rsidRPr="001C6446" w:rsidRDefault="0046196A" w:rsidP="00F9027F">
            <w:pPr>
              <w:widowControl w:val="0"/>
              <w:autoSpaceDE w:val="0"/>
              <w:adjustRightInd w:val="0"/>
              <w:spacing w:before="0" w:after="0"/>
              <w:jc w:val="center"/>
              <w:rPr>
                <w:bCs/>
                <w:color w:val="auto"/>
                <w:sz w:val="20"/>
                <w:szCs w:val="20"/>
              </w:rPr>
            </w:pPr>
            <w:r w:rsidRPr="001C6446">
              <w:rPr>
                <w:bCs/>
                <w:color w:val="auto"/>
                <w:sz w:val="20"/>
                <w:szCs w:val="20"/>
              </w:rPr>
              <w:t>Nadležno ministarstvo</w:t>
            </w:r>
          </w:p>
          <w:p w14:paraId="3DEE8B5C" w14:textId="77777777" w:rsidR="0046196A" w:rsidRPr="001C6446" w:rsidRDefault="0046196A" w:rsidP="00F9027F">
            <w:pPr>
              <w:widowControl w:val="0"/>
              <w:autoSpaceDE w:val="0"/>
              <w:adjustRightInd w:val="0"/>
              <w:spacing w:before="0" w:after="0"/>
              <w:jc w:val="center"/>
              <w:rPr>
                <w:bCs/>
                <w:color w:val="auto"/>
                <w:sz w:val="20"/>
                <w:szCs w:val="20"/>
              </w:rPr>
            </w:pPr>
            <w:r w:rsidRPr="001C6446">
              <w:rPr>
                <w:bCs/>
                <w:color w:val="auto"/>
                <w:sz w:val="20"/>
                <w:szCs w:val="20"/>
              </w:rPr>
              <w:t>Operateri</w:t>
            </w:r>
          </w:p>
        </w:tc>
        <w:tc>
          <w:tcPr>
            <w:tcW w:w="7427" w:type="dxa"/>
            <w:tcBorders>
              <w:top w:val="single" w:sz="4" w:space="0" w:color="54883D"/>
              <w:left w:val="single" w:sz="4" w:space="0" w:color="54883D"/>
              <w:bottom w:val="single" w:sz="4" w:space="0" w:color="54883D"/>
              <w:right w:val="single" w:sz="4" w:space="0" w:color="54883D"/>
            </w:tcBorders>
            <w:vAlign w:val="center"/>
          </w:tcPr>
          <w:p w14:paraId="03652137" w14:textId="77777777" w:rsidR="0046196A" w:rsidRPr="001C6446" w:rsidRDefault="0046196A" w:rsidP="00F9027F">
            <w:pPr>
              <w:widowControl w:val="0"/>
              <w:autoSpaceDE w:val="0"/>
              <w:adjustRightInd w:val="0"/>
              <w:spacing w:after="0"/>
              <w:ind w:left="33"/>
              <w:rPr>
                <w:bCs/>
                <w:color w:val="auto"/>
                <w:sz w:val="20"/>
                <w:szCs w:val="20"/>
              </w:rPr>
            </w:pPr>
            <w:r w:rsidRPr="001C6446">
              <w:rPr>
                <w:bCs/>
                <w:color w:val="auto"/>
                <w:sz w:val="20"/>
                <w:szCs w:val="20"/>
              </w:rPr>
              <w:t>Posebnim propisom odrediti prometne pravce na kojima je dozvoljen promet opasnih tvari.</w:t>
            </w:r>
          </w:p>
          <w:p w14:paraId="59B7F7D2" w14:textId="7777777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Prijaviti svaki prijevoz opasne tvari nadležnom tijelu za gospodarstvo, zdravstvo, promet i sigurnost.</w:t>
            </w:r>
          </w:p>
          <w:p w14:paraId="01AB2004" w14:textId="7777777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Ishoditi suglasnost nadležnog tijela vezano uz sigurnost prijevoza opasne tvari te po potrebi tražiti pratnju policijske službe po zahtjevu nadležnog tijela koje izdaje dozvolu za prijevoz.</w:t>
            </w:r>
          </w:p>
          <w:p w14:paraId="1CF7DC13" w14:textId="77777777" w:rsidR="0046196A" w:rsidRPr="001C6446" w:rsidRDefault="0046196A" w:rsidP="00F9027F">
            <w:pPr>
              <w:widowControl w:val="0"/>
              <w:autoSpaceDE w:val="0"/>
              <w:adjustRightInd w:val="0"/>
              <w:spacing w:after="0"/>
              <w:ind w:left="33"/>
              <w:rPr>
                <w:bCs/>
                <w:color w:val="000000"/>
                <w:sz w:val="20"/>
                <w:szCs w:val="20"/>
              </w:rPr>
            </w:pPr>
            <w:r w:rsidRPr="001C6446">
              <w:rPr>
                <w:bCs/>
                <w:color w:val="auto"/>
                <w:sz w:val="20"/>
                <w:szCs w:val="20"/>
              </w:rPr>
              <w:t>Instalirati signalnu opremu (narančaste rotirke).</w:t>
            </w:r>
          </w:p>
        </w:tc>
        <w:tc>
          <w:tcPr>
            <w:tcW w:w="3969" w:type="dxa"/>
            <w:tcBorders>
              <w:top w:val="single" w:sz="4" w:space="0" w:color="54883D"/>
              <w:left w:val="single" w:sz="4" w:space="0" w:color="54883D"/>
              <w:bottom w:val="single" w:sz="4" w:space="0" w:color="54883D"/>
              <w:right w:val="single" w:sz="4" w:space="0" w:color="54883D"/>
            </w:tcBorders>
            <w:vAlign w:val="center"/>
          </w:tcPr>
          <w:p w14:paraId="6BC2753B" w14:textId="77777777" w:rsidR="0046196A" w:rsidRPr="001C6446" w:rsidRDefault="0046196A">
            <w:pPr>
              <w:numPr>
                <w:ilvl w:val="0"/>
                <w:numId w:val="39"/>
              </w:numPr>
              <w:tabs>
                <w:tab w:val="left" w:pos="177"/>
              </w:tabs>
              <w:spacing w:beforeLines="30" w:before="72" w:afterLines="30" w:after="72"/>
              <w:ind w:left="177" w:hanging="177"/>
              <w:contextualSpacing/>
              <w:rPr>
                <w:bCs/>
                <w:color w:val="000000"/>
                <w:sz w:val="20"/>
                <w:szCs w:val="20"/>
              </w:rPr>
            </w:pPr>
            <w:r w:rsidRPr="001C6446">
              <w:rPr>
                <w:sz w:val="20"/>
                <w:szCs w:val="20"/>
              </w:rPr>
              <w:t>Nadležno ministarstvo</w:t>
            </w:r>
          </w:p>
          <w:p w14:paraId="1E184F59" w14:textId="77777777" w:rsidR="0046196A" w:rsidRPr="001C6446" w:rsidRDefault="0046196A">
            <w:pPr>
              <w:numPr>
                <w:ilvl w:val="0"/>
                <w:numId w:val="39"/>
              </w:numPr>
              <w:tabs>
                <w:tab w:val="left" w:pos="177"/>
              </w:tabs>
              <w:spacing w:beforeLines="30" w:before="72" w:afterLines="30" w:after="72"/>
              <w:ind w:left="177" w:hanging="177"/>
              <w:contextualSpacing/>
              <w:rPr>
                <w:bCs/>
                <w:color w:val="000000"/>
                <w:sz w:val="20"/>
                <w:szCs w:val="20"/>
              </w:rPr>
            </w:pPr>
            <w:r w:rsidRPr="001C6446">
              <w:rPr>
                <w:bCs/>
                <w:color w:val="000000"/>
                <w:sz w:val="20"/>
                <w:szCs w:val="20"/>
              </w:rPr>
              <w:t>Operateri</w:t>
            </w:r>
          </w:p>
        </w:tc>
      </w:tr>
      <w:tr w:rsidR="0046196A" w:rsidRPr="002811D2" w14:paraId="5A6A9528" w14:textId="77777777" w:rsidTr="00F9027F">
        <w:trPr>
          <w:trHeight w:val="768"/>
          <w:jc w:val="center"/>
        </w:trPr>
        <w:tc>
          <w:tcPr>
            <w:tcW w:w="704" w:type="dxa"/>
            <w:vMerge w:val="restart"/>
            <w:vAlign w:val="center"/>
          </w:tcPr>
          <w:p w14:paraId="56E71148"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11.</w:t>
            </w:r>
          </w:p>
        </w:tc>
        <w:tc>
          <w:tcPr>
            <w:tcW w:w="1787" w:type="dxa"/>
            <w:vMerge w:val="restart"/>
            <w:vAlign w:val="center"/>
          </w:tcPr>
          <w:p w14:paraId="798EDF87"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Reguliranje prometa i osiguranja za vrijeme intervencija</w:t>
            </w:r>
          </w:p>
        </w:tc>
        <w:tc>
          <w:tcPr>
            <w:tcW w:w="1701" w:type="dxa"/>
            <w:vMerge w:val="restart"/>
            <w:vAlign w:val="center"/>
          </w:tcPr>
          <w:p w14:paraId="79223F37" w14:textId="71EF48D8" w:rsidR="0046196A" w:rsidRPr="001C6446" w:rsidRDefault="00F522DB" w:rsidP="00F9027F">
            <w:pPr>
              <w:widowControl w:val="0"/>
              <w:autoSpaceDE w:val="0"/>
              <w:adjustRightInd w:val="0"/>
              <w:spacing w:before="0" w:after="0"/>
              <w:jc w:val="center"/>
              <w:rPr>
                <w:bCs/>
                <w:sz w:val="20"/>
                <w:szCs w:val="20"/>
              </w:rPr>
            </w:pPr>
            <w:r w:rsidRPr="001C6446">
              <w:rPr>
                <w:bCs/>
                <w:sz w:val="20"/>
                <w:szCs w:val="20"/>
              </w:rPr>
              <w:t>MUP - II. PP Rijeka</w:t>
            </w:r>
          </w:p>
          <w:p w14:paraId="31E026E1" w14:textId="77777777" w:rsidR="0046196A" w:rsidRPr="001C6446" w:rsidRDefault="0046196A" w:rsidP="00F9027F">
            <w:pPr>
              <w:widowControl w:val="0"/>
              <w:autoSpaceDE w:val="0"/>
              <w:adjustRightInd w:val="0"/>
              <w:spacing w:before="0" w:after="0"/>
              <w:jc w:val="center"/>
              <w:rPr>
                <w:bCs/>
                <w:sz w:val="20"/>
                <w:szCs w:val="20"/>
              </w:rPr>
            </w:pPr>
          </w:p>
          <w:p w14:paraId="7F404FFD" w14:textId="0FA77023" w:rsidR="0046196A" w:rsidRPr="001C6446" w:rsidRDefault="004A4DAB" w:rsidP="00F9027F">
            <w:pPr>
              <w:widowControl w:val="0"/>
              <w:autoSpaceDE w:val="0"/>
              <w:adjustRightInd w:val="0"/>
              <w:spacing w:before="0" w:after="0"/>
              <w:jc w:val="center"/>
              <w:rPr>
                <w:bCs/>
                <w:sz w:val="20"/>
                <w:szCs w:val="20"/>
              </w:rPr>
            </w:pPr>
            <w:r w:rsidRPr="001C6446">
              <w:rPr>
                <w:bCs/>
                <w:sz w:val="20"/>
                <w:szCs w:val="20"/>
              </w:rPr>
              <w:t>Općina Jelenje</w:t>
            </w:r>
          </w:p>
          <w:p w14:paraId="61499D56" w14:textId="77777777" w:rsidR="0046196A" w:rsidRPr="001C6446" w:rsidRDefault="0046196A" w:rsidP="00F9027F">
            <w:pPr>
              <w:autoSpaceDE w:val="0"/>
              <w:adjustRightInd w:val="0"/>
              <w:spacing w:before="0" w:after="0"/>
              <w:jc w:val="center"/>
              <w:rPr>
                <w:bCs/>
                <w:color w:val="auto"/>
                <w:sz w:val="20"/>
                <w:szCs w:val="20"/>
              </w:rPr>
            </w:pPr>
          </w:p>
        </w:tc>
        <w:tc>
          <w:tcPr>
            <w:tcW w:w="7427" w:type="dxa"/>
            <w:vAlign w:val="center"/>
          </w:tcPr>
          <w:p w14:paraId="6025D2F8" w14:textId="0B35CAE4" w:rsidR="0046196A" w:rsidRPr="001C6446" w:rsidRDefault="0046196A" w:rsidP="00F9027F">
            <w:pPr>
              <w:autoSpaceDE w:val="0"/>
              <w:adjustRightInd w:val="0"/>
              <w:spacing w:before="0" w:after="0"/>
              <w:rPr>
                <w:bCs/>
                <w:color w:val="auto"/>
                <w:sz w:val="20"/>
                <w:szCs w:val="20"/>
              </w:rPr>
            </w:pPr>
            <w:r w:rsidRPr="001C6446">
              <w:rPr>
                <w:bCs/>
                <w:color w:val="auto"/>
                <w:sz w:val="20"/>
                <w:szCs w:val="20"/>
              </w:rPr>
              <w:t>Stožer civilne zaštite definira prioritete u sanaciji prometnica i upućuje zahtjev za aktiviranjem nadležnih službi. Stožer civilne zaštite donosi odluku da općinski načelnik od MUP-a (</w:t>
            </w:r>
            <w:r w:rsidR="00F522DB" w:rsidRPr="001C6446">
              <w:rPr>
                <w:bCs/>
                <w:color w:val="auto"/>
                <w:sz w:val="20"/>
                <w:szCs w:val="20"/>
              </w:rPr>
              <w:t>MUP - II. PP Rijeka</w:t>
            </w:r>
            <w:r w:rsidRPr="001C6446">
              <w:rPr>
                <w:bCs/>
                <w:color w:val="auto"/>
                <w:sz w:val="20"/>
                <w:szCs w:val="20"/>
              </w:rPr>
              <w:t xml:space="preserve">) traži osiguranje i reguliranja prometa za vrijeme intervencija. </w:t>
            </w:r>
          </w:p>
          <w:p w14:paraId="261B4F0F" w14:textId="2E85CC1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 xml:space="preserve">Ocjene stanja i funkcionalnosti prometa i objekata, kao i uspostavu alternativnih prometnih pravaca u suradnji s </w:t>
            </w:r>
            <w:r w:rsidR="00C35024" w:rsidRPr="001C6446">
              <w:rPr>
                <w:bCs/>
                <w:color w:val="auto"/>
                <w:sz w:val="20"/>
                <w:szCs w:val="20"/>
              </w:rPr>
              <w:t xml:space="preserve">Policijskom upravom </w:t>
            </w:r>
            <w:r w:rsidR="00D31D02" w:rsidRPr="001C6446">
              <w:rPr>
                <w:bCs/>
                <w:color w:val="auto"/>
                <w:sz w:val="20"/>
                <w:szCs w:val="20"/>
              </w:rPr>
              <w:t>Primorsko-goranskom</w:t>
            </w:r>
            <w:r w:rsidRPr="001C6446">
              <w:rPr>
                <w:bCs/>
                <w:color w:val="auto"/>
                <w:sz w:val="20"/>
                <w:szCs w:val="20"/>
              </w:rPr>
              <w:t xml:space="preserve"> donose poslovni subjekti koji upravljaju cestovnim pravcima: za državne, županijske i lokalne ceste (</w:t>
            </w:r>
            <w:r w:rsidR="004212B5" w:rsidRPr="001C6446">
              <w:rPr>
                <w:bCs/>
                <w:color w:val="auto"/>
                <w:sz w:val="20"/>
                <w:szCs w:val="20"/>
              </w:rPr>
              <w:t xml:space="preserve">Županijska uprava za ceste </w:t>
            </w:r>
            <w:r w:rsidR="00F522DB" w:rsidRPr="001C6446">
              <w:rPr>
                <w:bCs/>
                <w:color w:val="auto"/>
                <w:sz w:val="20"/>
                <w:szCs w:val="20"/>
              </w:rPr>
              <w:t>Primorsko-goranske županije</w:t>
            </w:r>
            <w:r w:rsidR="00F278C0" w:rsidRPr="001C6446">
              <w:rPr>
                <w:bCs/>
                <w:color w:val="auto"/>
                <w:sz w:val="20"/>
                <w:szCs w:val="20"/>
              </w:rPr>
              <w:t xml:space="preserve"> </w:t>
            </w:r>
            <w:r w:rsidRPr="001C6446">
              <w:rPr>
                <w:bCs/>
                <w:color w:val="auto"/>
                <w:sz w:val="20"/>
                <w:szCs w:val="20"/>
              </w:rPr>
              <w:t>).</w:t>
            </w:r>
          </w:p>
          <w:p w14:paraId="00B4B98F" w14:textId="3349765A" w:rsidR="0046196A" w:rsidRPr="001C6446" w:rsidRDefault="00C35024" w:rsidP="00F9027F">
            <w:pPr>
              <w:autoSpaceDE w:val="0"/>
              <w:adjustRightInd w:val="0"/>
              <w:spacing w:before="0" w:after="0"/>
              <w:rPr>
                <w:bCs/>
                <w:color w:val="auto"/>
                <w:sz w:val="20"/>
                <w:szCs w:val="20"/>
              </w:rPr>
            </w:pPr>
            <w:r w:rsidRPr="001C6446">
              <w:rPr>
                <w:bCs/>
                <w:color w:val="auto"/>
                <w:sz w:val="20"/>
                <w:szCs w:val="20"/>
              </w:rPr>
              <w:t xml:space="preserve">Policijska uprava </w:t>
            </w:r>
            <w:r w:rsidR="00FF7125" w:rsidRPr="001C6446">
              <w:rPr>
                <w:bCs/>
                <w:color w:val="auto"/>
                <w:sz w:val="20"/>
                <w:szCs w:val="20"/>
              </w:rPr>
              <w:t>Primorsko-goranska</w:t>
            </w:r>
            <w:r w:rsidRPr="001C6446">
              <w:rPr>
                <w:bCs/>
                <w:color w:val="auto"/>
                <w:sz w:val="20"/>
                <w:szCs w:val="20"/>
              </w:rPr>
              <w:t xml:space="preserve"> </w:t>
            </w:r>
            <w:r w:rsidR="0046196A" w:rsidRPr="001C6446">
              <w:rPr>
                <w:bCs/>
                <w:color w:val="auto"/>
                <w:sz w:val="20"/>
                <w:szCs w:val="20"/>
              </w:rPr>
              <w:t>može i samostalno zatvoriti prometnicu ukoliko može doći do ljudskih žrtava ili materijalne štete te provodi blokadu područja i osiguravanje alternativnih pravaca.</w:t>
            </w:r>
          </w:p>
          <w:p w14:paraId="303F64E3" w14:textId="29A75F8D" w:rsidR="0046196A" w:rsidRPr="001C6446" w:rsidRDefault="0046196A" w:rsidP="00F9027F">
            <w:pPr>
              <w:autoSpaceDE w:val="0"/>
              <w:adjustRightInd w:val="0"/>
              <w:spacing w:before="0" w:after="0"/>
              <w:rPr>
                <w:bCs/>
                <w:color w:val="auto"/>
                <w:sz w:val="20"/>
                <w:szCs w:val="20"/>
              </w:rPr>
            </w:pPr>
            <w:r w:rsidRPr="001C6446">
              <w:rPr>
                <w:bCs/>
                <w:color w:val="auto"/>
                <w:sz w:val="20"/>
                <w:szCs w:val="20"/>
              </w:rPr>
              <w:t xml:space="preserve">Nadzor i čuvanje ugroženog područja od kriminalnih aktivnosti – provode policijske snage </w:t>
            </w:r>
            <w:r w:rsidR="00F522DB" w:rsidRPr="001C6446">
              <w:rPr>
                <w:bCs/>
                <w:color w:val="auto"/>
                <w:sz w:val="20"/>
                <w:szCs w:val="20"/>
              </w:rPr>
              <w:t>MUP - II. PP Rijeka</w:t>
            </w:r>
            <w:r w:rsidRPr="001C6446">
              <w:rPr>
                <w:bCs/>
                <w:color w:val="auto"/>
                <w:sz w:val="20"/>
                <w:szCs w:val="20"/>
              </w:rPr>
              <w:t>, a u slučaju potrebe telefonskim pozivom angažira se dodatno ljudstvo iz drugih policijskih uprava.</w:t>
            </w:r>
          </w:p>
          <w:p w14:paraId="0B0E2C50" w14:textId="27E860FA" w:rsidR="0046196A" w:rsidRPr="001C6446" w:rsidRDefault="0046196A" w:rsidP="00F9027F">
            <w:pPr>
              <w:autoSpaceDE w:val="0"/>
              <w:adjustRightInd w:val="0"/>
              <w:spacing w:before="0" w:after="0"/>
              <w:rPr>
                <w:bCs/>
                <w:color w:val="auto"/>
                <w:sz w:val="20"/>
                <w:szCs w:val="20"/>
              </w:rPr>
            </w:pPr>
            <w:r w:rsidRPr="001C6446">
              <w:rPr>
                <w:bCs/>
                <w:color w:val="auto"/>
                <w:sz w:val="20"/>
                <w:szCs w:val="20"/>
              </w:rPr>
              <w:t xml:space="preserve">Isto tako, policijske snage </w:t>
            </w:r>
            <w:r w:rsidR="00F522DB" w:rsidRPr="001C6446">
              <w:rPr>
                <w:bCs/>
                <w:color w:val="auto"/>
                <w:sz w:val="20"/>
                <w:szCs w:val="20"/>
              </w:rPr>
              <w:t>MUP - II. PP Rijeka</w:t>
            </w:r>
            <w:r w:rsidRPr="001C6446">
              <w:rPr>
                <w:bCs/>
                <w:color w:val="auto"/>
                <w:sz w:val="20"/>
                <w:szCs w:val="20"/>
              </w:rPr>
              <w:t xml:space="preserve"> osiguravaju područja intervencija i koridore kojima se služe interventne snage civilne zaštite.</w:t>
            </w:r>
          </w:p>
        </w:tc>
        <w:tc>
          <w:tcPr>
            <w:tcW w:w="3969" w:type="dxa"/>
            <w:vAlign w:val="center"/>
          </w:tcPr>
          <w:p w14:paraId="39C6C1DB" w14:textId="77FCBC6F" w:rsidR="0046196A" w:rsidRPr="001C6446" w:rsidRDefault="00F522DB">
            <w:pPr>
              <w:numPr>
                <w:ilvl w:val="0"/>
                <w:numId w:val="39"/>
              </w:numPr>
              <w:tabs>
                <w:tab w:val="left" w:pos="177"/>
              </w:tabs>
              <w:spacing w:beforeLines="30" w:before="72" w:afterLines="30" w:after="72"/>
              <w:ind w:left="177" w:hanging="177"/>
              <w:contextualSpacing/>
              <w:rPr>
                <w:bCs/>
                <w:color w:val="000000"/>
                <w:sz w:val="20"/>
                <w:szCs w:val="20"/>
              </w:rPr>
            </w:pPr>
            <w:r w:rsidRPr="001C6446">
              <w:rPr>
                <w:bCs/>
                <w:color w:val="000000"/>
                <w:sz w:val="20"/>
                <w:szCs w:val="20"/>
              </w:rPr>
              <w:t>MUP - II. PP Rijeka</w:t>
            </w:r>
            <w:r w:rsidR="0046196A" w:rsidRPr="001C6446">
              <w:rPr>
                <w:bCs/>
                <w:color w:val="000000"/>
                <w:sz w:val="20"/>
                <w:szCs w:val="20"/>
              </w:rPr>
              <w:t>,</w:t>
            </w:r>
          </w:p>
          <w:p w14:paraId="2DD58179" w14:textId="39C57827" w:rsidR="002152A4" w:rsidRPr="001C6446" w:rsidRDefault="004212B5">
            <w:pPr>
              <w:numPr>
                <w:ilvl w:val="0"/>
                <w:numId w:val="39"/>
              </w:numPr>
              <w:tabs>
                <w:tab w:val="left" w:pos="177"/>
              </w:tabs>
              <w:spacing w:beforeLines="30" w:before="72" w:afterLines="30" w:after="72"/>
              <w:ind w:left="177" w:hanging="177"/>
              <w:contextualSpacing/>
              <w:rPr>
                <w:sz w:val="20"/>
                <w:lang w:eastAsia="hr-HR"/>
              </w:rPr>
            </w:pPr>
            <w:r w:rsidRPr="001C6446">
              <w:rPr>
                <w:bCs/>
                <w:color w:val="000000"/>
                <w:sz w:val="20"/>
                <w:szCs w:val="20"/>
              </w:rPr>
              <w:t xml:space="preserve">Županijska uprava za ceste </w:t>
            </w:r>
            <w:r w:rsidR="00F522DB" w:rsidRPr="001C6446">
              <w:rPr>
                <w:bCs/>
                <w:color w:val="000000"/>
                <w:sz w:val="20"/>
                <w:szCs w:val="20"/>
              </w:rPr>
              <w:t>Primorsko-goranske županije</w:t>
            </w:r>
          </w:p>
          <w:p w14:paraId="350846BA" w14:textId="48F56015" w:rsidR="0046196A" w:rsidRPr="001C6446" w:rsidRDefault="005C15A9">
            <w:pPr>
              <w:numPr>
                <w:ilvl w:val="0"/>
                <w:numId w:val="39"/>
              </w:numPr>
              <w:tabs>
                <w:tab w:val="left" w:pos="177"/>
              </w:tabs>
              <w:spacing w:beforeLines="30" w:before="72" w:afterLines="30" w:after="72"/>
              <w:ind w:left="177" w:hanging="177"/>
              <w:contextualSpacing/>
              <w:rPr>
                <w:sz w:val="20"/>
                <w:lang w:eastAsia="hr-HR"/>
              </w:rPr>
            </w:pPr>
            <w:r w:rsidRPr="001C6446">
              <w:rPr>
                <w:sz w:val="20"/>
              </w:rPr>
              <w:t>Hrvatske ceste d.o.o. – PJ Rijeka</w:t>
            </w:r>
          </w:p>
          <w:p w14:paraId="1907C704" w14:textId="198E180D" w:rsidR="00803EDB" w:rsidRPr="001C6446" w:rsidRDefault="00803EDB">
            <w:pPr>
              <w:numPr>
                <w:ilvl w:val="0"/>
                <w:numId w:val="39"/>
              </w:numPr>
              <w:tabs>
                <w:tab w:val="left" w:pos="177"/>
              </w:tabs>
              <w:spacing w:beforeLines="30" w:before="72" w:afterLines="30" w:after="72"/>
              <w:ind w:left="177" w:hanging="177"/>
              <w:contextualSpacing/>
              <w:rPr>
                <w:sz w:val="20"/>
                <w:lang w:eastAsia="hr-HR"/>
              </w:rPr>
            </w:pPr>
            <w:r w:rsidRPr="001C6446">
              <w:rPr>
                <w:bCs/>
                <w:color w:val="auto"/>
                <w:sz w:val="20"/>
                <w:szCs w:val="20"/>
              </w:rPr>
              <w:t>Stožer civilne zaštite</w:t>
            </w:r>
          </w:p>
        </w:tc>
      </w:tr>
      <w:tr w:rsidR="0046196A" w:rsidRPr="002811D2" w14:paraId="685378C5" w14:textId="77777777" w:rsidTr="00F9027F">
        <w:trPr>
          <w:trHeight w:val="766"/>
          <w:jc w:val="center"/>
        </w:trPr>
        <w:tc>
          <w:tcPr>
            <w:tcW w:w="704" w:type="dxa"/>
            <w:vMerge/>
            <w:vAlign w:val="center"/>
          </w:tcPr>
          <w:p w14:paraId="45E8FBEB" w14:textId="77777777" w:rsidR="0046196A" w:rsidRPr="002811D2" w:rsidRDefault="0046196A" w:rsidP="00F9027F">
            <w:pPr>
              <w:widowControl w:val="0"/>
              <w:autoSpaceDE w:val="0"/>
              <w:adjustRightInd w:val="0"/>
              <w:spacing w:before="0" w:after="0"/>
              <w:jc w:val="center"/>
              <w:rPr>
                <w:b/>
                <w:bCs/>
                <w:color w:val="auto"/>
                <w:sz w:val="20"/>
                <w:szCs w:val="20"/>
                <w:highlight w:val="yellow"/>
              </w:rPr>
            </w:pPr>
          </w:p>
        </w:tc>
        <w:tc>
          <w:tcPr>
            <w:tcW w:w="1787" w:type="dxa"/>
            <w:vMerge/>
            <w:vAlign w:val="center"/>
          </w:tcPr>
          <w:p w14:paraId="16153ECA" w14:textId="77777777" w:rsidR="0046196A" w:rsidRPr="002811D2" w:rsidRDefault="0046196A" w:rsidP="00F9027F">
            <w:pPr>
              <w:widowControl w:val="0"/>
              <w:autoSpaceDE w:val="0"/>
              <w:adjustRightInd w:val="0"/>
              <w:spacing w:before="0" w:after="0"/>
              <w:jc w:val="center"/>
              <w:rPr>
                <w:b/>
                <w:bCs/>
                <w:color w:val="auto"/>
                <w:sz w:val="20"/>
                <w:szCs w:val="20"/>
                <w:highlight w:val="yellow"/>
              </w:rPr>
            </w:pPr>
          </w:p>
        </w:tc>
        <w:tc>
          <w:tcPr>
            <w:tcW w:w="1701" w:type="dxa"/>
            <w:vMerge/>
            <w:vAlign w:val="center"/>
          </w:tcPr>
          <w:p w14:paraId="48168BBF" w14:textId="77777777" w:rsidR="0046196A" w:rsidRPr="002811D2" w:rsidRDefault="0046196A" w:rsidP="00F9027F">
            <w:pPr>
              <w:autoSpaceDE w:val="0"/>
              <w:adjustRightInd w:val="0"/>
              <w:spacing w:before="0" w:after="0"/>
              <w:jc w:val="center"/>
              <w:rPr>
                <w:bCs/>
                <w:color w:val="auto"/>
                <w:sz w:val="20"/>
                <w:szCs w:val="20"/>
                <w:highlight w:val="yellow"/>
              </w:rPr>
            </w:pPr>
          </w:p>
        </w:tc>
        <w:tc>
          <w:tcPr>
            <w:tcW w:w="7427" w:type="dxa"/>
            <w:vAlign w:val="center"/>
          </w:tcPr>
          <w:p w14:paraId="23FBF95A" w14:textId="77777777" w:rsidR="0046196A" w:rsidRPr="001C6446" w:rsidRDefault="0046196A" w:rsidP="00F9027F">
            <w:pPr>
              <w:autoSpaceDE w:val="0"/>
              <w:adjustRightInd w:val="0"/>
              <w:spacing w:before="0" w:after="0"/>
              <w:rPr>
                <w:bCs/>
                <w:color w:val="auto"/>
                <w:sz w:val="20"/>
                <w:szCs w:val="20"/>
              </w:rPr>
            </w:pPr>
            <w:r w:rsidRPr="001C6446">
              <w:rPr>
                <w:bCs/>
                <w:color w:val="auto"/>
                <w:sz w:val="20"/>
                <w:szCs w:val="20"/>
              </w:rPr>
              <w:t>Osiguranje telekomunikacijskih veza korisnika s prednošću uporabe.</w:t>
            </w:r>
          </w:p>
        </w:tc>
        <w:tc>
          <w:tcPr>
            <w:tcW w:w="3969" w:type="dxa"/>
            <w:vAlign w:val="center"/>
          </w:tcPr>
          <w:p w14:paraId="1499B8CE"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Hrvatski Telekom d.d.</w:t>
            </w:r>
          </w:p>
        </w:tc>
      </w:tr>
      <w:tr w:rsidR="0046196A" w:rsidRPr="002811D2" w14:paraId="4C1DE57E" w14:textId="77777777" w:rsidTr="00F9027F">
        <w:trPr>
          <w:trHeight w:val="2135"/>
          <w:jc w:val="center"/>
        </w:trPr>
        <w:tc>
          <w:tcPr>
            <w:tcW w:w="704" w:type="dxa"/>
            <w:vAlign w:val="center"/>
          </w:tcPr>
          <w:p w14:paraId="654D17C6"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12.</w:t>
            </w:r>
          </w:p>
        </w:tc>
        <w:tc>
          <w:tcPr>
            <w:tcW w:w="1787" w:type="dxa"/>
            <w:vAlign w:val="center"/>
          </w:tcPr>
          <w:p w14:paraId="5995EA95"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Organizacija i mogućnost provođenja specifičnih i propisanih mjera za ublažavanje posljedica od nesreća ili akcidenata</w:t>
            </w:r>
          </w:p>
        </w:tc>
        <w:tc>
          <w:tcPr>
            <w:tcW w:w="1701" w:type="dxa"/>
            <w:vAlign w:val="center"/>
          </w:tcPr>
          <w:p w14:paraId="6755464B" w14:textId="134CFC3C"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4D76A83A"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Čišćenje zagađenja.</w:t>
            </w:r>
          </w:p>
          <w:p w14:paraId="5C209202"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Pravne osobe koje mogu provesti specifične mjere za ublažavanje posljedica nesreće s opasnom tvari.</w:t>
            </w:r>
          </w:p>
          <w:p w14:paraId="688E47DE" w14:textId="6683F5DE" w:rsidR="0046196A" w:rsidRPr="001C6446" w:rsidRDefault="0046196A" w:rsidP="00F9027F">
            <w:pPr>
              <w:widowControl w:val="0"/>
              <w:autoSpaceDE w:val="0"/>
              <w:adjustRightInd w:val="0"/>
              <w:spacing w:before="0" w:after="0"/>
              <w:rPr>
                <w:bCs/>
                <w:color w:val="auto"/>
                <w:sz w:val="20"/>
                <w:szCs w:val="20"/>
              </w:rPr>
            </w:pPr>
          </w:p>
        </w:tc>
        <w:tc>
          <w:tcPr>
            <w:tcW w:w="3969" w:type="dxa"/>
            <w:vAlign w:val="center"/>
          </w:tcPr>
          <w:p w14:paraId="3567F421"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Operateri</w:t>
            </w:r>
          </w:p>
          <w:p w14:paraId="5A1143DA"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Ovlaštene tvrtke</w:t>
            </w:r>
          </w:p>
          <w:p w14:paraId="50B1E152" w14:textId="42F1BA58" w:rsidR="00803EDB" w:rsidRPr="001C6446" w:rsidRDefault="00425D25">
            <w:pPr>
              <w:numPr>
                <w:ilvl w:val="0"/>
                <w:numId w:val="39"/>
              </w:numPr>
              <w:tabs>
                <w:tab w:val="left" w:pos="177"/>
              </w:tabs>
              <w:spacing w:beforeLines="30" w:before="72" w:afterLines="30" w:after="72"/>
              <w:ind w:left="177" w:hanging="177"/>
              <w:contextualSpacing/>
              <w:rPr>
                <w:sz w:val="20"/>
                <w:lang w:eastAsia="hr-HR"/>
              </w:rPr>
            </w:pPr>
            <w:r w:rsidRPr="001C6446">
              <w:rPr>
                <w:bCs/>
                <w:color w:val="auto"/>
                <w:sz w:val="20"/>
                <w:szCs w:val="20"/>
              </w:rPr>
              <w:t>Stožer civilne zaštite</w:t>
            </w:r>
          </w:p>
          <w:p w14:paraId="1BEC1332" w14:textId="09337E15" w:rsidR="00425D25" w:rsidRPr="001C6446" w:rsidRDefault="00425D25" w:rsidP="00425D25">
            <w:pPr>
              <w:widowControl w:val="0"/>
              <w:autoSpaceDE w:val="0"/>
              <w:adjustRightInd w:val="0"/>
              <w:spacing w:before="0" w:after="0"/>
              <w:rPr>
                <w:bCs/>
                <w:sz w:val="20"/>
                <w:szCs w:val="20"/>
              </w:rPr>
            </w:pPr>
            <w:r w:rsidRPr="001C6446">
              <w:rPr>
                <w:bCs/>
                <w:sz w:val="20"/>
                <w:szCs w:val="20"/>
              </w:rPr>
              <w:t xml:space="preserve">-  </w:t>
            </w:r>
            <w:r w:rsidR="00FE19E7" w:rsidRPr="001C6446">
              <w:rPr>
                <w:bCs/>
                <w:sz w:val="20"/>
                <w:szCs w:val="20"/>
              </w:rPr>
              <w:t>KD Jelen d.o.o.</w:t>
            </w:r>
          </w:p>
          <w:p w14:paraId="700D5FB7" w14:textId="18495796" w:rsidR="00425D25" w:rsidRPr="001C6446" w:rsidRDefault="00425D25" w:rsidP="00425D25">
            <w:pPr>
              <w:widowControl w:val="0"/>
              <w:autoSpaceDE w:val="0"/>
              <w:adjustRightInd w:val="0"/>
              <w:spacing w:before="0" w:after="0"/>
              <w:rPr>
                <w:sz w:val="20"/>
                <w:lang w:eastAsia="hr-HR"/>
              </w:rPr>
            </w:pPr>
          </w:p>
        </w:tc>
      </w:tr>
      <w:tr w:rsidR="0046196A" w:rsidRPr="002811D2" w14:paraId="31698A45" w14:textId="77777777" w:rsidTr="00F9027F">
        <w:trPr>
          <w:trHeight w:val="766"/>
          <w:jc w:val="center"/>
        </w:trPr>
        <w:tc>
          <w:tcPr>
            <w:tcW w:w="704" w:type="dxa"/>
            <w:vAlign w:val="center"/>
          </w:tcPr>
          <w:p w14:paraId="31F9EFE9"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13.</w:t>
            </w:r>
          </w:p>
        </w:tc>
        <w:tc>
          <w:tcPr>
            <w:tcW w:w="1787" w:type="dxa"/>
            <w:vAlign w:val="center"/>
          </w:tcPr>
          <w:p w14:paraId="5C758F04"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Organizacija osiguranja područja</w:t>
            </w:r>
          </w:p>
        </w:tc>
        <w:tc>
          <w:tcPr>
            <w:tcW w:w="1701" w:type="dxa"/>
            <w:vAlign w:val="center"/>
          </w:tcPr>
          <w:p w14:paraId="24FC7056" w14:textId="2B9439EA"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036E4B98"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Osigurati promet unutar kontaminiranog područja.</w:t>
            </w:r>
          </w:p>
          <w:p w14:paraId="3956AA1C"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Osigurati promet izvan kontaminiranog područja.</w:t>
            </w:r>
          </w:p>
          <w:p w14:paraId="4CC8CE3C"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Provesti fizičku zaštiti te osiguranje prostora te uvesti zabranu kretanja/prometovanja do saniranja nastalih posljedica.</w:t>
            </w:r>
          </w:p>
        </w:tc>
        <w:tc>
          <w:tcPr>
            <w:tcW w:w="3969" w:type="dxa"/>
            <w:vAlign w:val="center"/>
          </w:tcPr>
          <w:p w14:paraId="4E9CBA60" w14:textId="6BD05B57" w:rsidR="0046196A" w:rsidRPr="001C6446" w:rsidRDefault="00F522DB">
            <w:pPr>
              <w:numPr>
                <w:ilvl w:val="0"/>
                <w:numId w:val="39"/>
              </w:numPr>
              <w:tabs>
                <w:tab w:val="left" w:pos="177"/>
              </w:tabs>
              <w:spacing w:beforeLines="30" w:before="72" w:afterLines="30" w:after="72"/>
              <w:ind w:left="177" w:hanging="177"/>
              <w:contextualSpacing/>
              <w:rPr>
                <w:bCs/>
                <w:color w:val="000000"/>
                <w:sz w:val="20"/>
                <w:szCs w:val="20"/>
              </w:rPr>
            </w:pPr>
            <w:r w:rsidRPr="008F49DF">
              <w:rPr>
                <w:bCs/>
                <w:color w:val="000000"/>
                <w:sz w:val="20"/>
                <w:szCs w:val="20"/>
              </w:rPr>
              <w:t>MUP - II. PP Rijeka</w:t>
            </w:r>
            <w:r w:rsidR="0046196A" w:rsidRPr="001C6446">
              <w:rPr>
                <w:bCs/>
                <w:color w:val="000000"/>
                <w:sz w:val="20"/>
                <w:szCs w:val="20"/>
              </w:rPr>
              <w:t>,</w:t>
            </w:r>
          </w:p>
          <w:p w14:paraId="42947065" w14:textId="654E7BBE" w:rsidR="0046196A" w:rsidRPr="001C6446" w:rsidRDefault="004212B5">
            <w:pPr>
              <w:numPr>
                <w:ilvl w:val="0"/>
                <w:numId w:val="39"/>
              </w:numPr>
              <w:tabs>
                <w:tab w:val="left" w:pos="177"/>
              </w:tabs>
              <w:spacing w:beforeLines="30" w:before="72" w:afterLines="30" w:after="72"/>
              <w:ind w:left="177" w:hanging="177"/>
              <w:contextualSpacing/>
              <w:rPr>
                <w:sz w:val="20"/>
                <w:lang w:eastAsia="hr-HR"/>
              </w:rPr>
            </w:pPr>
            <w:r w:rsidRPr="001C6446">
              <w:rPr>
                <w:bCs/>
                <w:color w:val="000000"/>
                <w:sz w:val="20"/>
                <w:szCs w:val="20"/>
              </w:rPr>
              <w:t xml:space="preserve">Županijska uprava za ceste </w:t>
            </w:r>
            <w:r w:rsidR="00F522DB" w:rsidRPr="001C6446">
              <w:rPr>
                <w:bCs/>
                <w:color w:val="000000"/>
                <w:sz w:val="20"/>
                <w:szCs w:val="20"/>
              </w:rPr>
              <w:t>Primorsko-goranske županije</w:t>
            </w:r>
          </w:p>
          <w:p w14:paraId="6DA6C1E6" w14:textId="61452545" w:rsidR="00803EDB" w:rsidRPr="001C6446" w:rsidRDefault="005C15A9">
            <w:pPr>
              <w:numPr>
                <w:ilvl w:val="0"/>
                <w:numId w:val="39"/>
              </w:numPr>
              <w:tabs>
                <w:tab w:val="left" w:pos="177"/>
              </w:tabs>
              <w:spacing w:beforeLines="30" w:before="72" w:afterLines="30" w:after="72"/>
              <w:ind w:left="177" w:hanging="177"/>
              <w:contextualSpacing/>
              <w:rPr>
                <w:sz w:val="20"/>
                <w:lang w:eastAsia="hr-HR"/>
              </w:rPr>
            </w:pPr>
            <w:r w:rsidRPr="001C6446">
              <w:rPr>
                <w:sz w:val="20"/>
              </w:rPr>
              <w:t>Hrvatske ceste d.o.o. – PJ Rijeka</w:t>
            </w:r>
          </w:p>
        </w:tc>
      </w:tr>
      <w:tr w:rsidR="0046196A" w:rsidRPr="002811D2" w14:paraId="4C00525C" w14:textId="77777777" w:rsidTr="00F9027F">
        <w:trPr>
          <w:trHeight w:val="766"/>
          <w:jc w:val="center"/>
        </w:trPr>
        <w:tc>
          <w:tcPr>
            <w:tcW w:w="704" w:type="dxa"/>
            <w:vAlign w:val="center"/>
          </w:tcPr>
          <w:p w14:paraId="38EA3A54"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14.</w:t>
            </w:r>
          </w:p>
        </w:tc>
        <w:tc>
          <w:tcPr>
            <w:tcW w:w="1787" w:type="dxa"/>
            <w:vAlign w:val="center"/>
          </w:tcPr>
          <w:p w14:paraId="0CCC8A60"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Obavješćivanje stanovništva</w:t>
            </w:r>
          </w:p>
        </w:tc>
        <w:tc>
          <w:tcPr>
            <w:tcW w:w="1701" w:type="dxa"/>
            <w:vAlign w:val="center"/>
          </w:tcPr>
          <w:p w14:paraId="1DE540E5" w14:textId="41DBBB21"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7EF7579F"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Obavijest sredstvima javnog priopćavanja daje općinski načelnik ili osoba koju on ovlasti. </w:t>
            </w:r>
          </w:p>
          <w:p w14:paraId="71E96512"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Obavijest sadrži:</w:t>
            </w:r>
          </w:p>
          <w:p w14:paraId="21D75C8D"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Stanje na pogođenom području,</w:t>
            </w:r>
          </w:p>
          <w:p w14:paraId="5E064E2F"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Opasnostima za ljude, materijalna dobra i okoliš,</w:t>
            </w:r>
          </w:p>
          <w:p w14:paraId="32F24D6C"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Mjerama koje se poduzimaju,</w:t>
            </w:r>
          </w:p>
          <w:p w14:paraId="1490F4BD"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Putovima evakuacije, lokacijama za prihvat i pružanje medicinske pomoći,</w:t>
            </w:r>
          </w:p>
          <w:p w14:paraId="1809BB99"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Provođenje osobne i uzajamne zaštite,</w:t>
            </w:r>
          </w:p>
          <w:p w14:paraId="486E9441"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 Sudjelovanju i suradnji s operativnim snagama sustava civilne zaštite, </w:t>
            </w:r>
          </w:p>
          <w:p w14:paraId="553A59E1"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xml:space="preserve">- Pristupu dodatnim informacijama, </w:t>
            </w:r>
          </w:p>
          <w:p w14:paraId="3A96E587"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 Ostalim činjenicama u svezi sa specifičnim okolnostima događaja.</w:t>
            </w:r>
          </w:p>
        </w:tc>
        <w:tc>
          <w:tcPr>
            <w:tcW w:w="3969" w:type="dxa"/>
            <w:vAlign w:val="center"/>
          </w:tcPr>
          <w:p w14:paraId="49F04F3F"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Općinski načelnik</w:t>
            </w:r>
          </w:p>
          <w:p w14:paraId="231D109C"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Mediji,</w:t>
            </w:r>
          </w:p>
          <w:p w14:paraId="2D12F9A7"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Povjerenici CZ.</w:t>
            </w:r>
          </w:p>
        </w:tc>
      </w:tr>
      <w:tr w:rsidR="0046196A" w:rsidRPr="002811D2" w14:paraId="0D044F3D" w14:textId="77777777" w:rsidTr="00F9027F">
        <w:trPr>
          <w:trHeight w:val="1134"/>
          <w:jc w:val="center"/>
        </w:trPr>
        <w:tc>
          <w:tcPr>
            <w:tcW w:w="704" w:type="dxa"/>
            <w:vAlign w:val="center"/>
          </w:tcPr>
          <w:p w14:paraId="43647355"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15.</w:t>
            </w:r>
          </w:p>
        </w:tc>
        <w:tc>
          <w:tcPr>
            <w:tcW w:w="1787" w:type="dxa"/>
            <w:vAlign w:val="center"/>
          </w:tcPr>
          <w:p w14:paraId="7FA94A88" w14:textId="77777777" w:rsidR="0046196A" w:rsidRPr="001C6446" w:rsidRDefault="0046196A" w:rsidP="00F9027F">
            <w:pPr>
              <w:widowControl w:val="0"/>
              <w:autoSpaceDE w:val="0"/>
              <w:adjustRightInd w:val="0"/>
              <w:spacing w:before="0" w:after="0"/>
              <w:jc w:val="center"/>
              <w:rPr>
                <w:b/>
                <w:bCs/>
                <w:color w:val="auto"/>
                <w:sz w:val="20"/>
                <w:szCs w:val="20"/>
              </w:rPr>
            </w:pPr>
            <w:r w:rsidRPr="001C6446">
              <w:rPr>
                <w:b/>
                <w:bCs/>
                <w:color w:val="auto"/>
                <w:sz w:val="20"/>
                <w:szCs w:val="20"/>
              </w:rPr>
              <w:t>Troškovi angažiranih pravnih osoba</w:t>
            </w:r>
          </w:p>
        </w:tc>
        <w:tc>
          <w:tcPr>
            <w:tcW w:w="1701" w:type="dxa"/>
            <w:vAlign w:val="center"/>
          </w:tcPr>
          <w:p w14:paraId="1C9D4EA0" w14:textId="07E72DDD" w:rsidR="0046196A" w:rsidRPr="001C6446" w:rsidRDefault="004A4DAB" w:rsidP="00F9027F">
            <w:pPr>
              <w:widowControl w:val="0"/>
              <w:autoSpaceDE w:val="0"/>
              <w:adjustRightInd w:val="0"/>
              <w:spacing w:before="0" w:after="0"/>
              <w:jc w:val="center"/>
              <w:rPr>
                <w:bCs/>
                <w:color w:val="auto"/>
                <w:sz w:val="20"/>
                <w:szCs w:val="20"/>
              </w:rPr>
            </w:pPr>
            <w:r w:rsidRPr="001C6446">
              <w:rPr>
                <w:bCs/>
                <w:color w:val="auto"/>
                <w:sz w:val="20"/>
                <w:szCs w:val="20"/>
              </w:rPr>
              <w:t>Općina Jelenje</w:t>
            </w:r>
          </w:p>
        </w:tc>
        <w:tc>
          <w:tcPr>
            <w:tcW w:w="7427" w:type="dxa"/>
            <w:vAlign w:val="center"/>
          </w:tcPr>
          <w:p w14:paraId="59DE167B" w14:textId="77777777" w:rsidR="0046196A" w:rsidRPr="001C6446" w:rsidRDefault="0046196A" w:rsidP="00F9027F">
            <w:pPr>
              <w:widowControl w:val="0"/>
              <w:autoSpaceDE w:val="0"/>
              <w:adjustRightInd w:val="0"/>
              <w:spacing w:before="0" w:after="0"/>
              <w:rPr>
                <w:bCs/>
                <w:color w:val="auto"/>
                <w:sz w:val="20"/>
                <w:szCs w:val="20"/>
              </w:rPr>
            </w:pPr>
            <w:r w:rsidRPr="001C6446">
              <w:rPr>
                <w:bCs/>
                <w:color w:val="auto"/>
                <w:sz w:val="20"/>
                <w:szCs w:val="20"/>
              </w:rPr>
              <w:t>Troškovi angažiranih pravnih osoba i redovnih službi utvrdit će se prema stvarno izvršenim poslovima i po važećim cijenama u trenutku izvršenja zadataka.</w:t>
            </w:r>
          </w:p>
        </w:tc>
        <w:tc>
          <w:tcPr>
            <w:tcW w:w="3969" w:type="dxa"/>
            <w:vAlign w:val="center"/>
          </w:tcPr>
          <w:p w14:paraId="38115C07" w14:textId="77777777" w:rsidR="0046196A" w:rsidRPr="001C6446" w:rsidRDefault="0046196A">
            <w:pPr>
              <w:numPr>
                <w:ilvl w:val="0"/>
                <w:numId w:val="39"/>
              </w:numPr>
              <w:tabs>
                <w:tab w:val="left" w:pos="177"/>
              </w:tabs>
              <w:spacing w:beforeLines="30" w:before="72" w:afterLines="30" w:after="72"/>
              <w:ind w:left="177" w:hanging="177"/>
              <w:contextualSpacing/>
              <w:rPr>
                <w:sz w:val="20"/>
                <w:lang w:eastAsia="hr-HR"/>
              </w:rPr>
            </w:pPr>
            <w:r w:rsidRPr="001C6446">
              <w:rPr>
                <w:sz w:val="20"/>
                <w:lang w:eastAsia="hr-HR"/>
              </w:rPr>
              <w:t>Općinski načelnik</w:t>
            </w:r>
          </w:p>
        </w:tc>
      </w:tr>
    </w:tbl>
    <w:p w14:paraId="1DF842EC" w14:textId="77777777" w:rsidR="00445ADB" w:rsidRDefault="00445ADB" w:rsidP="00872CFA">
      <w:pPr>
        <w:tabs>
          <w:tab w:val="left" w:pos="960"/>
        </w:tabs>
        <w:rPr>
          <w:highlight w:val="yellow"/>
          <w:lang w:bidi="en-US"/>
        </w:rPr>
      </w:pPr>
    </w:p>
    <w:p w14:paraId="3145F3C9" w14:textId="77777777" w:rsidR="00596895" w:rsidRDefault="00596895" w:rsidP="00872CFA">
      <w:pPr>
        <w:tabs>
          <w:tab w:val="left" w:pos="960"/>
        </w:tabs>
        <w:rPr>
          <w:highlight w:val="yellow"/>
          <w:lang w:bidi="en-US"/>
        </w:rPr>
      </w:pPr>
    </w:p>
    <w:p w14:paraId="7854D5FA" w14:textId="77777777" w:rsidR="00596895" w:rsidRDefault="00596895" w:rsidP="00872CFA">
      <w:pPr>
        <w:tabs>
          <w:tab w:val="left" w:pos="960"/>
        </w:tabs>
        <w:rPr>
          <w:highlight w:val="yellow"/>
          <w:lang w:bidi="en-US"/>
        </w:rPr>
      </w:pPr>
    </w:p>
    <w:p w14:paraId="7D401A15" w14:textId="77777777" w:rsidR="00596895" w:rsidRDefault="00596895" w:rsidP="00872CFA">
      <w:pPr>
        <w:tabs>
          <w:tab w:val="left" w:pos="960"/>
        </w:tabs>
        <w:rPr>
          <w:highlight w:val="yellow"/>
          <w:lang w:bidi="en-US"/>
        </w:rPr>
      </w:pPr>
    </w:p>
    <w:p w14:paraId="67256B81" w14:textId="77777777" w:rsidR="00596895" w:rsidRDefault="00596895" w:rsidP="00872CFA">
      <w:pPr>
        <w:tabs>
          <w:tab w:val="left" w:pos="960"/>
        </w:tabs>
        <w:rPr>
          <w:highlight w:val="yellow"/>
          <w:lang w:bidi="en-US"/>
        </w:rPr>
      </w:pPr>
    </w:p>
    <w:p w14:paraId="3150FE6E" w14:textId="77777777" w:rsidR="00596895" w:rsidRDefault="00596895" w:rsidP="00872CFA">
      <w:pPr>
        <w:tabs>
          <w:tab w:val="left" w:pos="960"/>
        </w:tabs>
        <w:rPr>
          <w:highlight w:val="yellow"/>
          <w:lang w:bidi="en-US"/>
        </w:rPr>
      </w:pPr>
    </w:p>
    <w:p w14:paraId="53FF4B1F" w14:textId="77777777" w:rsidR="00596895" w:rsidRDefault="00596895" w:rsidP="00872CFA">
      <w:pPr>
        <w:tabs>
          <w:tab w:val="left" w:pos="960"/>
        </w:tabs>
        <w:rPr>
          <w:highlight w:val="yellow"/>
          <w:lang w:bidi="en-US"/>
        </w:rPr>
      </w:pPr>
    </w:p>
    <w:p w14:paraId="6BA0E26B" w14:textId="77777777" w:rsidR="00596895" w:rsidRDefault="00596895" w:rsidP="00872CFA">
      <w:pPr>
        <w:tabs>
          <w:tab w:val="left" w:pos="960"/>
        </w:tabs>
        <w:rPr>
          <w:highlight w:val="yellow"/>
          <w:lang w:bidi="en-US"/>
        </w:rPr>
      </w:pPr>
    </w:p>
    <w:p w14:paraId="269F69CC" w14:textId="77777777" w:rsidR="00596895" w:rsidRDefault="00596895" w:rsidP="00872CFA">
      <w:pPr>
        <w:tabs>
          <w:tab w:val="left" w:pos="960"/>
        </w:tabs>
        <w:rPr>
          <w:highlight w:val="yellow"/>
          <w:lang w:bidi="en-US"/>
        </w:rPr>
      </w:pPr>
    </w:p>
    <w:p w14:paraId="430F53E9" w14:textId="77777777" w:rsidR="00596895" w:rsidRDefault="00596895" w:rsidP="00872CFA">
      <w:pPr>
        <w:tabs>
          <w:tab w:val="left" w:pos="960"/>
        </w:tabs>
        <w:rPr>
          <w:highlight w:val="yellow"/>
          <w:lang w:bidi="en-US"/>
        </w:rPr>
      </w:pPr>
    </w:p>
    <w:p w14:paraId="77EC19B0" w14:textId="77777777" w:rsidR="00596895" w:rsidRDefault="00596895" w:rsidP="00872CFA">
      <w:pPr>
        <w:tabs>
          <w:tab w:val="left" w:pos="960"/>
        </w:tabs>
        <w:rPr>
          <w:highlight w:val="yellow"/>
          <w:lang w:bidi="en-US"/>
        </w:rPr>
      </w:pPr>
    </w:p>
    <w:p w14:paraId="6E71D807" w14:textId="77777777" w:rsidR="00596895" w:rsidRDefault="00596895" w:rsidP="00872CFA">
      <w:pPr>
        <w:tabs>
          <w:tab w:val="left" w:pos="960"/>
        </w:tabs>
        <w:rPr>
          <w:highlight w:val="yellow"/>
          <w:lang w:bidi="en-US"/>
        </w:rPr>
      </w:pPr>
    </w:p>
    <w:p w14:paraId="7AA3C9D5" w14:textId="0318D9F7" w:rsidR="00596895" w:rsidRPr="00AF702F" w:rsidRDefault="00596895" w:rsidP="00596895">
      <w:pPr>
        <w:keepNext/>
        <w:spacing w:before="0" w:after="200"/>
        <w:outlineLvl w:val="1"/>
        <w:rPr>
          <w:rFonts w:eastAsiaTheme="majorEastAsia"/>
          <w:bCs/>
          <w:color w:val="54883D"/>
          <w:sz w:val="28"/>
          <w:lang w:bidi="en-US"/>
        </w:rPr>
      </w:pPr>
      <w:bookmarkStart w:id="73" w:name="_Toc138155314"/>
      <w:r>
        <w:rPr>
          <w:rFonts w:eastAsiaTheme="majorEastAsia"/>
          <w:bCs/>
          <w:color w:val="54883D"/>
          <w:sz w:val="28"/>
          <w:lang w:bidi="en-US"/>
        </w:rPr>
        <w:t xml:space="preserve">6.7 </w:t>
      </w:r>
      <w:r w:rsidRPr="00AF702F">
        <w:rPr>
          <w:rFonts w:eastAsiaTheme="majorEastAsia"/>
          <w:bCs/>
          <w:color w:val="54883D"/>
          <w:sz w:val="28"/>
          <w:lang w:bidi="en-US"/>
        </w:rPr>
        <w:t>Degradacija tla</w:t>
      </w:r>
      <w:bookmarkEnd w:id="73"/>
    </w:p>
    <w:p w14:paraId="7882FC7E" w14:textId="33CD0F04" w:rsidR="00596895" w:rsidRPr="00AF702F" w:rsidRDefault="00596895" w:rsidP="00596895">
      <w:r w:rsidRPr="00AF702F">
        <w:t xml:space="preserve">Plan djelovanja sustava civilne zaštite u slučaju degradacije tla pokreće </w:t>
      </w:r>
      <w:r w:rsidR="00981141" w:rsidRPr="009B4842">
        <w:rPr>
          <w:b/>
          <w:color w:val="FF0000"/>
        </w:rPr>
        <w:t>O</w:t>
      </w:r>
      <w:r w:rsidR="00981141" w:rsidRPr="00AF702F">
        <w:rPr>
          <w:b/>
        </w:rPr>
        <w:t xml:space="preserve">pćinski načelnik </w:t>
      </w:r>
      <w:r w:rsidR="00981141" w:rsidRPr="00AF702F">
        <w:rPr>
          <w:bCs/>
        </w:rPr>
        <w:t>Općine J</w:t>
      </w:r>
      <w:r w:rsidR="00981141" w:rsidRPr="00AF702F">
        <w:t>elenje</w:t>
      </w:r>
      <w:r w:rsidRPr="00AF702F">
        <w:t xml:space="preserve">. Shema aktiviranja nalazi se u nastavku. </w:t>
      </w:r>
    </w:p>
    <w:p w14:paraId="541D6163" w14:textId="77777777" w:rsidR="00596895" w:rsidRPr="00AF702F" w:rsidRDefault="00596895" w:rsidP="00596895">
      <w:pPr>
        <w:rPr>
          <w:noProof/>
          <w:lang w:eastAsia="hr-HR"/>
        </w:rPr>
      </w:pPr>
      <w:r w:rsidRPr="00AF702F">
        <w:rPr>
          <w:noProof/>
          <w:lang w:eastAsia="hr-HR"/>
        </w:rPr>
        <mc:AlternateContent>
          <mc:Choice Requires="wps">
            <w:drawing>
              <wp:anchor distT="0" distB="0" distL="114300" distR="114300" simplePos="0" relativeHeight="253060096" behindDoc="0" locked="0" layoutInCell="1" allowOverlap="1" wp14:anchorId="2F93CA3C" wp14:editId="53C226AE">
                <wp:simplePos x="0" y="0"/>
                <wp:positionH relativeFrom="margin">
                  <wp:posOffset>3531870</wp:posOffset>
                </wp:positionH>
                <wp:positionV relativeFrom="paragraph">
                  <wp:posOffset>143510</wp:posOffset>
                </wp:positionV>
                <wp:extent cx="1257300" cy="571500"/>
                <wp:effectExtent l="0" t="0" r="19050" b="19050"/>
                <wp:wrapNone/>
                <wp:docPr id="2040058910"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7150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674071" w14:textId="77777777" w:rsidR="00596895" w:rsidRPr="00DF76EE" w:rsidRDefault="00596895" w:rsidP="00596895">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93CA3C" id="_x0000_s1120" style="position:absolute;left:0;text-align:left;margin-left:278.1pt;margin-top:11.3pt;width:99pt;height:45pt;z-index:2530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" filled="f" strokecolor="#92d050" strokeweight="2pt">
                <v:path arrowok="t"/>
                <v:textbox>
                  <w:txbxContent>
                    <w:p w14:paraId="72674071" w14:textId="77777777" w:rsidR="00596895" w:rsidRPr="00DF76EE" w:rsidRDefault="00596895" w:rsidP="00596895">
                      <w:pPr>
                        <w:jc w:val="center"/>
                        <w:rPr>
                          <w:b/>
                          <w:sz w:val="20"/>
                        </w:rPr>
                      </w:pPr>
                      <w:r w:rsidRPr="00DF76EE">
                        <w:rPr>
                          <w:b/>
                          <w:sz w:val="20"/>
                        </w:rPr>
                        <w:t>Povjerenici civilne zaštite</w:t>
                      </w:r>
                    </w:p>
                  </w:txbxContent>
                </v:textbox>
                <w10:wrap anchorx="margin"/>
              </v:roundrect>
            </w:pict>
          </mc:Fallback>
        </mc:AlternateContent>
      </w:r>
      <w:r w:rsidRPr="00AF702F">
        <w:rPr>
          <w:noProof/>
          <w:lang w:eastAsia="hr-HR"/>
        </w:rPr>
        <mc:AlternateContent>
          <mc:Choice Requires="wps">
            <w:drawing>
              <wp:anchor distT="0" distB="0" distL="114300" distR="114300" simplePos="0" relativeHeight="253062144" behindDoc="0" locked="0" layoutInCell="1" allowOverlap="1" wp14:anchorId="5A52B49B" wp14:editId="31E77E85">
                <wp:simplePos x="0" y="0"/>
                <wp:positionH relativeFrom="margin">
                  <wp:align>left</wp:align>
                </wp:positionH>
                <wp:positionV relativeFrom="paragraph">
                  <wp:posOffset>11430</wp:posOffset>
                </wp:positionV>
                <wp:extent cx="2238375" cy="1438275"/>
                <wp:effectExtent l="0" t="0" r="28575" b="28575"/>
                <wp:wrapNone/>
                <wp:docPr id="59132888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43827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09AAA3" w14:textId="77777777" w:rsidR="00596895" w:rsidRPr="00DF76EE" w:rsidRDefault="00596895" w:rsidP="00596895">
                            <w:pPr>
                              <w:spacing w:before="0" w:after="0"/>
                              <w:jc w:val="center"/>
                              <w:rPr>
                                <w:b/>
                                <w:sz w:val="20"/>
                                <w:szCs w:val="20"/>
                              </w:rPr>
                            </w:pPr>
                            <w:r w:rsidRPr="002D75EE">
                              <w:rPr>
                                <w:b/>
                                <w:sz w:val="20"/>
                                <w:szCs w:val="20"/>
                              </w:rPr>
                              <w:t>Operativne snage</w:t>
                            </w:r>
                          </w:p>
                          <w:p w14:paraId="14E40ADB"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„Ivan Zoretić Španac“ Jelenje</w:t>
                            </w:r>
                          </w:p>
                          <w:p w14:paraId="0B812CA8" w14:textId="77777777" w:rsidR="00596895" w:rsidRDefault="00596895" w:rsidP="00596895">
                            <w:pPr>
                              <w:spacing w:before="0" w:after="0"/>
                              <w:jc w:val="left"/>
                              <w:rPr>
                                <w:rFonts w:eastAsia="Calibri"/>
                                <w:sz w:val="20"/>
                                <w:szCs w:val="20"/>
                              </w:rPr>
                            </w:pPr>
                            <w:r>
                              <w:rPr>
                                <w:rFonts w:eastAsia="Calibri"/>
                                <w:sz w:val="20"/>
                                <w:szCs w:val="20"/>
                              </w:rPr>
                              <w:t>- JVP Rijeka</w:t>
                            </w:r>
                          </w:p>
                          <w:p w14:paraId="759AEC3D"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HGSS - stanica Rijeka</w:t>
                            </w:r>
                          </w:p>
                          <w:p w14:paraId="5365DDBD" w14:textId="77777777" w:rsidR="00596895" w:rsidRPr="00DF76EE" w:rsidRDefault="00596895" w:rsidP="00596895">
                            <w:pPr>
                              <w:spacing w:before="0" w:after="0"/>
                              <w:jc w:val="left"/>
                              <w:rPr>
                                <w:rFonts w:eastAsia="Calibri"/>
                                <w:sz w:val="20"/>
                                <w:szCs w:val="20"/>
                              </w:rPr>
                            </w:pPr>
                            <w:r>
                              <w:rPr>
                                <w:rFonts w:eastAsia="Calibri"/>
                                <w:sz w:val="20"/>
                                <w:szCs w:val="20"/>
                              </w:rPr>
                              <w:t>- GDCK Rijeka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2B49B" id="_x0000_s1121" style="position:absolute;left:0;text-align:left;margin-left:0;margin-top:.9pt;width:176.25pt;height:113.25pt;z-index:25306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" filled="f" strokecolor="#92d050" strokeweight="2pt">
                <v:path arrowok="t"/>
                <v:textbox>
                  <w:txbxContent>
                    <w:p w14:paraId="3309AAA3" w14:textId="77777777" w:rsidR="00596895" w:rsidRPr="00DF76EE" w:rsidRDefault="00596895" w:rsidP="00596895">
                      <w:pPr>
                        <w:spacing w:before="0" w:after="0"/>
                        <w:jc w:val="center"/>
                        <w:rPr>
                          <w:b/>
                          <w:sz w:val="20"/>
                          <w:szCs w:val="20"/>
                        </w:rPr>
                      </w:pPr>
                      <w:r w:rsidRPr="002D75EE">
                        <w:rPr>
                          <w:b/>
                          <w:sz w:val="20"/>
                          <w:szCs w:val="20"/>
                        </w:rPr>
                        <w:t>Operativne snage</w:t>
                      </w:r>
                    </w:p>
                    <w:p w14:paraId="14E40ADB"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DVD „Ivan Zoretić Španac“ Jelenje</w:t>
                      </w:r>
                    </w:p>
                    <w:p w14:paraId="0B812CA8" w14:textId="77777777" w:rsidR="00596895" w:rsidRDefault="00596895" w:rsidP="00596895">
                      <w:pPr>
                        <w:spacing w:before="0" w:after="0"/>
                        <w:jc w:val="left"/>
                        <w:rPr>
                          <w:rFonts w:eastAsia="Calibri"/>
                          <w:sz w:val="20"/>
                          <w:szCs w:val="20"/>
                        </w:rPr>
                      </w:pPr>
                      <w:r>
                        <w:rPr>
                          <w:rFonts w:eastAsia="Calibri"/>
                          <w:sz w:val="20"/>
                          <w:szCs w:val="20"/>
                        </w:rPr>
                        <w:t>- JVP Rijeka</w:t>
                      </w:r>
                    </w:p>
                    <w:p w14:paraId="759AEC3D" w14:textId="77777777" w:rsidR="00596895" w:rsidRDefault="00596895" w:rsidP="005968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HGSS - stanica Rijeka</w:t>
                      </w:r>
                    </w:p>
                    <w:p w14:paraId="5365DDBD" w14:textId="77777777" w:rsidR="00596895" w:rsidRPr="00DF76EE" w:rsidRDefault="00596895" w:rsidP="00596895">
                      <w:pPr>
                        <w:spacing w:before="0" w:after="0"/>
                        <w:jc w:val="left"/>
                        <w:rPr>
                          <w:rFonts w:eastAsia="Calibri"/>
                          <w:sz w:val="20"/>
                          <w:szCs w:val="20"/>
                        </w:rPr>
                      </w:pPr>
                      <w:r>
                        <w:rPr>
                          <w:rFonts w:eastAsia="Calibri"/>
                          <w:sz w:val="20"/>
                          <w:szCs w:val="20"/>
                        </w:rPr>
                        <w:t>- GDCK Rijeka</w:t>
                      </w:r>
                    </w:p>
                  </w:txbxContent>
                </v:textbox>
                <w10:wrap anchorx="margin"/>
              </v:roundrect>
            </w:pict>
          </mc:Fallback>
        </mc:AlternateContent>
      </w:r>
      <w:r w:rsidRPr="00AF702F">
        <w:rPr>
          <w:noProof/>
          <w:lang w:eastAsia="hr-HR"/>
        </w:rPr>
        <mc:AlternateContent>
          <mc:Choice Requires="wps">
            <w:drawing>
              <wp:anchor distT="0" distB="0" distL="114300" distR="114300" simplePos="0" relativeHeight="253061120" behindDoc="0" locked="0" layoutInCell="1" allowOverlap="1" wp14:anchorId="18ED707D" wp14:editId="6801196A">
                <wp:simplePos x="0" y="0"/>
                <wp:positionH relativeFrom="column">
                  <wp:posOffset>5548630</wp:posOffset>
                </wp:positionH>
                <wp:positionV relativeFrom="paragraph">
                  <wp:posOffset>147320</wp:posOffset>
                </wp:positionV>
                <wp:extent cx="1257300" cy="542925"/>
                <wp:effectExtent l="0" t="0" r="19050" b="28575"/>
                <wp:wrapNone/>
                <wp:docPr id="42085788"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A38E4B9" w14:textId="77777777" w:rsidR="00596895" w:rsidRPr="00DF76EE" w:rsidRDefault="00596895" w:rsidP="00596895">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ED707D" id="_x0000_s1122" style="position:absolute;left:0;text-align:left;margin-left:436.9pt;margin-top:11.6pt;width:99pt;height:42.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" filled="f" strokecolor="#92d050" strokeweight="2pt">
                <v:path arrowok="t"/>
                <v:textbox>
                  <w:txbxContent>
                    <w:p w14:paraId="2A38E4B9" w14:textId="77777777" w:rsidR="00596895" w:rsidRPr="00DF76EE" w:rsidRDefault="00596895" w:rsidP="00596895">
                      <w:pPr>
                        <w:jc w:val="center"/>
                        <w:rPr>
                          <w:b/>
                          <w:sz w:val="20"/>
                        </w:rPr>
                      </w:pPr>
                      <w:r w:rsidRPr="00DF76EE">
                        <w:rPr>
                          <w:b/>
                          <w:sz w:val="20"/>
                        </w:rPr>
                        <w:t>Koordinator na lokaciji</w:t>
                      </w:r>
                    </w:p>
                  </w:txbxContent>
                </v:textbox>
              </v:roundrect>
            </w:pict>
          </mc:Fallback>
        </mc:AlternateContent>
      </w:r>
    </w:p>
    <w:p w14:paraId="062DF74C" w14:textId="77777777" w:rsidR="00596895" w:rsidRPr="00AF702F" w:rsidRDefault="00596895" w:rsidP="00596895">
      <w:pPr>
        <w:rPr>
          <w:noProof/>
          <w:lang w:eastAsia="hr-HR"/>
        </w:rPr>
      </w:pPr>
    </w:p>
    <w:p w14:paraId="2C74DA67" w14:textId="77777777" w:rsidR="00596895" w:rsidRPr="00AF702F" w:rsidRDefault="00596895" w:rsidP="00596895">
      <w:pPr>
        <w:rPr>
          <w:noProof/>
          <w:lang w:eastAsia="hr-HR"/>
        </w:rPr>
      </w:pPr>
      <w:r w:rsidRPr="00AF702F">
        <w:rPr>
          <w:noProof/>
          <w:lang w:eastAsia="hr-HR"/>
        </w:rPr>
        <mc:AlternateContent>
          <mc:Choice Requires="wps">
            <w:drawing>
              <wp:anchor distT="0" distB="0" distL="114300" distR="114300" simplePos="0" relativeHeight="253045760" behindDoc="0" locked="0" layoutInCell="1" allowOverlap="1" wp14:anchorId="0D38E595" wp14:editId="5ACC3216">
                <wp:simplePos x="0" y="0"/>
                <wp:positionH relativeFrom="column">
                  <wp:posOffset>4185919</wp:posOffset>
                </wp:positionH>
                <wp:positionV relativeFrom="paragraph">
                  <wp:posOffset>173989</wp:posOffset>
                </wp:positionV>
                <wp:extent cx="466725" cy="1247775"/>
                <wp:effectExtent l="38100" t="38100" r="28575" b="28575"/>
                <wp:wrapNone/>
                <wp:docPr id="1673012256"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6725" cy="1247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9A48C" id="Straight Arrow Connector 232" o:spid="_x0000_s1026" type="#_x0000_t32" style="position:absolute;margin-left:329.6pt;margin-top:13.7pt;width:36.75pt;height:98.25pt;flip:x 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" strokecolor="black [3213]"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46784" behindDoc="0" locked="0" layoutInCell="1" allowOverlap="1" wp14:anchorId="66AA4F3B" wp14:editId="2EAE7116">
                <wp:simplePos x="0" y="0"/>
                <wp:positionH relativeFrom="column">
                  <wp:posOffset>5396230</wp:posOffset>
                </wp:positionH>
                <wp:positionV relativeFrom="paragraph">
                  <wp:posOffset>174625</wp:posOffset>
                </wp:positionV>
                <wp:extent cx="733425" cy="1285875"/>
                <wp:effectExtent l="0" t="38100" r="47625" b="28575"/>
                <wp:wrapNone/>
                <wp:docPr id="2072078635"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285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BA641" id="Straight Arrow Connector 231" o:spid="_x0000_s1026" type="#_x0000_t32" style="position:absolute;margin-left:424.9pt;margin-top:13.75pt;width:57.75pt;height:101.25pt;flip:y;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" strokecolor="black [3213]" strokeweight="1.5pt">
                <v:stroke endarrow="block"/>
                <o:lock v:ext="edit" shapetype="f"/>
              </v:shape>
            </w:pict>
          </mc:Fallback>
        </mc:AlternateContent>
      </w:r>
    </w:p>
    <w:p w14:paraId="19EB7950" w14:textId="77777777" w:rsidR="00596895" w:rsidRPr="00AF702F" w:rsidRDefault="00596895" w:rsidP="00596895">
      <w:pPr>
        <w:rPr>
          <w:noProof/>
          <w:lang w:eastAsia="hr-HR"/>
        </w:rPr>
      </w:pPr>
      <w:r w:rsidRPr="00AF702F">
        <w:rPr>
          <w:noProof/>
          <w:sz w:val="20"/>
          <w:szCs w:val="20"/>
          <w:lang w:eastAsia="hr-HR"/>
        </w:rPr>
        <mc:AlternateContent>
          <mc:Choice Requires="wps">
            <w:drawing>
              <wp:anchor distT="0" distB="0" distL="114300" distR="114300" simplePos="0" relativeHeight="253056000" behindDoc="0" locked="0" layoutInCell="1" allowOverlap="1" wp14:anchorId="75352CFC" wp14:editId="140BB124">
                <wp:simplePos x="0" y="0"/>
                <wp:positionH relativeFrom="column">
                  <wp:posOffset>2233930</wp:posOffset>
                </wp:positionH>
                <wp:positionV relativeFrom="paragraph">
                  <wp:posOffset>50165</wp:posOffset>
                </wp:positionV>
                <wp:extent cx="2134870" cy="1143000"/>
                <wp:effectExtent l="38100" t="38100" r="17780" b="19050"/>
                <wp:wrapNone/>
                <wp:docPr id="467650832"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4870" cy="114300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B82EBB" id="Straight Arrow Connector 233" o:spid="_x0000_s1026" type="#_x0000_t32" style="position:absolute;margin-left:175.9pt;margin-top:3.95pt;width:168.1pt;height:90pt;flip:x y;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" strokecolor="windowText" strokeweight="1.5pt">
                <v:stroke dashstyle="dash" endarrow="block"/>
                <o:lock v:ext="edit" shapetype="f"/>
              </v:shape>
            </w:pict>
          </mc:Fallback>
        </mc:AlternateContent>
      </w:r>
    </w:p>
    <w:p w14:paraId="7999A802" w14:textId="77777777" w:rsidR="00596895" w:rsidRPr="00AF702F" w:rsidRDefault="00596895" w:rsidP="00596895">
      <w:pPr>
        <w:rPr>
          <w:noProof/>
          <w:lang w:eastAsia="hr-HR"/>
        </w:rPr>
      </w:pPr>
      <w:r w:rsidRPr="00AF702F">
        <w:rPr>
          <w:noProof/>
          <w:sz w:val="20"/>
          <w:lang w:eastAsia="hr-HR"/>
        </w:rPr>
        <mc:AlternateContent>
          <mc:Choice Requires="wps">
            <w:drawing>
              <wp:anchor distT="0" distB="0" distL="114300" distR="114300" simplePos="0" relativeHeight="253058048" behindDoc="0" locked="0" layoutInCell="1" allowOverlap="1" wp14:anchorId="1F9773A5" wp14:editId="103C31F3">
                <wp:simplePos x="0" y="0"/>
                <wp:positionH relativeFrom="page">
                  <wp:posOffset>7962900</wp:posOffset>
                </wp:positionH>
                <wp:positionV relativeFrom="paragraph">
                  <wp:posOffset>231140</wp:posOffset>
                </wp:positionV>
                <wp:extent cx="2152650" cy="933450"/>
                <wp:effectExtent l="0" t="0" r="19050" b="19050"/>
                <wp:wrapNone/>
                <wp:docPr id="595153743"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33450"/>
                        </a:xfrm>
                        <a:prstGeom prst="roundRect">
                          <a:avLst/>
                        </a:prstGeom>
                        <a:noFill/>
                        <a:ln w="25400" cap="flat" cmpd="sng" algn="ctr">
                          <a:solidFill>
                            <a:srgbClr val="92D050"/>
                          </a:solidFill>
                          <a:prstDash val="solid"/>
                        </a:ln>
                        <a:effectLst/>
                      </wps:spPr>
                      <wps:txbx>
                        <w:txbxContent>
                          <w:p w14:paraId="3DE873B6" w14:textId="77777777" w:rsidR="00596895" w:rsidRPr="00A96530" w:rsidRDefault="00596895" w:rsidP="00596895">
                            <w:pPr>
                              <w:spacing w:before="0" w:after="0" w:line="240" w:lineRule="auto"/>
                              <w:jc w:val="center"/>
                              <w:rPr>
                                <w:b/>
                                <w:sz w:val="20"/>
                              </w:rPr>
                            </w:pPr>
                            <w:r w:rsidRPr="00A96530">
                              <w:rPr>
                                <w:b/>
                                <w:sz w:val="20"/>
                              </w:rPr>
                              <w:t>Udruge</w:t>
                            </w:r>
                          </w:p>
                          <w:p w14:paraId="19ABD161" w14:textId="77777777" w:rsidR="00596895" w:rsidRPr="00A96530" w:rsidRDefault="00596895" w:rsidP="006E093B">
                            <w:pPr>
                              <w:pStyle w:val="Odlomakpopisa"/>
                            </w:pPr>
                            <w:r>
                              <w:t>Lovačko društvo „Jelen“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773A5" id="_x0000_s1123" style="position:absolute;left:0;text-align:left;margin-left:627pt;margin-top:18.2pt;width:169.5pt;height:73.5pt;z-index:2530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" filled="f" strokecolor="#92d050" strokeweight="2pt">
                <v:path arrowok="t"/>
                <v:textbox>
                  <w:txbxContent>
                    <w:p w14:paraId="3DE873B6" w14:textId="77777777" w:rsidR="00596895" w:rsidRPr="00A96530" w:rsidRDefault="00596895" w:rsidP="00596895">
                      <w:pPr>
                        <w:spacing w:before="0" w:after="0" w:line="240" w:lineRule="auto"/>
                        <w:jc w:val="center"/>
                        <w:rPr>
                          <w:b/>
                          <w:sz w:val="20"/>
                        </w:rPr>
                      </w:pPr>
                      <w:r w:rsidRPr="00A96530">
                        <w:rPr>
                          <w:b/>
                          <w:sz w:val="20"/>
                        </w:rPr>
                        <w:t>Udruge</w:t>
                      </w:r>
                    </w:p>
                    <w:p w14:paraId="19ABD161" w14:textId="77777777" w:rsidR="00596895" w:rsidRPr="00A96530" w:rsidRDefault="00596895" w:rsidP="006E093B">
                      <w:pPr>
                        <w:pStyle w:val="Odlomakpopisa"/>
                      </w:pPr>
                      <w:r>
                        <w:t>Lovačko društvo „Jelen“</w:t>
                      </w:r>
                    </w:p>
                  </w:txbxContent>
                </v:textbox>
                <w10:wrap anchorx="page"/>
              </v:roundrect>
            </w:pict>
          </mc:Fallback>
        </mc:AlternateContent>
      </w:r>
    </w:p>
    <w:p w14:paraId="16CF4C8A" w14:textId="77777777" w:rsidR="00596895" w:rsidRPr="00AF702F" w:rsidRDefault="00596895" w:rsidP="00596895">
      <w:pPr>
        <w:rPr>
          <w:noProof/>
          <w:lang w:eastAsia="hr-HR"/>
        </w:rPr>
      </w:pPr>
      <w:r w:rsidRPr="00AF702F">
        <w:rPr>
          <w:noProof/>
          <w:lang w:eastAsia="hr-HR"/>
        </w:rPr>
        <mc:AlternateContent>
          <mc:Choice Requires="wps">
            <w:drawing>
              <wp:anchor distT="0" distB="0" distL="114300" distR="114300" simplePos="0" relativeHeight="253041664" behindDoc="0" locked="0" layoutInCell="1" allowOverlap="1" wp14:anchorId="7054E2CF" wp14:editId="038E0D7F">
                <wp:simplePos x="0" y="0"/>
                <wp:positionH relativeFrom="column">
                  <wp:posOffset>2148205</wp:posOffset>
                </wp:positionH>
                <wp:positionV relativeFrom="paragraph">
                  <wp:posOffset>154305</wp:posOffset>
                </wp:positionV>
                <wp:extent cx="1333500" cy="1028700"/>
                <wp:effectExtent l="0" t="0" r="19050" b="19050"/>
                <wp:wrapNone/>
                <wp:docPr id="2057145513"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0287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1E3A3B9" w14:textId="77777777" w:rsidR="00596895" w:rsidRPr="00593CD5" w:rsidRDefault="00596895" w:rsidP="00596895">
                            <w:pPr>
                              <w:jc w:val="center"/>
                              <w:rPr>
                                <w:b/>
                              </w:rPr>
                            </w:pPr>
                            <w:r w:rsidRPr="00DC2C9E">
                              <w:rPr>
                                <w:b/>
                                <w:color w:val="FF0000"/>
                              </w:rPr>
                              <w:t>O</w:t>
                            </w:r>
                            <w:r>
                              <w:rPr>
                                <w:b/>
                              </w:rPr>
                              <w:t>pćinski načelnik 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E2CF" id="_x0000_s1124" style="position:absolute;left:0;text-align:left;margin-left:169.15pt;margin-top:12.15pt;width:105pt;height:81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" fillcolor="white [3201]" strokecolor="#c0504d [3205]" strokeweight="2pt">
                <v:path arrowok="t"/>
                <v:textbox>
                  <w:txbxContent>
                    <w:p w14:paraId="71E3A3B9" w14:textId="77777777" w:rsidR="00596895" w:rsidRPr="00593CD5" w:rsidRDefault="00596895" w:rsidP="00596895">
                      <w:pPr>
                        <w:jc w:val="center"/>
                        <w:rPr>
                          <w:b/>
                        </w:rPr>
                      </w:pPr>
                      <w:r w:rsidRPr="00DC2C9E">
                        <w:rPr>
                          <w:b/>
                          <w:color w:val="FF0000"/>
                        </w:rPr>
                        <w:t>O</w:t>
                      </w:r>
                      <w:r>
                        <w:rPr>
                          <w:b/>
                        </w:rPr>
                        <w:t>pćinski načelnik Općine Jelenje</w:t>
                      </w:r>
                    </w:p>
                  </w:txbxContent>
                </v:textbox>
              </v:roundrect>
            </w:pict>
          </mc:Fallback>
        </mc:AlternateContent>
      </w:r>
      <w:r w:rsidRPr="00AF702F">
        <w:rPr>
          <w:noProof/>
          <w:lang w:eastAsia="hr-HR"/>
        </w:rPr>
        <mc:AlternateContent>
          <mc:Choice Requires="wps">
            <w:drawing>
              <wp:anchor distT="0" distB="0" distL="114300" distR="114300" simplePos="0" relativeHeight="253059072" behindDoc="0" locked="0" layoutInCell="1" allowOverlap="1" wp14:anchorId="7BA882FF" wp14:editId="0AB663E1">
                <wp:simplePos x="0" y="0"/>
                <wp:positionH relativeFrom="column">
                  <wp:posOffset>5577205</wp:posOffset>
                </wp:positionH>
                <wp:positionV relativeFrom="paragraph">
                  <wp:posOffset>106045</wp:posOffset>
                </wp:positionV>
                <wp:extent cx="1476375" cy="771525"/>
                <wp:effectExtent l="0" t="38100" r="47625" b="28575"/>
                <wp:wrapNone/>
                <wp:docPr id="1670989513"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7715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367DC" id="Straight Arrow Connector 235" o:spid="_x0000_s1026" type="#_x0000_t32" style="position:absolute;margin-left:439.15pt;margin-top:8.35pt;width:116.25pt;height:60.75pt;flip:y;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" strokecolor="windowText" strokeweight="1.5pt">
                <v:stroke endarrow="block"/>
                <o:lock v:ext="edit" shapetype="f"/>
              </v:shape>
            </w:pict>
          </mc:Fallback>
        </mc:AlternateContent>
      </w:r>
      <w:r w:rsidRPr="00AF702F">
        <w:rPr>
          <w:noProof/>
          <w:sz w:val="20"/>
          <w:szCs w:val="20"/>
          <w:lang w:eastAsia="hr-HR"/>
        </w:rPr>
        <mc:AlternateContent>
          <mc:Choice Requires="wps">
            <w:drawing>
              <wp:anchor distT="0" distB="0" distL="114300" distR="114300" simplePos="0" relativeHeight="253057024" behindDoc="0" locked="0" layoutInCell="1" allowOverlap="1" wp14:anchorId="1222704E" wp14:editId="4E3B1157">
                <wp:simplePos x="0" y="0"/>
                <wp:positionH relativeFrom="column">
                  <wp:posOffset>709930</wp:posOffset>
                </wp:positionH>
                <wp:positionV relativeFrom="paragraph">
                  <wp:posOffset>115570</wp:posOffset>
                </wp:positionV>
                <wp:extent cx="295275" cy="605155"/>
                <wp:effectExtent l="0" t="38100" r="66675" b="23495"/>
                <wp:wrapNone/>
                <wp:docPr id="25443756"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60515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A0F8C" id="Straight Arrow Connector 576" o:spid="_x0000_s1026" type="#_x0000_t32" style="position:absolute;margin-left:55.9pt;margin-top:9.1pt;width:23.25pt;height:47.65pt;flip:y;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" strokecolor="windowText" strokeweight="1.5pt">
                <v:stroke endarrow="block"/>
                <o:lock v:ext="edit" shapetype="f"/>
              </v:shape>
            </w:pict>
          </mc:Fallback>
        </mc:AlternateContent>
      </w:r>
    </w:p>
    <w:p w14:paraId="29B80EB2" w14:textId="77777777" w:rsidR="00596895" w:rsidRPr="00AF702F" w:rsidRDefault="00596895" w:rsidP="00596895">
      <w:pPr>
        <w:rPr>
          <w:noProof/>
          <w:lang w:eastAsia="hr-HR"/>
        </w:rPr>
      </w:pPr>
    </w:p>
    <w:p w14:paraId="15187DDC" w14:textId="77777777" w:rsidR="00596895" w:rsidRPr="00AF702F" w:rsidRDefault="00596895" w:rsidP="00596895">
      <w:r w:rsidRPr="00AF702F">
        <w:rPr>
          <w:noProof/>
          <w:lang w:eastAsia="hr-HR"/>
        </w:rPr>
        <mc:AlternateContent>
          <mc:Choice Requires="wps">
            <w:drawing>
              <wp:anchor distT="0" distB="0" distL="114300" distR="114300" simplePos="0" relativeHeight="253053952" behindDoc="0" locked="0" layoutInCell="1" allowOverlap="1" wp14:anchorId="4B150880" wp14:editId="00F404CC">
                <wp:simplePos x="0" y="0"/>
                <wp:positionH relativeFrom="column">
                  <wp:posOffset>1243330</wp:posOffset>
                </wp:positionH>
                <wp:positionV relativeFrom="paragraph">
                  <wp:posOffset>248285</wp:posOffset>
                </wp:positionV>
                <wp:extent cx="895350" cy="9525"/>
                <wp:effectExtent l="19050" t="57150" r="0" b="85725"/>
                <wp:wrapNone/>
                <wp:docPr id="1958804896"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637308" id="Ravni poveznik sa strelicom 49" o:spid="_x0000_s1026" type="#_x0000_t32" style="position:absolute;margin-left:97.9pt;margin-top:19.55pt;width:70.5pt;height:.75pt;flip:x;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" strokecolor="red"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52928" behindDoc="0" locked="0" layoutInCell="1" allowOverlap="1" wp14:anchorId="2C68C7F9" wp14:editId="4ACC6856">
                <wp:simplePos x="0" y="0"/>
                <wp:positionH relativeFrom="column">
                  <wp:posOffset>3491230</wp:posOffset>
                </wp:positionH>
                <wp:positionV relativeFrom="paragraph">
                  <wp:posOffset>269240</wp:posOffset>
                </wp:positionV>
                <wp:extent cx="885825" cy="45720"/>
                <wp:effectExtent l="0" t="38100" r="28575" b="87630"/>
                <wp:wrapNone/>
                <wp:docPr id="982102139"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457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C5C2A" id="Ravni poveznik sa strelicom 47" o:spid="_x0000_s1026" type="#_x0000_t32" style="position:absolute;margin-left:274.9pt;margin-top:21.2pt;width:69.75pt;height:3.6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" strokecolor="black [3213]"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43712" behindDoc="0" locked="0" layoutInCell="1" allowOverlap="1" wp14:anchorId="1ECB7829" wp14:editId="7ECD6EA5">
                <wp:simplePos x="0" y="0"/>
                <wp:positionH relativeFrom="column">
                  <wp:posOffset>4378325</wp:posOffset>
                </wp:positionH>
                <wp:positionV relativeFrom="paragraph">
                  <wp:posOffset>38735</wp:posOffset>
                </wp:positionV>
                <wp:extent cx="1181100" cy="590550"/>
                <wp:effectExtent l="0" t="0" r="19050" b="19050"/>
                <wp:wrapNone/>
                <wp:docPr id="518032803" name="Rounded 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BC90565" w14:textId="77777777" w:rsidR="00596895" w:rsidRPr="00593CD5" w:rsidRDefault="00596895" w:rsidP="00596895">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B7829" id="_x0000_s1125" style="position:absolute;left:0;text-align:left;margin-left:344.75pt;margin-top:3.05pt;width:93pt;height:4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" fillcolor="white [3201]" strokecolor="#4f81bd [3204]" strokeweight="2pt">
                <v:path arrowok="t"/>
                <v:textbox>
                  <w:txbxContent>
                    <w:p w14:paraId="1BC90565" w14:textId="77777777" w:rsidR="00596895" w:rsidRPr="00593CD5" w:rsidRDefault="00596895" w:rsidP="00596895">
                      <w:pPr>
                        <w:jc w:val="center"/>
                        <w:rPr>
                          <w:b/>
                        </w:rPr>
                      </w:pPr>
                      <w:r w:rsidRPr="00593CD5">
                        <w:rPr>
                          <w:b/>
                        </w:rPr>
                        <w:t>Stožer civilne zaštite</w:t>
                      </w:r>
                    </w:p>
                  </w:txbxContent>
                </v:textbox>
              </v:roundrect>
            </w:pict>
          </mc:Fallback>
        </mc:AlternateContent>
      </w:r>
      <w:r w:rsidRPr="00AF702F">
        <w:rPr>
          <w:noProof/>
          <w:lang w:eastAsia="hr-HR"/>
        </w:rPr>
        <mc:AlternateContent>
          <mc:Choice Requires="wps">
            <w:drawing>
              <wp:anchor distT="0" distB="0" distL="114300" distR="114300" simplePos="0" relativeHeight="253042688" behindDoc="0" locked="0" layoutInCell="1" allowOverlap="1" wp14:anchorId="2A1AA129" wp14:editId="5AA5670D">
                <wp:simplePos x="0" y="0"/>
                <wp:positionH relativeFrom="column">
                  <wp:posOffset>186055</wp:posOffset>
                </wp:positionH>
                <wp:positionV relativeFrom="paragraph">
                  <wp:posOffset>173355</wp:posOffset>
                </wp:positionV>
                <wp:extent cx="1076325" cy="381000"/>
                <wp:effectExtent l="0" t="0" r="28575" b="19050"/>
                <wp:wrapNone/>
                <wp:docPr id="1096248211"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roundRect">
                          <a:avLst/>
                        </a:prstGeom>
                        <a:no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CC733C9" w14:textId="77777777" w:rsidR="00596895" w:rsidRPr="00080535" w:rsidRDefault="00596895" w:rsidP="00596895">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AA129" id="_x0000_s1126" style="position:absolute;left:0;text-align:left;margin-left:14.65pt;margin-top:13.65pt;width:84.75pt;height:30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" filled="f" strokecolor="#ffc000" strokeweight="2pt">
                <v:path arrowok="t"/>
                <v:textbox>
                  <w:txbxContent>
                    <w:p w14:paraId="0CC733C9" w14:textId="77777777" w:rsidR="00596895" w:rsidRPr="00080535" w:rsidRDefault="00596895" w:rsidP="00596895">
                      <w:pPr>
                        <w:jc w:val="center"/>
                        <w:rPr>
                          <w:b/>
                        </w:rPr>
                      </w:pPr>
                      <w:r w:rsidRPr="00080535">
                        <w:rPr>
                          <w:b/>
                        </w:rPr>
                        <w:t>ŽC 112</w:t>
                      </w:r>
                    </w:p>
                  </w:txbxContent>
                </v:textbox>
              </v:roundrect>
            </w:pict>
          </mc:Fallback>
        </mc:AlternateContent>
      </w:r>
    </w:p>
    <w:p w14:paraId="67A1276D" w14:textId="77777777" w:rsidR="00596895" w:rsidRPr="00AF702F" w:rsidRDefault="00596895" w:rsidP="00596895">
      <w:pPr>
        <w:tabs>
          <w:tab w:val="left" w:pos="2175"/>
        </w:tabs>
      </w:pPr>
      <w:r w:rsidRPr="00AF702F">
        <w:rPr>
          <w:noProof/>
          <w:lang w:eastAsia="hr-HR"/>
        </w:rPr>
        <mc:AlternateContent>
          <mc:Choice Requires="wps">
            <w:drawing>
              <wp:anchor distT="0" distB="0" distL="114300" distR="114300" simplePos="0" relativeHeight="253048832" behindDoc="0" locked="0" layoutInCell="1" allowOverlap="1" wp14:anchorId="166F50AA" wp14:editId="59EB5726">
                <wp:simplePos x="0" y="0"/>
                <wp:positionH relativeFrom="column">
                  <wp:posOffset>723265</wp:posOffset>
                </wp:positionH>
                <wp:positionV relativeFrom="paragraph">
                  <wp:posOffset>266065</wp:posOffset>
                </wp:positionV>
                <wp:extent cx="723900" cy="754380"/>
                <wp:effectExtent l="0" t="0" r="76200" b="64770"/>
                <wp:wrapNone/>
                <wp:docPr id="1201373143" name="Straight Arrow Connector 1201373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75438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2D046" id="Straight Arrow Connector 1201373143" o:spid="_x0000_s1026" type="#_x0000_t32" style="position:absolute;margin-left:56.95pt;margin-top:20.95pt;width:57pt;height:59.4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" strokecolor="black [3213]"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51904" behindDoc="0" locked="0" layoutInCell="1" allowOverlap="1" wp14:anchorId="21C10E50" wp14:editId="064EC558">
                <wp:simplePos x="0" y="0"/>
                <wp:positionH relativeFrom="column">
                  <wp:posOffset>1262380</wp:posOffset>
                </wp:positionH>
                <wp:positionV relativeFrom="paragraph">
                  <wp:posOffset>85725</wp:posOffset>
                </wp:positionV>
                <wp:extent cx="895350" cy="9525"/>
                <wp:effectExtent l="0" t="76200" r="19050" b="85725"/>
                <wp:wrapNone/>
                <wp:docPr id="190103587"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1CA6E5" id="Ravni poveznik sa strelicom 25" o:spid="_x0000_s1026" type="#_x0000_t32" style="position:absolute;margin-left:99.4pt;margin-top:6.75pt;width:70.5pt;height:.75pt;flip:y;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" strokecolor="red" strokeweight="1.5pt">
                <v:stroke endarrow="block"/>
                <o:lock v:ext="edit" shapetype="f"/>
              </v:shape>
            </w:pict>
          </mc:Fallback>
        </mc:AlternateContent>
      </w:r>
      <w:r w:rsidRPr="00AF702F">
        <w:rPr>
          <w:noProof/>
          <w:lang w:eastAsia="hr-HR"/>
        </w:rPr>
        <mc:AlternateContent>
          <mc:Choice Requires="wps">
            <w:drawing>
              <wp:anchor distT="0" distB="0" distL="114300" distR="114300" simplePos="0" relativeHeight="253047808" behindDoc="0" locked="0" layoutInCell="1" allowOverlap="1" wp14:anchorId="16F56FE0" wp14:editId="60D1B2F9">
                <wp:simplePos x="0" y="0"/>
                <wp:positionH relativeFrom="column">
                  <wp:posOffset>5572125</wp:posOffset>
                </wp:positionH>
                <wp:positionV relativeFrom="paragraph">
                  <wp:posOffset>193040</wp:posOffset>
                </wp:positionV>
                <wp:extent cx="926465" cy="564515"/>
                <wp:effectExtent l="0" t="0" r="83185" b="64135"/>
                <wp:wrapNone/>
                <wp:docPr id="1619543010" name="Straight Arrow Connector 161954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564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20483" id="Straight Arrow Connector 1619543010" o:spid="_x0000_s1026" type="#_x0000_t32" style="position:absolute;margin-left:438.75pt;margin-top:15.2pt;width:72.95pt;height:44.4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" strokecolor="black [3213]" strokeweight="1.5pt">
                <v:stroke endarrow="block"/>
                <o:lock v:ext="edit" shapetype="f"/>
              </v:shape>
            </w:pict>
          </mc:Fallback>
        </mc:AlternateContent>
      </w:r>
      <w:r w:rsidRPr="00AF702F">
        <w:tab/>
      </w:r>
    </w:p>
    <w:p w14:paraId="2C727DE1" w14:textId="1DEAD750" w:rsidR="00596895" w:rsidRPr="00AF702F" w:rsidRDefault="00596895" w:rsidP="00596895">
      <w:r w:rsidRPr="00AF702F">
        <w:rPr>
          <w:noProof/>
          <w:sz w:val="20"/>
          <w:lang w:eastAsia="hr-HR"/>
        </w:rPr>
        <mc:AlternateContent>
          <mc:Choice Requires="wps">
            <w:drawing>
              <wp:anchor distT="0" distB="0" distL="114300" distR="114300" simplePos="0" relativeHeight="253044736" behindDoc="0" locked="0" layoutInCell="1" allowOverlap="1" wp14:anchorId="037EEC43" wp14:editId="68D7B436">
                <wp:simplePos x="0" y="0"/>
                <wp:positionH relativeFrom="column">
                  <wp:posOffset>1484630</wp:posOffset>
                </wp:positionH>
                <wp:positionV relativeFrom="paragraph">
                  <wp:posOffset>126365</wp:posOffset>
                </wp:positionV>
                <wp:extent cx="4853940" cy="3055620"/>
                <wp:effectExtent l="0" t="0" r="22860" b="11430"/>
                <wp:wrapNone/>
                <wp:docPr id="1284237344"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940" cy="305562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16550A" w14:textId="77777777" w:rsidR="00596895" w:rsidRPr="00DF76EE" w:rsidRDefault="00596895" w:rsidP="00596895">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05C92A97" w14:textId="77777777" w:rsidR="00596895" w:rsidRPr="0075382E" w:rsidRDefault="00596895" w:rsidP="00596895">
                            <w:pPr>
                              <w:spacing w:before="0" w:after="0"/>
                              <w:rPr>
                                <w:sz w:val="20"/>
                                <w:szCs w:val="20"/>
                              </w:rPr>
                            </w:pPr>
                            <w:r>
                              <w:rPr>
                                <w:sz w:val="20"/>
                                <w:szCs w:val="20"/>
                              </w:rPr>
                              <w:t>- Zavod za hitnu medicinu Primorsko-goranske županije – Ispostava Rijeka</w:t>
                            </w:r>
                          </w:p>
                          <w:p w14:paraId="1173A10D" w14:textId="77777777" w:rsidR="00596895" w:rsidRPr="0075382E" w:rsidRDefault="00596895" w:rsidP="00596895">
                            <w:pPr>
                              <w:spacing w:before="0" w:after="0"/>
                              <w:rPr>
                                <w:sz w:val="20"/>
                                <w:szCs w:val="20"/>
                              </w:rPr>
                            </w:pPr>
                            <w:r w:rsidRPr="0075382E">
                              <w:rPr>
                                <w:sz w:val="20"/>
                                <w:szCs w:val="20"/>
                              </w:rPr>
                              <w:t xml:space="preserve">- </w:t>
                            </w:r>
                            <w:r>
                              <w:rPr>
                                <w:sz w:val="20"/>
                                <w:szCs w:val="20"/>
                              </w:rPr>
                              <w:t>Dom zdravlja PGŽ – ispostava Dražice (zdravstvena stanica Dražice)</w:t>
                            </w:r>
                          </w:p>
                          <w:p w14:paraId="1BF61A0F" w14:textId="77777777" w:rsidR="00596895" w:rsidRPr="0075382E" w:rsidRDefault="00596895" w:rsidP="00596895">
                            <w:pPr>
                              <w:spacing w:before="0" w:after="0"/>
                              <w:rPr>
                                <w:sz w:val="20"/>
                                <w:szCs w:val="20"/>
                              </w:rPr>
                            </w:pPr>
                            <w:r w:rsidRPr="0075382E">
                              <w:rPr>
                                <w:sz w:val="20"/>
                                <w:szCs w:val="20"/>
                              </w:rPr>
                              <w:t xml:space="preserve">- </w:t>
                            </w:r>
                            <w:r w:rsidRPr="00251A1D">
                              <w:rPr>
                                <w:sz w:val="20"/>
                                <w:szCs w:val="20"/>
                              </w:rPr>
                              <w:t xml:space="preserve">Nastavni zavod za javno zdravstvo </w:t>
                            </w:r>
                            <w:r>
                              <w:rPr>
                                <w:sz w:val="20"/>
                                <w:szCs w:val="20"/>
                              </w:rPr>
                              <w:t>Primorsko-goranske županije</w:t>
                            </w:r>
                          </w:p>
                          <w:p w14:paraId="4B527CFA" w14:textId="77777777" w:rsidR="00596895" w:rsidRPr="0075382E" w:rsidRDefault="00596895" w:rsidP="00596895">
                            <w:pPr>
                              <w:spacing w:before="0" w:after="0"/>
                              <w:rPr>
                                <w:sz w:val="20"/>
                                <w:szCs w:val="20"/>
                              </w:rPr>
                            </w:pPr>
                            <w:r w:rsidRPr="0075382E">
                              <w:rPr>
                                <w:sz w:val="20"/>
                                <w:szCs w:val="20"/>
                              </w:rPr>
                              <w:t xml:space="preserve">- </w:t>
                            </w:r>
                            <w:r>
                              <w:rPr>
                                <w:sz w:val="20"/>
                                <w:szCs w:val="20"/>
                              </w:rPr>
                              <w:t>Županijska uprava za ceste Primorsko-goranske županije</w:t>
                            </w:r>
                          </w:p>
                          <w:p w14:paraId="36916042" w14:textId="77777777" w:rsidR="00596895" w:rsidRPr="0075382E" w:rsidRDefault="00596895" w:rsidP="00596895">
                            <w:pPr>
                              <w:spacing w:before="0" w:after="0"/>
                              <w:rPr>
                                <w:sz w:val="20"/>
                                <w:szCs w:val="20"/>
                              </w:rPr>
                            </w:pPr>
                            <w:r w:rsidRPr="0075382E">
                              <w:rPr>
                                <w:sz w:val="20"/>
                                <w:szCs w:val="20"/>
                              </w:rPr>
                              <w:t xml:space="preserve">- </w:t>
                            </w:r>
                            <w:r>
                              <w:rPr>
                                <w:sz w:val="20"/>
                                <w:szCs w:val="20"/>
                              </w:rPr>
                              <w:t>MUP, Policijska uprava Primorsko-goranska - II. policijska postaja Rijeka</w:t>
                            </w:r>
                          </w:p>
                          <w:p w14:paraId="02268ADD" w14:textId="77777777" w:rsidR="00596895" w:rsidRPr="0075382E" w:rsidRDefault="00596895" w:rsidP="00596895">
                            <w:pPr>
                              <w:spacing w:before="0" w:after="0"/>
                              <w:rPr>
                                <w:sz w:val="20"/>
                              </w:rPr>
                            </w:pPr>
                            <w:r>
                              <w:rPr>
                                <w:sz w:val="20"/>
                              </w:rPr>
                              <w:t>- Centar za socijalnu skrb Rijeka</w:t>
                            </w:r>
                          </w:p>
                          <w:p w14:paraId="1BA9ED52" w14:textId="77777777" w:rsidR="00596895" w:rsidRPr="0075382E" w:rsidRDefault="00596895" w:rsidP="00596895">
                            <w:pPr>
                              <w:spacing w:before="0" w:after="0"/>
                              <w:rPr>
                                <w:sz w:val="20"/>
                              </w:rPr>
                            </w:pPr>
                            <w:r>
                              <w:rPr>
                                <w:sz w:val="20"/>
                              </w:rPr>
                              <w:t>- Hrvatske ceste d.o.o. – PJ Rijeka</w:t>
                            </w:r>
                          </w:p>
                          <w:p w14:paraId="61021CA2" w14:textId="77777777" w:rsidR="00596895" w:rsidRDefault="00596895" w:rsidP="00596895">
                            <w:pPr>
                              <w:spacing w:before="0" w:after="0"/>
                              <w:rPr>
                                <w:sz w:val="20"/>
                              </w:rPr>
                            </w:pPr>
                            <w:r>
                              <w:rPr>
                                <w:sz w:val="20"/>
                              </w:rPr>
                              <w:t>- Hrvatske vode – Vodnogospodarska ispostava Rijeka za mali sliv „Kvarnersko primorje i otoci“</w:t>
                            </w:r>
                          </w:p>
                          <w:p w14:paraId="29116C63" w14:textId="77777777" w:rsidR="00596895" w:rsidRDefault="00596895" w:rsidP="00596895">
                            <w:pPr>
                              <w:spacing w:before="0" w:after="0"/>
                              <w:rPr>
                                <w:rFonts w:eastAsia="Calibri"/>
                                <w:sz w:val="20"/>
                                <w:szCs w:val="20"/>
                              </w:rPr>
                            </w:pPr>
                            <w:r>
                              <w:rPr>
                                <w:rFonts w:eastAsia="Calibri"/>
                                <w:sz w:val="20"/>
                                <w:szCs w:val="20"/>
                              </w:rPr>
                              <w:t>- Hrvatske šume – Uprava šuma Podružnica Delnice</w:t>
                            </w:r>
                          </w:p>
                          <w:p w14:paraId="1C77DD45" w14:textId="77777777" w:rsidR="00596895" w:rsidRDefault="00596895" w:rsidP="00596895">
                            <w:pPr>
                              <w:spacing w:before="0" w:after="0"/>
                              <w:rPr>
                                <w:rFonts w:eastAsia="Calibri"/>
                                <w:sz w:val="20"/>
                                <w:szCs w:val="20"/>
                              </w:rPr>
                            </w:pPr>
                            <w:r>
                              <w:rPr>
                                <w:rFonts w:eastAsia="Calibri"/>
                                <w:sz w:val="20"/>
                                <w:szCs w:val="20"/>
                              </w:rPr>
                              <w:t>-</w:t>
                            </w:r>
                            <w:r w:rsidRPr="005400EA">
                              <w:rPr>
                                <w:rFonts w:eastAsia="Calibri"/>
                                <w:sz w:val="20"/>
                                <w:szCs w:val="20"/>
                              </w:rPr>
                              <w:t xml:space="preserve"> </w:t>
                            </w:r>
                            <w:r>
                              <w:rPr>
                                <w:rFonts w:eastAsia="Calibri"/>
                                <w:sz w:val="20"/>
                                <w:szCs w:val="20"/>
                              </w:rPr>
                              <w:t>Veterinarska stanica Rijeka</w:t>
                            </w:r>
                          </w:p>
                          <w:p w14:paraId="3D706899" w14:textId="50C02A42" w:rsidR="00596895" w:rsidRDefault="00596895" w:rsidP="00596895">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Pr>
                                <w:rFonts w:eastAsia="Calibri"/>
                                <w:sz w:val="20"/>
                                <w:szCs w:val="20"/>
                              </w:rPr>
                              <w:t xml:space="preserve"> Rijeka</w:t>
                            </w:r>
                          </w:p>
                          <w:p w14:paraId="1C6988D4" w14:textId="77777777" w:rsidR="00596895" w:rsidRDefault="00596895" w:rsidP="00596895">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Pr>
                                <w:sz w:val="20"/>
                                <w:szCs w:val="20"/>
                              </w:rPr>
                              <w:t>Rijeka</w:t>
                            </w:r>
                            <w:r w:rsidRPr="00AA637C">
                              <w:rPr>
                                <w:sz w:val="20"/>
                                <w:szCs w:val="20"/>
                              </w:rPr>
                              <w:t xml:space="preserve"> </w:t>
                            </w:r>
                          </w:p>
                          <w:p w14:paraId="17B2FF4A" w14:textId="77777777" w:rsidR="00596895" w:rsidRPr="0075382E" w:rsidRDefault="00596895" w:rsidP="00596895">
                            <w:pPr>
                              <w:spacing w:before="0" w:after="0"/>
                              <w:rPr>
                                <w:sz w:val="20"/>
                              </w:rPr>
                            </w:pPr>
                            <w:r>
                              <w:rPr>
                                <w:sz w:val="20"/>
                                <w:szCs w:val="20"/>
                              </w:rPr>
                              <w:t xml:space="preserve">- </w:t>
                            </w:r>
                            <w:r w:rsidRPr="00563CC9">
                              <w:rPr>
                                <w:sz w:val="20"/>
                                <w:szCs w:val="20"/>
                              </w:rPr>
                              <w:t>HEP ODS d.o.o. – Elektroprimorje Rijeka</w:t>
                            </w:r>
                          </w:p>
                          <w:p w14:paraId="48F87E4B" w14:textId="77777777" w:rsidR="00596895" w:rsidRPr="005400EA" w:rsidRDefault="00596895" w:rsidP="009B4842">
                            <w:pPr>
                              <w:pStyle w:val="Bezproreda"/>
                            </w:pPr>
                          </w:p>
                          <w:p w14:paraId="0011D6DF" w14:textId="77777777" w:rsidR="00596895" w:rsidRPr="005400EA" w:rsidRDefault="00596895" w:rsidP="009B4842">
                            <w:pPr>
                              <w:pStyle w:val="Bezproreda"/>
                            </w:pPr>
                          </w:p>
                          <w:p w14:paraId="476CD166" w14:textId="77777777" w:rsidR="00596895" w:rsidRDefault="00596895" w:rsidP="00596895">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EEC43" id="_x0000_s1127" style="position:absolute;left:0;text-align:left;margin-left:116.9pt;margin-top:9.95pt;width:382.2pt;height:240.6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" filled="f" strokecolor="#92d050" strokeweight="2pt">
                <v:path arrowok="t"/>
                <v:textbox>
                  <w:txbxContent>
                    <w:p w14:paraId="3A16550A" w14:textId="77777777" w:rsidR="00596895" w:rsidRPr="00DF76EE" w:rsidRDefault="00596895" w:rsidP="00596895">
                      <w:pPr>
                        <w:spacing w:before="0" w:after="0"/>
                        <w:jc w:val="center"/>
                        <w:rPr>
                          <w:b/>
                          <w:sz w:val="20"/>
                          <w:szCs w:val="20"/>
                        </w:rPr>
                      </w:pPr>
                      <w:r w:rsidRPr="00DF76EE">
                        <w:rPr>
                          <w:b/>
                          <w:sz w:val="20"/>
                          <w:szCs w:val="20"/>
                        </w:rPr>
                        <w:t>Operativne snage koje djeluju na područj</w:t>
                      </w:r>
                      <w:r>
                        <w:rPr>
                          <w:b/>
                          <w:sz w:val="20"/>
                          <w:szCs w:val="20"/>
                        </w:rPr>
                        <w:t>u Općine a nisu u nadležnosti Općine</w:t>
                      </w:r>
                    </w:p>
                    <w:p w14:paraId="05C92A97" w14:textId="77777777" w:rsidR="00596895" w:rsidRPr="0075382E" w:rsidRDefault="00596895" w:rsidP="00596895">
                      <w:pPr>
                        <w:spacing w:before="0" w:after="0"/>
                        <w:rPr>
                          <w:sz w:val="20"/>
                          <w:szCs w:val="20"/>
                        </w:rPr>
                      </w:pPr>
                      <w:r>
                        <w:rPr>
                          <w:sz w:val="20"/>
                          <w:szCs w:val="20"/>
                        </w:rPr>
                        <w:t>- Zavod za hitnu medicinu Primorsko-goranske županije – Ispostava Rijeka</w:t>
                      </w:r>
                    </w:p>
                    <w:p w14:paraId="1173A10D" w14:textId="77777777" w:rsidR="00596895" w:rsidRPr="0075382E" w:rsidRDefault="00596895" w:rsidP="00596895">
                      <w:pPr>
                        <w:spacing w:before="0" w:after="0"/>
                        <w:rPr>
                          <w:sz w:val="20"/>
                          <w:szCs w:val="20"/>
                        </w:rPr>
                      </w:pPr>
                      <w:r w:rsidRPr="0075382E">
                        <w:rPr>
                          <w:sz w:val="20"/>
                          <w:szCs w:val="20"/>
                        </w:rPr>
                        <w:t xml:space="preserve">- </w:t>
                      </w:r>
                      <w:r>
                        <w:rPr>
                          <w:sz w:val="20"/>
                          <w:szCs w:val="20"/>
                        </w:rPr>
                        <w:t>Dom zdravlja PGŽ – ispostava Dražice (zdravstvena stanica Dražice)</w:t>
                      </w:r>
                    </w:p>
                    <w:p w14:paraId="1BF61A0F" w14:textId="77777777" w:rsidR="00596895" w:rsidRPr="0075382E" w:rsidRDefault="00596895" w:rsidP="00596895">
                      <w:pPr>
                        <w:spacing w:before="0" w:after="0"/>
                        <w:rPr>
                          <w:sz w:val="20"/>
                          <w:szCs w:val="20"/>
                        </w:rPr>
                      </w:pPr>
                      <w:r w:rsidRPr="0075382E">
                        <w:rPr>
                          <w:sz w:val="20"/>
                          <w:szCs w:val="20"/>
                        </w:rPr>
                        <w:t xml:space="preserve">- </w:t>
                      </w:r>
                      <w:r w:rsidRPr="00251A1D">
                        <w:rPr>
                          <w:sz w:val="20"/>
                          <w:szCs w:val="20"/>
                        </w:rPr>
                        <w:t xml:space="preserve">Nastavni zavod za javno zdravstvo </w:t>
                      </w:r>
                      <w:r>
                        <w:rPr>
                          <w:sz w:val="20"/>
                          <w:szCs w:val="20"/>
                        </w:rPr>
                        <w:t>Primorsko-goranske županije</w:t>
                      </w:r>
                    </w:p>
                    <w:p w14:paraId="4B527CFA" w14:textId="77777777" w:rsidR="00596895" w:rsidRPr="0075382E" w:rsidRDefault="00596895" w:rsidP="00596895">
                      <w:pPr>
                        <w:spacing w:before="0" w:after="0"/>
                        <w:rPr>
                          <w:sz w:val="20"/>
                          <w:szCs w:val="20"/>
                        </w:rPr>
                      </w:pPr>
                      <w:r w:rsidRPr="0075382E">
                        <w:rPr>
                          <w:sz w:val="20"/>
                          <w:szCs w:val="20"/>
                        </w:rPr>
                        <w:t xml:space="preserve">- </w:t>
                      </w:r>
                      <w:r>
                        <w:rPr>
                          <w:sz w:val="20"/>
                          <w:szCs w:val="20"/>
                        </w:rPr>
                        <w:t>Županijska uprava za ceste Primorsko-goranske županije</w:t>
                      </w:r>
                    </w:p>
                    <w:p w14:paraId="36916042" w14:textId="77777777" w:rsidR="00596895" w:rsidRPr="0075382E" w:rsidRDefault="00596895" w:rsidP="00596895">
                      <w:pPr>
                        <w:spacing w:before="0" w:after="0"/>
                        <w:rPr>
                          <w:sz w:val="20"/>
                          <w:szCs w:val="20"/>
                        </w:rPr>
                      </w:pPr>
                      <w:r w:rsidRPr="0075382E">
                        <w:rPr>
                          <w:sz w:val="20"/>
                          <w:szCs w:val="20"/>
                        </w:rPr>
                        <w:t xml:space="preserve">- </w:t>
                      </w:r>
                      <w:r>
                        <w:rPr>
                          <w:sz w:val="20"/>
                          <w:szCs w:val="20"/>
                        </w:rPr>
                        <w:t>MUP, Policijska uprava Primorsko-goranska - II. policijska postaja Rijeka</w:t>
                      </w:r>
                    </w:p>
                    <w:p w14:paraId="02268ADD" w14:textId="77777777" w:rsidR="00596895" w:rsidRPr="0075382E" w:rsidRDefault="00596895" w:rsidP="00596895">
                      <w:pPr>
                        <w:spacing w:before="0" w:after="0"/>
                        <w:rPr>
                          <w:sz w:val="20"/>
                        </w:rPr>
                      </w:pPr>
                      <w:r>
                        <w:rPr>
                          <w:sz w:val="20"/>
                        </w:rPr>
                        <w:t>- Centar za socijalnu skrb Rijeka</w:t>
                      </w:r>
                    </w:p>
                    <w:p w14:paraId="1BA9ED52" w14:textId="77777777" w:rsidR="00596895" w:rsidRPr="0075382E" w:rsidRDefault="00596895" w:rsidP="00596895">
                      <w:pPr>
                        <w:spacing w:before="0" w:after="0"/>
                        <w:rPr>
                          <w:sz w:val="20"/>
                        </w:rPr>
                      </w:pPr>
                      <w:r>
                        <w:rPr>
                          <w:sz w:val="20"/>
                        </w:rPr>
                        <w:t>- Hrvatske ceste d.o.o. – PJ Rijeka</w:t>
                      </w:r>
                    </w:p>
                    <w:p w14:paraId="61021CA2" w14:textId="77777777" w:rsidR="00596895" w:rsidRDefault="00596895" w:rsidP="00596895">
                      <w:pPr>
                        <w:spacing w:before="0" w:after="0"/>
                        <w:rPr>
                          <w:sz w:val="20"/>
                        </w:rPr>
                      </w:pPr>
                      <w:r>
                        <w:rPr>
                          <w:sz w:val="20"/>
                        </w:rPr>
                        <w:t>- Hrvatske vode – Vodnogospodarska ispostava Rijeka za mali sliv „Kvarnersko primorje i otoci“</w:t>
                      </w:r>
                    </w:p>
                    <w:p w14:paraId="29116C63" w14:textId="77777777" w:rsidR="00596895" w:rsidRDefault="00596895" w:rsidP="00596895">
                      <w:pPr>
                        <w:spacing w:before="0" w:after="0"/>
                        <w:rPr>
                          <w:rFonts w:eastAsia="Calibri"/>
                          <w:sz w:val="20"/>
                          <w:szCs w:val="20"/>
                        </w:rPr>
                      </w:pPr>
                      <w:r>
                        <w:rPr>
                          <w:rFonts w:eastAsia="Calibri"/>
                          <w:sz w:val="20"/>
                          <w:szCs w:val="20"/>
                        </w:rPr>
                        <w:t>- Hrvatske šume – Uprava šuma Podružnica Delnice</w:t>
                      </w:r>
                    </w:p>
                    <w:p w14:paraId="1C77DD45" w14:textId="77777777" w:rsidR="00596895" w:rsidRDefault="00596895" w:rsidP="00596895">
                      <w:pPr>
                        <w:spacing w:before="0" w:after="0"/>
                        <w:rPr>
                          <w:rFonts w:eastAsia="Calibri"/>
                          <w:sz w:val="20"/>
                          <w:szCs w:val="20"/>
                        </w:rPr>
                      </w:pPr>
                      <w:r>
                        <w:rPr>
                          <w:rFonts w:eastAsia="Calibri"/>
                          <w:sz w:val="20"/>
                          <w:szCs w:val="20"/>
                        </w:rPr>
                        <w:t>-</w:t>
                      </w:r>
                      <w:r w:rsidRPr="005400EA">
                        <w:rPr>
                          <w:rFonts w:eastAsia="Calibri"/>
                          <w:sz w:val="20"/>
                          <w:szCs w:val="20"/>
                        </w:rPr>
                        <w:t xml:space="preserve"> </w:t>
                      </w:r>
                      <w:r>
                        <w:rPr>
                          <w:rFonts w:eastAsia="Calibri"/>
                          <w:sz w:val="20"/>
                          <w:szCs w:val="20"/>
                        </w:rPr>
                        <w:t>Veterinarska stanica Rijeka</w:t>
                      </w:r>
                    </w:p>
                    <w:p w14:paraId="3D706899" w14:textId="50C02A42" w:rsidR="00596895" w:rsidRDefault="00596895" w:rsidP="00596895">
                      <w:pPr>
                        <w:spacing w:before="0" w:after="0"/>
                        <w:rPr>
                          <w:rFonts w:eastAsia="Calibri"/>
                          <w:sz w:val="20"/>
                          <w:szCs w:val="20"/>
                        </w:rPr>
                      </w:pPr>
                      <w:r>
                        <w:rPr>
                          <w:rFonts w:eastAsia="Calibri"/>
                          <w:sz w:val="20"/>
                          <w:szCs w:val="20"/>
                        </w:rPr>
                        <w:t xml:space="preserve">- </w:t>
                      </w:r>
                      <w:r w:rsidR="008F49DF">
                        <w:rPr>
                          <w:rFonts w:eastAsia="Calibri"/>
                          <w:sz w:val="20"/>
                          <w:szCs w:val="20"/>
                        </w:rPr>
                        <w:t>Vodovod i kanalizacija d.o.o. Rijeka</w:t>
                      </w:r>
                      <w:r>
                        <w:rPr>
                          <w:rFonts w:eastAsia="Calibri"/>
                          <w:sz w:val="20"/>
                          <w:szCs w:val="20"/>
                        </w:rPr>
                        <w:t xml:space="preserve"> Rijeka</w:t>
                      </w:r>
                    </w:p>
                    <w:p w14:paraId="1C6988D4" w14:textId="77777777" w:rsidR="00596895" w:rsidRDefault="00596895" w:rsidP="00596895">
                      <w:pPr>
                        <w:spacing w:before="0" w:after="0"/>
                        <w:rPr>
                          <w:sz w:val="20"/>
                          <w:szCs w:val="20"/>
                        </w:rPr>
                      </w:pPr>
                      <w:r>
                        <w:rPr>
                          <w:rFonts w:eastAsia="Calibri"/>
                          <w:sz w:val="20"/>
                          <w:szCs w:val="20"/>
                        </w:rPr>
                        <w:t xml:space="preserve">- </w:t>
                      </w:r>
                      <w:r w:rsidRPr="00AA637C">
                        <w:rPr>
                          <w:sz w:val="20"/>
                          <w:szCs w:val="20"/>
                        </w:rPr>
                        <w:t xml:space="preserve">Ravnateljstvo civilne zaštite – Područni ured civilne zaštite </w:t>
                      </w:r>
                      <w:r>
                        <w:rPr>
                          <w:sz w:val="20"/>
                          <w:szCs w:val="20"/>
                        </w:rPr>
                        <w:t>Rijeka</w:t>
                      </w:r>
                      <w:r w:rsidRPr="00AA637C">
                        <w:rPr>
                          <w:sz w:val="20"/>
                          <w:szCs w:val="20"/>
                        </w:rPr>
                        <w:t xml:space="preserve"> </w:t>
                      </w:r>
                    </w:p>
                    <w:p w14:paraId="17B2FF4A" w14:textId="77777777" w:rsidR="00596895" w:rsidRPr="0075382E" w:rsidRDefault="00596895" w:rsidP="00596895">
                      <w:pPr>
                        <w:spacing w:before="0" w:after="0"/>
                        <w:rPr>
                          <w:sz w:val="20"/>
                        </w:rPr>
                      </w:pPr>
                      <w:r>
                        <w:rPr>
                          <w:sz w:val="20"/>
                          <w:szCs w:val="20"/>
                        </w:rPr>
                        <w:t xml:space="preserve">- </w:t>
                      </w:r>
                      <w:r w:rsidRPr="00563CC9">
                        <w:rPr>
                          <w:sz w:val="20"/>
                          <w:szCs w:val="20"/>
                        </w:rPr>
                        <w:t>HEP ODS d.o.o. – Elektroprimorje Rijeka</w:t>
                      </w:r>
                    </w:p>
                    <w:p w14:paraId="48F87E4B" w14:textId="77777777" w:rsidR="00596895" w:rsidRPr="005400EA" w:rsidRDefault="00596895" w:rsidP="009B4842">
                      <w:pPr>
                        <w:pStyle w:val="Bezproreda"/>
                      </w:pPr>
                    </w:p>
                    <w:p w14:paraId="0011D6DF" w14:textId="77777777" w:rsidR="00596895" w:rsidRPr="005400EA" w:rsidRDefault="00596895" w:rsidP="009B4842">
                      <w:pPr>
                        <w:pStyle w:val="Bezproreda"/>
                      </w:pPr>
                    </w:p>
                    <w:p w14:paraId="476CD166" w14:textId="77777777" w:rsidR="00596895" w:rsidRDefault="00596895" w:rsidP="00596895">
                      <w:pPr>
                        <w:spacing w:before="0" w:after="0"/>
                        <w:jc w:val="left"/>
                        <w:rPr>
                          <w:sz w:val="20"/>
                        </w:rPr>
                      </w:pPr>
                    </w:p>
                  </w:txbxContent>
                </v:textbox>
              </v:roundrect>
            </w:pict>
          </mc:Fallback>
        </mc:AlternateContent>
      </w:r>
      <w:r w:rsidRPr="00AF702F">
        <w:rPr>
          <w:noProof/>
          <w:lang w:eastAsia="hr-HR"/>
        </w:rPr>
        <mc:AlternateContent>
          <mc:Choice Requires="wps">
            <w:drawing>
              <wp:anchor distT="0" distB="0" distL="114300" distR="114300" simplePos="0" relativeHeight="253063168" behindDoc="0" locked="0" layoutInCell="1" allowOverlap="1" wp14:anchorId="67CBE90D" wp14:editId="14B87576">
                <wp:simplePos x="0" y="0"/>
                <wp:positionH relativeFrom="page">
                  <wp:posOffset>7368540</wp:posOffset>
                </wp:positionH>
                <wp:positionV relativeFrom="paragraph">
                  <wp:posOffset>118110</wp:posOffset>
                </wp:positionV>
                <wp:extent cx="2996565" cy="2880360"/>
                <wp:effectExtent l="0" t="0" r="13335" b="15240"/>
                <wp:wrapNone/>
                <wp:docPr id="982291304"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565" cy="2880360"/>
                        </a:xfrm>
                        <a:prstGeom prst="round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AB75101" w14:textId="77777777" w:rsidR="00596895" w:rsidRPr="00FE19E7" w:rsidRDefault="00596895" w:rsidP="00596895">
                            <w:pPr>
                              <w:spacing w:before="0" w:after="0"/>
                              <w:jc w:val="center"/>
                              <w:rPr>
                                <w:b/>
                                <w:sz w:val="20"/>
                                <w:szCs w:val="20"/>
                              </w:rPr>
                            </w:pPr>
                            <w:r w:rsidRPr="00FE19E7">
                              <w:rPr>
                                <w:b/>
                                <w:sz w:val="20"/>
                                <w:szCs w:val="20"/>
                              </w:rPr>
                              <w:t>Pravne osobe od interesa za sustav civilne zaštite</w:t>
                            </w:r>
                          </w:p>
                          <w:p w14:paraId="65AB8C72" w14:textId="77777777" w:rsidR="00596895" w:rsidRPr="009B4842" w:rsidRDefault="00596895" w:rsidP="009B4842">
                            <w:pPr>
                              <w:pStyle w:val="Bezproreda"/>
                              <w:rPr>
                                <w:color w:val="auto"/>
                              </w:rPr>
                            </w:pPr>
                            <w:r w:rsidRPr="009B4842">
                              <w:rPr>
                                <w:color w:val="auto"/>
                              </w:rPr>
                              <w:tab/>
                              <w:t xml:space="preserve"> </w:t>
                            </w:r>
                          </w:p>
                          <w:p w14:paraId="0137DFA3" w14:textId="77777777" w:rsidR="00596895" w:rsidRPr="009B4842" w:rsidRDefault="00596895" w:rsidP="009B4842">
                            <w:pPr>
                              <w:pStyle w:val="Bezproreda"/>
                              <w:rPr>
                                <w:color w:val="auto"/>
                              </w:rPr>
                            </w:pPr>
                            <w:r w:rsidRPr="009B4842">
                              <w:rPr>
                                <w:color w:val="auto"/>
                              </w:rPr>
                              <w:t>KD Autotrolej d.o.o.</w:t>
                            </w:r>
                          </w:p>
                          <w:p w14:paraId="578B2B1B" w14:textId="77777777" w:rsidR="00596895" w:rsidRPr="009B4842" w:rsidRDefault="00596895" w:rsidP="009B4842">
                            <w:pPr>
                              <w:pStyle w:val="Bezproreda"/>
                            </w:pPr>
                            <w:r w:rsidRPr="009B4842">
                              <w:t>KD Jelen d.o.o.</w:t>
                            </w:r>
                          </w:p>
                          <w:p w14:paraId="1101A22C" w14:textId="77777777" w:rsidR="00596895" w:rsidRPr="009B4842" w:rsidRDefault="00596895" w:rsidP="009B4842">
                            <w:pPr>
                              <w:pStyle w:val="Bezproreda"/>
                            </w:pPr>
                            <w:r w:rsidRPr="009B4842">
                              <w:t>Emico d.o.o.</w:t>
                            </w:r>
                          </w:p>
                          <w:p w14:paraId="06B73E7D" w14:textId="77777777" w:rsidR="00596895" w:rsidRPr="009B4842" w:rsidRDefault="00596895" w:rsidP="009B4842">
                            <w:pPr>
                              <w:pStyle w:val="Bezproreda"/>
                              <w:rPr>
                                <w:color w:val="auto"/>
                              </w:rPr>
                            </w:pPr>
                            <w:r w:rsidRPr="009B4842">
                              <w:t>Obrt Brko Dražice</w:t>
                            </w:r>
                          </w:p>
                          <w:p w14:paraId="3EE50658" w14:textId="77777777" w:rsidR="00596895" w:rsidRPr="009B4842" w:rsidRDefault="00596895" w:rsidP="009B4842">
                            <w:pPr>
                              <w:pStyle w:val="Bezproreda"/>
                              <w:rPr>
                                <w:color w:val="auto"/>
                              </w:rPr>
                            </w:pPr>
                            <w:r w:rsidRPr="009B4842">
                              <w:rPr>
                                <w:color w:val="auto"/>
                              </w:rPr>
                              <w:t>Osnovna škola Jelenje-Dražice</w:t>
                            </w:r>
                          </w:p>
                          <w:p w14:paraId="73313C00" w14:textId="77777777" w:rsidR="00596895" w:rsidRPr="009B4842" w:rsidRDefault="00596895" w:rsidP="009B4842">
                            <w:pPr>
                              <w:pStyle w:val="Bezproreda"/>
                              <w:rPr>
                                <w:color w:val="auto"/>
                              </w:rPr>
                            </w:pPr>
                            <w:r w:rsidRPr="009B4842">
                              <w:rPr>
                                <w:color w:val="auto"/>
                              </w:rPr>
                              <w:t>Dječji vrtić Grobnički tići</w:t>
                            </w:r>
                          </w:p>
                          <w:p w14:paraId="42D7CAA1" w14:textId="77777777" w:rsidR="00596895" w:rsidRPr="009B4842" w:rsidRDefault="00596895" w:rsidP="009B4842">
                            <w:pPr>
                              <w:pStyle w:val="Bezproreda"/>
                              <w:rPr>
                                <w:color w:val="auto"/>
                              </w:rPr>
                            </w:pPr>
                            <w:r w:rsidRPr="009B4842">
                              <w:rPr>
                                <w:color w:val="auto"/>
                              </w:rPr>
                              <w:t>NK Rječina</w:t>
                            </w:r>
                          </w:p>
                          <w:p w14:paraId="6B855B6D" w14:textId="77777777" w:rsidR="00596895" w:rsidRPr="009B4842" w:rsidRDefault="00596895" w:rsidP="009B4842">
                            <w:pPr>
                              <w:pStyle w:val="Bezproreda"/>
                              <w:rPr>
                                <w:color w:val="auto"/>
                              </w:rPr>
                            </w:pPr>
                            <w:r w:rsidRPr="009B4842">
                              <w:rPr>
                                <w:color w:val="auto"/>
                              </w:rPr>
                              <w:t>Brodokomerc d.o.o.</w:t>
                            </w:r>
                          </w:p>
                          <w:p w14:paraId="761155BD" w14:textId="77777777" w:rsidR="00596895" w:rsidRPr="009B4842" w:rsidRDefault="00596895" w:rsidP="009B4842">
                            <w:pPr>
                              <w:pStyle w:val="Bezproreda"/>
                              <w:rPr>
                                <w:color w:val="auto"/>
                              </w:rPr>
                            </w:pPr>
                            <w:r w:rsidRPr="009B4842">
                              <w:rPr>
                                <w:color w:val="auto"/>
                              </w:rPr>
                              <w:t>Gostiona Rječina</w:t>
                            </w:r>
                          </w:p>
                          <w:p w14:paraId="1213184B" w14:textId="77777777" w:rsidR="00596895" w:rsidRPr="009B4842" w:rsidRDefault="00596895" w:rsidP="009B4842">
                            <w:pPr>
                              <w:pStyle w:val="Bezproreda"/>
                              <w:rPr>
                                <w:color w:val="auto"/>
                              </w:rPr>
                            </w:pPr>
                            <w:r w:rsidRPr="009B4842">
                              <w:rPr>
                                <w:color w:val="auto"/>
                              </w:rPr>
                              <w:t>Picerija Leon</w:t>
                            </w:r>
                          </w:p>
                          <w:p w14:paraId="0197A6A1" w14:textId="77777777" w:rsidR="00596895" w:rsidRPr="009B4842" w:rsidRDefault="00596895" w:rsidP="009B4842">
                            <w:pPr>
                              <w:pStyle w:val="Bezproreda"/>
                              <w:rPr>
                                <w:color w:val="auto"/>
                              </w:rPr>
                            </w:pPr>
                            <w:r w:rsidRPr="009B4842">
                              <w:rPr>
                                <w:color w:val="auto"/>
                              </w:rPr>
                              <w:t>Pekara »Lišćevica«</w:t>
                            </w:r>
                          </w:p>
                          <w:p w14:paraId="31E01680" w14:textId="77777777" w:rsidR="00596895" w:rsidRPr="009B4842" w:rsidRDefault="00596895" w:rsidP="009B4842">
                            <w:pPr>
                              <w:pStyle w:val="Bezproreda"/>
                              <w:rPr>
                                <w:color w:val="auto"/>
                              </w:rPr>
                            </w:pPr>
                            <w:r w:rsidRPr="009B4842">
                              <w:rPr>
                                <w:color w:val="auto"/>
                              </w:rPr>
                              <w:t>Hrvatski Caritas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BE90D" id="_x0000_s1128" style="position:absolute;left:0;text-align:left;margin-left:580.2pt;margin-top:9.3pt;width:235.95pt;height:226.8pt;z-index:2530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" filled="f" strokecolor="#92d050" strokeweight="2pt">
                <v:path arrowok="t"/>
                <v:textbox>
                  <w:txbxContent>
                    <w:p w14:paraId="7AB75101" w14:textId="77777777" w:rsidR="00596895" w:rsidRPr="00FE19E7" w:rsidRDefault="00596895" w:rsidP="00596895">
                      <w:pPr>
                        <w:spacing w:before="0" w:after="0"/>
                        <w:jc w:val="center"/>
                        <w:rPr>
                          <w:b/>
                          <w:sz w:val="20"/>
                          <w:szCs w:val="20"/>
                        </w:rPr>
                      </w:pPr>
                      <w:r w:rsidRPr="00FE19E7">
                        <w:rPr>
                          <w:b/>
                          <w:sz w:val="20"/>
                          <w:szCs w:val="20"/>
                        </w:rPr>
                        <w:t>Pravne osobe od interesa za sustav civilne zaštite</w:t>
                      </w:r>
                    </w:p>
                    <w:p w14:paraId="65AB8C72" w14:textId="77777777" w:rsidR="00596895" w:rsidRPr="009B4842" w:rsidRDefault="00596895" w:rsidP="009B4842">
                      <w:pPr>
                        <w:pStyle w:val="Bezproreda"/>
                        <w:rPr>
                          <w:color w:val="auto"/>
                        </w:rPr>
                      </w:pPr>
                      <w:r w:rsidRPr="009B4842">
                        <w:rPr>
                          <w:color w:val="auto"/>
                        </w:rPr>
                        <w:tab/>
                        <w:t xml:space="preserve"> </w:t>
                      </w:r>
                    </w:p>
                    <w:p w14:paraId="0137DFA3" w14:textId="77777777" w:rsidR="00596895" w:rsidRPr="009B4842" w:rsidRDefault="00596895" w:rsidP="009B4842">
                      <w:pPr>
                        <w:pStyle w:val="Bezproreda"/>
                        <w:rPr>
                          <w:color w:val="auto"/>
                        </w:rPr>
                      </w:pPr>
                      <w:r w:rsidRPr="009B4842">
                        <w:rPr>
                          <w:color w:val="auto"/>
                        </w:rPr>
                        <w:t>KD Autotrolej d.o.o.</w:t>
                      </w:r>
                    </w:p>
                    <w:p w14:paraId="578B2B1B" w14:textId="77777777" w:rsidR="00596895" w:rsidRPr="009B4842" w:rsidRDefault="00596895" w:rsidP="009B4842">
                      <w:pPr>
                        <w:pStyle w:val="Bezproreda"/>
                      </w:pPr>
                      <w:r w:rsidRPr="009B4842">
                        <w:t>KD Jelen d.o.o.</w:t>
                      </w:r>
                    </w:p>
                    <w:p w14:paraId="1101A22C" w14:textId="77777777" w:rsidR="00596895" w:rsidRPr="009B4842" w:rsidRDefault="00596895" w:rsidP="009B4842">
                      <w:pPr>
                        <w:pStyle w:val="Bezproreda"/>
                      </w:pPr>
                      <w:r w:rsidRPr="009B4842">
                        <w:t>Emico d.o.o.</w:t>
                      </w:r>
                    </w:p>
                    <w:p w14:paraId="06B73E7D" w14:textId="77777777" w:rsidR="00596895" w:rsidRPr="009B4842" w:rsidRDefault="00596895" w:rsidP="009B4842">
                      <w:pPr>
                        <w:pStyle w:val="Bezproreda"/>
                        <w:rPr>
                          <w:color w:val="auto"/>
                        </w:rPr>
                      </w:pPr>
                      <w:r w:rsidRPr="009B4842">
                        <w:t>Obrt Brko Dražice</w:t>
                      </w:r>
                    </w:p>
                    <w:p w14:paraId="3EE50658" w14:textId="77777777" w:rsidR="00596895" w:rsidRPr="009B4842" w:rsidRDefault="00596895" w:rsidP="009B4842">
                      <w:pPr>
                        <w:pStyle w:val="Bezproreda"/>
                        <w:rPr>
                          <w:color w:val="auto"/>
                        </w:rPr>
                      </w:pPr>
                      <w:r w:rsidRPr="009B4842">
                        <w:rPr>
                          <w:color w:val="auto"/>
                        </w:rPr>
                        <w:t>Osnovna škola Jelenje-Dražice</w:t>
                      </w:r>
                    </w:p>
                    <w:p w14:paraId="73313C00" w14:textId="77777777" w:rsidR="00596895" w:rsidRPr="009B4842" w:rsidRDefault="00596895" w:rsidP="009B4842">
                      <w:pPr>
                        <w:pStyle w:val="Bezproreda"/>
                        <w:rPr>
                          <w:color w:val="auto"/>
                        </w:rPr>
                      </w:pPr>
                      <w:r w:rsidRPr="009B4842">
                        <w:rPr>
                          <w:color w:val="auto"/>
                        </w:rPr>
                        <w:t>Dječji vrtić Grobnički tići</w:t>
                      </w:r>
                    </w:p>
                    <w:p w14:paraId="42D7CAA1" w14:textId="77777777" w:rsidR="00596895" w:rsidRPr="009B4842" w:rsidRDefault="00596895" w:rsidP="009B4842">
                      <w:pPr>
                        <w:pStyle w:val="Bezproreda"/>
                        <w:rPr>
                          <w:color w:val="auto"/>
                        </w:rPr>
                      </w:pPr>
                      <w:r w:rsidRPr="009B4842">
                        <w:rPr>
                          <w:color w:val="auto"/>
                        </w:rPr>
                        <w:t>NK Rječina</w:t>
                      </w:r>
                    </w:p>
                    <w:p w14:paraId="6B855B6D" w14:textId="77777777" w:rsidR="00596895" w:rsidRPr="009B4842" w:rsidRDefault="00596895" w:rsidP="009B4842">
                      <w:pPr>
                        <w:pStyle w:val="Bezproreda"/>
                        <w:rPr>
                          <w:color w:val="auto"/>
                        </w:rPr>
                      </w:pPr>
                      <w:r w:rsidRPr="009B4842">
                        <w:rPr>
                          <w:color w:val="auto"/>
                        </w:rPr>
                        <w:t>Brodokomerc d.o.o.</w:t>
                      </w:r>
                    </w:p>
                    <w:p w14:paraId="761155BD" w14:textId="77777777" w:rsidR="00596895" w:rsidRPr="009B4842" w:rsidRDefault="00596895" w:rsidP="009B4842">
                      <w:pPr>
                        <w:pStyle w:val="Bezproreda"/>
                        <w:rPr>
                          <w:color w:val="auto"/>
                        </w:rPr>
                      </w:pPr>
                      <w:r w:rsidRPr="009B4842">
                        <w:rPr>
                          <w:color w:val="auto"/>
                        </w:rPr>
                        <w:t>Gostiona Rječina</w:t>
                      </w:r>
                    </w:p>
                    <w:p w14:paraId="1213184B" w14:textId="77777777" w:rsidR="00596895" w:rsidRPr="009B4842" w:rsidRDefault="00596895" w:rsidP="009B4842">
                      <w:pPr>
                        <w:pStyle w:val="Bezproreda"/>
                        <w:rPr>
                          <w:color w:val="auto"/>
                        </w:rPr>
                      </w:pPr>
                      <w:r w:rsidRPr="009B4842">
                        <w:rPr>
                          <w:color w:val="auto"/>
                        </w:rPr>
                        <w:t>Picerija Leon</w:t>
                      </w:r>
                    </w:p>
                    <w:p w14:paraId="0197A6A1" w14:textId="77777777" w:rsidR="00596895" w:rsidRPr="009B4842" w:rsidRDefault="00596895" w:rsidP="009B4842">
                      <w:pPr>
                        <w:pStyle w:val="Bezproreda"/>
                        <w:rPr>
                          <w:color w:val="auto"/>
                        </w:rPr>
                      </w:pPr>
                      <w:r w:rsidRPr="009B4842">
                        <w:rPr>
                          <w:color w:val="auto"/>
                        </w:rPr>
                        <w:t>Pekara »Lišćevica«</w:t>
                      </w:r>
                    </w:p>
                    <w:p w14:paraId="31E01680" w14:textId="77777777" w:rsidR="00596895" w:rsidRPr="009B4842" w:rsidRDefault="00596895" w:rsidP="009B4842">
                      <w:pPr>
                        <w:pStyle w:val="Bezproreda"/>
                        <w:rPr>
                          <w:color w:val="auto"/>
                        </w:rPr>
                      </w:pPr>
                      <w:r w:rsidRPr="009B4842">
                        <w:rPr>
                          <w:color w:val="auto"/>
                        </w:rPr>
                        <w:t>Hrvatski Caritas</w:t>
                      </w:r>
                    </w:p>
                  </w:txbxContent>
                </v:textbox>
                <w10:wrap anchorx="page"/>
              </v:roundrect>
            </w:pict>
          </mc:Fallback>
        </mc:AlternateContent>
      </w:r>
    </w:p>
    <w:p w14:paraId="3F53EF30" w14:textId="73159465" w:rsidR="00596895" w:rsidRPr="00AF702F" w:rsidRDefault="00596895" w:rsidP="00596895">
      <w:pPr>
        <w:rPr>
          <w:sz w:val="20"/>
        </w:rPr>
      </w:pPr>
    </w:p>
    <w:p w14:paraId="120BE519" w14:textId="77777777" w:rsidR="00596895" w:rsidRPr="00AF702F" w:rsidRDefault="00596895" w:rsidP="00596895">
      <w:pPr>
        <w:rPr>
          <w:sz w:val="20"/>
        </w:rPr>
      </w:pPr>
    </w:p>
    <w:p w14:paraId="6D60AFB2" w14:textId="77777777" w:rsidR="00596895" w:rsidRPr="00AF702F" w:rsidRDefault="00596895" w:rsidP="00596895">
      <w:pPr>
        <w:rPr>
          <w:sz w:val="20"/>
          <w:szCs w:val="20"/>
        </w:rPr>
      </w:pPr>
      <w:r w:rsidRPr="00AF702F">
        <w:rPr>
          <w:sz w:val="20"/>
          <w:szCs w:val="20"/>
        </w:rPr>
        <w:t>Obavješćivanje</w:t>
      </w:r>
    </w:p>
    <w:p w14:paraId="314121AC" w14:textId="77777777" w:rsidR="00596895" w:rsidRPr="00AF702F" w:rsidRDefault="00596895" w:rsidP="00596895">
      <w:pPr>
        <w:rPr>
          <w:sz w:val="20"/>
          <w:szCs w:val="20"/>
        </w:rPr>
      </w:pPr>
      <w:r w:rsidRPr="00AF702F">
        <w:rPr>
          <w:noProof/>
          <w:sz w:val="20"/>
          <w:szCs w:val="20"/>
          <w:lang w:eastAsia="hr-HR"/>
        </w:rPr>
        <mc:AlternateContent>
          <mc:Choice Requires="wps">
            <w:drawing>
              <wp:anchor distT="4294967295" distB="4294967295" distL="114300" distR="114300" simplePos="0" relativeHeight="253049856" behindDoc="0" locked="0" layoutInCell="1" allowOverlap="1" wp14:anchorId="5BB03DF5" wp14:editId="1345B473">
                <wp:simplePos x="0" y="0"/>
                <wp:positionH relativeFrom="column">
                  <wp:posOffset>5080</wp:posOffset>
                </wp:positionH>
                <wp:positionV relativeFrom="paragraph">
                  <wp:posOffset>73659</wp:posOffset>
                </wp:positionV>
                <wp:extent cx="771525" cy="0"/>
                <wp:effectExtent l="0" t="76200" r="9525" b="95250"/>
                <wp:wrapNone/>
                <wp:docPr id="853522291"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C545E4" id="Straight Arrow Connector 266" o:spid="_x0000_s1026" type="#_x0000_t32" style="position:absolute;margin-left:.4pt;margin-top:5.8pt;width:60.75pt;height:0;z-index:25304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" strokecolor="red" strokeweight="1.5pt">
                <v:stroke endarrow="block"/>
                <o:lock v:ext="edit" shapetype="f"/>
              </v:shape>
            </w:pict>
          </mc:Fallback>
        </mc:AlternateContent>
      </w:r>
    </w:p>
    <w:p w14:paraId="2AB58D71" w14:textId="77777777" w:rsidR="00596895" w:rsidRPr="00AF702F" w:rsidRDefault="00596895" w:rsidP="00596895">
      <w:pPr>
        <w:rPr>
          <w:sz w:val="20"/>
          <w:szCs w:val="20"/>
        </w:rPr>
      </w:pPr>
      <w:r w:rsidRPr="00AF702F">
        <w:rPr>
          <w:sz w:val="20"/>
          <w:szCs w:val="20"/>
        </w:rPr>
        <w:t xml:space="preserve">Aktiviranje – primarno </w:t>
      </w:r>
    </w:p>
    <w:p w14:paraId="11FFE63F" w14:textId="77777777" w:rsidR="00596895" w:rsidRPr="00AF702F" w:rsidRDefault="00596895" w:rsidP="00596895">
      <w:pPr>
        <w:rPr>
          <w:sz w:val="20"/>
          <w:szCs w:val="20"/>
        </w:rPr>
      </w:pPr>
      <w:r w:rsidRPr="00AF702F">
        <w:rPr>
          <w:noProof/>
          <w:sz w:val="20"/>
          <w:szCs w:val="20"/>
          <w:lang w:eastAsia="hr-HR"/>
        </w:rPr>
        <mc:AlternateContent>
          <mc:Choice Requires="wps">
            <w:drawing>
              <wp:anchor distT="4294967295" distB="4294967295" distL="114300" distR="114300" simplePos="0" relativeHeight="253050880" behindDoc="0" locked="0" layoutInCell="1" allowOverlap="1" wp14:anchorId="74286E73" wp14:editId="4E222757">
                <wp:simplePos x="0" y="0"/>
                <wp:positionH relativeFrom="column">
                  <wp:posOffset>0</wp:posOffset>
                </wp:positionH>
                <wp:positionV relativeFrom="paragraph">
                  <wp:posOffset>75564</wp:posOffset>
                </wp:positionV>
                <wp:extent cx="771525" cy="0"/>
                <wp:effectExtent l="0" t="76200" r="9525" b="95250"/>
                <wp:wrapNone/>
                <wp:docPr id="867749809"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2C8FB8" id="Straight Arrow Connector 267" o:spid="_x0000_s1026" type="#_x0000_t32" style="position:absolute;margin-left:0;margin-top:5.95pt;width:60.75pt;height:0;z-index:25305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" strokecolor="black [3213]" strokeweight="1.5pt">
                <v:stroke endarrow="block"/>
                <o:lock v:ext="edit" shapetype="f"/>
              </v:shape>
            </w:pict>
          </mc:Fallback>
        </mc:AlternateContent>
      </w:r>
    </w:p>
    <w:p w14:paraId="2130A939" w14:textId="77777777" w:rsidR="00596895" w:rsidRPr="00AF702F" w:rsidRDefault="00596895" w:rsidP="00596895">
      <w:pPr>
        <w:ind w:left="-426"/>
        <w:rPr>
          <w:noProof/>
          <w:sz w:val="20"/>
          <w:szCs w:val="20"/>
          <w:lang w:eastAsia="hr-HR"/>
        </w:rPr>
      </w:pPr>
      <w:r w:rsidRPr="00AF702F">
        <w:rPr>
          <w:sz w:val="20"/>
          <w:szCs w:val="20"/>
        </w:rPr>
        <w:t xml:space="preserve">       Aktiviranje – sekundarno</w:t>
      </w:r>
    </w:p>
    <w:p w14:paraId="73A80DF7" w14:textId="408C9F37" w:rsidR="00596895" w:rsidRPr="00AF702F" w:rsidRDefault="00596895" w:rsidP="00596895">
      <w:pPr>
        <w:rPr>
          <w:sz w:val="20"/>
          <w:szCs w:val="20"/>
        </w:rPr>
      </w:pPr>
      <w:r w:rsidRPr="00AF702F">
        <w:rPr>
          <w:noProof/>
          <w:sz w:val="20"/>
          <w:szCs w:val="20"/>
          <w:lang w:eastAsia="hr-HR"/>
        </w:rPr>
        <mc:AlternateContent>
          <mc:Choice Requires="wps">
            <w:drawing>
              <wp:anchor distT="4294967295" distB="4294967295" distL="114300" distR="114300" simplePos="0" relativeHeight="253054976" behindDoc="0" locked="0" layoutInCell="1" allowOverlap="1" wp14:anchorId="0F4C0E4C" wp14:editId="1AE36385">
                <wp:simplePos x="0" y="0"/>
                <wp:positionH relativeFrom="margin">
                  <wp:posOffset>22860</wp:posOffset>
                </wp:positionH>
                <wp:positionV relativeFrom="paragraph">
                  <wp:posOffset>89535</wp:posOffset>
                </wp:positionV>
                <wp:extent cx="771525" cy="0"/>
                <wp:effectExtent l="0" t="76200" r="9525" b="95250"/>
                <wp:wrapNone/>
                <wp:docPr id="1445519775"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straightConnector1">
                          <a:avLst/>
                        </a:prstGeom>
                        <a:noFill/>
                        <a:ln w="19050" cap="flat" cmpd="sng" algn="ctr">
                          <a:solidFill>
                            <a:sysClr val="windowText" lastClr="000000"/>
                          </a:solidFill>
                          <a:prstDash val="dash"/>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D0F7BA" id="Straight Arrow Connector 269" o:spid="_x0000_s1026" type="#_x0000_t32" style="position:absolute;margin-left:1.8pt;margin-top:7.05pt;width:60.75pt;height:0;z-index:2530549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" strokecolor="windowText" strokeweight="1.5pt">
                <v:stroke dashstyle="dash" endarrow="block"/>
                <o:lock v:ext="edit" shapetype="f"/>
                <w10:wrap anchorx="margin"/>
              </v:shape>
            </w:pict>
          </mc:Fallback>
        </mc:AlternateContent>
      </w:r>
    </w:p>
    <w:p w14:paraId="6DC4E934" w14:textId="6C6ED0E9" w:rsidR="00596895" w:rsidRPr="005129F6" w:rsidRDefault="00596895" w:rsidP="00596895">
      <w:pPr>
        <w:pStyle w:val="Naslov3"/>
      </w:pPr>
      <w:bookmarkStart w:id="74" w:name="_Toc138155315"/>
      <w:r w:rsidRPr="005129F6">
        <w:t>6.</w:t>
      </w:r>
      <w:r>
        <w:t>7</w:t>
      </w:r>
      <w:r w:rsidRPr="005129F6">
        <w:t>.1 Zadaće operativnih snaga i pravnih osoba unutar sustava civilne zaštite</w:t>
      </w:r>
      <w:bookmarkEnd w:id="74"/>
    </w:p>
    <w:tbl>
      <w:tblPr>
        <w:tblW w:w="1601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658"/>
        <w:gridCol w:w="1559"/>
        <w:gridCol w:w="8080"/>
        <w:gridCol w:w="3969"/>
      </w:tblGrid>
      <w:tr w:rsidR="00596895" w:rsidRPr="00596895" w14:paraId="38F65ECC" w14:textId="77777777" w:rsidTr="008F49DF">
        <w:trPr>
          <w:trHeight w:val="665"/>
          <w:tblHeader/>
          <w:jc w:val="center"/>
        </w:trPr>
        <w:tc>
          <w:tcPr>
            <w:tcW w:w="747" w:type="dxa"/>
            <w:shd w:val="clear" w:color="auto" w:fill="FFFFFF" w:themeFill="background1"/>
            <w:vAlign w:val="center"/>
          </w:tcPr>
          <w:p w14:paraId="72034232"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R.br.</w:t>
            </w:r>
          </w:p>
        </w:tc>
        <w:tc>
          <w:tcPr>
            <w:tcW w:w="1658" w:type="dxa"/>
            <w:shd w:val="clear" w:color="auto" w:fill="FFFFFF" w:themeFill="background1"/>
            <w:vAlign w:val="center"/>
          </w:tcPr>
          <w:p w14:paraId="020F7A2B"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ZADAĆA (MJERA)</w:t>
            </w:r>
          </w:p>
        </w:tc>
        <w:tc>
          <w:tcPr>
            <w:tcW w:w="1559" w:type="dxa"/>
            <w:shd w:val="clear" w:color="auto" w:fill="FFFFFF" w:themeFill="background1"/>
            <w:vAlign w:val="center"/>
          </w:tcPr>
          <w:p w14:paraId="26CE7CCB"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NOSITELJI</w:t>
            </w:r>
          </w:p>
        </w:tc>
        <w:tc>
          <w:tcPr>
            <w:tcW w:w="8080" w:type="dxa"/>
            <w:shd w:val="clear" w:color="auto" w:fill="FFFFFF" w:themeFill="background1"/>
            <w:vAlign w:val="center"/>
          </w:tcPr>
          <w:p w14:paraId="5A9641ED" w14:textId="2B9F1169"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 xml:space="preserve">OPERATIVNI POSTUPCI, KAPACITETI I OPERATIVNI DOPRINOS </w:t>
            </w:r>
            <w:r w:rsidR="008F49DF" w:rsidRPr="008F49DF">
              <w:rPr>
                <w:b/>
                <w:bCs/>
                <w:sz w:val="20"/>
                <w:szCs w:val="20"/>
              </w:rPr>
              <w:t>OPĆINE JELENJE</w:t>
            </w:r>
          </w:p>
        </w:tc>
        <w:tc>
          <w:tcPr>
            <w:tcW w:w="3969" w:type="dxa"/>
            <w:shd w:val="clear" w:color="auto" w:fill="FFFFFF" w:themeFill="background1"/>
            <w:vAlign w:val="center"/>
          </w:tcPr>
          <w:p w14:paraId="516C0B32" w14:textId="77777777" w:rsidR="00596895" w:rsidRPr="00596895" w:rsidRDefault="00596895" w:rsidP="00E4243C">
            <w:pPr>
              <w:widowControl w:val="0"/>
              <w:autoSpaceDE w:val="0"/>
              <w:adjustRightInd w:val="0"/>
              <w:spacing w:before="0" w:after="0"/>
              <w:jc w:val="center"/>
              <w:rPr>
                <w:b/>
                <w:bCs/>
                <w:sz w:val="20"/>
                <w:szCs w:val="20"/>
                <w:highlight w:val="yellow"/>
              </w:rPr>
            </w:pPr>
            <w:r w:rsidRPr="008F49DF">
              <w:rPr>
                <w:b/>
                <w:bCs/>
                <w:sz w:val="20"/>
                <w:szCs w:val="20"/>
              </w:rPr>
              <w:t>IZVRŠITELJI</w:t>
            </w:r>
          </w:p>
        </w:tc>
      </w:tr>
      <w:tr w:rsidR="00596895" w:rsidRPr="00596895" w14:paraId="6084F888" w14:textId="77777777" w:rsidTr="00E4243C">
        <w:trPr>
          <w:trHeight w:val="275"/>
          <w:jc w:val="center"/>
        </w:trPr>
        <w:tc>
          <w:tcPr>
            <w:tcW w:w="747" w:type="dxa"/>
            <w:vMerge w:val="restart"/>
            <w:shd w:val="clear" w:color="auto" w:fill="auto"/>
            <w:vAlign w:val="center"/>
          </w:tcPr>
          <w:p w14:paraId="5E9F8595" w14:textId="77777777" w:rsidR="00596895" w:rsidRPr="008F49DF" w:rsidRDefault="00596895" w:rsidP="00E4243C">
            <w:pPr>
              <w:widowControl w:val="0"/>
              <w:autoSpaceDE w:val="0"/>
              <w:adjustRightInd w:val="0"/>
              <w:spacing w:before="0" w:after="0"/>
              <w:jc w:val="center"/>
              <w:rPr>
                <w:b/>
                <w:bCs/>
                <w:sz w:val="20"/>
                <w:szCs w:val="20"/>
              </w:rPr>
            </w:pPr>
            <w:r w:rsidRPr="008F49DF">
              <w:rPr>
                <w:b/>
                <w:bCs/>
                <w:sz w:val="20"/>
                <w:szCs w:val="20"/>
              </w:rPr>
              <w:t>1.</w:t>
            </w:r>
          </w:p>
        </w:tc>
        <w:tc>
          <w:tcPr>
            <w:tcW w:w="1658" w:type="dxa"/>
            <w:vMerge w:val="restart"/>
            <w:shd w:val="clear" w:color="auto" w:fill="auto"/>
            <w:vAlign w:val="center"/>
          </w:tcPr>
          <w:p w14:paraId="28D49E4A" w14:textId="77777777" w:rsidR="00596895" w:rsidRPr="008F49DF" w:rsidRDefault="00596895" w:rsidP="00E4243C">
            <w:pPr>
              <w:widowControl w:val="0"/>
              <w:autoSpaceDE w:val="0"/>
              <w:adjustRightInd w:val="0"/>
              <w:spacing w:before="0" w:after="0"/>
              <w:ind w:right="34"/>
              <w:jc w:val="center"/>
              <w:rPr>
                <w:b/>
                <w:bCs/>
                <w:sz w:val="20"/>
                <w:szCs w:val="20"/>
              </w:rPr>
            </w:pPr>
            <w:r w:rsidRPr="008F49DF">
              <w:rPr>
                <w:b/>
                <w:bCs/>
                <w:sz w:val="20"/>
                <w:szCs w:val="20"/>
              </w:rPr>
              <w:t>Organizacija raščišćavanja ruševina i spašavanja zatrpanih</w:t>
            </w:r>
          </w:p>
        </w:tc>
        <w:tc>
          <w:tcPr>
            <w:tcW w:w="1559" w:type="dxa"/>
            <w:vMerge w:val="restart"/>
            <w:vAlign w:val="center"/>
          </w:tcPr>
          <w:p w14:paraId="7FC94BB4" w14:textId="6D594FAD" w:rsidR="00596895" w:rsidRPr="008F49DF" w:rsidRDefault="00596895" w:rsidP="00E4243C">
            <w:pPr>
              <w:widowControl w:val="0"/>
              <w:autoSpaceDE w:val="0"/>
              <w:adjustRightInd w:val="0"/>
              <w:spacing w:before="0" w:after="0"/>
              <w:ind w:right="34"/>
              <w:jc w:val="center"/>
              <w:rPr>
                <w:bCs/>
                <w:sz w:val="20"/>
                <w:szCs w:val="20"/>
              </w:rPr>
            </w:pPr>
            <w:r w:rsidRPr="008F49DF">
              <w:rPr>
                <w:bCs/>
                <w:sz w:val="20"/>
                <w:szCs w:val="20"/>
              </w:rPr>
              <w:t>Općina Jelenje</w:t>
            </w:r>
          </w:p>
        </w:tc>
        <w:tc>
          <w:tcPr>
            <w:tcW w:w="8080" w:type="dxa"/>
            <w:shd w:val="clear" w:color="auto" w:fill="auto"/>
            <w:vAlign w:val="center"/>
          </w:tcPr>
          <w:p w14:paraId="686A3BE3" w14:textId="77777777" w:rsidR="00596895" w:rsidRPr="008F49DF" w:rsidRDefault="00596895" w:rsidP="00E4243C">
            <w:pPr>
              <w:spacing w:before="0" w:after="0"/>
              <w:jc w:val="left"/>
              <w:rPr>
                <w:sz w:val="20"/>
                <w:szCs w:val="20"/>
              </w:rPr>
            </w:pPr>
            <w:r w:rsidRPr="008F49DF">
              <w:rPr>
                <w:sz w:val="20"/>
                <w:szCs w:val="20"/>
              </w:rPr>
              <w:t xml:space="preserve">Evakuacija i zbrinjavanje stanovništva, materijalnih i kulturnih dobara, osobna i uzajamna pomoć te obavljanje potrebnih radnji i izvođenje radova na ruševinama izvršiti će operativne snage sustava civilne zaštite navedene u izvršiteljima sukladno zahtjevu gradonačelnika, zakonu i vlastitim planovima. </w:t>
            </w:r>
          </w:p>
          <w:p w14:paraId="4E886B46" w14:textId="77777777" w:rsidR="00596895" w:rsidRPr="008F49DF" w:rsidRDefault="00596895" w:rsidP="00E4243C">
            <w:pPr>
              <w:spacing w:before="0" w:after="0"/>
              <w:jc w:val="left"/>
              <w:rPr>
                <w:sz w:val="20"/>
                <w:szCs w:val="20"/>
              </w:rPr>
            </w:pPr>
            <w:r w:rsidRPr="008F49DF">
              <w:rPr>
                <w:sz w:val="20"/>
                <w:szCs w:val="20"/>
              </w:rPr>
              <w:t>Kao potpora navedenim snagama u raščišćavanju ruševina određuju se komunalna društva te tvrtke koji posjeduju potrebnu mehanizaciju za raščišćavanje.</w:t>
            </w:r>
          </w:p>
        </w:tc>
        <w:tc>
          <w:tcPr>
            <w:tcW w:w="3969" w:type="dxa"/>
            <w:shd w:val="clear" w:color="auto" w:fill="auto"/>
            <w:vAlign w:val="center"/>
          </w:tcPr>
          <w:p w14:paraId="62884747" w14:textId="77777777" w:rsidR="00596895" w:rsidRPr="008F49DF" w:rsidRDefault="00596895" w:rsidP="008F49DF">
            <w:pPr>
              <w:spacing w:before="0" w:after="0"/>
              <w:jc w:val="left"/>
              <w:rPr>
                <w:sz w:val="20"/>
                <w:szCs w:val="20"/>
              </w:rPr>
            </w:pPr>
            <w:r w:rsidRPr="008F49DF">
              <w:rPr>
                <w:sz w:val="20"/>
                <w:szCs w:val="20"/>
              </w:rPr>
              <w:t>- Stožer civilne zaštite</w:t>
            </w:r>
          </w:p>
          <w:p w14:paraId="21234962" w14:textId="201FC48F" w:rsidR="00596895" w:rsidRPr="008F49DF" w:rsidRDefault="00596895" w:rsidP="008F49DF">
            <w:pPr>
              <w:spacing w:before="0" w:after="0"/>
              <w:jc w:val="left"/>
              <w:rPr>
                <w:sz w:val="20"/>
                <w:szCs w:val="20"/>
              </w:rPr>
            </w:pPr>
            <w:r w:rsidRPr="008F49DF">
              <w:rPr>
                <w:sz w:val="20"/>
                <w:szCs w:val="20"/>
              </w:rPr>
              <w:t xml:space="preserve">- </w:t>
            </w:r>
            <w:r w:rsidR="00C77728">
              <w:rPr>
                <w:sz w:val="20"/>
                <w:szCs w:val="20"/>
              </w:rPr>
              <w:t>Vatrogasne snage</w:t>
            </w:r>
          </w:p>
          <w:p w14:paraId="61C2FF3A" w14:textId="18C48FAF"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GDCK Rijeka</w:t>
            </w:r>
          </w:p>
          <w:p w14:paraId="10C650FB" w14:textId="4636C828"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HGSS - stanica Rijeka</w:t>
            </w:r>
          </w:p>
          <w:p w14:paraId="47FFF609" w14:textId="47CC9736" w:rsidR="008F49DF" w:rsidRPr="008F49DF" w:rsidRDefault="00596895" w:rsidP="009B4842">
            <w:pPr>
              <w:pStyle w:val="Bezproreda"/>
              <w:rPr>
                <w:shd w:val="clear" w:color="auto" w:fill="auto"/>
              </w:rPr>
            </w:pPr>
            <w:r w:rsidRPr="008F49DF">
              <w:rPr>
                <w:shd w:val="clear" w:color="auto" w:fill="auto"/>
              </w:rPr>
              <w:t xml:space="preserve">- </w:t>
            </w:r>
            <w:r w:rsidR="008F49DF" w:rsidRPr="008F49DF">
              <w:rPr>
                <w:shd w:val="clear" w:color="auto" w:fill="auto"/>
              </w:rPr>
              <w:t>KD Jelen d.o.o.</w:t>
            </w:r>
          </w:p>
          <w:p w14:paraId="418E8D70" w14:textId="225E0D83" w:rsidR="008F49DF" w:rsidRPr="008F49DF" w:rsidRDefault="008F49DF" w:rsidP="009B4842">
            <w:pPr>
              <w:pStyle w:val="Bezproreda"/>
              <w:rPr>
                <w:shd w:val="clear" w:color="auto" w:fill="auto"/>
              </w:rPr>
            </w:pPr>
            <w:r w:rsidRPr="008F49DF">
              <w:rPr>
                <w:shd w:val="clear" w:color="auto" w:fill="auto"/>
              </w:rPr>
              <w:t>- Emico d.o.o.</w:t>
            </w:r>
          </w:p>
          <w:p w14:paraId="4877C80C" w14:textId="0D392C6A" w:rsidR="00596895" w:rsidRPr="008F49DF" w:rsidRDefault="008F49DF" w:rsidP="009B4842">
            <w:pPr>
              <w:pStyle w:val="Bezproreda"/>
              <w:rPr>
                <w:i/>
                <w:shd w:val="clear" w:color="auto" w:fill="auto"/>
              </w:rPr>
            </w:pPr>
            <w:r w:rsidRPr="008F49DF">
              <w:rPr>
                <w:shd w:val="clear" w:color="auto" w:fill="auto"/>
              </w:rPr>
              <w:t>-Obrt Brko Dražice</w:t>
            </w:r>
          </w:p>
          <w:p w14:paraId="3642419D" w14:textId="65F606A0" w:rsidR="00596895" w:rsidRPr="008F49DF" w:rsidRDefault="00596895" w:rsidP="009B4842">
            <w:pPr>
              <w:pStyle w:val="Bezproreda"/>
              <w:rPr>
                <w:i/>
                <w:shd w:val="clear" w:color="auto" w:fill="auto"/>
              </w:rPr>
            </w:pPr>
            <w:r w:rsidRPr="008F49DF">
              <w:rPr>
                <w:shd w:val="clear" w:color="auto" w:fill="auto"/>
              </w:rPr>
              <w:t xml:space="preserve">- </w:t>
            </w:r>
            <w:r w:rsidR="008F49DF" w:rsidRPr="008F49DF">
              <w:rPr>
                <w:shd w:val="clear" w:color="auto" w:fill="auto"/>
              </w:rPr>
              <w:t>Vodovod i kanalizacija d.o.o. Rijeka</w:t>
            </w:r>
          </w:p>
          <w:p w14:paraId="26DBE1EE" w14:textId="674F8A62"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Županijska uprava za ceste Primorsko-goranske županije</w:t>
            </w:r>
          </w:p>
          <w:p w14:paraId="5C771C49" w14:textId="53EC4CB2" w:rsidR="00596895"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Hrvatske ceste d.o.o. – PJ Rijeka</w:t>
            </w:r>
          </w:p>
        </w:tc>
      </w:tr>
      <w:tr w:rsidR="00596895" w:rsidRPr="00596895" w14:paraId="37A55DB9" w14:textId="77777777" w:rsidTr="00E4243C">
        <w:trPr>
          <w:trHeight w:val="908"/>
          <w:jc w:val="center"/>
        </w:trPr>
        <w:tc>
          <w:tcPr>
            <w:tcW w:w="747" w:type="dxa"/>
            <w:vMerge/>
            <w:shd w:val="clear" w:color="auto" w:fill="auto"/>
            <w:vAlign w:val="center"/>
          </w:tcPr>
          <w:p w14:paraId="683F5557"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60B9E5F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56B70147"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45B8D982"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Izviđanje i pretraživanje ruševina.</w:t>
            </w:r>
          </w:p>
        </w:tc>
        <w:tc>
          <w:tcPr>
            <w:tcW w:w="3969" w:type="dxa"/>
            <w:shd w:val="clear" w:color="auto" w:fill="auto"/>
            <w:vAlign w:val="center"/>
          </w:tcPr>
          <w:p w14:paraId="5F7D2C76" w14:textId="6FD1AAFC" w:rsidR="00596895" w:rsidRPr="008F49DF" w:rsidRDefault="00596895" w:rsidP="00E4243C">
            <w:pPr>
              <w:spacing w:before="0" w:after="0"/>
              <w:jc w:val="left"/>
              <w:rPr>
                <w:sz w:val="20"/>
                <w:szCs w:val="20"/>
              </w:rPr>
            </w:pPr>
            <w:r w:rsidRPr="008F49DF">
              <w:rPr>
                <w:sz w:val="20"/>
                <w:szCs w:val="20"/>
              </w:rPr>
              <w:t xml:space="preserve">- </w:t>
            </w:r>
            <w:r w:rsidR="00C77728">
              <w:rPr>
                <w:rFonts w:eastAsia="Calibri"/>
                <w:sz w:val="20"/>
                <w:szCs w:val="20"/>
              </w:rPr>
              <w:t>Vatrogasne snage</w:t>
            </w:r>
          </w:p>
          <w:p w14:paraId="601F9BB5" w14:textId="0710754D"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bCs/>
                <w:sz w:val="20"/>
                <w:szCs w:val="20"/>
              </w:rPr>
              <w:t xml:space="preserve"> </w:t>
            </w:r>
            <w:r w:rsidR="008F49DF" w:rsidRPr="008F49DF">
              <w:rPr>
                <w:sz w:val="20"/>
                <w:szCs w:val="20"/>
              </w:rPr>
              <w:t>HGSS - stanica Rijeka</w:t>
            </w:r>
          </w:p>
        </w:tc>
      </w:tr>
      <w:tr w:rsidR="00596895" w:rsidRPr="00596895" w14:paraId="3F2A8644" w14:textId="77777777" w:rsidTr="00E4243C">
        <w:trPr>
          <w:trHeight w:val="908"/>
          <w:jc w:val="center"/>
        </w:trPr>
        <w:tc>
          <w:tcPr>
            <w:tcW w:w="747" w:type="dxa"/>
            <w:vMerge/>
            <w:shd w:val="clear" w:color="auto" w:fill="auto"/>
            <w:vAlign w:val="center"/>
          </w:tcPr>
          <w:p w14:paraId="5E095C6B"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82B6963"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2476BFC0"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AA6F8D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Neposredno spašavanje stradalih iz ruševina</w:t>
            </w:r>
          </w:p>
        </w:tc>
        <w:tc>
          <w:tcPr>
            <w:tcW w:w="3969" w:type="dxa"/>
            <w:shd w:val="clear" w:color="auto" w:fill="auto"/>
            <w:vAlign w:val="center"/>
          </w:tcPr>
          <w:p w14:paraId="72A57D56" w14:textId="6D575A6A" w:rsidR="00596895" w:rsidRPr="008F49DF" w:rsidRDefault="00596895" w:rsidP="00E4243C">
            <w:pPr>
              <w:spacing w:before="0" w:after="0"/>
              <w:jc w:val="left"/>
              <w:rPr>
                <w:sz w:val="20"/>
                <w:szCs w:val="20"/>
              </w:rPr>
            </w:pPr>
            <w:r w:rsidRPr="008F49DF">
              <w:rPr>
                <w:rFonts w:eastAsia="Calibri"/>
                <w:sz w:val="20"/>
                <w:szCs w:val="20"/>
              </w:rPr>
              <w:t xml:space="preserve">- </w:t>
            </w:r>
            <w:r w:rsidR="00C77728">
              <w:rPr>
                <w:rFonts w:eastAsia="Calibri"/>
                <w:sz w:val="20"/>
                <w:szCs w:val="20"/>
              </w:rPr>
              <w:t>Vatrogasne snage</w:t>
            </w:r>
          </w:p>
          <w:p w14:paraId="51C64AA5" w14:textId="08AEBA4F"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bCs/>
                <w:sz w:val="20"/>
                <w:szCs w:val="20"/>
              </w:rPr>
              <w:t xml:space="preserve"> </w:t>
            </w:r>
            <w:r w:rsidR="008F49DF" w:rsidRPr="008F49DF">
              <w:rPr>
                <w:sz w:val="20"/>
                <w:szCs w:val="20"/>
              </w:rPr>
              <w:t>HGSS - stanica Rijeka</w:t>
            </w:r>
          </w:p>
        </w:tc>
      </w:tr>
      <w:tr w:rsidR="00596895" w:rsidRPr="00596895" w14:paraId="103D29E6" w14:textId="77777777" w:rsidTr="00E4243C">
        <w:trPr>
          <w:trHeight w:val="908"/>
          <w:jc w:val="center"/>
        </w:trPr>
        <w:tc>
          <w:tcPr>
            <w:tcW w:w="747" w:type="dxa"/>
            <w:vMerge/>
            <w:shd w:val="clear" w:color="auto" w:fill="auto"/>
            <w:vAlign w:val="center"/>
          </w:tcPr>
          <w:p w14:paraId="5D6DAEE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53DAAEDA"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0772B51E"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569B042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Evakuacija i spašavanje stanovništva iz visokih objekata</w:t>
            </w:r>
          </w:p>
        </w:tc>
        <w:tc>
          <w:tcPr>
            <w:tcW w:w="3969" w:type="dxa"/>
            <w:shd w:val="clear" w:color="auto" w:fill="auto"/>
            <w:vAlign w:val="center"/>
          </w:tcPr>
          <w:p w14:paraId="13FB5E95" w14:textId="392053F9" w:rsidR="00596895" w:rsidRPr="008F49DF" w:rsidRDefault="00596895" w:rsidP="00E4243C">
            <w:pPr>
              <w:spacing w:before="0" w:after="0"/>
              <w:jc w:val="left"/>
              <w:rPr>
                <w:sz w:val="20"/>
                <w:szCs w:val="20"/>
              </w:rPr>
            </w:pPr>
            <w:r w:rsidRPr="008F49DF">
              <w:rPr>
                <w:sz w:val="20"/>
                <w:szCs w:val="20"/>
              </w:rPr>
              <w:t xml:space="preserve">- </w:t>
            </w:r>
            <w:r w:rsidR="00C77728">
              <w:rPr>
                <w:sz w:val="20"/>
                <w:szCs w:val="20"/>
              </w:rPr>
              <w:t>Vatrogasne snage</w:t>
            </w:r>
          </w:p>
          <w:p w14:paraId="2D682AC2" w14:textId="2C27311A"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bCs/>
                <w:sz w:val="20"/>
                <w:szCs w:val="20"/>
              </w:rPr>
              <w:t xml:space="preserve"> </w:t>
            </w:r>
            <w:r w:rsidR="008F49DF" w:rsidRPr="008F49DF">
              <w:rPr>
                <w:sz w:val="20"/>
                <w:szCs w:val="20"/>
              </w:rPr>
              <w:t>HGSS - stanica Rijeka</w:t>
            </w:r>
          </w:p>
        </w:tc>
      </w:tr>
      <w:tr w:rsidR="00596895" w:rsidRPr="00596895" w14:paraId="720969D9" w14:textId="77777777" w:rsidTr="00E4243C">
        <w:trPr>
          <w:trHeight w:val="416"/>
          <w:jc w:val="center"/>
        </w:trPr>
        <w:tc>
          <w:tcPr>
            <w:tcW w:w="747" w:type="dxa"/>
            <w:vMerge w:val="restart"/>
            <w:shd w:val="clear" w:color="auto" w:fill="auto"/>
            <w:vAlign w:val="center"/>
          </w:tcPr>
          <w:p w14:paraId="157D12BB" w14:textId="77777777" w:rsidR="00596895" w:rsidRPr="00596895" w:rsidRDefault="00596895" w:rsidP="00E4243C">
            <w:pPr>
              <w:widowControl w:val="0"/>
              <w:autoSpaceDE w:val="0"/>
              <w:adjustRightInd w:val="0"/>
              <w:spacing w:before="0" w:after="0"/>
              <w:ind w:right="34"/>
              <w:jc w:val="center"/>
              <w:rPr>
                <w:b/>
                <w:bCs/>
                <w:sz w:val="20"/>
                <w:szCs w:val="20"/>
                <w:highlight w:val="yellow"/>
              </w:rPr>
            </w:pPr>
            <w:r w:rsidRPr="008F49DF">
              <w:rPr>
                <w:b/>
                <w:bCs/>
                <w:sz w:val="20"/>
                <w:szCs w:val="20"/>
              </w:rPr>
              <w:t>2.</w:t>
            </w:r>
          </w:p>
        </w:tc>
        <w:tc>
          <w:tcPr>
            <w:tcW w:w="1658" w:type="dxa"/>
            <w:vMerge w:val="restart"/>
            <w:shd w:val="clear" w:color="auto" w:fill="auto"/>
            <w:vAlign w:val="center"/>
          </w:tcPr>
          <w:p w14:paraId="7A444FEB" w14:textId="77777777" w:rsidR="00596895" w:rsidRPr="008F49DF" w:rsidRDefault="00596895" w:rsidP="00E4243C">
            <w:pPr>
              <w:spacing w:before="0" w:after="0"/>
              <w:jc w:val="center"/>
              <w:rPr>
                <w:b/>
                <w:bCs/>
                <w:sz w:val="20"/>
                <w:szCs w:val="20"/>
              </w:rPr>
            </w:pPr>
            <w:r w:rsidRPr="008F49DF">
              <w:rPr>
                <w:b/>
                <w:bCs/>
                <w:sz w:val="20"/>
                <w:szCs w:val="20"/>
              </w:rPr>
              <w:t>Organizacija reguliranja prometa i osiguranja tijekom intervencija</w:t>
            </w:r>
          </w:p>
        </w:tc>
        <w:tc>
          <w:tcPr>
            <w:tcW w:w="1559" w:type="dxa"/>
            <w:vMerge w:val="restart"/>
            <w:vAlign w:val="center"/>
          </w:tcPr>
          <w:p w14:paraId="29BAEF38" w14:textId="770A3020" w:rsidR="00596895" w:rsidRPr="008F49DF" w:rsidRDefault="00596895" w:rsidP="00E4243C">
            <w:pPr>
              <w:autoSpaceDE w:val="0"/>
              <w:adjustRightInd w:val="0"/>
              <w:spacing w:before="0" w:after="0"/>
              <w:jc w:val="center"/>
              <w:rPr>
                <w:bCs/>
                <w:sz w:val="20"/>
                <w:szCs w:val="20"/>
              </w:rPr>
            </w:pPr>
            <w:r w:rsidRPr="008F49DF">
              <w:rPr>
                <w:bCs/>
                <w:sz w:val="20"/>
                <w:szCs w:val="20"/>
              </w:rPr>
              <w:t>Općina Jelenje</w:t>
            </w:r>
          </w:p>
        </w:tc>
        <w:tc>
          <w:tcPr>
            <w:tcW w:w="8080" w:type="dxa"/>
            <w:shd w:val="clear" w:color="auto" w:fill="auto"/>
            <w:vAlign w:val="center"/>
          </w:tcPr>
          <w:p w14:paraId="03781323" w14:textId="77777777" w:rsidR="00596895" w:rsidRPr="008F49DF" w:rsidRDefault="00596895" w:rsidP="00E4243C">
            <w:pPr>
              <w:autoSpaceDE w:val="0"/>
              <w:adjustRightInd w:val="0"/>
              <w:spacing w:before="0" w:after="0"/>
              <w:rPr>
                <w:bCs/>
                <w:sz w:val="20"/>
                <w:szCs w:val="20"/>
              </w:rPr>
            </w:pPr>
            <w:r w:rsidRPr="008F49DF">
              <w:rPr>
                <w:bCs/>
                <w:sz w:val="20"/>
                <w:szCs w:val="20"/>
              </w:rPr>
              <w:t>Ocjena stanja i funkcionalnosti prometa, komunikacijskih sustava i objekata.</w:t>
            </w:r>
          </w:p>
          <w:p w14:paraId="3082C663" w14:textId="77777777" w:rsidR="00596895" w:rsidRPr="008F49DF" w:rsidRDefault="00596895" w:rsidP="00E4243C">
            <w:pPr>
              <w:autoSpaceDE w:val="0"/>
              <w:adjustRightInd w:val="0"/>
              <w:spacing w:before="0" w:after="0"/>
              <w:rPr>
                <w:bCs/>
                <w:sz w:val="20"/>
                <w:szCs w:val="20"/>
              </w:rPr>
            </w:pPr>
            <w:r w:rsidRPr="008F49DF">
              <w:rPr>
                <w:bCs/>
                <w:sz w:val="20"/>
                <w:szCs w:val="20"/>
              </w:rPr>
              <w:t>Stožer civilne zaštite definira prioritete u sanaciji prometnica.</w:t>
            </w:r>
          </w:p>
          <w:p w14:paraId="24017EEF" w14:textId="77777777" w:rsidR="00596895" w:rsidRPr="008F49DF" w:rsidRDefault="00596895" w:rsidP="00E4243C">
            <w:pPr>
              <w:autoSpaceDE w:val="0"/>
              <w:adjustRightInd w:val="0"/>
              <w:spacing w:before="0" w:after="0"/>
              <w:rPr>
                <w:bCs/>
                <w:sz w:val="20"/>
                <w:szCs w:val="20"/>
              </w:rPr>
            </w:pPr>
          </w:p>
        </w:tc>
        <w:tc>
          <w:tcPr>
            <w:tcW w:w="3969" w:type="dxa"/>
            <w:shd w:val="clear" w:color="auto" w:fill="auto"/>
            <w:vAlign w:val="center"/>
          </w:tcPr>
          <w:p w14:paraId="686F6ECA" w14:textId="17DB49BE"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sz w:val="20"/>
                <w:szCs w:val="20"/>
              </w:rPr>
              <w:t xml:space="preserve"> </w:t>
            </w:r>
            <w:r w:rsidR="008F49DF" w:rsidRPr="008F49DF">
              <w:rPr>
                <w:sz w:val="20"/>
                <w:szCs w:val="20"/>
              </w:rPr>
              <w:t>MUP - II. PP Rijeka</w:t>
            </w:r>
          </w:p>
          <w:p w14:paraId="15FA1EAA" w14:textId="590BA5BA" w:rsidR="00596895" w:rsidRPr="008F49DF" w:rsidRDefault="00596895" w:rsidP="00E4243C">
            <w:pPr>
              <w:spacing w:before="0" w:after="0"/>
              <w:jc w:val="left"/>
              <w:rPr>
                <w:sz w:val="20"/>
                <w:szCs w:val="20"/>
              </w:rPr>
            </w:pPr>
            <w:r w:rsidRPr="008F49DF">
              <w:rPr>
                <w:sz w:val="20"/>
                <w:szCs w:val="20"/>
              </w:rPr>
              <w:t xml:space="preserve">- </w:t>
            </w:r>
            <w:r w:rsidR="008F49DF" w:rsidRPr="008F49DF">
              <w:rPr>
                <w:sz w:val="20"/>
                <w:szCs w:val="20"/>
              </w:rPr>
              <w:t>Županijska uprava za ceste Primorsko-goranske županije</w:t>
            </w:r>
          </w:p>
          <w:p w14:paraId="37772D16" w14:textId="63681C02" w:rsidR="00596895" w:rsidRPr="008F49DF"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sz w:val="20"/>
                <w:szCs w:val="20"/>
              </w:rPr>
              <w:t xml:space="preserve"> </w:t>
            </w:r>
            <w:r w:rsidR="008F49DF" w:rsidRPr="008F49DF">
              <w:rPr>
                <w:sz w:val="20"/>
                <w:szCs w:val="20"/>
              </w:rPr>
              <w:t>Hrvatske ceste d.o.o. – PJ Rijeka</w:t>
            </w:r>
          </w:p>
        </w:tc>
      </w:tr>
      <w:tr w:rsidR="00596895" w:rsidRPr="00596895" w14:paraId="53049E00" w14:textId="77777777" w:rsidTr="00E4243C">
        <w:trPr>
          <w:trHeight w:val="331"/>
          <w:jc w:val="center"/>
        </w:trPr>
        <w:tc>
          <w:tcPr>
            <w:tcW w:w="747" w:type="dxa"/>
            <w:vMerge/>
            <w:shd w:val="clear" w:color="auto" w:fill="auto"/>
            <w:vAlign w:val="center"/>
          </w:tcPr>
          <w:p w14:paraId="6E2EA742" w14:textId="77777777" w:rsidR="00596895" w:rsidRPr="00596895" w:rsidRDefault="00596895" w:rsidP="00E4243C">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0ED391E1" w14:textId="77777777" w:rsidR="00596895" w:rsidRPr="008F49DF" w:rsidRDefault="00596895" w:rsidP="00E4243C">
            <w:pPr>
              <w:widowControl w:val="0"/>
              <w:autoSpaceDE w:val="0"/>
              <w:adjustRightInd w:val="0"/>
              <w:spacing w:before="0" w:after="0"/>
              <w:ind w:right="13"/>
              <w:jc w:val="center"/>
              <w:rPr>
                <w:bCs/>
                <w:sz w:val="20"/>
                <w:szCs w:val="20"/>
              </w:rPr>
            </w:pPr>
          </w:p>
        </w:tc>
        <w:tc>
          <w:tcPr>
            <w:tcW w:w="1559" w:type="dxa"/>
            <w:vMerge/>
            <w:vAlign w:val="center"/>
          </w:tcPr>
          <w:p w14:paraId="659024CD" w14:textId="77777777" w:rsidR="00596895" w:rsidRPr="008F49DF" w:rsidRDefault="00596895" w:rsidP="00E4243C">
            <w:pPr>
              <w:autoSpaceDE w:val="0"/>
              <w:adjustRightInd w:val="0"/>
              <w:spacing w:before="0" w:after="0"/>
              <w:jc w:val="center"/>
              <w:rPr>
                <w:bCs/>
                <w:sz w:val="20"/>
                <w:szCs w:val="20"/>
              </w:rPr>
            </w:pPr>
          </w:p>
        </w:tc>
        <w:tc>
          <w:tcPr>
            <w:tcW w:w="8080" w:type="dxa"/>
            <w:shd w:val="clear" w:color="auto" w:fill="auto"/>
            <w:vAlign w:val="center"/>
          </w:tcPr>
          <w:p w14:paraId="65E0B1EC" w14:textId="77777777" w:rsidR="00596895" w:rsidRPr="008F49DF" w:rsidRDefault="00596895" w:rsidP="00E4243C">
            <w:pPr>
              <w:autoSpaceDE w:val="0"/>
              <w:adjustRightInd w:val="0"/>
              <w:spacing w:before="0" w:after="0"/>
              <w:rPr>
                <w:bCs/>
                <w:sz w:val="20"/>
                <w:szCs w:val="20"/>
              </w:rPr>
            </w:pPr>
            <w:r w:rsidRPr="008F49DF">
              <w:rPr>
                <w:bCs/>
                <w:sz w:val="20"/>
                <w:szCs w:val="20"/>
              </w:rPr>
              <w:t>Donošenje odluka o zabrani cestovnog i željezničkog prometa radi sigurnosti na pogođenom području.</w:t>
            </w:r>
          </w:p>
          <w:p w14:paraId="7816A8B0" w14:textId="77777777" w:rsidR="00596895" w:rsidRPr="008F49DF" w:rsidRDefault="00596895" w:rsidP="00E4243C">
            <w:pPr>
              <w:autoSpaceDE w:val="0"/>
              <w:adjustRightInd w:val="0"/>
              <w:spacing w:before="0" w:after="0"/>
              <w:rPr>
                <w:bCs/>
                <w:sz w:val="20"/>
                <w:szCs w:val="20"/>
              </w:rPr>
            </w:pPr>
            <w:r w:rsidRPr="008F49DF">
              <w:rPr>
                <w:bCs/>
                <w:sz w:val="20"/>
                <w:szCs w:val="20"/>
              </w:rPr>
              <w:t>Uspostava alternativnih prometnih pravaca.</w:t>
            </w:r>
          </w:p>
          <w:p w14:paraId="18524EBE" w14:textId="77777777" w:rsidR="00596895" w:rsidRPr="008F49DF" w:rsidRDefault="00596895" w:rsidP="00E4243C">
            <w:pPr>
              <w:autoSpaceDE w:val="0"/>
              <w:adjustRightInd w:val="0"/>
              <w:spacing w:before="0" w:after="0"/>
              <w:rPr>
                <w:bCs/>
                <w:sz w:val="20"/>
                <w:szCs w:val="20"/>
              </w:rPr>
            </w:pPr>
            <w:r w:rsidRPr="008F49DF">
              <w:rPr>
                <w:bCs/>
                <w:sz w:val="20"/>
                <w:szCs w:val="20"/>
              </w:rPr>
              <w:t>Nadzor i čuvanje ugroženog područja.</w:t>
            </w:r>
          </w:p>
          <w:p w14:paraId="28A38A9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Osiguravanje područja intervencija.</w:t>
            </w:r>
          </w:p>
        </w:tc>
        <w:tc>
          <w:tcPr>
            <w:tcW w:w="3969" w:type="dxa"/>
            <w:shd w:val="clear" w:color="auto" w:fill="auto"/>
            <w:vAlign w:val="center"/>
          </w:tcPr>
          <w:p w14:paraId="2508AC35" w14:textId="77777777" w:rsidR="00596895" w:rsidRPr="008F49DF" w:rsidRDefault="00596895" w:rsidP="00E4243C">
            <w:pPr>
              <w:spacing w:before="0" w:after="0"/>
              <w:jc w:val="left"/>
              <w:rPr>
                <w:sz w:val="20"/>
                <w:szCs w:val="20"/>
              </w:rPr>
            </w:pPr>
            <w:r w:rsidRPr="008F49DF">
              <w:rPr>
                <w:sz w:val="20"/>
                <w:szCs w:val="20"/>
              </w:rPr>
              <w:t>- Stožer civilne zaštite</w:t>
            </w:r>
          </w:p>
          <w:p w14:paraId="58C32F90" w14:textId="2C32B2BC" w:rsidR="00596895" w:rsidRPr="008F49DF"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F49DF">
              <w:rPr>
                <w:sz w:val="20"/>
                <w:szCs w:val="20"/>
              </w:rPr>
              <w:t>MUP - II. PP Rijeka</w:t>
            </w:r>
          </w:p>
        </w:tc>
      </w:tr>
      <w:tr w:rsidR="00596895" w:rsidRPr="00596895" w14:paraId="3E43F0ED" w14:textId="77777777" w:rsidTr="00E4243C">
        <w:trPr>
          <w:trHeight w:val="834"/>
          <w:jc w:val="center"/>
        </w:trPr>
        <w:tc>
          <w:tcPr>
            <w:tcW w:w="747" w:type="dxa"/>
            <w:vMerge/>
            <w:shd w:val="clear" w:color="auto" w:fill="auto"/>
            <w:vAlign w:val="center"/>
          </w:tcPr>
          <w:p w14:paraId="732E350C" w14:textId="77777777" w:rsidR="00596895" w:rsidRPr="00596895" w:rsidRDefault="00596895" w:rsidP="00E4243C">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4EB5FF66" w14:textId="77777777" w:rsidR="00596895" w:rsidRPr="00596895" w:rsidRDefault="00596895" w:rsidP="00E4243C">
            <w:pPr>
              <w:widowControl w:val="0"/>
              <w:autoSpaceDE w:val="0"/>
              <w:adjustRightInd w:val="0"/>
              <w:spacing w:before="0" w:after="0"/>
              <w:ind w:right="13"/>
              <w:jc w:val="center"/>
              <w:rPr>
                <w:bCs/>
                <w:sz w:val="20"/>
                <w:szCs w:val="20"/>
                <w:highlight w:val="yellow"/>
              </w:rPr>
            </w:pPr>
          </w:p>
        </w:tc>
        <w:tc>
          <w:tcPr>
            <w:tcW w:w="1559" w:type="dxa"/>
            <w:vMerge/>
            <w:vAlign w:val="center"/>
          </w:tcPr>
          <w:p w14:paraId="3713D794"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0F421558" w14:textId="77777777" w:rsidR="00596895" w:rsidRPr="008F49DF" w:rsidRDefault="00596895" w:rsidP="00E4243C">
            <w:pPr>
              <w:widowControl w:val="0"/>
              <w:autoSpaceDE w:val="0"/>
              <w:adjustRightInd w:val="0"/>
              <w:spacing w:before="0" w:after="0"/>
              <w:rPr>
                <w:bCs/>
                <w:sz w:val="20"/>
                <w:szCs w:val="20"/>
              </w:rPr>
            </w:pPr>
            <w:r w:rsidRPr="008F49DF">
              <w:rPr>
                <w:bCs/>
                <w:sz w:val="20"/>
                <w:szCs w:val="20"/>
              </w:rPr>
              <w:t>Osiguranje telekomunikacijskih veza korisnika s prednošću uporabe.</w:t>
            </w:r>
          </w:p>
        </w:tc>
        <w:tc>
          <w:tcPr>
            <w:tcW w:w="3969" w:type="dxa"/>
            <w:shd w:val="clear" w:color="auto" w:fill="auto"/>
            <w:vAlign w:val="center"/>
          </w:tcPr>
          <w:p w14:paraId="75399CDE" w14:textId="4E738B55" w:rsidR="00596895" w:rsidRPr="008F49DF" w:rsidRDefault="00596895" w:rsidP="00E4243C">
            <w:pPr>
              <w:spacing w:before="0" w:after="0"/>
              <w:jc w:val="left"/>
              <w:rPr>
                <w:sz w:val="20"/>
                <w:szCs w:val="20"/>
              </w:rPr>
            </w:pPr>
            <w:r w:rsidRPr="008F49DF">
              <w:rPr>
                <w:sz w:val="20"/>
                <w:szCs w:val="20"/>
              </w:rPr>
              <w:t>- Hrvatski Telekom d.d.</w:t>
            </w:r>
          </w:p>
        </w:tc>
      </w:tr>
      <w:tr w:rsidR="00596895" w:rsidRPr="00596895" w14:paraId="487D6DB0" w14:textId="77777777" w:rsidTr="00E4243C">
        <w:trPr>
          <w:trHeight w:val="827"/>
          <w:jc w:val="center"/>
        </w:trPr>
        <w:tc>
          <w:tcPr>
            <w:tcW w:w="747" w:type="dxa"/>
            <w:shd w:val="clear" w:color="auto" w:fill="auto"/>
            <w:vAlign w:val="center"/>
          </w:tcPr>
          <w:p w14:paraId="4F7E8CBD" w14:textId="77777777" w:rsidR="00596895" w:rsidRPr="008F49DF" w:rsidRDefault="00596895" w:rsidP="00E4243C">
            <w:pPr>
              <w:widowControl w:val="0"/>
              <w:autoSpaceDE w:val="0"/>
              <w:adjustRightInd w:val="0"/>
              <w:spacing w:before="0" w:after="0"/>
              <w:ind w:right="34"/>
              <w:jc w:val="center"/>
              <w:rPr>
                <w:b/>
                <w:sz w:val="20"/>
                <w:szCs w:val="20"/>
              </w:rPr>
            </w:pPr>
            <w:r w:rsidRPr="008F49DF">
              <w:rPr>
                <w:b/>
                <w:bCs/>
                <w:sz w:val="20"/>
                <w:szCs w:val="20"/>
              </w:rPr>
              <w:t>4.</w:t>
            </w:r>
          </w:p>
        </w:tc>
        <w:tc>
          <w:tcPr>
            <w:tcW w:w="1658" w:type="dxa"/>
            <w:shd w:val="clear" w:color="auto" w:fill="auto"/>
            <w:vAlign w:val="center"/>
          </w:tcPr>
          <w:p w14:paraId="44EA03EE" w14:textId="77777777" w:rsidR="00596895" w:rsidRPr="008F49DF" w:rsidRDefault="00596895" w:rsidP="00E4243C">
            <w:pPr>
              <w:spacing w:before="0" w:after="0"/>
              <w:jc w:val="center"/>
              <w:rPr>
                <w:b/>
                <w:bCs/>
                <w:sz w:val="20"/>
                <w:szCs w:val="20"/>
              </w:rPr>
            </w:pPr>
            <w:r w:rsidRPr="008F49DF">
              <w:rPr>
                <w:b/>
                <w:bCs/>
                <w:sz w:val="20"/>
                <w:szCs w:val="20"/>
              </w:rPr>
              <w:t>Organizacija evakuacije</w:t>
            </w:r>
          </w:p>
        </w:tc>
        <w:tc>
          <w:tcPr>
            <w:tcW w:w="1559" w:type="dxa"/>
            <w:vAlign w:val="center"/>
          </w:tcPr>
          <w:p w14:paraId="60A5900F"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4A947E0B" w14:textId="5988171A" w:rsidR="00596895" w:rsidRPr="008F49DF" w:rsidRDefault="00596895" w:rsidP="00E4243C">
            <w:pPr>
              <w:widowControl w:val="0"/>
              <w:autoSpaceDE w:val="0"/>
              <w:adjustRightInd w:val="0"/>
              <w:spacing w:before="0" w:after="0"/>
              <w:rPr>
                <w:bCs/>
                <w:sz w:val="20"/>
                <w:szCs w:val="20"/>
              </w:rPr>
            </w:pPr>
            <w:r w:rsidRPr="008F49DF">
              <w:rPr>
                <w:bCs/>
                <w:sz w:val="20"/>
                <w:szCs w:val="20"/>
              </w:rPr>
              <w:t>Razrađeno u poglavlju 6.</w:t>
            </w:r>
            <w:r w:rsidR="008F49DF" w:rsidRPr="008F49DF">
              <w:rPr>
                <w:bCs/>
                <w:sz w:val="20"/>
                <w:szCs w:val="20"/>
              </w:rPr>
              <w:t>8</w:t>
            </w:r>
            <w:r w:rsidRPr="008F49DF">
              <w:rPr>
                <w:bCs/>
                <w:sz w:val="20"/>
                <w:szCs w:val="20"/>
              </w:rPr>
              <w:t>.2.</w:t>
            </w:r>
          </w:p>
        </w:tc>
        <w:tc>
          <w:tcPr>
            <w:tcW w:w="3969" w:type="dxa"/>
            <w:shd w:val="clear" w:color="auto" w:fill="auto"/>
            <w:vAlign w:val="center"/>
          </w:tcPr>
          <w:p w14:paraId="3DB449BB" w14:textId="77777777" w:rsidR="00596895" w:rsidRPr="008F49DF" w:rsidRDefault="00596895" w:rsidP="00E4243C">
            <w:pPr>
              <w:spacing w:before="0" w:after="0"/>
              <w:jc w:val="left"/>
              <w:rPr>
                <w:sz w:val="20"/>
                <w:szCs w:val="20"/>
              </w:rPr>
            </w:pPr>
          </w:p>
        </w:tc>
      </w:tr>
      <w:tr w:rsidR="00596895" w:rsidRPr="00596895" w14:paraId="7B7611F5" w14:textId="77777777" w:rsidTr="00E4243C">
        <w:trPr>
          <w:trHeight w:val="827"/>
          <w:jc w:val="center"/>
        </w:trPr>
        <w:tc>
          <w:tcPr>
            <w:tcW w:w="747" w:type="dxa"/>
            <w:shd w:val="clear" w:color="auto" w:fill="auto"/>
            <w:vAlign w:val="center"/>
          </w:tcPr>
          <w:p w14:paraId="0EE5E237" w14:textId="77777777" w:rsidR="00596895" w:rsidRPr="008F49DF" w:rsidRDefault="00596895" w:rsidP="00E4243C">
            <w:pPr>
              <w:widowControl w:val="0"/>
              <w:autoSpaceDE w:val="0"/>
              <w:adjustRightInd w:val="0"/>
              <w:spacing w:before="0" w:after="0"/>
              <w:ind w:right="34"/>
              <w:jc w:val="center"/>
              <w:rPr>
                <w:b/>
                <w:bCs/>
                <w:sz w:val="20"/>
                <w:szCs w:val="20"/>
              </w:rPr>
            </w:pPr>
            <w:r w:rsidRPr="008F49DF">
              <w:rPr>
                <w:b/>
                <w:bCs/>
                <w:sz w:val="20"/>
                <w:szCs w:val="20"/>
              </w:rPr>
              <w:t>5.</w:t>
            </w:r>
          </w:p>
        </w:tc>
        <w:tc>
          <w:tcPr>
            <w:tcW w:w="1658" w:type="dxa"/>
            <w:shd w:val="clear" w:color="auto" w:fill="auto"/>
            <w:vAlign w:val="center"/>
          </w:tcPr>
          <w:p w14:paraId="24241353" w14:textId="77777777" w:rsidR="00596895" w:rsidRPr="008F49DF" w:rsidRDefault="00596895" w:rsidP="00E4243C">
            <w:pPr>
              <w:spacing w:before="0" w:after="0"/>
              <w:jc w:val="center"/>
              <w:rPr>
                <w:b/>
                <w:bCs/>
                <w:sz w:val="20"/>
                <w:szCs w:val="20"/>
              </w:rPr>
            </w:pPr>
            <w:r w:rsidRPr="008F49DF">
              <w:rPr>
                <w:b/>
                <w:bCs/>
                <w:sz w:val="20"/>
                <w:szCs w:val="20"/>
              </w:rPr>
              <w:t>Organizacija zbrinjavanja</w:t>
            </w:r>
          </w:p>
        </w:tc>
        <w:tc>
          <w:tcPr>
            <w:tcW w:w="1559" w:type="dxa"/>
            <w:vAlign w:val="center"/>
          </w:tcPr>
          <w:p w14:paraId="17062B99"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62C35B41" w14:textId="5DCBCC9E" w:rsidR="00596895" w:rsidRPr="008F49DF" w:rsidRDefault="00596895" w:rsidP="00E4243C">
            <w:pPr>
              <w:widowControl w:val="0"/>
              <w:autoSpaceDE w:val="0"/>
              <w:adjustRightInd w:val="0"/>
              <w:spacing w:before="0" w:after="0"/>
              <w:rPr>
                <w:bCs/>
                <w:sz w:val="20"/>
                <w:szCs w:val="20"/>
              </w:rPr>
            </w:pPr>
            <w:r w:rsidRPr="008F49DF">
              <w:rPr>
                <w:bCs/>
                <w:sz w:val="20"/>
                <w:szCs w:val="20"/>
              </w:rPr>
              <w:t>Razrađeno u poglavlju 6.</w:t>
            </w:r>
            <w:r w:rsidR="008F49DF" w:rsidRPr="008F49DF">
              <w:rPr>
                <w:bCs/>
                <w:sz w:val="20"/>
                <w:szCs w:val="20"/>
              </w:rPr>
              <w:t>8</w:t>
            </w:r>
            <w:r w:rsidRPr="008F49DF">
              <w:rPr>
                <w:bCs/>
                <w:sz w:val="20"/>
                <w:szCs w:val="20"/>
              </w:rPr>
              <w:t>.3.</w:t>
            </w:r>
          </w:p>
        </w:tc>
        <w:tc>
          <w:tcPr>
            <w:tcW w:w="3969" w:type="dxa"/>
            <w:shd w:val="clear" w:color="auto" w:fill="auto"/>
            <w:vAlign w:val="center"/>
          </w:tcPr>
          <w:p w14:paraId="7B90C22C" w14:textId="77777777" w:rsidR="00596895" w:rsidRPr="008F49DF" w:rsidRDefault="00596895" w:rsidP="00E4243C">
            <w:pPr>
              <w:spacing w:before="0" w:after="0"/>
              <w:jc w:val="left"/>
              <w:rPr>
                <w:sz w:val="20"/>
                <w:szCs w:val="20"/>
              </w:rPr>
            </w:pPr>
          </w:p>
        </w:tc>
      </w:tr>
      <w:tr w:rsidR="00596895" w:rsidRPr="00596895" w14:paraId="08359DA4" w14:textId="77777777" w:rsidTr="00E4243C">
        <w:trPr>
          <w:trHeight w:val="827"/>
          <w:jc w:val="center"/>
        </w:trPr>
        <w:tc>
          <w:tcPr>
            <w:tcW w:w="747" w:type="dxa"/>
            <w:shd w:val="clear" w:color="auto" w:fill="auto"/>
            <w:vAlign w:val="center"/>
          </w:tcPr>
          <w:p w14:paraId="7B9BED7E" w14:textId="77777777" w:rsidR="00596895" w:rsidRPr="008F49DF" w:rsidRDefault="00596895" w:rsidP="00E4243C">
            <w:pPr>
              <w:widowControl w:val="0"/>
              <w:autoSpaceDE w:val="0"/>
              <w:adjustRightInd w:val="0"/>
              <w:spacing w:before="0" w:after="0"/>
              <w:ind w:right="34"/>
              <w:jc w:val="center"/>
              <w:rPr>
                <w:b/>
                <w:bCs/>
                <w:sz w:val="20"/>
                <w:szCs w:val="20"/>
              </w:rPr>
            </w:pPr>
            <w:r w:rsidRPr="008F49DF">
              <w:rPr>
                <w:b/>
                <w:bCs/>
                <w:sz w:val="20"/>
                <w:szCs w:val="20"/>
              </w:rPr>
              <w:t>6.</w:t>
            </w:r>
          </w:p>
        </w:tc>
        <w:tc>
          <w:tcPr>
            <w:tcW w:w="1658" w:type="dxa"/>
            <w:shd w:val="clear" w:color="auto" w:fill="auto"/>
            <w:vAlign w:val="center"/>
          </w:tcPr>
          <w:p w14:paraId="27F306F7" w14:textId="77777777" w:rsidR="00596895" w:rsidRPr="008F49DF" w:rsidRDefault="00596895" w:rsidP="00E4243C">
            <w:pPr>
              <w:spacing w:before="0" w:after="0"/>
              <w:jc w:val="center"/>
              <w:rPr>
                <w:b/>
                <w:bCs/>
                <w:sz w:val="20"/>
                <w:szCs w:val="20"/>
              </w:rPr>
            </w:pPr>
            <w:r w:rsidRPr="008F49DF">
              <w:rPr>
                <w:b/>
                <w:bCs/>
                <w:sz w:val="20"/>
                <w:szCs w:val="20"/>
              </w:rPr>
              <w:t>Lokacije za odlaganje materijala</w:t>
            </w:r>
          </w:p>
        </w:tc>
        <w:tc>
          <w:tcPr>
            <w:tcW w:w="1559" w:type="dxa"/>
            <w:vAlign w:val="center"/>
          </w:tcPr>
          <w:p w14:paraId="315F05E0" w14:textId="5EA2C374" w:rsidR="00596895" w:rsidRPr="008F49DF" w:rsidRDefault="00596895" w:rsidP="00E4243C">
            <w:pPr>
              <w:widowControl w:val="0"/>
              <w:autoSpaceDE w:val="0"/>
              <w:adjustRightInd w:val="0"/>
              <w:spacing w:before="0" w:after="0"/>
              <w:jc w:val="center"/>
              <w:rPr>
                <w:bCs/>
                <w:sz w:val="20"/>
                <w:szCs w:val="20"/>
              </w:rPr>
            </w:pPr>
            <w:r w:rsidRPr="008F49DF">
              <w:rPr>
                <w:bCs/>
                <w:sz w:val="20"/>
                <w:szCs w:val="20"/>
              </w:rPr>
              <w:t>Općina Jelenje</w:t>
            </w:r>
          </w:p>
        </w:tc>
        <w:tc>
          <w:tcPr>
            <w:tcW w:w="8080" w:type="dxa"/>
            <w:shd w:val="clear" w:color="auto" w:fill="auto"/>
            <w:vAlign w:val="center"/>
          </w:tcPr>
          <w:p w14:paraId="25713B8B" w14:textId="6E75A7BB" w:rsidR="00596895" w:rsidRPr="008F49DF" w:rsidRDefault="00596895" w:rsidP="00E4243C">
            <w:pPr>
              <w:widowControl w:val="0"/>
              <w:autoSpaceDE w:val="0"/>
              <w:adjustRightInd w:val="0"/>
              <w:spacing w:before="0" w:after="0"/>
              <w:jc w:val="left"/>
              <w:rPr>
                <w:bCs/>
                <w:sz w:val="20"/>
                <w:szCs w:val="20"/>
              </w:rPr>
            </w:pPr>
            <w:r w:rsidRPr="008F49DF">
              <w:rPr>
                <w:bCs/>
                <w:sz w:val="20"/>
                <w:szCs w:val="20"/>
              </w:rPr>
              <w:t xml:space="preserve">Organizacija odvoza materijala. Lokacija za privremeno odlaganje materijala </w:t>
            </w:r>
          </w:p>
        </w:tc>
        <w:tc>
          <w:tcPr>
            <w:tcW w:w="3969" w:type="dxa"/>
            <w:shd w:val="clear" w:color="auto" w:fill="auto"/>
            <w:vAlign w:val="center"/>
          </w:tcPr>
          <w:p w14:paraId="0405FCD2" w14:textId="77777777" w:rsidR="00596895" w:rsidRPr="008F49DF" w:rsidRDefault="00596895" w:rsidP="00E4243C">
            <w:pPr>
              <w:spacing w:before="0" w:after="0"/>
              <w:jc w:val="left"/>
              <w:rPr>
                <w:sz w:val="20"/>
                <w:szCs w:val="20"/>
              </w:rPr>
            </w:pPr>
            <w:r w:rsidRPr="008F49DF">
              <w:rPr>
                <w:sz w:val="20"/>
                <w:szCs w:val="20"/>
              </w:rPr>
              <w:t>- Stožer civilne zaštite</w:t>
            </w:r>
          </w:p>
          <w:p w14:paraId="756F056D" w14:textId="77777777" w:rsidR="008F49DF" w:rsidRPr="008F49DF" w:rsidRDefault="00596895" w:rsidP="008F49DF">
            <w:pPr>
              <w:spacing w:before="0" w:after="0"/>
              <w:jc w:val="left"/>
              <w:rPr>
                <w:sz w:val="20"/>
                <w:szCs w:val="20"/>
              </w:rPr>
            </w:pPr>
            <w:r w:rsidRPr="008F49DF">
              <w:rPr>
                <w:sz w:val="20"/>
                <w:szCs w:val="20"/>
              </w:rPr>
              <w:t xml:space="preserve">- </w:t>
            </w:r>
            <w:r w:rsidR="008F49DF" w:rsidRPr="008F49DF">
              <w:rPr>
                <w:sz w:val="20"/>
                <w:szCs w:val="20"/>
              </w:rPr>
              <w:t>KD Jelen d.o.o.</w:t>
            </w:r>
          </w:p>
          <w:p w14:paraId="3F302D8B" w14:textId="77777777" w:rsidR="008F49DF" w:rsidRPr="008F49DF" w:rsidRDefault="008F49DF" w:rsidP="008F49DF">
            <w:pPr>
              <w:spacing w:before="0" w:after="0"/>
              <w:jc w:val="left"/>
              <w:rPr>
                <w:sz w:val="20"/>
                <w:szCs w:val="20"/>
              </w:rPr>
            </w:pPr>
            <w:r w:rsidRPr="008F49DF">
              <w:rPr>
                <w:sz w:val="20"/>
                <w:szCs w:val="20"/>
              </w:rPr>
              <w:t>- Emico d.o.o.</w:t>
            </w:r>
          </w:p>
          <w:p w14:paraId="4FB9065A" w14:textId="37FF76DD" w:rsidR="00596895" w:rsidRPr="008F49DF" w:rsidRDefault="008F49DF" w:rsidP="008F49DF">
            <w:pPr>
              <w:spacing w:before="0" w:after="0"/>
              <w:jc w:val="left"/>
              <w:rPr>
                <w:sz w:val="20"/>
                <w:szCs w:val="20"/>
              </w:rPr>
            </w:pPr>
            <w:r w:rsidRPr="008F49DF">
              <w:rPr>
                <w:sz w:val="20"/>
                <w:szCs w:val="20"/>
              </w:rPr>
              <w:t>-Obrt Brko Dražice</w:t>
            </w:r>
          </w:p>
        </w:tc>
      </w:tr>
      <w:tr w:rsidR="00596895" w:rsidRPr="00596895" w14:paraId="73F3EAD3" w14:textId="77777777" w:rsidTr="00E4243C">
        <w:trPr>
          <w:trHeight w:val="843"/>
          <w:jc w:val="center"/>
        </w:trPr>
        <w:tc>
          <w:tcPr>
            <w:tcW w:w="747" w:type="dxa"/>
            <w:vMerge w:val="restart"/>
            <w:shd w:val="clear" w:color="auto" w:fill="auto"/>
            <w:vAlign w:val="center"/>
          </w:tcPr>
          <w:p w14:paraId="0BED421F" w14:textId="77777777" w:rsidR="00596895" w:rsidRPr="008A770E" w:rsidRDefault="00596895" w:rsidP="00E4243C">
            <w:pPr>
              <w:widowControl w:val="0"/>
              <w:autoSpaceDE w:val="0"/>
              <w:adjustRightInd w:val="0"/>
              <w:spacing w:before="0" w:after="0"/>
              <w:ind w:right="34"/>
              <w:jc w:val="center"/>
              <w:rPr>
                <w:b/>
                <w:bCs/>
                <w:sz w:val="20"/>
                <w:szCs w:val="20"/>
              </w:rPr>
            </w:pPr>
            <w:r w:rsidRPr="008A770E">
              <w:rPr>
                <w:b/>
                <w:bCs/>
                <w:sz w:val="20"/>
                <w:szCs w:val="20"/>
              </w:rPr>
              <w:t>7.</w:t>
            </w:r>
          </w:p>
        </w:tc>
        <w:tc>
          <w:tcPr>
            <w:tcW w:w="1658" w:type="dxa"/>
            <w:vMerge w:val="restart"/>
            <w:shd w:val="clear" w:color="auto" w:fill="auto"/>
            <w:vAlign w:val="center"/>
          </w:tcPr>
          <w:p w14:paraId="280E52D0" w14:textId="77777777" w:rsidR="00596895" w:rsidRPr="008A770E" w:rsidRDefault="00596895" w:rsidP="00E4243C">
            <w:pPr>
              <w:widowControl w:val="0"/>
              <w:autoSpaceDE w:val="0"/>
              <w:adjustRightInd w:val="0"/>
              <w:spacing w:before="0" w:after="0"/>
              <w:ind w:right="34"/>
              <w:jc w:val="center"/>
              <w:rPr>
                <w:b/>
                <w:bCs/>
                <w:sz w:val="20"/>
                <w:szCs w:val="20"/>
              </w:rPr>
            </w:pPr>
            <w:r w:rsidRPr="008A770E">
              <w:rPr>
                <w:b/>
                <w:bCs/>
                <w:sz w:val="20"/>
                <w:szCs w:val="20"/>
              </w:rPr>
              <w:t>Organizacija pružanja medicinske pomoći i medicinskog zbrinjavanja te higijensko epidemiološke zaštite</w:t>
            </w:r>
          </w:p>
        </w:tc>
        <w:tc>
          <w:tcPr>
            <w:tcW w:w="1559" w:type="dxa"/>
            <w:vMerge w:val="restart"/>
            <w:vAlign w:val="center"/>
          </w:tcPr>
          <w:p w14:paraId="488BCE34" w14:textId="77777777" w:rsidR="00596895" w:rsidRPr="008A770E" w:rsidRDefault="00596895" w:rsidP="00E4243C">
            <w:pPr>
              <w:autoSpaceDE w:val="0"/>
              <w:adjustRightInd w:val="0"/>
              <w:spacing w:before="0" w:after="0"/>
              <w:jc w:val="center"/>
              <w:rPr>
                <w:bCs/>
                <w:sz w:val="20"/>
                <w:szCs w:val="20"/>
              </w:rPr>
            </w:pPr>
            <w:r w:rsidRPr="008A770E">
              <w:rPr>
                <w:bCs/>
                <w:sz w:val="20"/>
                <w:szCs w:val="20"/>
              </w:rPr>
              <w:t>Nadležna ministarstva</w:t>
            </w:r>
          </w:p>
          <w:p w14:paraId="36727629" w14:textId="666A1C16" w:rsidR="00596895" w:rsidRPr="008A770E" w:rsidRDefault="00596895" w:rsidP="00E4243C">
            <w:pPr>
              <w:autoSpaceDE w:val="0"/>
              <w:adjustRightInd w:val="0"/>
              <w:spacing w:before="0" w:after="0"/>
              <w:jc w:val="center"/>
              <w:rPr>
                <w:bCs/>
                <w:sz w:val="20"/>
                <w:szCs w:val="20"/>
              </w:rPr>
            </w:pPr>
            <w:r w:rsidRPr="008A770E">
              <w:rPr>
                <w:bCs/>
                <w:sz w:val="20"/>
                <w:szCs w:val="20"/>
              </w:rPr>
              <w:t>Općina Jelenje</w:t>
            </w:r>
          </w:p>
        </w:tc>
        <w:tc>
          <w:tcPr>
            <w:tcW w:w="8080" w:type="dxa"/>
            <w:shd w:val="clear" w:color="auto" w:fill="auto"/>
            <w:vAlign w:val="center"/>
          </w:tcPr>
          <w:p w14:paraId="602BD17E" w14:textId="77777777" w:rsidR="00596895" w:rsidRPr="008A770E" w:rsidRDefault="00596895" w:rsidP="00E4243C">
            <w:pPr>
              <w:autoSpaceDE w:val="0"/>
              <w:adjustRightInd w:val="0"/>
              <w:spacing w:before="0" w:after="0"/>
              <w:rPr>
                <w:bCs/>
                <w:sz w:val="20"/>
                <w:szCs w:val="20"/>
              </w:rPr>
            </w:pPr>
            <w:r w:rsidRPr="008A770E">
              <w:rPr>
                <w:bCs/>
                <w:sz w:val="20"/>
                <w:szCs w:val="20"/>
              </w:rPr>
              <w:t>Prikupljanje informacija o stanju objekata za pružanje zdravstvenih usluga, o stanju medicinske opreme i zaliha lijekova te sanitetskog materijala.</w:t>
            </w:r>
          </w:p>
          <w:p w14:paraId="793D9CE1" w14:textId="66387E79" w:rsidR="00596895" w:rsidRPr="008A770E" w:rsidRDefault="00596895" w:rsidP="00E4243C">
            <w:pPr>
              <w:autoSpaceDE w:val="0"/>
              <w:adjustRightInd w:val="0"/>
              <w:spacing w:before="0" w:after="0"/>
              <w:rPr>
                <w:sz w:val="20"/>
                <w:szCs w:val="20"/>
              </w:rPr>
            </w:pPr>
            <w:r w:rsidRPr="008A770E">
              <w:rPr>
                <w:bCs/>
                <w:sz w:val="20"/>
                <w:szCs w:val="20"/>
              </w:rPr>
              <w:t>Objekti zdravstvene zaštite:</w:t>
            </w:r>
            <w:r w:rsidRPr="008A770E">
              <w:rPr>
                <w:sz w:val="20"/>
                <w:szCs w:val="20"/>
              </w:rPr>
              <w:t xml:space="preserve">- </w:t>
            </w:r>
          </w:p>
          <w:p w14:paraId="4BB86CDB" w14:textId="3CDCC782" w:rsidR="00596895" w:rsidRPr="008A770E" w:rsidRDefault="00596895" w:rsidP="00E4243C">
            <w:pPr>
              <w:autoSpaceDE w:val="0"/>
              <w:adjustRightInd w:val="0"/>
              <w:spacing w:before="0" w:after="0"/>
              <w:rPr>
                <w:bCs/>
                <w:sz w:val="20"/>
                <w:szCs w:val="20"/>
              </w:rPr>
            </w:pPr>
            <w:r w:rsidRPr="008A770E">
              <w:rPr>
                <w:sz w:val="20"/>
                <w:szCs w:val="20"/>
              </w:rPr>
              <w:t xml:space="preserve">- </w:t>
            </w:r>
            <w:r w:rsidR="008F49DF" w:rsidRPr="008A770E">
              <w:rPr>
                <w:sz w:val="20"/>
                <w:szCs w:val="20"/>
              </w:rPr>
              <w:t xml:space="preserve">Dom zdravlja PGŽ – ispostava Dražice </w:t>
            </w:r>
          </w:p>
        </w:tc>
        <w:tc>
          <w:tcPr>
            <w:tcW w:w="3969" w:type="dxa"/>
            <w:shd w:val="clear" w:color="auto" w:fill="auto"/>
            <w:vAlign w:val="center"/>
          </w:tcPr>
          <w:p w14:paraId="7D34F6FB" w14:textId="77777777" w:rsidR="00596895" w:rsidRPr="008A770E"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Stožer civilne zaštite (član stožera za zdravstveno zbrinjavanje)</w:t>
            </w:r>
          </w:p>
        </w:tc>
      </w:tr>
      <w:tr w:rsidR="00596895" w:rsidRPr="00596895" w14:paraId="0E228FA0" w14:textId="77777777" w:rsidTr="00E4243C">
        <w:trPr>
          <w:trHeight w:val="1057"/>
          <w:jc w:val="center"/>
        </w:trPr>
        <w:tc>
          <w:tcPr>
            <w:tcW w:w="747" w:type="dxa"/>
            <w:vMerge/>
            <w:shd w:val="clear" w:color="auto" w:fill="auto"/>
            <w:vAlign w:val="center"/>
          </w:tcPr>
          <w:p w14:paraId="6F84935D" w14:textId="77777777" w:rsidR="00596895" w:rsidRPr="008A770E"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4C165A95" w14:textId="77777777" w:rsidR="00596895" w:rsidRPr="008A770E" w:rsidRDefault="00596895" w:rsidP="00E4243C">
            <w:pPr>
              <w:widowControl w:val="0"/>
              <w:autoSpaceDE w:val="0"/>
              <w:adjustRightInd w:val="0"/>
              <w:spacing w:before="0" w:after="0"/>
              <w:ind w:right="13"/>
              <w:jc w:val="center"/>
              <w:rPr>
                <w:b/>
                <w:bCs/>
                <w:sz w:val="20"/>
                <w:szCs w:val="20"/>
              </w:rPr>
            </w:pPr>
          </w:p>
        </w:tc>
        <w:tc>
          <w:tcPr>
            <w:tcW w:w="1559" w:type="dxa"/>
            <w:vMerge/>
            <w:vAlign w:val="center"/>
          </w:tcPr>
          <w:p w14:paraId="109DF374" w14:textId="77777777" w:rsidR="00596895" w:rsidRPr="008A770E" w:rsidRDefault="00596895" w:rsidP="00E4243C">
            <w:pPr>
              <w:widowControl w:val="0"/>
              <w:autoSpaceDE w:val="0"/>
              <w:adjustRightInd w:val="0"/>
              <w:spacing w:before="0" w:after="0"/>
              <w:jc w:val="center"/>
              <w:rPr>
                <w:bCs/>
                <w:sz w:val="20"/>
                <w:szCs w:val="20"/>
              </w:rPr>
            </w:pPr>
          </w:p>
        </w:tc>
        <w:tc>
          <w:tcPr>
            <w:tcW w:w="8080" w:type="dxa"/>
            <w:shd w:val="clear" w:color="auto" w:fill="auto"/>
            <w:vAlign w:val="center"/>
          </w:tcPr>
          <w:p w14:paraId="16915D25"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Pružanje hitne medicinske pomoći unesrećenima.</w:t>
            </w:r>
          </w:p>
        </w:tc>
        <w:tc>
          <w:tcPr>
            <w:tcW w:w="3969" w:type="dxa"/>
            <w:shd w:val="clear" w:color="auto" w:fill="auto"/>
            <w:vAlign w:val="center"/>
          </w:tcPr>
          <w:p w14:paraId="61AF0A2A" w14:textId="48279DD5"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Zavod za hitnu medicinu Primorsko-goranske županije</w:t>
            </w:r>
          </w:p>
          <w:p w14:paraId="1325D02B" w14:textId="0416F932"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 xml:space="preserve">Dom zdravlja PGŽ – ispostava Dražice </w:t>
            </w:r>
          </w:p>
          <w:p w14:paraId="2CAFAC1B" w14:textId="68C9828A"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HGSS – stanica Rijeka</w:t>
            </w:r>
          </w:p>
          <w:p w14:paraId="6A6A6145" w14:textId="04A37238" w:rsidR="00596895" w:rsidRPr="008A770E"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bCs/>
                <w:sz w:val="20"/>
                <w:szCs w:val="20"/>
              </w:rPr>
              <w:t>GDCK Rijeka</w:t>
            </w:r>
          </w:p>
        </w:tc>
      </w:tr>
      <w:tr w:rsidR="00596895" w:rsidRPr="00596895" w14:paraId="5D852CE4" w14:textId="77777777" w:rsidTr="00E4243C">
        <w:trPr>
          <w:trHeight w:val="1057"/>
          <w:jc w:val="center"/>
        </w:trPr>
        <w:tc>
          <w:tcPr>
            <w:tcW w:w="747" w:type="dxa"/>
            <w:vMerge/>
            <w:shd w:val="clear" w:color="auto" w:fill="auto"/>
            <w:vAlign w:val="center"/>
          </w:tcPr>
          <w:p w14:paraId="5EECB4C1" w14:textId="77777777" w:rsidR="00596895" w:rsidRPr="008A770E"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9DF42D4" w14:textId="77777777" w:rsidR="00596895" w:rsidRPr="008A770E" w:rsidRDefault="00596895" w:rsidP="00E4243C">
            <w:pPr>
              <w:widowControl w:val="0"/>
              <w:autoSpaceDE w:val="0"/>
              <w:adjustRightInd w:val="0"/>
              <w:spacing w:before="0" w:after="0"/>
              <w:ind w:right="13"/>
              <w:jc w:val="center"/>
              <w:rPr>
                <w:b/>
                <w:bCs/>
                <w:sz w:val="20"/>
                <w:szCs w:val="20"/>
              </w:rPr>
            </w:pPr>
          </w:p>
        </w:tc>
        <w:tc>
          <w:tcPr>
            <w:tcW w:w="1559" w:type="dxa"/>
            <w:vMerge/>
            <w:vAlign w:val="center"/>
          </w:tcPr>
          <w:p w14:paraId="45139C60" w14:textId="77777777" w:rsidR="00596895" w:rsidRPr="008A770E" w:rsidRDefault="00596895" w:rsidP="00E4243C">
            <w:pPr>
              <w:widowControl w:val="0"/>
              <w:autoSpaceDE w:val="0"/>
              <w:adjustRightInd w:val="0"/>
              <w:spacing w:before="0" w:after="0"/>
              <w:jc w:val="center"/>
              <w:rPr>
                <w:bCs/>
                <w:sz w:val="20"/>
                <w:szCs w:val="20"/>
              </w:rPr>
            </w:pPr>
          </w:p>
        </w:tc>
        <w:tc>
          <w:tcPr>
            <w:tcW w:w="8080" w:type="dxa"/>
            <w:shd w:val="clear" w:color="auto" w:fill="auto"/>
            <w:vAlign w:val="center"/>
          </w:tcPr>
          <w:p w14:paraId="1C62F528"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 xml:space="preserve">Organizacija prevencije i suzbijanje zaraznih bolesti. </w:t>
            </w:r>
          </w:p>
          <w:p w14:paraId="1B63B0B0"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Kontrola ispravnosti vode za piće.</w:t>
            </w:r>
          </w:p>
          <w:p w14:paraId="5A7E0968" w14:textId="77777777" w:rsidR="00596895" w:rsidRPr="008A770E" w:rsidRDefault="00596895" w:rsidP="00E4243C">
            <w:pPr>
              <w:widowControl w:val="0"/>
              <w:autoSpaceDE w:val="0"/>
              <w:adjustRightInd w:val="0"/>
              <w:spacing w:before="0" w:after="0"/>
              <w:rPr>
                <w:bCs/>
                <w:sz w:val="20"/>
                <w:szCs w:val="20"/>
              </w:rPr>
            </w:pPr>
            <w:r w:rsidRPr="008A770E">
              <w:rPr>
                <w:bCs/>
                <w:sz w:val="20"/>
                <w:szCs w:val="20"/>
              </w:rPr>
              <w:t>Dezinfekcija vode.</w:t>
            </w:r>
          </w:p>
        </w:tc>
        <w:tc>
          <w:tcPr>
            <w:tcW w:w="3969" w:type="dxa"/>
            <w:shd w:val="clear" w:color="auto" w:fill="auto"/>
            <w:vAlign w:val="center"/>
          </w:tcPr>
          <w:p w14:paraId="303BC0D6" w14:textId="786E4703" w:rsidR="00596895" w:rsidRPr="008A770E" w:rsidRDefault="00596895" w:rsidP="00E4243C">
            <w:pPr>
              <w:spacing w:before="0" w:after="0"/>
              <w:jc w:val="left"/>
              <w:rPr>
                <w:sz w:val="20"/>
                <w:szCs w:val="20"/>
              </w:rPr>
            </w:pPr>
            <w:r w:rsidRPr="008A770E">
              <w:rPr>
                <w:sz w:val="20"/>
                <w:szCs w:val="20"/>
              </w:rPr>
              <w:t xml:space="preserve">- </w:t>
            </w:r>
            <w:r w:rsidR="008A770E" w:rsidRPr="008A770E">
              <w:rPr>
                <w:sz w:val="20"/>
                <w:szCs w:val="20"/>
              </w:rPr>
              <w:t xml:space="preserve">Nastavni zavod za javno zdravstvo Primorsko-goranske županije </w:t>
            </w:r>
          </w:p>
          <w:p w14:paraId="7F61945A" w14:textId="6457AAF9" w:rsidR="00596895" w:rsidRPr="008A770E"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8A770E">
              <w:rPr>
                <w:sz w:val="20"/>
                <w:szCs w:val="20"/>
              </w:rPr>
              <w:t xml:space="preserve"> </w:t>
            </w:r>
            <w:r w:rsidR="008F49DF" w:rsidRPr="008A770E">
              <w:rPr>
                <w:sz w:val="20"/>
                <w:szCs w:val="20"/>
              </w:rPr>
              <w:t xml:space="preserve">Dom zdravlja PGŽ – ispostava Dražice </w:t>
            </w:r>
          </w:p>
        </w:tc>
      </w:tr>
      <w:tr w:rsidR="00596895" w:rsidRPr="00596895" w14:paraId="248C1FCE" w14:textId="77777777" w:rsidTr="00E4243C">
        <w:trPr>
          <w:trHeight w:val="596"/>
          <w:jc w:val="center"/>
        </w:trPr>
        <w:tc>
          <w:tcPr>
            <w:tcW w:w="747" w:type="dxa"/>
            <w:vMerge/>
            <w:shd w:val="clear" w:color="auto" w:fill="auto"/>
            <w:vAlign w:val="center"/>
          </w:tcPr>
          <w:p w14:paraId="59180BC1"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0A87DEA8" w14:textId="77777777" w:rsidR="00596895" w:rsidRPr="00596895" w:rsidRDefault="00596895" w:rsidP="00E4243C">
            <w:pPr>
              <w:widowControl w:val="0"/>
              <w:autoSpaceDE w:val="0"/>
              <w:adjustRightInd w:val="0"/>
              <w:spacing w:before="0" w:after="0"/>
              <w:ind w:right="13"/>
              <w:jc w:val="center"/>
              <w:rPr>
                <w:b/>
                <w:bCs/>
                <w:sz w:val="20"/>
                <w:szCs w:val="20"/>
                <w:highlight w:val="yellow"/>
              </w:rPr>
            </w:pPr>
          </w:p>
        </w:tc>
        <w:tc>
          <w:tcPr>
            <w:tcW w:w="1559" w:type="dxa"/>
            <w:vMerge/>
            <w:vAlign w:val="center"/>
          </w:tcPr>
          <w:p w14:paraId="197589F5"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4D3A34F3" w14:textId="77777777" w:rsidR="00596895" w:rsidRPr="004D5513" w:rsidRDefault="00596895" w:rsidP="00E4243C">
            <w:pPr>
              <w:widowControl w:val="0"/>
              <w:autoSpaceDE w:val="0"/>
              <w:adjustRightInd w:val="0"/>
              <w:spacing w:before="0" w:after="0"/>
              <w:rPr>
                <w:bCs/>
                <w:sz w:val="20"/>
                <w:szCs w:val="20"/>
              </w:rPr>
            </w:pPr>
            <w:r w:rsidRPr="004D5513">
              <w:rPr>
                <w:bCs/>
                <w:sz w:val="20"/>
                <w:szCs w:val="20"/>
              </w:rPr>
              <w:t>Pružanje psihološke potpore.</w:t>
            </w:r>
          </w:p>
        </w:tc>
        <w:tc>
          <w:tcPr>
            <w:tcW w:w="3969" w:type="dxa"/>
            <w:shd w:val="clear" w:color="auto" w:fill="auto"/>
            <w:vAlign w:val="center"/>
          </w:tcPr>
          <w:p w14:paraId="4D0E29EA" w14:textId="602FEB7F" w:rsidR="00596895" w:rsidRPr="004D5513"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Centar za socijalnu skrb Rijeka</w:t>
            </w:r>
          </w:p>
          <w:p w14:paraId="336AD578" w14:textId="72845286" w:rsidR="00596895" w:rsidRPr="004D5513"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GDCK Rijeka</w:t>
            </w:r>
          </w:p>
        </w:tc>
      </w:tr>
      <w:tr w:rsidR="00596895" w:rsidRPr="00596895" w14:paraId="103EE6D0" w14:textId="77777777" w:rsidTr="00E4243C">
        <w:trPr>
          <w:trHeight w:val="1057"/>
          <w:jc w:val="center"/>
        </w:trPr>
        <w:tc>
          <w:tcPr>
            <w:tcW w:w="747" w:type="dxa"/>
            <w:vMerge/>
            <w:shd w:val="clear" w:color="auto" w:fill="auto"/>
            <w:vAlign w:val="center"/>
          </w:tcPr>
          <w:p w14:paraId="2EACF90E"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3CDB520C" w14:textId="77777777" w:rsidR="00596895" w:rsidRPr="00596895" w:rsidRDefault="00596895" w:rsidP="00E4243C">
            <w:pPr>
              <w:widowControl w:val="0"/>
              <w:autoSpaceDE w:val="0"/>
              <w:adjustRightInd w:val="0"/>
              <w:spacing w:before="0" w:after="0"/>
              <w:ind w:right="13"/>
              <w:jc w:val="center"/>
              <w:rPr>
                <w:b/>
                <w:bCs/>
                <w:sz w:val="20"/>
                <w:szCs w:val="20"/>
                <w:highlight w:val="yellow"/>
              </w:rPr>
            </w:pPr>
          </w:p>
        </w:tc>
        <w:tc>
          <w:tcPr>
            <w:tcW w:w="1559" w:type="dxa"/>
            <w:vMerge/>
            <w:vAlign w:val="center"/>
          </w:tcPr>
          <w:p w14:paraId="44E76688"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C5556E1" w14:textId="77777777" w:rsidR="00596895" w:rsidRPr="004D5513" w:rsidRDefault="00596895" w:rsidP="00E4243C">
            <w:pPr>
              <w:widowControl w:val="0"/>
              <w:autoSpaceDE w:val="0"/>
              <w:adjustRightInd w:val="0"/>
              <w:spacing w:before="0" w:after="0"/>
              <w:rPr>
                <w:bCs/>
                <w:sz w:val="20"/>
                <w:szCs w:val="20"/>
              </w:rPr>
            </w:pPr>
            <w:r w:rsidRPr="004D5513">
              <w:rPr>
                <w:bCs/>
                <w:sz w:val="20"/>
                <w:szCs w:val="20"/>
              </w:rPr>
              <w:t>Opskrba sanitetskim materijalom i opremom.</w:t>
            </w:r>
          </w:p>
        </w:tc>
        <w:tc>
          <w:tcPr>
            <w:tcW w:w="3969" w:type="dxa"/>
            <w:shd w:val="clear" w:color="auto" w:fill="auto"/>
            <w:vAlign w:val="center"/>
          </w:tcPr>
          <w:p w14:paraId="70F2F005" w14:textId="468AB82B" w:rsidR="00596895" w:rsidRPr="004D5513" w:rsidRDefault="008F49DF"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 xml:space="preserve">Dom zdravlja PGŽ – ispostava Dražice </w:t>
            </w:r>
          </w:p>
          <w:p w14:paraId="32EEDA71" w14:textId="27E6576B" w:rsidR="00596895" w:rsidRPr="004D5513"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bCs/>
                <w:sz w:val="20"/>
                <w:szCs w:val="20"/>
              </w:rPr>
              <w:t>ljekarne na području Općine</w:t>
            </w:r>
          </w:p>
        </w:tc>
      </w:tr>
      <w:tr w:rsidR="00596895" w:rsidRPr="00596895" w14:paraId="243050D3" w14:textId="77777777" w:rsidTr="00E4243C">
        <w:trPr>
          <w:trHeight w:val="558"/>
          <w:jc w:val="center"/>
        </w:trPr>
        <w:tc>
          <w:tcPr>
            <w:tcW w:w="747" w:type="dxa"/>
            <w:vMerge w:val="restart"/>
            <w:shd w:val="clear" w:color="auto" w:fill="auto"/>
            <w:vAlign w:val="center"/>
          </w:tcPr>
          <w:p w14:paraId="58297128" w14:textId="77777777" w:rsidR="00596895" w:rsidRPr="004D5513" w:rsidRDefault="00596895" w:rsidP="00E4243C">
            <w:pPr>
              <w:widowControl w:val="0"/>
              <w:autoSpaceDE w:val="0"/>
              <w:adjustRightInd w:val="0"/>
              <w:spacing w:before="0" w:after="0"/>
              <w:ind w:right="34"/>
              <w:jc w:val="center"/>
              <w:rPr>
                <w:b/>
                <w:bCs/>
                <w:sz w:val="20"/>
                <w:szCs w:val="20"/>
              </w:rPr>
            </w:pPr>
            <w:r w:rsidRPr="004D5513">
              <w:rPr>
                <w:b/>
                <w:bCs/>
                <w:sz w:val="20"/>
                <w:szCs w:val="20"/>
              </w:rPr>
              <w:t>8.</w:t>
            </w:r>
          </w:p>
        </w:tc>
        <w:tc>
          <w:tcPr>
            <w:tcW w:w="1658" w:type="dxa"/>
            <w:vMerge w:val="restart"/>
            <w:shd w:val="clear" w:color="auto" w:fill="auto"/>
            <w:vAlign w:val="center"/>
          </w:tcPr>
          <w:p w14:paraId="48E70331" w14:textId="77777777" w:rsidR="00596895" w:rsidRPr="004D5513" w:rsidRDefault="00596895" w:rsidP="00E4243C">
            <w:pPr>
              <w:widowControl w:val="0"/>
              <w:autoSpaceDE w:val="0"/>
              <w:adjustRightInd w:val="0"/>
              <w:spacing w:before="0" w:after="0"/>
              <w:ind w:right="34"/>
              <w:jc w:val="center"/>
              <w:rPr>
                <w:b/>
                <w:bCs/>
                <w:sz w:val="20"/>
                <w:szCs w:val="20"/>
              </w:rPr>
            </w:pPr>
            <w:r w:rsidRPr="004D5513">
              <w:rPr>
                <w:b/>
                <w:bCs/>
                <w:sz w:val="20"/>
                <w:szCs w:val="20"/>
              </w:rPr>
              <w:t>Organizacija pružanja veterinarske pomoći</w:t>
            </w:r>
          </w:p>
        </w:tc>
        <w:tc>
          <w:tcPr>
            <w:tcW w:w="1559" w:type="dxa"/>
            <w:vMerge w:val="restart"/>
            <w:vAlign w:val="center"/>
          </w:tcPr>
          <w:p w14:paraId="61724BB6" w14:textId="7D63DD6E" w:rsidR="00596895" w:rsidRPr="004D5513" w:rsidRDefault="00596895" w:rsidP="00E4243C">
            <w:pPr>
              <w:widowControl w:val="0"/>
              <w:autoSpaceDE w:val="0"/>
              <w:adjustRightInd w:val="0"/>
              <w:spacing w:before="0" w:after="0"/>
              <w:jc w:val="center"/>
              <w:rPr>
                <w:bCs/>
                <w:sz w:val="20"/>
                <w:szCs w:val="20"/>
              </w:rPr>
            </w:pPr>
            <w:r w:rsidRPr="004D5513">
              <w:rPr>
                <w:bCs/>
                <w:sz w:val="20"/>
                <w:szCs w:val="20"/>
              </w:rPr>
              <w:t>Općina Jelenje</w:t>
            </w:r>
          </w:p>
        </w:tc>
        <w:tc>
          <w:tcPr>
            <w:tcW w:w="8080" w:type="dxa"/>
            <w:shd w:val="clear" w:color="auto" w:fill="auto"/>
            <w:vAlign w:val="center"/>
          </w:tcPr>
          <w:p w14:paraId="78CF67F2" w14:textId="77777777" w:rsidR="00596895" w:rsidRPr="004D5513" w:rsidRDefault="00596895" w:rsidP="00E4243C">
            <w:pPr>
              <w:spacing w:before="0" w:after="0"/>
              <w:rPr>
                <w:bCs/>
                <w:sz w:val="20"/>
                <w:szCs w:val="20"/>
              </w:rPr>
            </w:pPr>
            <w:r w:rsidRPr="004D5513">
              <w:rPr>
                <w:bCs/>
                <w:sz w:val="20"/>
                <w:szCs w:val="20"/>
              </w:rPr>
              <w:t>Prikupljanje informacija o stanju objekata za uzgoj životinja i o stoci koja se našla izvan kontrole.</w:t>
            </w:r>
          </w:p>
          <w:p w14:paraId="47D39F28" w14:textId="77777777" w:rsidR="00596895" w:rsidRPr="004D5513" w:rsidRDefault="00596895" w:rsidP="00E4243C">
            <w:pPr>
              <w:spacing w:before="0" w:after="0"/>
              <w:rPr>
                <w:bCs/>
                <w:sz w:val="20"/>
                <w:szCs w:val="20"/>
              </w:rPr>
            </w:pPr>
            <w:r w:rsidRPr="004D5513">
              <w:rPr>
                <w:bCs/>
                <w:sz w:val="20"/>
                <w:szCs w:val="20"/>
              </w:rPr>
              <w:t xml:space="preserve">Analiziranje stanje stočnog fonda i mjere koje je potrebno poduzeti. </w:t>
            </w:r>
          </w:p>
          <w:p w14:paraId="1C8D9F45" w14:textId="77777777" w:rsidR="00596895" w:rsidRPr="004D5513" w:rsidRDefault="00596895" w:rsidP="00E4243C">
            <w:pPr>
              <w:spacing w:before="0" w:after="0"/>
              <w:rPr>
                <w:bCs/>
                <w:sz w:val="20"/>
                <w:szCs w:val="20"/>
              </w:rPr>
            </w:pPr>
            <w:r w:rsidRPr="004D5513">
              <w:rPr>
                <w:bCs/>
                <w:sz w:val="20"/>
                <w:szCs w:val="20"/>
              </w:rPr>
              <w:t xml:space="preserve">Utvrđivanje raspoloživih punktove za smještaj stoke. </w:t>
            </w:r>
          </w:p>
          <w:p w14:paraId="0023D676" w14:textId="77777777" w:rsidR="00596895" w:rsidRPr="004D5513" w:rsidRDefault="00596895" w:rsidP="00E4243C">
            <w:pPr>
              <w:spacing w:before="0" w:after="0"/>
              <w:rPr>
                <w:bCs/>
                <w:sz w:val="20"/>
                <w:szCs w:val="20"/>
              </w:rPr>
            </w:pPr>
            <w:r w:rsidRPr="004D5513">
              <w:rPr>
                <w:bCs/>
                <w:sz w:val="20"/>
                <w:szCs w:val="20"/>
              </w:rPr>
              <w:t xml:space="preserve">Zbrinjavanje/evakuacija stoke iz ugroženih područja. </w:t>
            </w:r>
          </w:p>
          <w:p w14:paraId="79E72FC6" w14:textId="77777777" w:rsidR="00596895" w:rsidRPr="004D5513" w:rsidRDefault="00596895" w:rsidP="00E4243C">
            <w:pPr>
              <w:spacing w:before="0" w:after="0"/>
              <w:rPr>
                <w:bCs/>
                <w:sz w:val="20"/>
                <w:szCs w:val="20"/>
              </w:rPr>
            </w:pPr>
            <w:r w:rsidRPr="004D5513">
              <w:rPr>
                <w:bCs/>
                <w:sz w:val="20"/>
                <w:szCs w:val="20"/>
              </w:rPr>
              <w:t xml:space="preserve">Organiziranje popisa stoke. </w:t>
            </w:r>
          </w:p>
          <w:p w14:paraId="3520C700" w14:textId="77777777" w:rsidR="00596895" w:rsidRPr="004D5513" w:rsidRDefault="00596895" w:rsidP="00E4243C">
            <w:pPr>
              <w:spacing w:before="0" w:after="0"/>
              <w:rPr>
                <w:bCs/>
                <w:sz w:val="20"/>
                <w:szCs w:val="20"/>
              </w:rPr>
            </w:pPr>
            <w:r w:rsidRPr="004D5513">
              <w:rPr>
                <w:bCs/>
                <w:sz w:val="20"/>
                <w:szCs w:val="20"/>
              </w:rPr>
              <w:t xml:space="preserve">Prevencija i suzbijanje zaraznih bolesti. </w:t>
            </w:r>
          </w:p>
          <w:p w14:paraId="457F2DD5" w14:textId="77777777" w:rsidR="00596895" w:rsidRPr="004D5513" w:rsidRDefault="00596895" w:rsidP="00E4243C">
            <w:pPr>
              <w:spacing w:before="0" w:after="0"/>
              <w:rPr>
                <w:bCs/>
                <w:sz w:val="20"/>
                <w:szCs w:val="20"/>
              </w:rPr>
            </w:pPr>
            <w:r w:rsidRPr="004D5513">
              <w:rPr>
                <w:bCs/>
                <w:sz w:val="20"/>
                <w:szCs w:val="20"/>
              </w:rPr>
              <w:t xml:space="preserve">Pregled zdravstvenog stanja i smještaja evakuiranih životinja. </w:t>
            </w:r>
          </w:p>
          <w:p w14:paraId="3B0E0E42" w14:textId="77777777" w:rsidR="00596895" w:rsidRPr="004D5513" w:rsidRDefault="00596895" w:rsidP="00E4243C">
            <w:pPr>
              <w:spacing w:before="0" w:after="0"/>
              <w:rPr>
                <w:bCs/>
                <w:sz w:val="20"/>
                <w:szCs w:val="20"/>
              </w:rPr>
            </w:pPr>
            <w:r w:rsidRPr="004D5513">
              <w:rPr>
                <w:bCs/>
                <w:sz w:val="20"/>
                <w:szCs w:val="20"/>
              </w:rPr>
              <w:t xml:space="preserve">Preventivno cijepljenje životinja od mogućih zaraza. </w:t>
            </w:r>
          </w:p>
          <w:p w14:paraId="2545D790" w14:textId="77777777" w:rsidR="00596895" w:rsidRPr="004D5513" w:rsidRDefault="00596895" w:rsidP="00E4243C">
            <w:pPr>
              <w:spacing w:before="0" w:after="0"/>
              <w:rPr>
                <w:bCs/>
                <w:sz w:val="20"/>
                <w:szCs w:val="20"/>
              </w:rPr>
            </w:pPr>
            <w:r w:rsidRPr="004D5513">
              <w:rPr>
                <w:bCs/>
                <w:sz w:val="20"/>
                <w:szCs w:val="20"/>
              </w:rPr>
              <w:t xml:space="preserve">Liječenje, klanje i eutanazija oboljelih životinja. </w:t>
            </w:r>
          </w:p>
        </w:tc>
        <w:tc>
          <w:tcPr>
            <w:tcW w:w="3969" w:type="dxa"/>
            <w:shd w:val="clear" w:color="auto" w:fill="auto"/>
            <w:vAlign w:val="center"/>
          </w:tcPr>
          <w:p w14:paraId="036B8423" w14:textId="77777777" w:rsidR="00596895" w:rsidRPr="004D5513" w:rsidRDefault="00596895" w:rsidP="006E093B">
            <w:pPr>
              <w:pStyle w:val="Odlomakpopisa"/>
              <w:numPr>
                <w:ilvl w:val="0"/>
                <w:numId w:val="53"/>
              </w:numPr>
            </w:pPr>
            <w:r w:rsidRPr="004D5513">
              <w:t>Stožer civilne zaštite</w:t>
            </w:r>
          </w:p>
          <w:p w14:paraId="4EB8D781" w14:textId="4AB6FFAA" w:rsidR="00596895" w:rsidRPr="004D5513"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D5513">
              <w:rPr>
                <w:sz w:val="20"/>
                <w:szCs w:val="20"/>
              </w:rPr>
              <w:t>Veterinarska stanica Rijeka</w:t>
            </w:r>
          </w:p>
        </w:tc>
      </w:tr>
      <w:tr w:rsidR="00596895" w:rsidRPr="00596895" w14:paraId="4178D0D0" w14:textId="77777777" w:rsidTr="00E4243C">
        <w:trPr>
          <w:trHeight w:val="558"/>
          <w:jc w:val="center"/>
        </w:trPr>
        <w:tc>
          <w:tcPr>
            <w:tcW w:w="747" w:type="dxa"/>
            <w:vMerge/>
            <w:shd w:val="clear" w:color="auto" w:fill="auto"/>
            <w:vAlign w:val="center"/>
          </w:tcPr>
          <w:p w14:paraId="6C9963C6"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53959AD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2D610F61"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7F97D2B4" w14:textId="77777777" w:rsidR="00596895" w:rsidRPr="004D5513" w:rsidRDefault="00596895" w:rsidP="00E4243C">
            <w:pPr>
              <w:widowControl w:val="0"/>
              <w:autoSpaceDE w:val="0"/>
              <w:adjustRightInd w:val="0"/>
              <w:spacing w:before="0" w:after="0"/>
              <w:rPr>
                <w:bCs/>
                <w:sz w:val="20"/>
                <w:szCs w:val="20"/>
              </w:rPr>
            </w:pPr>
            <w:r w:rsidRPr="004D5513">
              <w:rPr>
                <w:bCs/>
                <w:sz w:val="20"/>
                <w:szCs w:val="20"/>
              </w:rPr>
              <w:t>Osiguranje potrebnih lijekova i sanitetskog materijala.</w:t>
            </w:r>
          </w:p>
        </w:tc>
        <w:tc>
          <w:tcPr>
            <w:tcW w:w="3969" w:type="dxa"/>
            <w:shd w:val="clear" w:color="auto" w:fill="auto"/>
            <w:vAlign w:val="center"/>
          </w:tcPr>
          <w:p w14:paraId="57A3C992" w14:textId="1D975C8A" w:rsidR="00596895" w:rsidRPr="004D5513" w:rsidRDefault="004D5513" w:rsidP="006E093B">
            <w:pPr>
              <w:pStyle w:val="Odlomakpopisa"/>
              <w:numPr>
                <w:ilvl w:val="0"/>
                <w:numId w:val="53"/>
              </w:numPr>
            </w:pPr>
            <w:r w:rsidRPr="004D5513">
              <w:t>Veterinarska stanica Rijeka</w:t>
            </w:r>
          </w:p>
        </w:tc>
      </w:tr>
      <w:tr w:rsidR="00596895" w:rsidRPr="00596895" w14:paraId="1AA382E8" w14:textId="77777777" w:rsidTr="00E4243C">
        <w:trPr>
          <w:trHeight w:val="1057"/>
          <w:jc w:val="center"/>
        </w:trPr>
        <w:tc>
          <w:tcPr>
            <w:tcW w:w="747" w:type="dxa"/>
            <w:vMerge w:val="restart"/>
            <w:shd w:val="clear" w:color="auto" w:fill="auto"/>
            <w:vAlign w:val="center"/>
          </w:tcPr>
          <w:p w14:paraId="52EF8F2F" w14:textId="77777777" w:rsidR="00596895" w:rsidRPr="005F191A" w:rsidRDefault="00596895" w:rsidP="00E4243C">
            <w:pPr>
              <w:widowControl w:val="0"/>
              <w:autoSpaceDE w:val="0"/>
              <w:adjustRightInd w:val="0"/>
              <w:spacing w:before="0" w:after="0"/>
              <w:ind w:right="34"/>
              <w:jc w:val="center"/>
              <w:rPr>
                <w:b/>
                <w:bCs/>
                <w:sz w:val="20"/>
                <w:szCs w:val="20"/>
              </w:rPr>
            </w:pPr>
            <w:r w:rsidRPr="005F191A">
              <w:rPr>
                <w:b/>
                <w:bCs/>
                <w:sz w:val="20"/>
                <w:szCs w:val="20"/>
              </w:rPr>
              <w:t>9.</w:t>
            </w:r>
          </w:p>
        </w:tc>
        <w:tc>
          <w:tcPr>
            <w:tcW w:w="1658" w:type="dxa"/>
            <w:vMerge w:val="restart"/>
            <w:shd w:val="clear" w:color="auto" w:fill="auto"/>
            <w:vAlign w:val="center"/>
          </w:tcPr>
          <w:p w14:paraId="4B54CCD3" w14:textId="77777777" w:rsidR="00596895" w:rsidRPr="005F191A" w:rsidRDefault="00596895" w:rsidP="00E4243C">
            <w:pPr>
              <w:spacing w:before="0" w:after="0"/>
              <w:jc w:val="center"/>
              <w:rPr>
                <w:b/>
                <w:bCs/>
                <w:sz w:val="20"/>
                <w:szCs w:val="20"/>
              </w:rPr>
            </w:pPr>
            <w:r w:rsidRPr="005F191A">
              <w:rPr>
                <w:b/>
                <w:bCs/>
                <w:sz w:val="20"/>
                <w:szCs w:val="20"/>
              </w:rPr>
              <w:t>Organizacija humane asanacije i identifikacije poginulih</w:t>
            </w:r>
          </w:p>
        </w:tc>
        <w:tc>
          <w:tcPr>
            <w:tcW w:w="1559" w:type="dxa"/>
            <w:vAlign w:val="center"/>
          </w:tcPr>
          <w:p w14:paraId="0F4290D3" w14:textId="655852DD" w:rsidR="00596895" w:rsidRPr="005F191A" w:rsidRDefault="00596895" w:rsidP="00E4243C">
            <w:pPr>
              <w:widowControl w:val="0"/>
              <w:autoSpaceDE w:val="0"/>
              <w:adjustRightInd w:val="0"/>
              <w:spacing w:before="0" w:after="0"/>
              <w:jc w:val="center"/>
              <w:rPr>
                <w:bCs/>
                <w:sz w:val="20"/>
                <w:szCs w:val="20"/>
              </w:rPr>
            </w:pPr>
            <w:r w:rsidRPr="005F191A">
              <w:rPr>
                <w:bCs/>
                <w:sz w:val="20"/>
                <w:szCs w:val="20"/>
              </w:rPr>
              <w:t>Općina Jelenje</w:t>
            </w:r>
          </w:p>
          <w:p w14:paraId="07BA9DC9" w14:textId="0530D50B" w:rsidR="00596895" w:rsidRPr="005F191A" w:rsidRDefault="005F191A" w:rsidP="00E4243C">
            <w:pPr>
              <w:widowControl w:val="0"/>
              <w:autoSpaceDE w:val="0"/>
              <w:adjustRightInd w:val="0"/>
              <w:spacing w:before="0" w:after="0"/>
              <w:jc w:val="center"/>
              <w:rPr>
                <w:bCs/>
                <w:sz w:val="20"/>
                <w:szCs w:val="20"/>
              </w:rPr>
            </w:pPr>
            <w:r w:rsidRPr="005F191A">
              <w:rPr>
                <w:bCs/>
                <w:sz w:val="20"/>
                <w:szCs w:val="20"/>
              </w:rPr>
              <w:t>MUP – II. PP Rijeka</w:t>
            </w:r>
          </w:p>
        </w:tc>
        <w:tc>
          <w:tcPr>
            <w:tcW w:w="8080" w:type="dxa"/>
            <w:shd w:val="clear" w:color="auto" w:fill="auto"/>
            <w:vAlign w:val="center"/>
          </w:tcPr>
          <w:p w14:paraId="1D43E52A" w14:textId="77777777" w:rsidR="00596895" w:rsidRPr="005F191A" w:rsidRDefault="00596895" w:rsidP="00E4243C">
            <w:pPr>
              <w:widowControl w:val="0"/>
              <w:autoSpaceDE w:val="0"/>
              <w:adjustRightInd w:val="0"/>
              <w:spacing w:before="0" w:after="0"/>
              <w:rPr>
                <w:bCs/>
                <w:sz w:val="20"/>
                <w:szCs w:val="20"/>
              </w:rPr>
            </w:pPr>
            <w:r w:rsidRPr="005F191A">
              <w:rPr>
                <w:bCs/>
                <w:sz w:val="20"/>
                <w:szCs w:val="20"/>
              </w:rPr>
              <w:t>Identifikacija i sudsko-medicinska ekspertiza nastradalih osoba vrši se uz prisutnost mrtvozornika, liječnika specijalista sudske medicine i patologije, te predstavnika Policijske uprave.</w:t>
            </w:r>
          </w:p>
          <w:p w14:paraId="50BB3820" w14:textId="77777777" w:rsidR="00596895" w:rsidRPr="005F191A" w:rsidRDefault="00596895" w:rsidP="00E4243C">
            <w:pPr>
              <w:widowControl w:val="0"/>
              <w:autoSpaceDE w:val="0"/>
              <w:adjustRightInd w:val="0"/>
              <w:spacing w:before="0" w:after="0"/>
              <w:rPr>
                <w:bCs/>
                <w:sz w:val="20"/>
                <w:szCs w:val="20"/>
              </w:rPr>
            </w:pPr>
            <w:r w:rsidRPr="005F191A">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3965027C" w14:textId="27B054D1" w:rsidR="00596895" w:rsidRPr="005F191A" w:rsidRDefault="00596895" w:rsidP="00E4243C">
            <w:pPr>
              <w:widowControl w:val="0"/>
              <w:autoSpaceDE w:val="0"/>
              <w:adjustRightInd w:val="0"/>
              <w:spacing w:before="0" w:after="0"/>
              <w:rPr>
                <w:bCs/>
                <w:sz w:val="20"/>
                <w:szCs w:val="20"/>
              </w:rPr>
            </w:pPr>
            <w:r w:rsidRPr="005F191A">
              <w:rPr>
                <w:bCs/>
                <w:sz w:val="20"/>
                <w:szCs w:val="20"/>
              </w:rPr>
              <w:t xml:space="preserve">Službu traženja organizira </w:t>
            </w:r>
            <w:r w:rsidR="008F49DF" w:rsidRPr="005F191A">
              <w:rPr>
                <w:bCs/>
                <w:sz w:val="20"/>
                <w:szCs w:val="20"/>
              </w:rPr>
              <w:t>GDCK Rijeka</w:t>
            </w:r>
            <w:r w:rsidRPr="005F191A">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969" w:type="dxa"/>
            <w:shd w:val="clear" w:color="auto" w:fill="auto"/>
            <w:vAlign w:val="center"/>
          </w:tcPr>
          <w:p w14:paraId="731D273C" w14:textId="60E8CFDA" w:rsidR="00596895" w:rsidRPr="005F191A"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5F191A">
              <w:rPr>
                <w:bCs/>
                <w:sz w:val="20"/>
                <w:szCs w:val="20"/>
              </w:rPr>
              <w:t xml:space="preserve"> </w:t>
            </w:r>
            <w:r w:rsidR="008F49DF" w:rsidRPr="005F191A">
              <w:rPr>
                <w:bCs/>
                <w:sz w:val="20"/>
                <w:szCs w:val="20"/>
              </w:rPr>
              <w:t xml:space="preserve">Dom zdravlja PGŽ – ispostava Dražice </w:t>
            </w:r>
          </w:p>
          <w:p w14:paraId="407720FB" w14:textId="194F2639" w:rsidR="00596895" w:rsidRPr="005F191A" w:rsidRDefault="00596895" w:rsidP="00E4243C">
            <w:pPr>
              <w:spacing w:before="0" w:after="0"/>
              <w:jc w:val="left"/>
              <w:rPr>
                <w:sz w:val="20"/>
                <w:szCs w:val="20"/>
              </w:rPr>
            </w:pPr>
            <w:r w:rsidRPr="005F191A">
              <w:rPr>
                <w:sz w:val="20"/>
                <w:szCs w:val="20"/>
              </w:rPr>
              <w:t xml:space="preserve">- </w:t>
            </w:r>
            <w:r w:rsidR="005F191A" w:rsidRPr="005F191A">
              <w:rPr>
                <w:sz w:val="20"/>
                <w:szCs w:val="20"/>
              </w:rPr>
              <w:t>MUP – II. PP Rijeka</w:t>
            </w:r>
          </w:p>
          <w:p w14:paraId="6C3A7B92" w14:textId="418874DE" w:rsidR="00596895" w:rsidRPr="005F191A" w:rsidRDefault="00596895" w:rsidP="005F191A">
            <w:pPr>
              <w:spacing w:before="0" w:after="0"/>
              <w:jc w:val="left"/>
              <w:rPr>
                <w:bCs/>
                <w:sz w:val="20"/>
                <w:szCs w:val="20"/>
              </w:rPr>
            </w:pPr>
            <w:r w:rsidRPr="005F191A">
              <w:rPr>
                <w:sz w:val="20"/>
                <w:szCs w:val="20"/>
              </w:rPr>
              <w:t xml:space="preserve">- </w:t>
            </w:r>
            <w:r w:rsidR="008F49DF" w:rsidRPr="005F191A">
              <w:rPr>
                <w:sz w:val="20"/>
                <w:szCs w:val="20"/>
              </w:rPr>
              <w:t>GDCK Rijeka</w:t>
            </w:r>
            <w:r w:rsidRPr="005F191A">
              <w:rPr>
                <w:rFonts w:eastAsia="Calibri"/>
                <w:sz w:val="20"/>
                <w:szCs w:val="20"/>
              </w:rPr>
              <w:t xml:space="preserve">- </w:t>
            </w:r>
          </w:p>
        </w:tc>
      </w:tr>
      <w:tr w:rsidR="00596895" w:rsidRPr="00596895" w14:paraId="5A0CA855" w14:textId="77777777" w:rsidTr="00E4243C">
        <w:trPr>
          <w:trHeight w:val="1057"/>
          <w:jc w:val="center"/>
        </w:trPr>
        <w:tc>
          <w:tcPr>
            <w:tcW w:w="747" w:type="dxa"/>
            <w:vMerge/>
            <w:shd w:val="clear" w:color="auto" w:fill="auto"/>
            <w:vAlign w:val="center"/>
          </w:tcPr>
          <w:p w14:paraId="0DE1C34B"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90DD2E3" w14:textId="77777777" w:rsidR="00596895" w:rsidRPr="00596895" w:rsidRDefault="00596895" w:rsidP="00E4243C">
            <w:pPr>
              <w:spacing w:before="0" w:after="0"/>
              <w:jc w:val="center"/>
              <w:rPr>
                <w:b/>
                <w:bCs/>
                <w:sz w:val="20"/>
                <w:szCs w:val="20"/>
                <w:highlight w:val="yellow"/>
              </w:rPr>
            </w:pPr>
          </w:p>
        </w:tc>
        <w:tc>
          <w:tcPr>
            <w:tcW w:w="1559" w:type="dxa"/>
            <w:vMerge w:val="restart"/>
            <w:vAlign w:val="center"/>
          </w:tcPr>
          <w:p w14:paraId="1260229D" w14:textId="445A0192" w:rsidR="00596895" w:rsidRPr="00446A34" w:rsidRDefault="00596895" w:rsidP="00E4243C">
            <w:pPr>
              <w:widowControl w:val="0"/>
              <w:autoSpaceDE w:val="0"/>
              <w:adjustRightInd w:val="0"/>
              <w:spacing w:before="0" w:after="0"/>
              <w:jc w:val="center"/>
              <w:rPr>
                <w:bCs/>
                <w:sz w:val="20"/>
                <w:szCs w:val="20"/>
              </w:rPr>
            </w:pPr>
            <w:r w:rsidRPr="00446A34">
              <w:rPr>
                <w:bCs/>
                <w:sz w:val="20"/>
                <w:szCs w:val="20"/>
              </w:rPr>
              <w:t>Općina Jelenje</w:t>
            </w:r>
          </w:p>
        </w:tc>
        <w:tc>
          <w:tcPr>
            <w:tcW w:w="8080" w:type="dxa"/>
            <w:shd w:val="clear" w:color="auto" w:fill="auto"/>
            <w:vAlign w:val="center"/>
          </w:tcPr>
          <w:p w14:paraId="0D1C93D7" w14:textId="77777777" w:rsidR="00596895" w:rsidRPr="00446A34" w:rsidRDefault="00596895" w:rsidP="00E4243C">
            <w:pPr>
              <w:widowControl w:val="0"/>
              <w:autoSpaceDE w:val="0"/>
              <w:adjustRightInd w:val="0"/>
              <w:spacing w:before="0" w:after="0"/>
              <w:rPr>
                <w:bCs/>
                <w:sz w:val="20"/>
                <w:szCs w:val="20"/>
              </w:rPr>
            </w:pPr>
            <w:r w:rsidRPr="00446A34">
              <w:rPr>
                <w:bCs/>
                <w:sz w:val="20"/>
                <w:szCs w:val="20"/>
              </w:rPr>
              <w:t>Sanitarni nadzor nad ukapanjem mrtvih.</w:t>
            </w:r>
          </w:p>
        </w:tc>
        <w:tc>
          <w:tcPr>
            <w:tcW w:w="3969" w:type="dxa"/>
            <w:shd w:val="clear" w:color="auto" w:fill="auto"/>
            <w:vAlign w:val="center"/>
          </w:tcPr>
          <w:p w14:paraId="1C60586E" w14:textId="77777777" w:rsidR="00596895" w:rsidRPr="00446A34" w:rsidRDefault="00596895" w:rsidP="006E093B">
            <w:pPr>
              <w:pStyle w:val="Odlomakpopisa"/>
              <w:numPr>
                <w:ilvl w:val="0"/>
                <w:numId w:val="53"/>
              </w:numPr>
            </w:pPr>
            <w:r w:rsidRPr="00446A34">
              <w:t>pogrebna poduzeća uz djelatnike mjesnih odbora</w:t>
            </w:r>
          </w:p>
          <w:p w14:paraId="372D25B7" w14:textId="77777777" w:rsidR="00596895" w:rsidRPr="00446A34"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46A34">
              <w:rPr>
                <w:sz w:val="20"/>
                <w:szCs w:val="20"/>
              </w:rPr>
              <w:t>sanitarna inspekcija</w:t>
            </w:r>
          </w:p>
        </w:tc>
      </w:tr>
      <w:tr w:rsidR="00596895" w:rsidRPr="00596895" w14:paraId="504E6C96" w14:textId="77777777" w:rsidTr="00E4243C">
        <w:trPr>
          <w:trHeight w:val="756"/>
          <w:jc w:val="center"/>
        </w:trPr>
        <w:tc>
          <w:tcPr>
            <w:tcW w:w="747" w:type="dxa"/>
            <w:vMerge/>
            <w:shd w:val="clear" w:color="auto" w:fill="auto"/>
            <w:vAlign w:val="center"/>
          </w:tcPr>
          <w:p w14:paraId="32A2B054"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6534C20" w14:textId="77777777" w:rsidR="00596895" w:rsidRPr="00596895" w:rsidRDefault="00596895" w:rsidP="00E4243C">
            <w:pPr>
              <w:spacing w:before="0" w:after="0"/>
              <w:jc w:val="center"/>
              <w:rPr>
                <w:b/>
                <w:bCs/>
                <w:sz w:val="20"/>
                <w:szCs w:val="20"/>
                <w:highlight w:val="yellow"/>
              </w:rPr>
            </w:pPr>
          </w:p>
        </w:tc>
        <w:tc>
          <w:tcPr>
            <w:tcW w:w="1559" w:type="dxa"/>
            <w:vMerge/>
            <w:vAlign w:val="center"/>
          </w:tcPr>
          <w:p w14:paraId="649C37A6" w14:textId="77777777" w:rsidR="00596895" w:rsidRPr="00446A34" w:rsidRDefault="00596895" w:rsidP="00E4243C">
            <w:pPr>
              <w:widowControl w:val="0"/>
              <w:autoSpaceDE w:val="0"/>
              <w:adjustRightInd w:val="0"/>
              <w:spacing w:before="0" w:after="0"/>
              <w:jc w:val="center"/>
              <w:rPr>
                <w:bCs/>
                <w:sz w:val="20"/>
                <w:szCs w:val="20"/>
              </w:rPr>
            </w:pPr>
          </w:p>
        </w:tc>
        <w:tc>
          <w:tcPr>
            <w:tcW w:w="8080" w:type="dxa"/>
            <w:shd w:val="clear" w:color="auto" w:fill="auto"/>
            <w:vAlign w:val="center"/>
          </w:tcPr>
          <w:p w14:paraId="580FB4D8" w14:textId="77777777" w:rsidR="00596895" w:rsidRPr="00446A34" w:rsidRDefault="00596895" w:rsidP="00E4243C">
            <w:pPr>
              <w:widowControl w:val="0"/>
              <w:autoSpaceDE w:val="0"/>
              <w:adjustRightInd w:val="0"/>
              <w:spacing w:before="0" w:after="0"/>
              <w:rPr>
                <w:bCs/>
                <w:sz w:val="20"/>
                <w:szCs w:val="20"/>
              </w:rPr>
            </w:pPr>
            <w:r w:rsidRPr="00446A34">
              <w:rPr>
                <w:bCs/>
                <w:sz w:val="20"/>
                <w:szCs w:val="20"/>
              </w:rPr>
              <w:t>Osiguranje prostora za prikupljanje poginulih i druge provedbene aktivnosti.</w:t>
            </w:r>
          </w:p>
          <w:p w14:paraId="6D999EA1" w14:textId="77777777" w:rsidR="00596895" w:rsidRPr="00446A34" w:rsidRDefault="00596895" w:rsidP="00E4243C">
            <w:pPr>
              <w:widowControl w:val="0"/>
              <w:autoSpaceDE w:val="0"/>
              <w:adjustRightInd w:val="0"/>
              <w:spacing w:before="0" w:after="0"/>
              <w:rPr>
                <w:bCs/>
                <w:sz w:val="20"/>
                <w:szCs w:val="20"/>
              </w:rPr>
            </w:pPr>
            <w:r w:rsidRPr="00446A34">
              <w:rPr>
                <w:bCs/>
                <w:sz w:val="20"/>
                <w:szCs w:val="20"/>
              </w:rPr>
              <w:t>Lokacije za ukop su mjesna groblja.</w:t>
            </w:r>
          </w:p>
        </w:tc>
        <w:tc>
          <w:tcPr>
            <w:tcW w:w="3969" w:type="dxa"/>
            <w:shd w:val="clear" w:color="auto" w:fill="auto"/>
            <w:vAlign w:val="center"/>
          </w:tcPr>
          <w:p w14:paraId="3967705D" w14:textId="5F94467E" w:rsidR="00596895" w:rsidRPr="00446A34"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446A34">
              <w:rPr>
                <w:rFonts w:eastAsia="Calibri"/>
                <w:sz w:val="20"/>
                <w:szCs w:val="20"/>
              </w:rPr>
              <w:t xml:space="preserve"> </w:t>
            </w:r>
            <w:r w:rsidR="00446A34" w:rsidRPr="00446A34">
              <w:rPr>
                <w:rFonts w:eastAsia="Calibri"/>
                <w:sz w:val="20"/>
                <w:szCs w:val="20"/>
              </w:rPr>
              <w:t>KD Jelen d.o.o.</w:t>
            </w:r>
          </w:p>
        </w:tc>
      </w:tr>
      <w:tr w:rsidR="00596895" w:rsidRPr="00596895" w14:paraId="66079863" w14:textId="77777777" w:rsidTr="00E4243C">
        <w:trPr>
          <w:trHeight w:val="1057"/>
          <w:jc w:val="center"/>
        </w:trPr>
        <w:tc>
          <w:tcPr>
            <w:tcW w:w="747" w:type="dxa"/>
            <w:vMerge w:val="restart"/>
            <w:shd w:val="clear" w:color="auto" w:fill="auto"/>
            <w:vAlign w:val="center"/>
          </w:tcPr>
          <w:p w14:paraId="6BA8974C"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t>10.</w:t>
            </w:r>
          </w:p>
        </w:tc>
        <w:tc>
          <w:tcPr>
            <w:tcW w:w="1658" w:type="dxa"/>
            <w:vMerge w:val="restart"/>
            <w:shd w:val="clear" w:color="auto" w:fill="auto"/>
            <w:vAlign w:val="center"/>
          </w:tcPr>
          <w:p w14:paraId="3DC13286" w14:textId="77777777" w:rsidR="00596895" w:rsidRPr="00C77728" w:rsidRDefault="00596895" w:rsidP="00E4243C">
            <w:pPr>
              <w:spacing w:before="0" w:after="0"/>
              <w:jc w:val="center"/>
              <w:rPr>
                <w:b/>
                <w:bCs/>
                <w:sz w:val="20"/>
                <w:szCs w:val="20"/>
              </w:rPr>
            </w:pPr>
            <w:r w:rsidRPr="00C77728">
              <w:rPr>
                <w:b/>
                <w:bCs/>
                <w:sz w:val="20"/>
                <w:szCs w:val="20"/>
              </w:rPr>
              <w:t>Organizacija asanacije terena</w:t>
            </w:r>
          </w:p>
        </w:tc>
        <w:tc>
          <w:tcPr>
            <w:tcW w:w="1559" w:type="dxa"/>
            <w:vMerge w:val="restart"/>
            <w:vAlign w:val="center"/>
          </w:tcPr>
          <w:p w14:paraId="37BC1885" w14:textId="7A79A849" w:rsidR="00596895" w:rsidRPr="00C77728" w:rsidRDefault="00596895" w:rsidP="00E4243C">
            <w:pPr>
              <w:widowControl w:val="0"/>
              <w:autoSpaceDE w:val="0"/>
              <w:adjustRightInd w:val="0"/>
              <w:spacing w:before="0" w:after="0"/>
              <w:ind w:left="33"/>
              <w:jc w:val="center"/>
              <w:rPr>
                <w:bCs/>
                <w:sz w:val="20"/>
                <w:szCs w:val="20"/>
              </w:rPr>
            </w:pPr>
            <w:r w:rsidRPr="00C77728">
              <w:rPr>
                <w:bCs/>
                <w:sz w:val="20"/>
                <w:szCs w:val="20"/>
              </w:rPr>
              <w:t>Općina Jelenje</w:t>
            </w:r>
          </w:p>
        </w:tc>
        <w:tc>
          <w:tcPr>
            <w:tcW w:w="8080" w:type="dxa"/>
            <w:shd w:val="clear" w:color="auto" w:fill="auto"/>
            <w:vAlign w:val="center"/>
          </w:tcPr>
          <w:p w14:paraId="460577FD"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 xml:space="preserve">Strojno i ručno raščišćavanje i čišćenje javnih površina od zemlje i komada stijena i ostalog neinfektivnog nanosa. </w:t>
            </w:r>
          </w:p>
          <w:p w14:paraId="5AD8FE4C"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 xml:space="preserve">Pranje vodom javnih površina i objekata koje su pod zemljom. </w:t>
            </w:r>
          </w:p>
          <w:p w14:paraId="51A09E32"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Uklanjanje građevinskog i ostalog krupnog otpada s javnih površina i iz objekata.</w:t>
            </w:r>
          </w:p>
        </w:tc>
        <w:tc>
          <w:tcPr>
            <w:tcW w:w="3969" w:type="dxa"/>
            <w:shd w:val="clear" w:color="auto" w:fill="auto"/>
            <w:vAlign w:val="center"/>
          </w:tcPr>
          <w:p w14:paraId="19E1D648" w14:textId="77777777" w:rsidR="00596895" w:rsidRPr="00C77728" w:rsidRDefault="00596895" w:rsidP="006E093B">
            <w:pPr>
              <w:pStyle w:val="Odlomakpopisa"/>
              <w:numPr>
                <w:ilvl w:val="0"/>
                <w:numId w:val="53"/>
              </w:numPr>
            </w:pPr>
            <w:r w:rsidRPr="00C77728">
              <w:t>Stožer civilne zaštite</w:t>
            </w:r>
          </w:p>
          <w:p w14:paraId="693D2FF0" w14:textId="77777777" w:rsidR="00446A34" w:rsidRPr="00C77728" w:rsidRDefault="00446A34" w:rsidP="006E093B">
            <w:pPr>
              <w:pStyle w:val="Odlomakpopisa"/>
              <w:numPr>
                <w:ilvl w:val="0"/>
                <w:numId w:val="53"/>
              </w:numPr>
            </w:pPr>
            <w:r w:rsidRPr="00C77728">
              <w:t>KD Jelen d.o.o.</w:t>
            </w:r>
          </w:p>
          <w:p w14:paraId="6B64F4A9" w14:textId="58599F48" w:rsidR="00446A34" w:rsidRPr="00C77728" w:rsidRDefault="00446A34" w:rsidP="006E093B">
            <w:pPr>
              <w:pStyle w:val="Odlomakpopisa"/>
              <w:numPr>
                <w:ilvl w:val="0"/>
                <w:numId w:val="53"/>
              </w:numPr>
            </w:pPr>
            <w:r w:rsidRPr="00C77728">
              <w:t>Emico d.o.o.</w:t>
            </w:r>
          </w:p>
          <w:p w14:paraId="21FC459F" w14:textId="02613CE4" w:rsidR="00596895" w:rsidRPr="00C77728" w:rsidRDefault="00446A34" w:rsidP="00446A34">
            <w:pPr>
              <w:widowControl w:val="0"/>
              <w:numPr>
                <w:ilvl w:val="0"/>
                <w:numId w:val="53"/>
              </w:numPr>
              <w:autoSpaceDE w:val="0"/>
              <w:autoSpaceDN w:val="0"/>
              <w:adjustRightInd w:val="0"/>
              <w:spacing w:before="0" w:after="0"/>
              <w:contextualSpacing/>
              <w:jc w:val="left"/>
              <w:rPr>
                <w:rFonts w:eastAsiaTheme="minorHAnsi"/>
                <w:sz w:val="20"/>
                <w:szCs w:val="20"/>
              </w:rPr>
            </w:pPr>
            <w:r w:rsidRPr="00C77728">
              <w:rPr>
                <w:sz w:val="20"/>
                <w:szCs w:val="20"/>
              </w:rPr>
              <w:t>Obrt Brko Dražice</w:t>
            </w:r>
          </w:p>
        </w:tc>
      </w:tr>
      <w:tr w:rsidR="00596895" w:rsidRPr="00596895" w14:paraId="781CF682" w14:textId="77777777" w:rsidTr="00E4243C">
        <w:trPr>
          <w:trHeight w:val="1057"/>
          <w:jc w:val="center"/>
        </w:trPr>
        <w:tc>
          <w:tcPr>
            <w:tcW w:w="747" w:type="dxa"/>
            <w:vMerge/>
            <w:shd w:val="clear" w:color="auto" w:fill="auto"/>
            <w:vAlign w:val="center"/>
          </w:tcPr>
          <w:p w14:paraId="4C6DED93" w14:textId="77777777" w:rsidR="00596895" w:rsidRPr="00C77728"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03FF18D" w14:textId="77777777" w:rsidR="00596895" w:rsidRPr="00C77728" w:rsidRDefault="00596895" w:rsidP="00E4243C">
            <w:pPr>
              <w:spacing w:before="0" w:after="0"/>
              <w:jc w:val="center"/>
              <w:rPr>
                <w:b/>
                <w:bCs/>
                <w:sz w:val="20"/>
                <w:szCs w:val="20"/>
              </w:rPr>
            </w:pPr>
          </w:p>
        </w:tc>
        <w:tc>
          <w:tcPr>
            <w:tcW w:w="1559" w:type="dxa"/>
            <w:vMerge/>
            <w:vAlign w:val="center"/>
          </w:tcPr>
          <w:p w14:paraId="20227D33" w14:textId="77777777" w:rsidR="00596895" w:rsidRPr="00C77728" w:rsidRDefault="00596895" w:rsidP="00E4243C">
            <w:pPr>
              <w:widowControl w:val="0"/>
              <w:autoSpaceDE w:val="0"/>
              <w:adjustRightInd w:val="0"/>
              <w:spacing w:before="0" w:after="0"/>
              <w:ind w:left="33"/>
              <w:jc w:val="center"/>
              <w:rPr>
                <w:bCs/>
                <w:sz w:val="20"/>
                <w:szCs w:val="20"/>
              </w:rPr>
            </w:pPr>
          </w:p>
        </w:tc>
        <w:tc>
          <w:tcPr>
            <w:tcW w:w="8080" w:type="dxa"/>
            <w:shd w:val="clear" w:color="auto" w:fill="auto"/>
            <w:vAlign w:val="center"/>
          </w:tcPr>
          <w:p w14:paraId="6629D23C"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Dezinfekcija prostora.</w:t>
            </w:r>
          </w:p>
        </w:tc>
        <w:tc>
          <w:tcPr>
            <w:tcW w:w="3969" w:type="dxa"/>
            <w:shd w:val="clear" w:color="auto" w:fill="auto"/>
            <w:vAlign w:val="center"/>
          </w:tcPr>
          <w:p w14:paraId="6D73374A" w14:textId="5D4D54C0" w:rsidR="00596895" w:rsidRPr="00C77728" w:rsidRDefault="00596895" w:rsidP="006E093B">
            <w:pPr>
              <w:pStyle w:val="Odlomakpopisa"/>
              <w:numPr>
                <w:ilvl w:val="0"/>
                <w:numId w:val="53"/>
              </w:numPr>
            </w:pPr>
            <w:r w:rsidRPr="00C77728">
              <w:t xml:space="preserve"> </w:t>
            </w:r>
            <w:r w:rsidR="008A770E" w:rsidRPr="00C77728">
              <w:t xml:space="preserve">Nastavni zavod za javno zdravstvo Primorsko-goranske županije </w:t>
            </w:r>
          </w:p>
        </w:tc>
      </w:tr>
      <w:tr w:rsidR="00596895" w:rsidRPr="00596895" w14:paraId="4590C785" w14:textId="77777777" w:rsidTr="00E4243C">
        <w:trPr>
          <w:trHeight w:val="1057"/>
          <w:jc w:val="center"/>
        </w:trPr>
        <w:tc>
          <w:tcPr>
            <w:tcW w:w="747" w:type="dxa"/>
            <w:shd w:val="clear" w:color="auto" w:fill="auto"/>
            <w:vAlign w:val="center"/>
          </w:tcPr>
          <w:p w14:paraId="0A29D756"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t>11.</w:t>
            </w:r>
          </w:p>
        </w:tc>
        <w:tc>
          <w:tcPr>
            <w:tcW w:w="1658" w:type="dxa"/>
            <w:shd w:val="clear" w:color="auto" w:fill="auto"/>
            <w:vAlign w:val="center"/>
          </w:tcPr>
          <w:p w14:paraId="0236A655" w14:textId="77777777" w:rsidR="00596895" w:rsidRPr="00C77728" w:rsidRDefault="00596895" w:rsidP="00E4243C">
            <w:pPr>
              <w:widowControl w:val="0"/>
              <w:autoSpaceDE w:val="0"/>
              <w:adjustRightInd w:val="0"/>
              <w:spacing w:before="0" w:after="0"/>
              <w:ind w:right="13"/>
              <w:jc w:val="center"/>
              <w:rPr>
                <w:b/>
                <w:bCs/>
                <w:sz w:val="20"/>
                <w:szCs w:val="20"/>
              </w:rPr>
            </w:pPr>
            <w:r w:rsidRPr="00C77728">
              <w:rPr>
                <w:b/>
                <w:bCs/>
                <w:sz w:val="20"/>
                <w:szCs w:val="20"/>
              </w:rPr>
              <w:t>Organizacija osiguravanja hrane i vode za piće</w:t>
            </w:r>
          </w:p>
        </w:tc>
        <w:tc>
          <w:tcPr>
            <w:tcW w:w="1559" w:type="dxa"/>
            <w:vAlign w:val="center"/>
          </w:tcPr>
          <w:p w14:paraId="0597C52D" w14:textId="543E14FC" w:rsidR="00596895" w:rsidRPr="00C77728" w:rsidRDefault="00596895" w:rsidP="00E4243C">
            <w:pPr>
              <w:autoSpaceDE w:val="0"/>
              <w:adjustRightInd w:val="0"/>
              <w:spacing w:before="0" w:after="0"/>
              <w:jc w:val="center"/>
              <w:rPr>
                <w:bCs/>
                <w:sz w:val="20"/>
                <w:szCs w:val="20"/>
              </w:rPr>
            </w:pPr>
            <w:r w:rsidRPr="00C77728">
              <w:rPr>
                <w:bCs/>
                <w:sz w:val="20"/>
                <w:szCs w:val="20"/>
              </w:rPr>
              <w:t>Općina Jelenje</w:t>
            </w:r>
          </w:p>
        </w:tc>
        <w:tc>
          <w:tcPr>
            <w:tcW w:w="8080" w:type="dxa"/>
            <w:shd w:val="clear" w:color="auto" w:fill="auto"/>
            <w:vAlign w:val="center"/>
          </w:tcPr>
          <w:p w14:paraId="2A740EF7" w14:textId="0F829714" w:rsidR="00596895" w:rsidRPr="00C77728" w:rsidRDefault="00596895" w:rsidP="00E4243C">
            <w:pPr>
              <w:autoSpaceDE w:val="0"/>
              <w:adjustRightInd w:val="0"/>
              <w:spacing w:before="0" w:after="0"/>
              <w:rPr>
                <w:bCs/>
                <w:sz w:val="20"/>
                <w:szCs w:val="20"/>
              </w:rPr>
            </w:pPr>
            <w:r w:rsidRPr="00C77728">
              <w:rPr>
                <w:bCs/>
                <w:sz w:val="20"/>
                <w:szCs w:val="20"/>
              </w:rPr>
              <w:t xml:space="preserve">Stožer prikuplja informacije o stanju vodoopskrbnog sustava a za to je zadužen član stožera za vodoopskrbu uz suradnju sa Zavodom za javno zdravstvo </w:t>
            </w:r>
            <w:r w:rsidR="00C77728" w:rsidRPr="00C77728">
              <w:rPr>
                <w:bCs/>
                <w:sz w:val="20"/>
                <w:szCs w:val="20"/>
              </w:rPr>
              <w:t>Primorsko-goranske</w:t>
            </w:r>
            <w:r w:rsidRPr="00C77728">
              <w:rPr>
                <w:bCs/>
                <w:sz w:val="20"/>
                <w:szCs w:val="20"/>
              </w:rPr>
              <w:t xml:space="preserve"> županije. Na sjednicu Stožera potrebno pozvati predstavnika Zavoda za javno zdravstvo zagrebačke županije. Do uspostave vodoopskrbnog sustava organizira se dovoz vode na punktove po ugroženom području a raspored određuje član Stožera za protupožarnu zaštitu. Stožer određuje minimalne dnevne količine vode po osobi na prijedlog Zavoda za javno zdravstvo </w:t>
            </w:r>
            <w:r w:rsidR="00FE48E3">
              <w:rPr>
                <w:bCs/>
                <w:sz w:val="20"/>
                <w:szCs w:val="20"/>
              </w:rPr>
              <w:t>Primorsko-goranske</w:t>
            </w:r>
            <w:r w:rsidRPr="00C77728">
              <w:rPr>
                <w:bCs/>
                <w:sz w:val="20"/>
                <w:szCs w:val="20"/>
              </w:rPr>
              <w:t xml:space="preserve"> županije.</w:t>
            </w:r>
          </w:p>
          <w:p w14:paraId="416EEC5E" w14:textId="18B605FF" w:rsidR="00596895" w:rsidRPr="00C77728" w:rsidRDefault="00596895" w:rsidP="00E4243C">
            <w:pPr>
              <w:autoSpaceDE w:val="0"/>
              <w:adjustRightInd w:val="0"/>
              <w:spacing w:before="0" w:after="0"/>
              <w:rPr>
                <w:bCs/>
                <w:sz w:val="20"/>
                <w:szCs w:val="20"/>
              </w:rPr>
            </w:pPr>
            <w:r w:rsidRPr="00C77728">
              <w:rPr>
                <w:bCs/>
                <w:sz w:val="20"/>
                <w:szCs w:val="20"/>
              </w:rPr>
              <w:t xml:space="preserve">U slučaju zagađenja vode u zdencima aktivirati će se operativne  snage sustava civilne zaštite i pravne osobe od interesa za sustav civilne zaštite radi dezinfekcije zdenaca, a prema uputama Zavoda za javno zdravstvo </w:t>
            </w:r>
            <w:r w:rsidR="00C77728" w:rsidRPr="00C77728">
              <w:rPr>
                <w:bCs/>
                <w:sz w:val="20"/>
                <w:szCs w:val="20"/>
              </w:rPr>
              <w:t>Primorsko-goranske</w:t>
            </w:r>
            <w:r w:rsidRPr="00C77728">
              <w:rPr>
                <w:bCs/>
                <w:sz w:val="20"/>
                <w:szCs w:val="20"/>
              </w:rPr>
              <w:t xml:space="preserve"> županije. Stožer organizira dopremu prehrambenih artikala u poljske kuhinje koje se smještaju u blizini ugroženih područja. Stožer organizira distribuciju hrane. Također potrebno je kontaktirati proizvođače kruha te utvrditi mogućnosti daljnje proizvodnje i način distribucije.</w:t>
            </w:r>
          </w:p>
        </w:tc>
        <w:tc>
          <w:tcPr>
            <w:tcW w:w="3969" w:type="dxa"/>
            <w:shd w:val="clear" w:color="auto" w:fill="auto"/>
            <w:vAlign w:val="center"/>
          </w:tcPr>
          <w:p w14:paraId="576EAA27" w14:textId="66A46AE9" w:rsidR="00596895" w:rsidRPr="00C77728" w:rsidRDefault="00596895" w:rsidP="006E093B">
            <w:pPr>
              <w:pStyle w:val="Odlomakpopisa"/>
              <w:numPr>
                <w:ilvl w:val="0"/>
                <w:numId w:val="53"/>
              </w:numPr>
            </w:pPr>
            <w:r w:rsidRPr="00C77728">
              <w:t xml:space="preserve">Stožer civilne zaštite uz suradnju sa Zavodom za javno zdravstvo </w:t>
            </w:r>
            <w:r w:rsidR="00C77728" w:rsidRPr="00C77728">
              <w:t>Primorsko-goranske</w:t>
            </w:r>
            <w:r w:rsidRPr="00C77728">
              <w:t xml:space="preserve"> županije</w:t>
            </w:r>
          </w:p>
          <w:p w14:paraId="4B826DCA" w14:textId="223B511A" w:rsidR="00596895" w:rsidRPr="00C77728" w:rsidRDefault="00C77728" w:rsidP="006E093B">
            <w:pPr>
              <w:pStyle w:val="Odlomakpopisa"/>
              <w:numPr>
                <w:ilvl w:val="0"/>
                <w:numId w:val="53"/>
              </w:numPr>
            </w:pPr>
            <w:r w:rsidRPr="00C77728">
              <w:t>Vatrogasne snage</w:t>
            </w:r>
          </w:p>
          <w:p w14:paraId="65BAAD21" w14:textId="010A41B4" w:rsidR="00596895" w:rsidRPr="00C77728" w:rsidRDefault="008F49DF" w:rsidP="006E093B">
            <w:pPr>
              <w:pStyle w:val="Odlomakpopisa"/>
              <w:numPr>
                <w:ilvl w:val="0"/>
                <w:numId w:val="53"/>
              </w:numPr>
            </w:pPr>
            <w:r w:rsidRPr="00C77728">
              <w:t>Vodovod i kanalizacija d.o.o. Rijeka</w:t>
            </w:r>
          </w:p>
        </w:tc>
      </w:tr>
      <w:tr w:rsidR="00596895" w:rsidRPr="00596895" w14:paraId="2D9491D9" w14:textId="77777777" w:rsidTr="00E4243C">
        <w:trPr>
          <w:trHeight w:val="1057"/>
          <w:jc w:val="center"/>
        </w:trPr>
        <w:tc>
          <w:tcPr>
            <w:tcW w:w="747" w:type="dxa"/>
            <w:shd w:val="clear" w:color="auto" w:fill="auto"/>
            <w:vAlign w:val="center"/>
          </w:tcPr>
          <w:p w14:paraId="5E430ECF"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t>12.</w:t>
            </w:r>
          </w:p>
        </w:tc>
        <w:tc>
          <w:tcPr>
            <w:tcW w:w="1658" w:type="dxa"/>
            <w:shd w:val="clear" w:color="auto" w:fill="auto"/>
            <w:vAlign w:val="center"/>
          </w:tcPr>
          <w:p w14:paraId="4D9BFEB4" w14:textId="77777777" w:rsidR="00596895" w:rsidRPr="00C77728" w:rsidRDefault="00596895" w:rsidP="00E4243C">
            <w:pPr>
              <w:widowControl w:val="0"/>
              <w:autoSpaceDE w:val="0"/>
              <w:adjustRightInd w:val="0"/>
              <w:spacing w:before="0" w:after="0"/>
              <w:ind w:right="13"/>
              <w:jc w:val="center"/>
              <w:rPr>
                <w:b/>
                <w:bCs/>
                <w:sz w:val="20"/>
                <w:szCs w:val="20"/>
              </w:rPr>
            </w:pPr>
            <w:r w:rsidRPr="00C77728">
              <w:rPr>
                <w:b/>
                <w:bCs/>
                <w:sz w:val="20"/>
                <w:szCs w:val="20"/>
              </w:rPr>
              <w:t>Organizacija osiguranja dobave energenata za rad strojeva i vozila</w:t>
            </w:r>
          </w:p>
        </w:tc>
        <w:tc>
          <w:tcPr>
            <w:tcW w:w="1559" w:type="dxa"/>
            <w:vAlign w:val="center"/>
          </w:tcPr>
          <w:p w14:paraId="7487219E" w14:textId="6892DF00" w:rsidR="00596895" w:rsidRPr="00C77728" w:rsidRDefault="00596895" w:rsidP="00E4243C">
            <w:pPr>
              <w:autoSpaceDE w:val="0"/>
              <w:adjustRightInd w:val="0"/>
              <w:spacing w:before="0" w:after="0"/>
              <w:jc w:val="center"/>
              <w:rPr>
                <w:bCs/>
                <w:sz w:val="20"/>
                <w:szCs w:val="20"/>
              </w:rPr>
            </w:pPr>
            <w:r w:rsidRPr="00C77728">
              <w:rPr>
                <w:bCs/>
                <w:sz w:val="20"/>
                <w:szCs w:val="20"/>
              </w:rPr>
              <w:t>Općina Jelenje</w:t>
            </w:r>
          </w:p>
        </w:tc>
        <w:tc>
          <w:tcPr>
            <w:tcW w:w="8080" w:type="dxa"/>
            <w:shd w:val="clear" w:color="auto" w:fill="auto"/>
            <w:vAlign w:val="center"/>
          </w:tcPr>
          <w:p w14:paraId="7F21AF9E" w14:textId="77777777" w:rsidR="00596895" w:rsidRPr="00C77728" w:rsidRDefault="00596895" w:rsidP="00E4243C">
            <w:pPr>
              <w:autoSpaceDE w:val="0"/>
              <w:adjustRightInd w:val="0"/>
              <w:spacing w:before="0" w:after="0"/>
              <w:rPr>
                <w:bCs/>
                <w:sz w:val="20"/>
                <w:szCs w:val="20"/>
              </w:rPr>
            </w:pPr>
            <w:r w:rsidRPr="00C77728">
              <w:rPr>
                <w:bCs/>
                <w:sz w:val="20"/>
                <w:szCs w:val="20"/>
              </w:rPr>
              <w:t>Osiguravanje energenata (gorivo) za strojeve i vozila, agregate za struju.</w:t>
            </w:r>
          </w:p>
        </w:tc>
        <w:tc>
          <w:tcPr>
            <w:tcW w:w="3969" w:type="dxa"/>
            <w:shd w:val="clear" w:color="auto" w:fill="auto"/>
            <w:vAlign w:val="center"/>
          </w:tcPr>
          <w:p w14:paraId="4A5B3F1A" w14:textId="77777777" w:rsidR="00596895" w:rsidRPr="00C77728"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bCs/>
                <w:sz w:val="20"/>
                <w:szCs w:val="20"/>
              </w:rPr>
              <w:t>Stožer civilne zaštite</w:t>
            </w:r>
          </w:p>
          <w:p w14:paraId="2990A848" w14:textId="1731C90B" w:rsidR="00596895" w:rsidRPr="00C77728" w:rsidRDefault="00596895" w:rsidP="00E4243C">
            <w:pPr>
              <w:spacing w:before="0" w:after="0"/>
              <w:jc w:val="left"/>
              <w:rPr>
                <w:rFonts w:eastAsia="Calibri"/>
                <w:sz w:val="20"/>
                <w:szCs w:val="20"/>
              </w:rPr>
            </w:pPr>
            <w:r w:rsidRPr="00C77728">
              <w:rPr>
                <w:rFonts w:eastAsia="Calibri"/>
                <w:sz w:val="20"/>
                <w:szCs w:val="20"/>
              </w:rPr>
              <w:t xml:space="preserve">- </w:t>
            </w:r>
            <w:r w:rsidR="00C77728" w:rsidRPr="00C77728">
              <w:rPr>
                <w:rFonts w:eastAsia="Calibri"/>
                <w:sz w:val="20"/>
                <w:szCs w:val="20"/>
              </w:rPr>
              <w:t>Vatrogasne snage</w:t>
            </w:r>
          </w:p>
        </w:tc>
      </w:tr>
      <w:tr w:rsidR="00596895" w:rsidRPr="00596895" w14:paraId="7A573C28" w14:textId="77777777" w:rsidTr="00E4243C">
        <w:trPr>
          <w:trHeight w:val="921"/>
          <w:jc w:val="center"/>
        </w:trPr>
        <w:tc>
          <w:tcPr>
            <w:tcW w:w="747" w:type="dxa"/>
            <w:vMerge w:val="restart"/>
            <w:shd w:val="clear" w:color="auto" w:fill="auto"/>
            <w:vAlign w:val="center"/>
          </w:tcPr>
          <w:p w14:paraId="37ABF472" w14:textId="77777777" w:rsidR="00596895" w:rsidRPr="00C77728" w:rsidRDefault="00596895" w:rsidP="00E4243C">
            <w:pPr>
              <w:widowControl w:val="0"/>
              <w:autoSpaceDE w:val="0"/>
              <w:adjustRightInd w:val="0"/>
              <w:spacing w:before="0" w:after="0"/>
              <w:ind w:right="34"/>
              <w:jc w:val="center"/>
              <w:rPr>
                <w:b/>
                <w:bCs/>
                <w:sz w:val="20"/>
                <w:szCs w:val="20"/>
              </w:rPr>
            </w:pPr>
            <w:r w:rsidRPr="00C77728">
              <w:rPr>
                <w:b/>
                <w:bCs/>
                <w:sz w:val="20"/>
                <w:szCs w:val="20"/>
              </w:rPr>
              <w:t>13.</w:t>
            </w:r>
          </w:p>
        </w:tc>
        <w:tc>
          <w:tcPr>
            <w:tcW w:w="1658" w:type="dxa"/>
            <w:vMerge w:val="restart"/>
            <w:shd w:val="clear" w:color="auto" w:fill="auto"/>
            <w:vAlign w:val="center"/>
          </w:tcPr>
          <w:p w14:paraId="5ACD7F3F" w14:textId="77777777" w:rsidR="00596895" w:rsidRPr="00C77728" w:rsidRDefault="00596895" w:rsidP="00E4243C">
            <w:pPr>
              <w:spacing w:before="0" w:after="0"/>
              <w:jc w:val="center"/>
              <w:rPr>
                <w:b/>
                <w:bCs/>
                <w:sz w:val="20"/>
                <w:szCs w:val="20"/>
              </w:rPr>
            </w:pPr>
            <w:r w:rsidRPr="00C77728">
              <w:rPr>
                <w:b/>
                <w:bCs/>
                <w:sz w:val="20"/>
                <w:szCs w:val="20"/>
              </w:rPr>
              <w:t>Organizacija animalne asanacije</w:t>
            </w:r>
          </w:p>
        </w:tc>
        <w:tc>
          <w:tcPr>
            <w:tcW w:w="1559" w:type="dxa"/>
            <w:vMerge w:val="restart"/>
            <w:vAlign w:val="center"/>
          </w:tcPr>
          <w:p w14:paraId="189778D1" w14:textId="46350569" w:rsidR="00596895" w:rsidRPr="00C77728" w:rsidRDefault="00596895" w:rsidP="00E4243C">
            <w:pPr>
              <w:widowControl w:val="0"/>
              <w:autoSpaceDE w:val="0"/>
              <w:adjustRightInd w:val="0"/>
              <w:spacing w:before="0" w:after="0"/>
              <w:jc w:val="center"/>
              <w:rPr>
                <w:bCs/>
                <w:sz w:val="20"/>
                <w:szCs w:val="20"/>
              </w:rPr>
            </w:pPr>
            <w:r w:rsidRPr="00C77728">
              <w:rPr>
                <w:bCs/>
                <w:sz w:val="20"/>
                <w:szCs w:val="20"/>
              </w:rPr>
              <w:t>Općina Jelenje</w:t>
            </w:r>
          </w:p>
        </w:tc>
        <w:tc>
          <w:tcPr>
            <w:tcW w:w="8080" w:type="dxa"/>
            <w:shd w:val="clear" w:color="auto" w:fill="auto"/>
            <w:vAlign w:val="center"/>
          </w:tcPr>
          <w:p w14:paraId="0602B71B"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 xml:space="preserve">Organizacija prikupljanja životinjskih leševa. </w:t>
            </w:r>
          </w:p>
        </w:tc>
        <w:tc>
          <w:tcPr>
            <w:tcW w:w="3969" w:type="dxa"/>
            <w:shd w:val="clear" w:color="auto" w:fill="auto"/>
            <w:vAlign w:val="center"/>
          </w:tcPr>
          <w:p w14:paraId="31373DBB" w14:textId="6D06F5C4" w:rsidR="00596895" w:rsidRPr="00C77728" w:rsidRDefault="004D5513"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sz w:val="20"/>
                <w:szCs w:val="20"/>
              </w:rPr>
              <w:t>Veterinarska stanica Rijeka</w:t>
            </w:r>
          </w:p>
          <w:p w14:paraId="2F480E3E" w14:textId="641EB29D" w:rsidR="00596895" w:rsidRPr="00C77728"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rFonts w:eastAsia="Calibri"/>
                <w:sz w:val="20"/>
                <w:szCs w:val="20"/>
              </w:rPr>
              <w:t xml:space="preserve"> </w:t>
            </w:r>
            <w:r w:rsidR="00C77728" w:rsidRPr="00C77728">
              <w:rPr>
                <w:rFonts w:eastAsia="Calibri"/>
                <w:sz w:val="20"/>
                <w:szCs w:val="20"/>
              </w:rPr>
              <w:t>KD Jelen d.o.o.</w:t>
            </w:r>
            <w:r w:rsidRPr="00C77728">
              <w:rPr>
                <w:rFonts w:eastAsia="Calibri"/>
                <w:sz w:val="20"/>
                <w:szCs w:val="20"/>
              </w:rPr>
              <w:t>.</w:t>
            </w:r>
          </w:p>
        </w:tc>
      </w:tr>
      <w:tr w:rsidR="00596895" w:rsidRPr="00596895" w14:paraId="05CC8D94" w14:textId="77777777" w:rsidTr="00E4243C">
        <w:trPr>
          <w:trHeight w:val="821"/>
          <w:jc w:val="center"/>
        </w:trPr>
        <w:tc>
          <w:tcPr>
            <w:tcW w:w="747" w:type="dxa"/>
            <w:vMerge/>
            <w:shd w:val="clear" w:color="auto" w:fill="auto"/>
            <w:vAlign w:val="center"/>
          </w:tcPr>
          <w:p w14:paraId="7FABD05A" w14:textId="77777777" w:rsidR="00596895" w:rsidRPr="00C77728" w:rsidRDefault="00596895" w:rsidP="00E4243C">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7D64F66A" w14:textId="77777777" w:rsidR="00596895" w:rsidRPr="00C77728" w:rsidRDefault="00596895" w:rsidP="00E4243C">
            <w:pPr>
              <w:widowControl w:val="0"/>
              <w:autoSpaceDE w:val="0"/>
              <w:adjustRightInd w:val="0"/>
              <w:spacing w:before="0" w:after="0"/>
              <w:ind w:right="34"/>
              <w:jc w:val="center"/>
              <w:rPr>
                <w:b/>
                <w:bCs/>
                <w:sz w:val="20"/>
                <w:szCs w:val="20"/>
              </w:rPr>
            </w:pPr>
          </w:p>
        </w:tc>
        <w:tc>
          <w:tcPr>
            <w:tcW w:w="1559" w:type="dxa"/>
            <w:vMerge/>
            <w:vAlign w:val="center"/>
          </w:tcPr>
          <w:p w14:paraId="254E4C1A" w14:textId="77777777" w:rsidR="00596895" w:rsidRPr="00C77728" w:rsidRDefault="00596895" w:rsidP="00E4243C">
            <w:pPr>
              <w:autoSpaceDE w:val="0"/>
              <w:adjustRightInd w:val="0"/>
              <w:spacing w:before="0" w:after="0"/>
              <w:jc w:val="center"/>
              <w:rPr>
                <w:bCs/>
                <w:sz w:val="20"/>
                <w:szCs w:val="20"/>
              </w:rPr>
            </w:pPr>
          </w:p>
        </w:tc>
        <w:tc>
          <w:tcPr>
            <w:tcW w:w="8080" w:type="dxa"/>
            <w:shd w:val="clear" w:color="auto" w:fill="auto"/>
            <w:vAlign w:val="center"/>
          </w:tcPr>
          <w:p w14:paraId="47CA4435" w14:textId="77777777" w:rsidR="00596895" w:rsidRPr="00C77728" w:rsidRDefault="00596895" w:rsidP="00E4243C">
            <w:pPr>
              <w:autoSpaceDE w:val="0"/>
              <w:adjustRightInd w:val="0"/>
              <w:spacing w:before="0" w:after="0"/>
              <w:rPr>
                <w:bCs/>
                <w:sz w:val="20"/>
                <w:szCs w:val="20"/>
              </w:rPr>
            </w:pPr>
            <w:r w:rsidRPr="00C77728">
              <w:rPr>
                <w:bCs/>
                <w:sz w:val="20"/>
                <w:szCs w:val="20"/>
              </w:rPr>
              <w:t>Praćenje stanja i provođenje aktivnosti na sprječavanju nastanka ili širenja zaraznih bolesti.</w:t>
            </w:r>
          </w:p>
        </w:tc>
        <w:tc>
          <w:tcPr>
            <w:tcW w:w="3969" w:type="dxa"/>
            <w:shd w:val="clear" w:color="auto" w:fill="auto"/>
            <w:vAlign w:val="center"/>
          </w:tcPr>
          <w:p w14:paraId="35A77906" w14:textId="260136C9" w:rsidR="00596895" w:rsidRPr="00C77728" w:rsidRDefault="00596895" w:rsidP="00E4243C">
            <w:pPr>
              <w:spacing w:before="0" w:after="0"/>
              <w:jc w:val="left"/>
              <w:rPr>
                <w:sz w:val="20"/>
                <w:szCs w:val="20"/>
              </w:rPr>
            </w:pPr>
            <w:r w:rsidRPr="00C77728">
              <w:rPr>
                <w:sz w:val="20"/>
                <w:szCs w:val="20"/>
              </w:rPr>
              <w:t xml:space="preserve">- </w:t>
            </w:r>
            <w:r w:rsidR="008F49DF" w:rsidRPr="00C77728">
              <w:rPr>
                <w:sz w:val="20"/>
                <w:szCs w:val="20"/>
              </w:rPr>
              <w:t xml:space="preserve">Dom zdravlja PGŽ – ispostava Dražice </w:t>
            </w:r>
          </w:p>
          <w:p w14:paraId="74DAB7DD" w14:textId="2F711D2B" w:rsidR="00596895" w:rsidRPr="00C77728" w:rsidRDefault="00596895" w:rsidP="00596895">
            <w:pPr>
              <w:widowControl w:val="0"/>
              <w:numPr>
                <w:ilvl w:val="0"/>
                <w:numId w:val="53"/>
              </w:numPr>
              <w:autoSpaceDE w:val="0"/>
              <w:autoSpaceDN w:val="0"/>
              <w:adjustRightInd w:val="0"/>
              <w:spacing w:before="0" w:after="0"/>
              <w:ind w:left="87" w:hanging="87"/>
              <w:contextualSpacing/>
              <w:jc w:val="left"/>
              <w:rPr>
                <w:bCs/>
                <w:sz w:val="20"/>
                <w:szCs w:val="20"/>
              </w:rPr>
            </w:pPr>
            <w:r w:rsidRPr="00C77728">
              <w:rPr>
                <w:sz w:val="20"/>
                <w:szCs w:val="20"/>
              </w:rPr>
              <w:t xml:space="preserve"> </w:t>
            </w:r>
            <w:r w:rsidR="008A770E" w:rsidRPr="00C77728">
              <w:rPr>
                <w:sz w:val="20"/>
                <w:szCs w:val="20"/>
              </w:rPr>
              <w:t xml:space="preserve">Nastavni zavod za javno zdravstvo Primorsko-goranske županije </w:t>
            </w:r>
          </w:p>
        </w:tc>
      </w:tr>
      <w:tr w:rsidR="00596895" w:rsidRPr="00596895" w14:paraId="61913CE4" w14:textId="77777777" w:rsidTr="00E4243C">
        <w:trPr>
          <w:trHeight w:val="705"/>
          <w:jc w:val="center"/>
        </w:trPr>
        <w:tc>
          <w:tcPr>
            <w:tcW w:w="747" w:type="dxa"/>
            <w:vMerge/>
            <w:shd w:val="clear" w:color="auto" w:fill="auto"/>
            <w:vAlign w:val="center"/>
          </w:tcPr>
          <w:p w14:paraId="136016A6"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68519467"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1CB712CE" w14:textId="77777777" w:rsidR="00596895" w:rsidRPr="00596895" w:rsidRDefault="00596895" w:rsidP="00E4243C">
            <w:pPr>
              <w:autoSpaceDE w:val="0"/>
              <w:adjustRightInd w:val="0"/>
              <w:spacing w:before="0" w:after="0"/>
              <w:jc w:val="center"/>
              <w:rPr>
                <w:bCs/>
                <w:sz w:val="20"/>
                <w:szCs w:val="20"/>
                <w:highlight w:val="yellow"/>
              </w:rPr>
            </w:pPr>
          </w:p>
        </w:tc>
        <w:tc>
          <w:tcPr>
            <w:tcW w:w="8080" w:type="dxa"/>
            <w:shd w:val="clear" w:color="auto" w:fill="auto"/>
            <w:vAlign w:val="center"/>
          </w:tcPr>
          <w:p w14:paraId="36592514" w14:textId="77777777" w:rsidR="00596895" w:rsidRPr="00C77728" w:rsidRDefault="00596895" w:rsidP="00E4243C">
            <w:pPr>
              <w:autoSpaceDE w:val="0"/>
              <w:adjustRightInd w:val="0"/>
              <w:spacing w:before="0" w:after="0"/>
              <w:rPr>
                <w:bCs/>
                <w:sz w:val="20"/>
                <w:szCs w:val="20"/>
              </w:rPr>
            </w:pPr>
            <w:r w:rsidRPr="00C77728">
              <w:rPr>
                <w:bCs/>
                <w:sz w:val="20"/>
                <w:szCs w:val="20"/>
              </w:rPr>
              <w:t>Neškodljivo uklanjanje ranjenih, ozlijeđenih ili bolesnih životinja.</w:t>
            </w:r>
          </w:p>
        </w:tc>
        <w:tc>
          <w:tcPr>
            <w:tcW w:w="3969" w:type="dxa"/>
            <w:shd w:val="clear" w:color="auto" w:fill="auto"/>
            <w:vAlign w:val="center"/>
          </w:tcPr>
          <w:p w14:paraId="14F04B9B" w14:textId="4990E2F2" w:rsidR="00596895" w:rsidRPr="00C77728" w:rsidRDefault="00596895" w:rsidP="00E4243C">
            <w:pPr>
              <w:widowControl w:val="0"/>
              <w:autoSpaceDE w:val="0"/>
              <w:autoSpaceDN w:val="0"/>
              <w:adjustRightInd w:val="0"/>
              <w:spacing w:before="0" w:after="0"/>
              <w:contextualSpacing/>
              <w:jc w:val="left"/>
              <w:rPr>
                <w:bCs/>
                <w:sz w:val="20"/>
                <w:szCs w:val="20"/>
              </w:rPr>
            </w:pPr>
            <w:r w:rsidRPr="00C77728">
              <w:rPr>
                <w:bCs/>
                <w:sz w:val="20"/>
                <w:szCs w:val="20"/>
              </w:rPr>
              <w:t xml:space="preserve">- </w:t>
            </w:r>
            <w:r w:rsidR="004D5513" w:rsidRPr="00C77728">
              <w:rPr>
                <w:bCs/>
                <w:sz w:val="20"/>
                <w:szCs w:val="20"/>
              </w:rPr>
              <w:t>Veterinarska stanica Rijeka</w:t>
            </w:r>
          </w:p>
        </w:tc>
      </w:tr>
      <w:tr w:rsidR="00596895" w:rsidRPr="00596895" w14:paraId="763E1914" w14:textId="77777777" w:rsidTr="00E4243C">
        <w:trPr>
          <w:trHeight w:val="843"/>
          <w:jc w:val="center"/>
        </w:trPr>
        <w:tc>
          <w:tcPr>
            <w:tcW w:w="747" w:type="dxa"/>
            <w:vMerge/>
            <w:shd w:val="clear" w:color="auto" w:fill="auto"/>
            <w:vAlign w:val="center"/>
          </w:tcPr>
          <w:p w14:paraId="1BD9F0E4"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12FB0A30" w14:textId="77777777" w:rsidR="00596895" w:rsidRPr="00596895" w:rsidRDefault="00596895" w:rsidP="00E4243C">
            <w:pPr>
              <w:widowControl w:val="0"/>
              <w:autoSpaceDE w:val="0"/>
              <w:adjustRightInd w:val="0"/>
              <w:spacing w:before="0" w:after="0"/>
              <w:ind w:right="34"/>
              <w:jc w:val="center"/>
              <w:rPr>
                <w:b/>
                <w:bCs/>
                <w:sz w:val="20"/>
                <w:szCs w:val="20"/>
                <w:highlight w:val="yellow"/>
              </w:rPr>
            </w:pPr>
          </w:p>
        </w:tc>
        <w:tc>
          <w:tcPr>
            <w:tcW w:w="1559" w:type="dxa"/>
            <w:vMerge/>
            <w:vAlign w:val="center"/>
          </w:tcPr>
          <w:p w14:paraId="43C27F1F" w14:textId="77777777" w:rsidR="00596895" w:rsidRPr="00596895" w:rsidRDefault="00596895" w:rsidP="00E4243C">
            <w:pPr>
              <w:widowControl w:val="0"/>
              <w:autoSpaceDE w:val="0"/>
              <w:adjustRightInd w:val="0"/>
              <w:spacing w:before="0" w:after="0"/>
              <w:jc w:val="center"/>
              <w:rPr>
                <w:bCs/>
                <w:sz w:val="20"/>
                <w:szCs w:val="20"/>
                <w:highlight w:val="yellow"/>
              </w:rPr>
            </w:pPr>
          </w:p>
        </w:tc>
        <w:tc>
          <w:tcPr>
            <w:tcW w:w="8080" w:type="dxa"/>
            <w:shd w:val="clear" w:color="auto" w:fill="auto"/>
            <w:vAlign w:val="center"/>
          </w:tcPr>
          <w:p w14:paraId="17939E22" w14:textId="77777777" w:rsidR="00596895" w:rsidRPr="00C77728" w:rsidRDefault="00596895" w:rsidP="00E4243C">
            <w:pPr>
              <w:widowControl w:val="0"/>
              <w:autoSpaceDE w:val="0"/>
              <w:adjustRightInd w:val="0"/>
              <w:spacing w:before="0" w:after="0"/>
              <w:rPr>
                <w:bCs/>
                <w:sz w:val="20"/>
                <w:szCs w:val="20"/>
              </w:rPr>
            </w:pPr>
            <w:r w:rsidRPr="00C77728">
              <w:rPr>
                <w:bCs/>
                <w:sz w:val="20"/>
                <w:szCs w:val="20"/>
              </w:rPr>
              <w:t>Određivanje lokacija za ukop životinja</w:t>
            </w:r>
          </w:p>
        </w:tc>
        <w:tc>
          <w:tcPr>
            <w:tcW w:w="3969" w:type="dxa"/>
            <w:shd w:val="clear" w:color="auto" w:fill="auto"/>
            <w:vAlign w:val="center"/>
          </w:tcPr>
          <w:p w14:paraId="152637F9" w14:textId="77777777" w:rsidR="00596895" w:rsidRPr="00C77728" w:rsidRDefault="00596895" w:rsidP="00E4243C">
            <w:pPr>
              <w:widowControl w:val="0"/>
              <w:autoSpaceDE w:val="0"/>
              <w:autoSpaceDN w:val="0"/>
              <w:adjustRightInd w:val="0"/>
              <w:spacing w:before="0" w:after="0"/>
              <w:contextualSpacing/>
              <w:jc w:val="left"/>
              <w:rPr>
                <w:bCs/>
                <w:sz w:val="20"/>
                <w:szCs w:val="20"/>
              </w:rPr>
            </w:pPr>
            <w:r w:rsidRPr="00C77728">
              <w:rPr>
                <w:bCs/>
                <w:sz w:val="20"/>
                <w:szCs w:val="20"/>
              </w:rPr>
              <w:t>Lokacije je potrebno za uskladiti s nadležnima na određenoj razini planiranja.</w:t>
            </w:r>
          </w:p>
        </w:tc>
      </w:tr>
      <w:tr w:rsidR="00596895" w:rsidRPr="00596895" w14:paraId="7BD86550" w14:textId="77777777" w:rsidTr="00E4243C">
        <w:trPr>
          <w:trHeight w:val="1057"/>
          <w:jc w:val="center"/>
        </w:trPr>
        <w:tc>
          <w:tcPr>
            <w:tcW w:w="747" w:type="dxa"/>
            <w:shd w:val="clear" w:color="auto" w:fill="auto"/>
            <w:vAlign w:val="center"/>
          </w:tcPr>
          <w:p w14:paraId="47551B5C" w14:textId="77777777" w:rsidR="00596895" w:rsidRPr="003248ED" w:rsidRDefault="00596895" w:rsidP="00E4243C">
            <w:pPr>
              <w:widowControl w:val="0"/>
              <w:autoSpaceDE w:val="0"/>
              <w:adjustRightInd w:val="0"/>
              <w:spacing w:before="0" w:after="0"/>
              <w:ind w:right="34"/>
              <w:jc w:val="center"/>
              <w:rPr>
                <w:b/>
                <w:bCs/>
                <w:sz w:val="20"/>
                <w:szCs w:val="20"/>
              </w:rPr>
            </w:pPr>
            <w:r w:rsidRPr="003248ED">
              <w:rPr>
                <w:b/>
                <w:bCs/>
                <w:sz w:val="20"/>
                <w:szCs w:val="20"/>
              </w:rPr>
              <w:t>14.</w:t>
            </w:r>
          </w:p>
        </w:tc>
        <w:tc>
          <w:tcPr>
            <w:tcW w:w="1658" w:type="dxa"/>
            <w:shd w:val="clear" w:color="auto" w:fill="auto"/>
            <w:vAlign w:val="center"/>
          </w:tcPr>
          <w:p w14:paraId="27078572" w14:textId="77777777" w:rsidR="00596895" w:rsidRPr="003248ED" w:rsidRDefault="00596895" w:rsidP="00E4243C">
            <w:pPr>
              <w:widowControl w:val="0"/>
              <w:autoSpaceDE w:val="0"/>
              <w:adjustRightInd w:val="0"/>
              <w:spacing w:before="0" w:after="0"/>
              <w:ind w:right="-108"/>
              <w:jc w:val="center"/>
              <w:rPr>
                <w:b/>
                <w:bCs/>
                <w:sz w:val="20"/>
                <w:szCs w:val="20"/>
              </w:rPr>
            </w:pPr>
            <w:r w:rsidRPr="003248ED">
              <w:rPr>
                <w:b/>
                <w:bCs/>
                <w:sz w:val="20"/>
                <w:szCs w:val="20"/>
              </w:rPr>
              <w:t>Obavješćivanje stanovništva</w:t>
            </w:r>
          </w:p>
        </w:tc>
        <w:tc>
          <w:tcPr>
            <w:tcW w:w="1559" w:type="dxa"/>
            <w:vAlign w:val="center"/>
          </w:tcPr>
          <w:p w14:paraId="669724E7" w14:textId="30F0AFA3" w:rsidR="00596895" w:rsidRPr="003248ED" w:rsidRDefault="00596895" w:rsidP="00E4243C">
            <w:pPr>
              <w:widowControl w:val="0"/>
              <w:autoSpaceDE w:val="0"/>
              <w:adjustRightInd w:val="0"/>
              <w:spacing w:before="0" w:after="0"/>
              <w:jc w:val="center"/>
              <w:rPr>
                <w:bCs/>
                <w:sz w:val="20"/>
                <w:szCs w:val="20"/>
              </w:rPr>
            </w:pPr>
            <w:r w:rsidRPr="003248ED">
              <w:rPr>
                <w:bCs/>
                <w:sz w:val="20"/>
                <w:szCs w:val="20"/>
              </w:rPr>
              <w:t>Općina Jelenje</w:t>
            </w:r>
          </w:p>
        </w:tc>
        <w:tc>
          <w:tcPr>
            <w:tcW w:w="8080" w:type="dxa"/>
            <w:shd w:val="clear" w:color="auto" w:fill="auto"/>
            <w:vAlign w:val="center"/>
          </w:tcPr>
          <w:p w14:paraId="4F6F9E7D" w14:textId="5B0ADAAA" w:rsidR="00596895" w:rsidRPr="003248ED" w:rsidRDefault="00596895" w:rsidP="00E4243C">
            <w:pPr>
              <w:widowControl w:val="0"/>
              <w:autoSpaceDE w:val="0"/>
              <w:adjustRightInd w:val="0"/>
              <w:spacing w:before="0" w:after="0"/>
              <w:rPr>
                <w:bCs/>
                <w:sz w:val="20"/>
                <w:szCs w:val="20"/>
              </w:rPr>
            </w:pPr>
            <w:r w:rsidRPr="003248ED">
              <w:rPr>
                <w:bCs/>
                <w:sz w:val="20"/>
                <w:szCs w:val="20"/>
              </w:rPr>
              <w:t xml:space="preserve">Obavijest sredstvima javnog priopćavanja daje </w:t>
            </w:r>
            <w:r w:rsidR="00C77728" w:rsidRPr="003248ED">
              <w:rPr>
                <w:bCs/>
                <w:sz w:val="20"/>
                <w:szCs w:val="20"/>
              </w:rPr>
              <w:t xml:space="preserve">općinski </w:t>
            </w:r>
            <w:r w:rsidRPr="003248ED">
              <w:rPr>
                <w:bCs/>
                <w:sz w:val="20"/>
                <w:szCs w:val="20"/>
              </w:rPr>
              <w:t xml:space="preserve">načelnik ili osoba koju on ovlasti. </w:t>
            </w:r>
          </w:p>
          <w:p w14:paraId="082002D2" w14:textId="77777777" w:rsidR="00596895" w:rsidRPr="003248ED" w:rsidRDefault="00596895" w:rsidP="00E4243C">
            <w:pPr>
              <w:widowControl w:val="0"/>
              <w:autoSpaceDE w:val="0"/>
              <w:adjustRightInd w:val="0"/>
              <w:spacing w:before="0" w:after="0"/>
              <w:rPr>
                <w:bCs/>
                <w:sz w:val="20"/>
                <w:szCs w:val="20"/>
              </w:rPr>
            </w:pPr>
          </w:p>
          <w:p w14:paraId="4F18EADC"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Obavijest sadrži:</w:t>
            </w:r>
          </w:p>
          <w:p w14:paraId="09F6D916"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Stanje na pogođenom području</w:t>
            </w:r>
          </w:p>
          <w:p w14:paraId="5DF2C854"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Službena objava podataka o žrtvama</w:t>
            </w:r>
          </w:p>
          <w:p w14:paraId="45FC2637"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Opasnostima za ljude, materijalna dobra i okoliš,</w:t>
            </w:r>
          </w:p>
          <w:p w14:paraId="7552F4CD"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Mjerama koje se poduzimaju,</w:t>
            </w:r>
          </w:p>
          <w:p w14:paraId="0A866119"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Putovima evakuacije, lokacijama za prihvat i pružanje medicinske pomoći,</w:t>
            </w:r>
          </w:p>
          <w:p w14:paraId="6047C30A"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Provođenje osobne i uzajamne zaštite,</w:t>
            </w:r>
          </w:p>
          <w:p w14:paraId="3C1230FF"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Sudjelovanju i suradnji s operativnim snagama sustava civilne zaštite</w:t>
            </w:r>
          </w:p>
          <w:p w14:paraId="20EE82BA"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Pristupu dodatnim informacijama</w:t>
            </w:r>
          </w:p>
          <w:p w14:paraId="7919D61C"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 Ostalim činjenicama u svezi sa specifičnim okolnostima događaja.</w:t>
            </w:r>
          </w:p>
        </w:tc>
        <w:tc>
          <w:tcPr>
            <w:tcW w:w="3969" w:type="dxa"/>
            <w:shd w:val="clear" w:color="auto" w:fill="auto"/>
            <w:vAlign w:val="center"/>
          </w:tcPr>
          <w:p w14:paraId="6F37E761" w14:textId="018ADBE3" w:rsidR="00596895" w:rsidRPr="003248ED" w:rsidRDefault="00596895" w:rsidP="00E4243C">
            <w:pPr>
              <w:widowControl w:val="0"/>
              <w:autoSpaceDE w:val="0"/>
              <w:adjustRightInd w:val="0"/>
              <w:spacing w:before="0" w:after="0"/>
              <w:ind w:left="87"/>
              <w:contextualSpacing/>
              <w:rPr>
                <w:bCs/>
                <w:sz w:val="20"/>
                <w:szCs w:val="20"/>
              </w:rPr>
            </w:pPr>
            <w:r w:rsidRPr="003248ED">
              <w:rPr>
                <w:bCs/>
                <w:sz w:val="20"/>
                <w:szCs w:val="20"/>
              </w:rPr>
              <w:t xml:space="preserve">- </w:t>
            </w:r>
            <w:r w:rsidR="00C77728" w:rsidRPr="003248ED">
              <w:rPr>
                <w:bCs/>
                <w:sz w:val="20"/>
                <w:szCs w:val="20"/>
              </w:rPr>
              <w:t xml:space="preserve">Općinski </w:t>
            </w:r>
            <w:r w:rsidRPr="003248ED">
              <w:rPr>
                <w:bCs/>
                <w:sz w:val="20"/>
                <w:szCs w:val="20"/>
              </w:rPr>
              <w:t>načelnik</w:t>
            </w:r>
          </w:p>
          <w:p w14:paraId="4EB47424" w14:textId="77777777" w:rsidR="00596895" w:rsidRPr="003248ED" w:rsidRDefault="00596895" w:rsidP="00E4243C">
            <w:pPr>
              <w:widowControl w:val="0"/>
              <w:autoSpaceDE w:val="0"/>
              <w:adjustRightInd w:val="0"/>
              <w:spacing w:before="0" w:after="0"/>
              <w:ind w:left="87"/>
              <w:contextualSpacing/>
              <w:rPr>
                <w:bCs/>
                <w:sz w:val="20"/>
                <w:szCs w:val="20"/>
              </w:rPr>
            </w:pPr>
            <w:r w:rsidRPr="003248ED">
              <w:rPr>
                <w:bCs/>
                <w:sz w:val="20"/>
                <w:szCs w:val="20"/>
              </w:rPr>
              <w:t>- Mediji</w:t>
            </w:r>
          </w:p>
        </w:tc>
      </w:tr>
      <w:tr w:rsidR="00596895" w:rsidRPr="00D95A1A" w14:paraId="2DFC2117" w14:textId="77777777" w:rsidTr="00E4243C">
        <w:trPr>
          <w:trHeight w:val="1057"/>
          <w:jc w:val="center"/>
        </w:trPr>
        <w:tc>
          <w:tcPr>
            <w:tcW w:w="747" w:type="dxa"/>
            <w:shd w:val="clear" w:color="auto" w:fill="auto"/>
            <w:vAlign w:val="center"/>
          </w:tcPr>
          <w:p w14:paraId="37B39EE8" w14:textId="77777777" w:rsidR="00596895" w:rsidRPr="003248ED" w:rsidRDefault="00596895" w:rsidP="00E4243C">
            <w:pPr>
              <w:widowControl w:val="0"/>
              <w:autoSpaceDE w:val="0"/>
              <w:adjustRightInd w:val="0"/>
              <w:spacing w:before="0" w:after="0"/>
              <w:ind w:right="34"/>
              <w:jc w:val="center"/>
              <w:rPr>
                <w:b/>
                <w:bCs/>
                <w:sz w:val="20"/>
                <w:szCs w:val="20"/>
              </w:rPr>
            </w:pPr>
            <w:r w:rsidRPr="003248ED">
              <w:rPr>
                <w:b/>
                <w:bCs/>
                <w:sz w:val="20"/>
                <w:szCs w:val="20"/>
              </w:rPr>
              <w:t>15.</w:t>
            </w:r>
          </w:p>
        </w:tc>
        <w:tc>
          <w:tcPr>
            <w:tcW w:w="1658" w:type="dxa"/>
            <w:shd w:val="clear" w:color="auto" w:fill="auto"/>
            <w:vAlign w:val="center"/>
          </w:tcPr>
          <w:p w14:paraId="00E3F30A" w14:textId="77777777" w:rsidR="00596895" w:rsidRPr="003248ED" w:rsidRDefault="00596895" w:rsidP="00E4243C">
            <w:pPr>
              <w:widowControl w:val="0"/>
              <w:autoSpaceDE w:val="0"/>
              <w:adjustRightInd w:val="0"/>
              <w:spacing w:before="0" w:after="0"/>
              <w:jc w:val="center"/>
              <w:rPr>
                <w:b/>
                <w:bCs/>
                <w:sz w:val="20"/>
                <w:szCs w:val="20"/>
              </w:rPr>
            </w:pPr>
            <w:r w:rsidRPr="003248ED">
              <w:rPr>
                <w:b/>
                <w:bCs/>
                <w:sz w:val="20"/>
                <w:szCs w:val="20"/>
              </w:rPr>
              <w:t>Troškovi angažiranih pravnih osoba i redovnih službi</w:t>
            </w:r>
          </w:p>
        </w:tc>
        <w:tc>
          <w:tcPr>
            <w:tcW w:w="1559" w:type="dxa"/>
            <w:vAlign w:val="center"/>
          </w:tcPr>
          <w:p w14:paraId="43EF886C" w14:textId="2B50CACD" w:rsidR="00596895" w:rsidRPr="003248ED" w:rsidRDefault="00596895" w:rsidP="00E4243C">
            <w:pPr>
              <w:widowControl w:val="0"/>
              <w:autoSpaceDE w:val="0"/>
              <w:adjustRightInd w:val="0"/>
              <w:spacing w:before="0" w:after="0"/>
              <w:jc w:val="center"/>
              <w:rPr>
                <w:bCs/>
                <w:sz w:val="20"/>
                <w:szCs w:val="20"/>
              </w:rPr>
            </w:pPr>
            <w:r w:rsidRPr="003248ED">
              <w:rPr>
                <w:bCs/>
                <w:sz w:val="20"/>
                <w:szCs w:val="20"/>
              </w:rPr>
              <w:t>Općina Jelenje</w:t>
            </w:r>
          </w:p>
        </w:tc>
        <w:tc>
          <w:tcPr>
            <w:tcW w:w="8080" w:type="dxa"/>
            <w:shd w:val="clear" w:color="auto" w:fill="auto"/>
            <w:vAlign w:val="center"/>
          </w:tcPr>
          <w:p w14:paraId="57515D24" w14:textId="77777777" w:rsidR="00596895" w:rsidRPr="003248ED" w:rsidRDefault="00596895" w:rsidP="00E4243C">
            <w:pPr>
              <w:widowControl w:val="0"/>
              <w:autoSpaceDE w:val="0"/>
              <w:adjustRightInd w:val="0"/>
              <w:spacing w:before="0" w:after="0"/>
              <w:rPr>
                <w:bCs/>
                <w:sz w:val="20"/>
                <w:szCs w:val="20"/>
              </w:rPr>
            </w:pPr>
            <w:r w:rsidRPr="003248ED">
              <w:rPr>
                <w:bCs/>
                <w:sz w:val="20"/>
                <w:szCs w:val="20"/>
              </w:rPr>
              <w:t>Troškove angažiranih pravnih osoba i redovnih službi vršit će se prema stvarno izvršenim poslovima i po važećim cijenama u trenutku izvršenja zadataka.</w:t>
            </w:r>
          </w:p>
        </w:tc>
        <w:tc>
          <w:tcPr>
            <w:tcW w:w="3969" w:type="dxa"/>
            <w:shd w:val="clear" w:color="auto" w:fill="auto"/>
            <w:vAlign w:val="center"/>
          </w:tcPr>
          <w:p w14:paraId="676F2570" w14:textId="004858A8" w:rsidR="00596895" w:rsidRPr="003248ED" w:rsidRDefault="00596895" w:rsidP="00E4243C">
            <w:pPr>
              <w:widowControl w:val="0"/>
              <w:autoSpaceDE w:val="0"/>
              <w:adjustRightInd w:val="0"/>
              <w:spacing w:before="0" w:after="0"/>
              <w:ind w:left="87"/>
              <w:contextualSpacing/>
              <w:rPr>
                <w:bCs/>
                <w:sz w:val="20"/>
                <w:szCs w:val="20"/>
              </w:rPr>
            </w:pPr>
            <w:r w:rsidRPr="003248ED">
              <w:rPr>
                <w:bCs/>
                <w:sz w:val="20"/>
                <w:szCs w:val="20"/>
              </w:rPr>
              <w:t xml:space="preserve">- </w:t>
            </w:r>
            <w:r w:rsidR="003248ED" w:rsidRPr="003248ED">
              <w:rPr>
                <w:bCs/>
                <w:sz w:val="20"/>
                <w:szCs w:val="20"/>
              </w:rPr>
              <w:t xml:space="preserve">Općinski </w:t>
            </w:r>
            <w:r w:rsidRPr="003248ED">
              <w:rPr>
                <w:bCs/>
                <w:sz w:val="20"/>
                <w:szCs w:val="20"/>
              </w:rPr>
              <w:t>načelnik</w:t>
            </w:r>
          </w:p>
        </w:tc>
      </w:tr>
    </w:tbl>
    <w:p w14:paraId="6DCA2907" w14:textId="77777777" w:rsidR="00596895" w:rsidRDefault="00596895" w:rsidP="00872CFA">
      <w:pPr>
        <w:tabs>
          <w:tab w:val="left" w:pos="960"/>
        </w:tabs>
        <w:rPr>
          <w:highlight w:val="yellow"/>
          <w:lang w:bidi="en-US"/>
        </w:rPr>
      </w:pPr>
    </w:p>
    <w:p w14:paraId="10A91719" w14:textId="77777777" w:rsidR="00596895" w:rsidRDefault="00596895" w:rsidP="00872CFA">
      <w:pPr>
        <w:tabs>
          <w:tab w:val="left" w:pos="960"/>
        </w:tabs>
        <w:rPr>
          <w:highlight w:val="yellow"/>
          <w:lang w:bidi="en-US"/>
        </w:rPr>
      </w:pPr>
    </w:p>
    <w:p w14:paraId="77551B22" w14:textId="77777777" w:rsidR="00596895" w:rsidRDefault="00596895" w:rsidP="00872CFA">
      <w:pPr>
        <w:tabs>
          <w:tab w:val="left" w:pos="960"/>
        </w:tabs>
        <w:rPr>
          <w:highlight w:val="yellow"/>
          <w:lang w:bidi="en-US"/>
        </w:rPr>
      </w:pPr>
    </w:p>
    <w:p w14:paraId="492065B3" w14:textId="77777777" w:rsidR="00596895" w:rsidRDefault="00596895" w:rsidP="00872CFA">
      <w:pPr>
        <w:tabs>
          <w:tab w:val="left" w:pos="960"/>
        </w:tabs>
        <w:rPr>
          <w:highlight w:val="yellow"/>
          <w:lang w:bidi="en-US"/>
        </w:rPr>
      </w:pPr>
    </w:p>
    <w:p w14:paraId="0B7646F4" w14:textId="77777777" w:rsidR="00596895" w:rsidRDefault="00596895" w:rsidP="00872CFA">
      <w:pPr>
        <w:tabs>
          <w:tab w:val="left" w:pos="960"/>
        </w:tabs>
        <w:rPr>
          <w:highlight w:val="yellow"/>
          <w:lang w:bidi="en-US"/>
        </w:rPr>
      </w:pPr>
    </w:p>
    <w:p w14:paraId="5EF79898" w14:textId="48905FE5" w:rsidR="00596895" w:rsidRPr="002811D2" w:rsidRDefault="00596895" w:rsidP="00872CFA">
      <w:pPr>
        <w:tabs>
          <w:tab w:val="left" w:pos="960"/>
        </w:tabs>
        <w:rPr>
          <w:highlight w:val="yellow"/>
          <w:lang w:bidi="en-US"/>
        </w:rPr>
        <w:sectPr w:rsidR="00596895" w:rsidRPr="002811D2" w:rsidSect="00B2055F">
          <w:pgSz w:w="16838" w:h="11906" w:orient="landscape"/>
          <w:pgMar w:top="1417" w:right="1417" w:bottom="1417" w:left="1417" w:header="567" w:footer="0" w:gutter="0"/>
          <w:cols w:space="708"/>
          <w:titlePg/>
          <w:docGrid w:linePitch="360"/>
        </w:sectPr>
      </w:pPr>
    </w:p>
    <w:p w14:paraId="7C7EE46E" w14:textId="41A4D740" w:rsidR="005D294D" w:rsidRPr="00B54650" w:rsidRDefault="00131925" w:rsidP="005D294D">
      <w:pPr>
        <w:keepNext/>
        <w:spacing w:before="0" w:after="200"/>
        <w:outlineLvl w:val="1"/>
        <w:rPr>
          <w:rFonts w:eastAsiaTheme="majorEastAsia"/>
          <w:bCs/>
          <w:color w:val="54883D"/>
          <w:sz w:val="28"/>
          <w:lang w:bidi="en-US"/>
        </w:rPr>
      </w:pPr>
      <w:bookmarkStart w:id="75" w:name="_Toc521327827"/>
      <w:bookmarkStart w:id="76" w:name="_Toc138155316"/>
      <w:r w:rsidRPr="00B54650">
        <w:rPr>
          <w:rFonts w:eastAsiaTheme="majorEastAsia"/>
          <w:bCs/>
          <w:color w:val="54883D"/>
          <w:sz w:val="28"/>
          <w:lang w:bidi="en-US"/>
        </w:rPr>
        <w:t>6.</w:t>
      </w:r>
      <w:r w:rsidR="00596895" w:rsidRPr="00B54650">
        <w:rPr>
          <w:rFonts w:eastAsiaTheme="majorEastAsia"/>
          <w:bCs/>
          <w:color w:val="54883D"/>
          <w:sz w:val="28"/>
          <w:lang w:bidi="en-US"/>
        </w:rPr>
        <w:t>8</w:t>
      </w:r>
      <w:r w:rsidR="005D294D" w:rsidRPr="00B54650">
        <w:rPr>
          <w:rFonts w:eastAsiaTheme="majorEastAsia"/>
          <w:bCs/>
          <w:color w:val="54883D"/>
          <w:sz w:val="28"/>
          <w:lang w:bidi="en-US"/>
        </w:rPr>
        <w:t xml:space="preserve"> </w:t>
      </w:r>
      <w:bookmarkEnd w:id="75"/>
      <w:r w:rsidR="00307E21" w:rsidRPr="00B54650">
        <w:rPr>
          <w:rFonts w:eastAsiaTheme="majorEastAsia"/>
          <w:bCs/>
          <w:color w:val="54883D"/>
          <w:sz w:val="28"/>
          <w:lang w:bidi="en-US"/>
        </w:rPr>
        <w:t>Mjere civilne zaštite</w:t>
      </w:r>
      <w:bookmarkEnd w:id="76"/>
    </w:p>
    <w:p w14:paraId="2B0E4A65" w14:textId="6F3EA7D7" w:rsidR="005D294D" w:rsidRPr="00B54650" w:rsidRDefault="00752F12" w:rsidP="004523C4">
      <w:pPr>
        <w:pStyle w:val="Naslov3"/>
      </w:pPr>
      <w:bookmarkStart w:id="77" w:name="_Toc432405407"/>
      <w:bookmarkStart w:id="78" w:name="_Toc521327828"/>
      <w:bookmarkStart w:id="79" w:name="_Toc138155317"/>
      <w:r w:rsidRPr="00B54650">
        <w:t>6.</w:t>
      </w:r>
      <w:r w:rsidR="00596895" w:rsidRPr="00B54650">
        <w:t>8</w:t>
      </w:r>
      <w:r w:rsidR="005D294D" w:rsidRPr="00B54650">
        <w:t>.1 Sklanjanje stanovništva</w:t>
      </w:r>
      <w:bookmarkEnd w:id="77"/>
      <w:bookmarkEnd w:id="78"/>
      <w:bookmarkEnd w:id="79"/>
    </w:p>
    <w:p w14:paraId="236B88C5" w14:textId="77777777" w:rsidR="00260D30" w:rsidRPr="00B54650" w:rsidRDefault="00260D30" w:rsidP="00260D30">
      <w:pPr>
        <w:widowControl w:val="0"/>
        <w:autoSpaceDE w:val="0"/>
        <w:autoSpaceDN w:val="0"/>
        <w:adjustRightInd w:val="0"/>
        <w:spacing w:before="120" w:after="120"/>
      </w:pPr>
      <w:r w:rsidRPr="00B54650">
        <w:t>Sklanjanje stanovništva je hitna mjera civilne zaštite koja se provodi kod nastanka katastrofe ili velike nesreće.</w:t>
      </w:r>
    </w:p>
    <w:p w14:paraId="6F6AA6F5" w14:textId="4AD93797" w:rsidR="00260D30" w:rsidRPr="00B54650" w:rsidRDefault="00260D30" w:rsidP="00260D30">
      <w:pPr>
        <w:widowControl w:val="0"/>
        <w:autoSpaceDE w:val="0"/>
        <w:autoSpaceDN w:val="0"/>
        <w:adjustRightInd w:val="0"/>
        <w:spacing w:before="120" w:after="120"/>
      </w:pPr>
      <w:r w:rsidRPr="00B54650">
        <w:t xml:space="preserve">Sklanjanje stanovništva </w:t>
      </w:r>
      <w:r w:rsidR="004A4DAB" w:rsidRPr="00B54650">
        <w:t>Općine Jelenje</w:t>
      </w:r>
      <w:r w:rsidRPr="00B54650">
        <w:t xml:space="preserve"> vršiti će se u slučajevima:</w:t>
      </w:r>
    </w:p>
    <w:p w14:paraId="31CC0F6B" w14:textId="0E97CA6B" w:rsidR="00AC4D56" w:rsidRPr="00E07A1E" w:rsidRDefault="00AC4D56" w:rsidP="00982D0D">
      <w:pPr>
        <w:numPr>
          <w:ilvl w:val="0"/>
          <w:numId w:val="10"/>
        </w:numPr>
        <w:spacing w:before="120" w:after="120"/>
      </w:pPr>
      <w:r w:rsidRPr="00E07A1E">
        <w:t>ugroza od tehničko-tehnoloških nesreća u</w:t>
      </w:r>
      <w:r w:rsidR="00BA67FE" w:rsidRPr="00E07A1E">
        <w:t xml:space="preserve"> stacionarnim objektima</w:t>
      </w:r>
      <w:r w:rsidRPr="00E07A1E">
        <w:t>,</w:t>
      </w:r>
    </w:p>
    <w:p w14:paraId="7C7856C1" w14:textId="703D30A0" w:rsidR="00AC4D56" w:rsidRPr="00E07A1E" w:rsidRDefault="00AC4D56" w:rsidP="00982D0D">
      <w:pPr>
        <w:numPr>
          <w:ilvl w:val="0"/>
          <w:numId w:val="10"/>
        </w:numPr>
        <w:spacing w:before="120" w:after="120"/>
      </w:pPr>
      <w:r w:rsidRPr="00E07A1E">
        <w:t>ratne opasnosti i terorizma,</w:t>
      </w:r>
    </w:p>
    <w:p w14:paraId="767F6E72" w14:textId="6121BC48" w:rsidR="00CC7984" w:rsidRPr="00E07A1E" w:rsidRDefault="00CC7984" w:rsidP="00982D0D">
      <w:pPr>
        <w:numPr>
          <w:ilvl w:val="0"/>
          <w:numId w:val="10"/>
        </w:numPr>
        <w:spacing w:before="120" w:after="120"/>
      </w:pPr>
      <w:r w:rsidRPr="00E07A1E">
        <w:t>poplava</w:t>
      </w:r>
    </w:p>
    <w:p w14:paraId="15B398B5" w14:textId="40749CF7" w:rsidR="00260D30" w:rsidRPr="00E07A1E" w:rsidRDefault="00AC4D56" w:rsidP="00982D0D">
      <w:pPr>
        <w:numPr>
          <w:ilvl w:val="0"/>
          <w:numId w:val="10"/>
        </w:numPr>
        <w:spacing w:before="120" w:after="120"/>
      </w:pPr>
      <w:r w:rsidRPr="00E07A1E">
        <w:t>nuklearne i radiološke nesreće</w:t>
      </w:r>
      <w:r w:rsidR="00CD5184" w:rsidRPr="00E07A1E">
        <w:t>.</w:t>
      </w:r>
    </w:p>
    <w:p w14:paraId="5070A971" w14:textId="573E1B23" w:rsidR="00E07A1E" w:rsidRPr="002811D2" w:rsidRDefault="00E07A1E" w:rsidP="00260D30">
      <w:pPr>
        <w:widowControl w:val="0"/>
        <w:autoSpaceDE w:val="0"/>
        <w:autoSpaceDN w:val="0"/>
        <w:adjustRightInd w:val="0"/>
        <w:rPr>
          <w:highlight w:val="yellow"/>
        </w:rPr>
      </w:pPr>
      <w:r w:rsidRPr="00E07A1E">
        <w:t>Na području Općine Jelenje ne postoji organiziran sustav skloništa.</w:t>
      </w:r>
    </w:p>
    <w:p w14:paraId="6CAC15FF" w14:textId="079F4575" w:rsidR="00260D30" w:rsidRPr="00D8716D" w:rsidRDefault="00915935" w:rsidP="00260D30">
      <w:pPr>
        <w:widowControl w:val="0"/>
        <w:autoSpaceDE w:val="0"/>
        <w:autoSpaceDN w:val="0"/>
        <w:adjustRightInd w:val="0"/>
      </w:pPr>
      <w:r w:rsidRPr="00D8716D">
        <w:t>Nedostatni</w:t>
      </w:r>
      <w:r w:rsidR="00260D30" w:rsidRPr="00D8716D">
        <w:t xml:space="preserve"> broj sklonišnih mjesta riješit će se uporabom podrumskih, zaštićenijih suterenskih prostorija, podzemnih garaža, postojećih obiteljskih skloništa u individualnoj stambenoj izgradnji te prirodnim i drugim vrstama zaklona. </w:t>
      </w:r>
    </w:p>
    <w:p w14:paraId="28F60E0B" w14:textId="77777777" w:rsidR="002B12C8" w:rsidRPr="00D8716D" w:rsidRDefault="002B12C8" w:rsidP="002B12C8">
      <w:pPr>
        <w:widowControl w:val="0"/>
        <w:autoSpaceDE w:val="0"/>
        <w:autoSpaceDN w:val="0"/>
        <w:adjustRightInd w:val="0"/>
        <w:rPr>
          <w:color w:val="000000"/>
          <w:szCs w:val="22"/>
        </w:rPr>
      </w:pPr>
      <w:r w:rsidRPr="00D8716D">
        <w:rPr>
          <w:color w:val="000000"/>
        </w:rPr>
        <w:t xml:space="preserve">Sklanjanje ljudi i materijalnih dobara </w:t>
      </w:r>
      <w:r w:rsidRPr="00D8716D">
        <w:t>vršit će se prema potrebi i u postojeće</w:t>
      </w:r>
      <w:r w:rsidRPr="00D8716D">
        <w:rPr>
          <w:color w:val="000000"/>
        </w:rPr>
        <w:t xml:space="preserv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Hermetizacija otvora ljepljivim trakama ili drugim sredstvima provodi se u slučaju ratne opasnosti, nuklearnih i radioloških nesreća te eventualno kod tehničko-tehnoloških nesreća s opasnim tvarima.</w:t>
      </w:r>
    </w:p>
    <w:p w14:paraId="02857DF0" w14:textId="77777777" w:rsidR="002B12C8" w:rsidRPr="00D8716D" w:rsidRDefault="002B12C8" w:rsidP="002B12C8">
      <w:pPr>
        <w:rPr>
          <w:color w:val="000000"/>
        </w:rPr>
      </w:pPr>
      <w:r w:rsidRPr="00D8716D">
        <w:rPr>
          <w:color w:val="000000"/>
        </w:rPr>
        <w:t>Drugi objekti koji su na nivou Općine određeni kao mjesta za sklanjanje, odabrana su na temelju kriterija:</w:t>
      </w:r>
    </w:p>
    <w:p w14:paraId="563D0DAB" w14:textId="77777777" w:rsidR="002B12C8" w:rsidRPr="00D8716D" w:rsidRDefault="002B12C8" w:rsidP="002B12C8">
      <w:pPr>
        <w:rPr>
          <w:color w:val="000000"/>
        </w:rPr>
      </w:pPr>
      <w:r w:rsidRPr="00D8716D">
        <w:rPr>
          <w:color w:val="000000"/>
        </w:rPr>
        <w:t>- armiranobetonska konstrukcija otporna na potrese;</w:t>
      </w:r>
    </w:p>
    <w:p w14:paraId="7F423CC6" w14:textId="77777777" w:rsidR="002B12C8" w:rsidRPr="00D8716D" w:rsidRDefault="002B12C8" w:rsidP="002B12C8">
      <w:pPr>
        <w:rPr>
          <w:color w:val="000000"/>
        </w:rPr>
      </w:pPr>
      <w:r w:rsidRPr="00D8716D">
        <w:rPr>
          <w:color w:val="000000"/>
        </w:rPr>
        <w:t>- niža etaža objekta (suteren i prvi kat);</w:t>
      </w:r>
    </w:p>
    <w:p w14:paraId="2B227F1A" w14:textId="77777777" w:rsidR="002B12C8" w:rsidRPr="00D8716D" w:rsidRDefault="002B12C8" w:rsidP="002B12C8">
      <w:pPr>
        <w:rPr>
          <w:color w:val="000000"/>
        </w:rPr>
      </w:pPr>
      <w:r w:rsidRPr="00D8716D">
        <w:rPr>
          <w:color w:val="000000"/>
        </w:rPr>
        <w:t>- postojanje sportske dvorane za smještaj i kuhinje za pripremu toplih obroka;</w:t>
      </w:r>
    </w:p>
    <w:p w14:paraId="6572D5FE" w14:textId="3F5D1528" w:rsidR="002B12C8" w:rsidRPr="00D8716D" w:rsidRDefault="002B12C8" w:rsidP="002B12C8">
      <w:pPr>
        <w:rPr>
          <w:color w:val="000000"/>
        </w:rPr>
      </w:pPr>
      <w:r w:rsidRPr="00D8716D">
        <w:rPr>
          <w:color w:val="000000"/>
        </w:rPr>
        <w:t>- laka pristupačnost objektu.</w:t>
      </w:r>
    </w:p>
    <w:p w14:paraId="6251CF65" w14:textId="77777777" w:rsidR="00CC7984" w:rsidRPr="00D8716D" w:rsidRDefault="00CC7984" w:rsidP="00CC7984">
      <w:pPr>
        <w:widowControl w:val="0"/>
        <w:autoSpaceDE w:val="0"/>
        <w:autoSpaceDN w:val="0"/>
        <w:adjustRightInd w:val="0"/>
      </w:pPr>
      <w:r w:rsidRPr="00D8716D">
        <w:t>Za provođenje navedenih mjera zaduženo je stanovništvo Općine, a upute daju Povjerenici civilne zaštite, te pripadnici DVD.</w:t>
      </w:r>
    </w:p>
    <w:p w14:paraId="778E44CF" w14:textId="0D60DA7A" w:rsidR="00CC7984" w:rsidRPr="00D8716D" w:rsidRDefault="00CC7984" w:rsidP="00CC7984">
      <w:pPr>
        <w:widowControl w:val="0"/>
        <w:autoSpaceDE w:val="0"/>
        <w:autoSpaceDN w:val="0"/>
        <w:adjustRightInd w:val="0"/>
        <w:rPr>
          <w:rStyle w:val="Referencakomentara"/>
          <w:szCs w:val="22"/>
        </w:rPr>
      </w:pPr>
      <w:r w:rsidRPr="00D8716D">
        <w:t xml:space="preserve">Na prostoru </w:t>
      </w:r>
      <w:r w:rsidR="004A4DAB" w:rsidRPr="00D8716D">
        <w:t>Općine Jelenje</w:t>
      </w:r>
      <w:r w:rsidRPr="00D8716D">
        <w:t xml:space="preserve"> ne postoje organizirana skloništa, gdje će se u slučaju nesreće stanovništvo </w:t>
      </w:r>
      <w:r w:rsidRPr="00D8716D">
        <w:rPr>
          <w:szCs w:val="22"/>
        </w:rPr>
        <w:t>sklanjati.</w:t>
      </w:r>
    </w:p>
    <w:p w14:paraId="3B3CF6B2" w14:textId="77777777" w:rsidR="00CC7984" w:rsidRPr="002811D2" w:rsidRDefault="00CC7984" w:rsidP="00C34036">
      <w:pPr>
        <w:rPr>
          <w:highlight w:val="yellow"/>
          <w:u w:val="single"/>
        </w:rPr>
      </w:pPr>
    </w:p>
    <w:p w14:paraId="12E14321" w14:textId="469AC9CF" w:rsidR="00C34036" w:rsidRPr="00D8716D" w:rsidRDefault="00C34036" w:rsidP="00C34036">
      <w:pPr>
        <w:rPr>
          <w:u w:val="single"/>
        </w:rPr>
      </w:pPr>
      <w:r w:rsidRPr="00D8716D">
        <w:rPr>
          <w:u w:val="single"/>
        </w:rPr>
        <w:t>Rukovoditelji ustanova sa većim brojem korisnika (ili Stožer civilne zaštite) trebaju odrediti prostor za sklanjanje.</w:t>
      </w:r>
    </w:p>
    <w:p w14:paraId="201E6838" w14:textId="4F37CEB9" w:rsidR="00260D30" w:rsidRPr="00D8716D" w:rsidRDefault="00260D30" w:rsidP="00260D30">
      <w:pPr>
        <w:widowControl w:val="0"/>
        <w:autoSpaceDE w:val="0"/>
        <w:autoSpaceDN w:val="0"/>
        <w:adjustRightInd w:val="0"/>
      </w:pPr>
      <w:r w:rsidRPr="00D8716D">
        <w:rPr>
          <w:b/>
        </w:rPr>
        <w:t>Odgovorne osobe:</w:t>
      </w:r>
      <w:r w:rsidRPr="00D8716D">
        <w:t xml:space="preserve"> povjerenici civilne zaštite u suradnji s pred</w:t>
      </w:r>
      <w:r w:rsidR="00E765DC" w:rsidRPr="00D8716D">
        <w:t>sjed</w:t>
      </w:r>
      <w:r w:rsidRPr="00D8716D">
        <w:t xml:space="preserve">nicima </w:t>
      </w:r>
      <w:r w:rsidR="00E765DC" w:rsidRPr="00D8716D">
        <w:t>Mjesnih odbora i predstavnicima stanara</w:t>
      </w:r>
      <w:r w:rsidRPr="00D8716D">
        <w:t>, ukoliko se radi o objektima za kolektivno stanovanje.</w:t>
      </w:r>
    </w:p>
    <w:p w14:paraId="4990DE65" w14:textId="51DAEC54" w:rsidR="00260D30" w:rsidRPr="00D8716D" w:rsidRDefault="00260D30" w:rsidP="00260D30">
      <w:pPr>
        <w:widowControl w:val="0"/>
        <w:autoSpaceDE w:val="0"/>
        <w:autoSpaceDN w:val="0"/>
        <w:adjustRightInd w:val="0"/>
      </w:pPr>
      <w:r w:rsidRPr="00D8716D">
        <w:t xml:space="preserve">Za provođenje navedenih zadaća zaduženo je stanovništvo </w:t>
      </w:r>
      <w:r w:rsidR="00D53BF3" w:rsidRPr="00D8716D">
        <w:t>Općine</w:t>
      </w:r>
      <w:r w:rsidRPr="00D8716D">
        <w:t>, upute daje Stožer civilne zaštite i povjerenici civilne zaštite.</w:t>
      </w:r>
    </w:p>
    <w:p w14:paraId="6BE7F302" w14:textId="369DC786" w:rsidR="00AC4D56" w:rsidRPr="00D8716D" w:rsidRDefault="00AC4D56" w:rsidP="007F5809">
      <w:pPr>
        <w:rPr>
          <w:rFonts w:eastAsiaTheme="majorEastAsia"/>
          <w:color w:val="54883D"/>
        </w:rPr>
      </w:pPr>
      <w:bookmarkStart w:id="80" w:name="_Toc431368075"/>
      <w:bookmarkStart w:id="81" w:name="_Toc432405410"/>
    </w:p>
    <w:p w14:paraId="64E21B82" w14:textId="77777777" w:rsidR="002B12C8" w:rsidRPr="00D8716D" w:rsidRDefault="002B12C8" w:rsidP="002B12C8">
      <w:pPr>
        <w:rPr>
          <w:color w:val="54883D"/>
        </w:rPr>
      </w:pPr>
      <w:r w:rsidRPr="00D8716D">
        <w:rPr>
          <w:color w:val="54883D"/>
        </w:rPr>
        <w:t>Naputak o organizaciji i boravak u prostorima za sklanjanje</w:t>
      </w:r>
    </w:p>
    <w:p w14:paraId="51464568" w14:textId="77777777" w:rsidR="002B12C8" w:rsidRPr="00D8716D" w:rsidRDefault="002B12C8" w:rsidP="002B12C8">
      <w:pPr>
        <w:widowControl w:val="0"/>
        <w:autoSpaceDE w:val="0"/>
        <w:autoSpaceDN w:val="0"/>
        <w:adjustRightInd w:val="0"/>
        <w:spacing w:before="0" w:after="0"/>
        <w:rPr>
          <w:color w:val="000000"/>
        </w:rPr>
      </w:pPr>
      <w:r w:rsidRPr="00D8716D">
        <w:rPr>
          <w:color w:val="000000"/>
        </w:rPr>
        <w:t>Korištenje skloništa uvjetno se može podijeliti u 3 faze:</w:t>
      </w:r>
    </w:p>
    <w:p w14:paraId="0FE1984D" w14:textId="77777777" w:rsidR="002B12C8" w:rsidRPr="00D8716D" w:rsidRDefault="002B12C8" w:rsidP="002B12C8">
      <w:pPr>
        <w:widowControl w:val="0"/>
        <w:autoSpaceDE w:val="0"/>
        <w:autoSpaceDN w:val="0"/>
        <w:adjustRightInd w:val="0"/>
        <w:spacing w:after="0"/>
        <w:rPr>
          <w:color w:val="000000"/>
        </w:rPr>
      </w:pPr>
      <w:r w:rsidRPr="00D8716D">
        <w:rPr>
          <w:color w:val="000000"/>
        </w:rPr>
        <w:t>- zaposjedanje skloništa,</w:t>
      </w:r>
    </w:p>
    <w:p w14:paraId="5C9C7C91" w14:textId="77777777" w:rsidR="002B12C8" w:rsidRPr="00D8716D" w:rsidRDefault="002B12C8" w:rsidP="002B12C8">
      <w:pPr>
        <w:widowControl w:val="0"/>
        <w:autoSpaceDE w:val="0"/>
        <w:autoSpaceDN w:val="0"/>
        <w:adjustRightInd w:val="0"/>
        <w:spacing w:after="0"/>
        <w:rPr>
          <w:color w:val="000000"/>
        </w:rPr>
      </w:pPr>
      <w:r w:rsidRPr="00D8716D">
        <w:rPr>
          <w:color w:val="000000"/>
        </w:rPr>
        <w:t>- boravak u skloništu,</w:t>
      </w:r>
    </w:p>
    <w:p w14:paraId="7A63A229" w14:textId="77777777" w:rsidR="002B12C8" w:rsidRPr="00D8716D" w:rsidRDefault="002B12C8" w:rsidP="002B12C8">
      <w:pPr>
        <w:widowControl w:val="0"/>
        <w:autoSpaceDE w:val="0"/>
        <w:autoSpaceDN w:val="0"/>
        <w:adjustRightInd w:val="0"/>
        <w:spacing w:after="0"/>
        <w:rPr>
          <w:color w:val="000000"/>
        </w:rPr>
      </w:pPr>
      <w:r w:rsidRPr="00D8716D">
        <w:rPr>
          <w:color w:val="000000"/>
        </w:rPr>
        <w:t>- napuštanje skloništa.</w:t>
      </w:r>
    </w:p>
    <w:p w14:paraId="5B50F6C7" w14:textId="77777777" w:rsidR="002B12C8" w:rsidRPr="00D8716D" w:rsidRDefault="002B12C8" w:rsidP="002B12C8">
      <w:pPr>
        <w:widowControl w:val="0"/>
        <w:autoSpaceDE w:val="0"/>
        <w:autoSpaceDN w:val="0"/>
        <w:adjustRightInd w:val="0"/>
        <w:spacing w:before="0" w:after="0"/>
        <w:rPr>
          <w:color w:val="000000"/>
          <w:u w:val="single"/>
        </w:rPr>
      </w:pPr>
    </w:p>
    <w:p w14:paraId="4C18221C" w14:textId="77777777" w:rsidR="002B12C8" w:rsidRPr="00D8716D" w:rsidRDefault="002B12C8" w:rsidP="002B12C8">
      <w:pPr>
        <w:widowControl w:val="0"/>
        <w:autoSpaceDE w:val="0"/>
        <w:autoSpaceDN w:val="0"/>
        <w:adjustRightInd w:val="0"/>
        <w:spacing w:before="0"/>
        <w:rPr>
          <w:color w:val="000000"/>
          <w:u w:val="single"/>
        </w:rPr>
      </w:pPr>
      <w:r w:rsidRPr="00D8716D">
        <w:rPr>
          <w:color w:val="000000"/>
          <w:u w:val="single"/>
        </w:rPr>
        <w:t>Zaposjedanje skloništa</w:t>
      </w:r>
    </w:p>
    <w:p w14:paraId="54E162A3" w14:textId="77777777" w:rsidR="002B12C8" w:rsidRPr="00D8716D" w:rsidRDefault="002B12C8" w:rsidP="002B12C8">
      <w:r w:rsidRPr="00D8716D">
        <w:t>Zaposjedanje skloništa vrši ljudstvo koje je unaprijed određeno i upoznato da će se u njemu sklanjati. Broj ljudi koji zaposjeda sklonište treba odgovarati kapacitetu skloništa za koji je ono izgrađeno, odnosno treba biti osiguran prostor i odgovarajuća oprema.</w:t>
      </w:r>
    </w:p>
    <w:p w14:paraId="6591F894" w14:textId="77777777" w:rsidR="002B12C8" w:rsidRPr="00D8716D" w:rsidRDefault="002B12C8" w:rsidP="002B12C8">
      <w:r w:rsidRPr="00D8716D">
        <w:t>Obzirom na brzinu ugroze, ljudstvo koje zaposjeda sklonište ne bi trebalo biti udaljenije od istog 250 metara ili vremenski tri do pet minuta radi pravovremenog zaposjedanja od davanja znaka za uzbunu. Zaposjedanje skloništa izvodi se organizirano, potrebno je unaprijed odrediti voditelja skloništa, a on mora imati spisak ljudstva koje će se sklanjati (izuzev javnih skloništa).</w:t>
      </w:r>
    </w:p>
    <w:p w14:paraId="2BFA3F27" w14:textId="77777777" w:rsidR="002B12C8" w:rsidRPr="00D8716D" w:rsidRDefault="002B12C8" w:rsidP="002B12C8">
      <w:r w:rsidRPr="00D8716D">
        <w:t>U sklonište se primaju osobe koje su prema spisku planirane da se sklone u sklonište. Prilikom prijema u sklonište potrebno je obaviti kontrolu identiteta, osobnih stvari i sl.</w:t>
      </w:r>
    </w:p>
    <w:p w14:paraId="3A557889" w14:textId="77777777" w:rsidR="002B12C8" w:rsidRPr="00D8716D" w:rsidRDefault="002B12C8" w:rsidP="002B12C8">
      <w:r w:rsidRPr="00D8716D">
        <w:t>Kada je sklonište zaposjednuto određenim kapacitetom i korisnicima, zatvaraju se vrata.</w:t>
      </w:r>
    </w:p>
    <w:p w14:paraId="7BFDF08A" w14:textId="77777777" w:rsidR="002B12C8" w:rsidRPr="00D8716D" w:rsidRDefault="002B12C8" w:rsidP="002B12C8">
      <w:r w:rsidRPr="00D8716D">
        <w:t>Kod suvremenijih skloništa, koja su hermetizirana, s točno kapacitiranim uređajima prema broju ljudi i vremenu boravka u skloništu, vrlo je opasno u sklonište pustiti veći broj ljudi od predviđenog. Povećanje broja ljudi u skloništu povećava i koncentraciju CO</w:t>
      </w:r>
      <w:r w:rsidRPr="00D8716D">
        <w:rPr>
          <w:vertAlign w:val="subscript"/>
        </w:rPr>
        <w:t>2</w:t>
      </w:r>
      <w:r w:rsidRPr="00D8716D">
        <w:t xml:space="preserve"> te je moguće ugroziti živote svih u skloništu.</w:t>
      </w:r>
    </w:p>
    <w:p w14:paraId="5801D6FE" w14:textId="77777777" w:rsidR="002B12C8" w:rsidRPr="00D8716D" w:rsidRDefault="002B12C8" w:rsidP="002B12C8">
      <w:r w:rsidRPr="00D8716D">
        <w:t>Ovo upozorenje odnosi se i na one koji su pri ulasku u sklonište bili kontaminirani pa bi mogli i ostale kontaminirati.</w:t>
      </w:r>
    </w:p>
    <w:p w14:paraId="59A1A7A9" w14:textId="77777777" w:rsidR="002B12C8" w:rsidRPr="002811D2" w:rsidRDefault="002B12C8" w:rsidP="002B12C8">
      <w:pPr>
        <w:widowControl w:val="0"/>
        <w:autoSpaceDE w:val="0"/>
        <w:autoSpaceDN w:val="0"/>
        <w:adjustRightInd w:val="0"/>
        <w:spacing w:before="0" w:after="0"/>
        <w:rPr>
          <w:color w:val="000000"/>
          <w:highlight w:val="yellow"/>
          <w:u w:val="single"/>
        </w:rPr>
      </w:pPr>
    </w:p>
    <w:p w14:paraId="29A9F2FC" w14:textId="77777777" w:rsidR="002B12C8" w:rsidRPr="00D8716D" w:rsidRDefault="002B12C8" w:rsidP="002B12C8">
      <w:pPr>
        <w:widowControl w:val="0"/>
        <w:autoSpaceDE w:val="0"/>
        <w:autoSpaceDN w:val="0"/>
        <w:adjustRightInd w:val="0"/>
        <w:spacing w:before="0"/>
        <w:rPr>
          <w:color w:val="000000"/>
          <w:u w:val="single"/>
        </w:rPr>
      </w:pPr>
      <w:r w:rsidRPr="00D8716D">
        <w:rPr>
          <w:color w:val="000000"/>
          <w:u w:val="single"/>
        </w:rPr>
        <w:t>Boravak u skloništu</w:t>
      </w:r>
    </w:p>
    <w:p w14:paraId="77DB794C" w14:textId="77777777" w:rsidR="002B12C8" w:rsidRPr="00D8716D" w:rsidRDefault="002B12C8" w:rsidP="002B12C8">
      <w:pPr>
        <w:widowControl w:val="0"/>
        <w:autoSpaceDE w:val="0"/>
        <w:autoSpaceDN w:val="0"/>
        <w:adjustRightInd w:val="0"/>
        <w:spacing w:before="0"/>
        <w:rPr>
          <w:color w:val="000000"/>
        </w:rPr>
      </w:pPr>
      <w:r w:rsidRPr="00D8716D">
        <w:rPr>
          <w:color w:val="000000"/>
        </w:rPr>
        <w:t xml:space="preserve">Ponašanje u prostorima za sklanjanje propisuje se kućnim redom koji predviđa: </w:t>
      </w:r>
    </w:p>
    <w:p w14:paraId="39C94AF3" w14:textId="77777777" w:rsidR="002B12C8" w:rsidRPr="00C10654" w:rsidRDefault="002B12C8" w:rsidP="006E093B">
      <w:pPr>
        <w:pStyle w:val="Odlomakpopisa"/>
        <w:numPr>
          <w:ilvl w:val="0"/>
          <w:numId w:val="34"/>
        </w:numPr>
      </w:pPr>
      <w:r w:rsidRPr="00C10654">
        <w:t xml:space="preserve">smještanje ljudi u prostore za sklanjanje mora započeti od najudaljenijih prostorija u skloništu, </w:t>
      </w:r>
    </w:p>
    <w:p w14:paraId="7A4D2D4E" w14:textId="77777777" w:rsidR="002B12C8" w:rsidRPr="00C10654" w:rsidRDefault="002B12C8" w:rsidP="006E093B">
      <w:pPr>
        <w:pStyle w:val="Odlomakpopisa"/>
        <w:numPr>
          <w:ilvl w:val="0"/>
          <w:numId w:val="34"/>
        </w:numPr>
      </w:pPr>
      <w:r w:rsidRPr="00C10654">
        <w:t xml:space="preserve">nije dozvoljena buka, uznemiravanje drugih, paljenje svjetala i neovlašteno rukovanje s instalacijama, </w:t>
      </w:r>
    </w:p>
    <w:p w14:paraId="7DD01227" w14:textId="77777777" w:rsidR="002B12C8" w:rsidRPr="00C10654" w:rsidRDefault="002B12C8" w:rsidP="006E093B">
      <w:pPr>
        <w:pStyle w:val="Odlomakpopisa"/>
        <w:numPr>
          <w:ilvl w:val="0"/>
          <w:numId w:val="34"/>
        </w:numPr>
      </w:pPr>
      <w:r w:rsidRPr="00C10654">
        <w:t xml:space="preserve">zabranjeno je unošenje domaćih životinja, kabastih predmeta, lako zapaljivih materijala, nadražujućih i jako mirisnih materijala, </w:t>
      </w:r>
    </w:p>
    <w:p w14:paraId="32555615" w14:textId="77777777" w:rsidR="002B12C8" w:rsidRPr="00C10654" w:rsidRDefault="002B12C8" w:rsidP="006E093B">
      <w:pPr>
        <w:pStyle w:val="Odlomakpopisa"/>
        <w:numPr>
          <w:ilvl w:val="0"/>
          <w:numId w:val="34"/>
        </w:numPr>
      </w:pPr>
      <w:r w:rsidRPr="00C10654">
        <w:t xml:space="preserve">zabranjeno je pušenje i uzimanje alkohola u skloništu. </w:t>
      </w:r>
    </w:p>
    <w:p w14:paraId="0ED43D79" w14:textId="77777777" w:rsidR="002B12C8" w:rsidRPr="00D8716D" w:rsidRDefault="002B12C8" w:rsidP="002B12C8">
      <w:pPr>
        <w:widowControl w:val="0"/>
        <w:autoSpaceDE w:val="0"/>
        <w:autoSpaceDN w:val="0"/>
        <w:adjustRightInd w:val="0"/>
        <w:spacing w:before="0" w:after="0"/>
        <w:rPr>
          <w:color w:val="000000"/>
        </w:rPr>
      </w:pPr>
    </w:p>
    <w:p w14:paraId="7F46F643" w14:textId="4F1186E9" w:rsidR="002B12C8" w:rsidRDefault="002B12C8" w:rsidP="002B12C8">
      <w:pPr>
        <w:widowControl w:val="0"/>
        <w:autoSpaceDE w:val="0"/>
        <w:autoSpaceDN w:val="0"/>
        <w:adjustRightInd w:val="0"/>
        <w:spacing w:before="0" w:after="0"/>
        <w:rPr>
          <w:color w:val="000000"/>
        </w:rPr>
      </w:pPr>
      <w:r w:rsidRPr="00D8716D">
        <w:rPr>
          <w:color w:val="000000"/>
        </w:rPr>
        <w:t>Prostorije predviđene za sklanjanje kao i skloništa u cijelosti moraju biti što je moguće bolje pripremljena za prihvat stanovnika, uključujući i sva potrebna obilježavanja, kao i upoznavanja stanovnika s pripremljenim prostorijama za sklanjanje.</w:t>
      </w:r>
    </w:p>
    <w:p w14:paraId="28E419C7" w14:textId="77777777" w:rsidR="00C10654" w:rsidRPr="00D8716D" w:rsidRDefault="00C10654" w:rsidP="002B12C8">
      <w:pPr>
        <w:widowControl w:val="0"/>
        <w:autoSpaceDE w:val="0"/>
        <w:autoSpaceDN w:val="0"/>
        <w:adjustRightInd w:val="0"/>
        <w:spacing w:before="0" w:after="0"/>
        <w:rPr>
          <w:color w:val="000000"/>
        </w:rPr>
      </w:pPr>
    </w:p>
    <w:p w14:paraId="3A402F05" w14:textId="77777777" w:rsidR="002B12C8" w:rsidRPr="00D8716D" w:rsidRDefault="002B12C8" w:rsidP="002B12C8">
      <w:pPr>
        <w:widowControl w:val="0"/>
        <w:autoSpaceDE w:val="0"/>
        <w:autoSpaceDN w:val="0"/>
        <w:adjustRightInd w:val="0"/>
        <w:spacing w:before="0"/>
        <w:rPr>
          <w:color w:val="000000"/>
          <w:u w:val="single"/>
        </w:rPr>
      </w:pPr>
      <w:r w:rsidRPr="00D8716D">
        <w:rPr>
          <w:color w:val="000000"/>
          <w:u w:val="single"/>
        </w:rPr>
        <w:t>Napuštanje skloništa</w:t>
      </w:r>
    </w:p>
    <w:p w14:paraId="4B58A589" w14:textId="77777777" w:rsidR="002B12C8" w:rsidRPr="00D8716D" w:rsidRDefault="002B12C8" w:rsidP="002B12C8">
      <w:pPr>
        <w:widowControl w:val="0"/>
        <w:autoSpaceDE w:val="0"/>
        <w:autoSpaceDN w:val="0"/>
        <w:adjustRightInd w:val="0"/>
        <w:spacing w:before="0" w:after="0"/>
        <w:rPr>
          <w:color w:val="000000"/>
        </w:rPr>
      </w:pPr>
      <w:r w:rsidRPr="00D8716D">
        <w:rPr>
          <w:color w:val="000000"/>
        </w:rPr>
        <w:t>Napuštanje skloništa vrši se po prestanku opasnosti po odobrenju voditelja. Prilikom napuštanja prostora za sklanjanje prvo izlaze izviđači radi utvrđivanja stvarnog stanja izvan skloništa. Na osnovi izvješća izviđača voditelj izdaje određene upute sukladno trenutnoj situaciji, pravac kretanja i dr.</w:t>
      </w:r>
    </w:p>
    <w:p w14:paraId="22D366FE" w14:textId="2967EE9D" w:rsidR="002B12C8" w:rsidRPr="00D8716D" w:rsidRDefault="002B12C8" w:rsidP="002B12C8">
      <w:pPr>
        <w:spacing w:before="0" w:after="0"/>
        <w:rPr>
          <w:rFonts w:eastAsiaTheme="majorEastAsia"/>
          <w:color w:val="54883D"/>
        </w:rPr>
      </w:pPr>
    </w:p>
    <w:p w14:paraId="2322D92B" w14:textId="77777777" w:rsidR="002B12C8" w:rsidRPr="00D8716D" w:rsidRDefault="002B12C8" w:rsidP="002B12C8">
      <w:pPr>
        <w:rPr>
          <w:rFonts w:eastAsiaTheme="majorEastAsia"/>
          <w:color w:val="54883D"/>
        </w:rPr>
      </w:pPr>
      <w:r w:rsidRPr="00D8716D">
        <w:rPr>
          <w:rFonts w:eastAsiaTheme="majorEastAsia"/>
          <w:color w:val="54883D"/>
        </w:rPr>
        <w:t xml:space="preserve">Opremanje skloništa </w:t>
      </w:r>
    </w:p>
    <w:p w14:paraId="0AF2179F" w14:textId="77777777" w:rsidR="002B12C8" w:rsidRPr="00D8716D" w:rsidRDefault="002B12C8" w:rsidP="002B12C8">
      <w:r w:rsidRPr="00D8716D">
        <w:t>Radi omogućavanja boravka do 7 odnosno 14 dana, sklonište se mora unaprijed opremiti najnužnijom opremom i uređajima koji pružaju minimalne uvjete za preživljavanje.</w:t>
      </w:r>
    </w:p>
    <w:p w14:paraId="0480EFCE" w14:textId="77777777" w:rsidR="002B12C8" w:rsidRPr="00D8716D" w:rsidRDefault="002B12C8" w:rsidP="002B12C8">
      <w:r w:rsidRPr="00D8716D">
        <w:t>Sklonište mora imati potreban broj:</w:t>
      </w:r>
    </w:p>
    <w:p w14:paraId="617C586C" w14:textId="77777777" w:rsidR="002B12C8" w:rsidRPr="00D8716D" w:rsidRDefault="002B12C8">
      <w:pPr>
        <w:numPr>
          <w:ilvl w:val="0"/>
          <w:numId w:val="35"/>
        </w:numPr>
        <w:ind w:left="284" w:hanging="284"/>
        <w:contextualSpacing/>
        <w:rPr>
          <w:bCs/>
        </w:rPr>
      </w:pPr>
      <w:r w:rsidRPr="00D8716D">
        <w:rPr>
          <w:bCs/>
        </w:rPr>
        <w:t>ležajeva ili klupa,</w:t>
      </w:r>
    </w:p>
    <w:p w14:paraId="7A5915FA" w14:textId="77777777" w:rsidR="002B12C8" w:rsidRPr="00D8716D" w:rsidRDefault="002B12C8">
      <w:pPr>
        <w:numPr>
          <w:ilvl w:val="0"/>
          <w:numId w:val="35"/>
        </w:numPr>
        <w:ind w:left="284" w:hanging="284"/>
        <w:contextualSpacing/>
        <w:rPr>
          <w:bCs/>
        </w:rPr>
      </w:pPr>
      <w:r w:rsidRPr="00D8716D">
        <w:rPr>
          <w:bCs/>
        </w:rPr>
        <w:t>posuda za fiziološke potrebe,</w:t>
      </w:r>
    </w:p>
    <w:p w14:paraId="46AD037E" w14:textId="77777777" w:rsidR="002B12C8" w:rsidRPr="00D8716D" w:rsidRDefault="002B12C8">
      <w:pPr>
        <w:numPr>
          <w:ilvl w:val="0"/>
          <w:numId w:val="35"/>
        </w:numPr>
        <w:ind w:left="284" w:hanging="284"/>
        <w:contextualSpacing/>
        <w:rPr>
          <w:bCs/>
        </w:rPr>
      </w:pPr>
      <w:r w:rsidRPr="00D8716D">
        <w:rPr>
          <w:bCs/>
        </w:rPr>
        <w:t>pribor za detekciju i dekontaminaciju,</w:t>
      </w:r>
    </w:p>
    <w:p w14:paraId="766BD35C" w14:textId="77777777" w:rsidR="002B12C8" w:rsidRPr="00D8716D" w:rsidRDefault="002B12C8">
      <w:pPr>
        <w:numPr>
          <w:ilvl w:val="0"/>
          <w:numId w:val="35"/>
        </w:numPr>
        <w:ind w:left="284" w:hanging="284"/>
        <w:contextualSpacing/>
        <w:rPr>
          <w:bCs/>
        </w:rPr>
      </w:pPr>
      <w:r w:rsidRPr="00D8716D">
        <w:rPr>
          <w:bCs/>
        </w:rPr>
        <w:t>ručne vatrogasne aparate,</w:t>
      </w:r>
    </w:p>
    <w:p w14:paraId="2198616A" w14:textId="77777777" w:rsidR="002B12C8" w:rsidRPr="00D8716D" w:rsidRDefault="002B12C8">
      <w:pPr>
        <w:numPr>
          <w:ilvl w:val="0"/>
          <w:numId w:val="35"/>
        </w:numPr>
        <w:ind w:left="284" w:hanging="284"/>
        <w:contextualSpacing/>
        <w:rPr>
          <w:bCs/>
        </w:rPr>
      </w:pPr>
      <w:r w:rsidRPr="00D8716D">
        <w:rPr>
          <w:bCs/>
        </w:rPr>
        <w:t>priručnu apoteku,</w:t>
      </w:r>
    </w:p>
    <w:p w14:paraId="6DDDF60C" w14:textId="77777777" w:rsidR="002B12C8" w:rsidRPr="00D8716D" w:rsidRDefault="002B12C8">
      <w:pPr>
        <w:numPr>
          <w:ilvl w:val="0"/>
          <w:numId w:val="35"/>
        </w:numPr>
        <w:ind w:left="284" w:hanging="284"/>
        <w:contextualSpacing/>
        <w:rPr>
          <w:bCs/>
        </w:rPr>
      </w:pPr>
      <w:r w:rsidRPr="00D8716D">
        <w:rPr>
          <w:bCs/>
        </w:rPr>
        <w:t>pribor za održavanje osobne higijene,</w:t>
      </w:r>
    </w:p>
    <w:p w14:paraId="773522B1" w14:textId="77777777" w:rsidR="002B12C8" w:rsidRPr="00D8716D" w:rsidRDefault="002B12C8">
      <w:pPr>
        <w:numPr>
          <w:ilvl w:val="0"/>
          <w:numId w:val="35"/>
        </w:numPr>
        <w:ind w:left="284" w:hanging="284"/>
        <w:contextualSpacing/>
        <w:rPr>
          <w:bCs/>
        </w:rPr>
      </w:pPr>
      <w:r w:rsidRPr="00D8716D">
        <w:rPr>
          <w:bCs/>
        </w:rPr>
        <w:t>potrebne količine hrane i vode.</w:t>
      </w:r>
    </w:p>
    <w:p w14:paraId="4C80D5B7" w14:textId="77777777" w:rsidR="002B12C8" w:rsidRPr="00D8716D" w:rsidRDefault="002B12C8" w:rsidP="002B12C8">
      <w:pPr>
        <w:spacing w:after="0"/>
      </w:pPr>
    </w:p>
    <w:p w14:paraId="0593993D" w14:textId="77777777" w:rsidR="002B12C8" w:rsidRPr="00D8716D" w:rsidRDefault="002B12C8" w:rsidP="002B12C8">
      <w:r w:rsidRPr="00D8716D">
        <w:t xml:space="preserve">Ležajevi u uvjetima boravka od nekoliko dana imaju veću prednost u odnosu na klupe te odnos treba biti 1:2 u korist sjedala. Ležajevi i stolice moraju biti odmaknuti od zidova najmanje 5 cm. Ležajevi se mogu raditi u 2-3 kata zavisno od prostora s tim da razmak između ležajeva po visini bude 60-65 cm. </w:t>
      </w:r>
    </w:p>
    <w:p w14:paraId="0A6A5EC7" w14:textId="77777777" w:rsidR="002B12C8" w:rsidRPr="004E11CC" w:rsidRDefault="002B12C8" w:rsidP="002B12C8">
      <w:pPr>
        <w:spacing w:after="0"/>
      </w:pPr>
      <w:r w:rsidRPr="004E11CC">
        <w:t>Priručna apoteka treba opremiti:</w:t>
      </w:r>
    </w:p>
    <w:p w14:paraId="2DC2B2D0" w14:textId="77777777" w:rsidR="002B12C8" w:rsidRPr="004E11CC" w:rsidRDefault="002B12C8">
      <w:pPr>
        <w:numPr>
          <w:ilvl w:val="0"/>
          <w:numId w:val="35"/>
        </w:numPr>
        <w:ind w:left="284" w:hanging="284"/>
        <w:contextualSpacing/>
        <w:rPr>
          <w:bCs/>
        </w:rPr>
      </w:pPr>
      <w:r w:rsidRPr="004E11CC">
        <w:rPr>
          <w:bCs/>
        </w:rPr>
        <w:t>odgovarajućim lijekovima (analgetici, snižavanje temperature),</w:t>
      </w:r>
    </w:p>
    <w:p w14:paraId="2152AA15" w14:textId="77777777" w:rsidR="002B12C8" w:rsidRPr="004E11CC" w:rsidRDefault="002B12C8">
      <w:pPr>
        <w:numPr>
          <w:ilvl w:val="0"/>
          <w:numId w:val="35"/>
        </w:numPr>
        <w:ind w:left="284" w:hanging="284"/>
        <w:contextualSpacing/>
        <w:rPr>
          <w:bCs/>
        </w:rPr>
      </w:pPr>
      <w:r w:rsidRPr="004E11CC">
        <w:rPr>
          <w:bCs/>
        </w:rPr>
        <w:t>medicinskim alkoholom,</w:t>
      </w:r>
    </w:p>
    <w:p w14:paraId="7B53BD45" w14:textId="77777777" w:rsidR="002B12C8" w:rsidRPr="004E11CC" w:rsidRDefault="002B12C8">
      <w:pPr>
        <w:numPr>
          <w:ilvl w:val="0"/>
          <w:numId w:val="35"/>
        </w:numPr>
        <w:ind w:left="284" w:hanging="284"/>
        <w:contextualSpacing/>
        <w:rPr>
          <w:bCs/>
        </w:rPr>
      </w:pPr>
      <w:r w:rsidRPr="004E11CC">
        <w:rPr>
          <w:bCs/>
        </w:rPr>
        <w:t>jodom,</w:t>
      </w:r>
    </w:p>
    <w:p w14:paraId="5690F182" w14:textId="77777777" w:rsidR="002B12C8" w:rsidRPr="004E11CC" w:rsidRDefault="002B12C8">
      <w:pPr>
        <w:numPr>
          <w:ilvl w:val="0"/>
          <w:numId w:val="35"/>
        </w:numPr>
        <w:ind w:left="284" w:hanging="284"/>
        <w:contextualSpacing/>
        <w:rPr>
          <w:bCs/>
        </w:rPr>
      </w:pPr>
      <w:r w:rsidRPr="004E11CC">
        <w:rPr>
          <w:bCs/>
        </w:rPr>
        <w:t>atropinom,</w:t>
      </w:r>
    </w:p>
    <w:p w14:paraId="118DE25E" w14:textId="77777777" w:rsidR="002B12C8" w:rsidRPr="004E11CC" w:rsidRDefault="002B12C8">
      <w:pPr>
        <w:numPr>
          <w:ilvl w:val="0"/>
          <w:numId w:val="35"/>
        </w:numPr>
        <w:ind w:left="284" w:hanging="284"/>
        <w:contextualSpacing/>
        <w:rPr>
          <w:bCs/>
        </w:rPr>
      </w:pPr>
      <w:r w:rsidRPr="004E11CC">
        <w:rPr>
          <w:bCs/>
        </w:rPr>
        <w:t>opremom za pružanje prve pomoći (komprese, zavoji, aluplast, trokutne marame)</w:t>
      </w:r>
    </w:p>
    <w:p w14:paraId="0B31F755" w14:textId="77777777" w:rsidR="002B12C8" w:rsidRPr="004E11CC" w:rsidRDefault="002B12C8" w:rsidP="002B12C8">
      <w:pPr>
        <w:spacing w:before="0" w:after="0"/>
      </w:pPr>
    </w:p>
    <w:p w14:paraId="16EA40C9" w14:textId="77777777" w:rsidR="002B12C8" w:rsidRPr="004E11CC" w:rsidRDefault="002B12C8" w:rsidP="002B12C8">
      <w:pPr>
        <w:spacing w:after="0"/>
      </w:pPr>
      <w:r w:rsidRPr="004E11CC">
        <w:t>Treba pripremiti i pravodobno postaviti opremu za spašavanje i održavanje poput:</w:t>
      </w:r>
    </w:p>
    <w:p w14:paraId="33C42EBF" w14:textId="77777777" w:rsidR="002B12C8" w:rsidRPr="004E11CC" w:rsidRDefault="002B12C8">
      <w:pPr>
        <w:numPr>
          <w:ilvl w:val="0"/>
          <w:numId w:val="35"/>
        </w:numPr>
        <w:ind w:left="284" w:hanging="284"/>
        <w:contextualSpacing/>
        <w:rPr>
          <w:bCs/>
        </w:rPr>
      </w:pPr>
      <w:r w:rsidRPr="004E11CC">
        <w:rPr>
          <w:bCs/>
        </w:rPr>
        <w:t>ručna dizalica,</w:t>
      </w:r>
    </w:p>
    <w:p w14:paraId="0842130E" w14:textId="77777777" w:rsidR="002B12C8" w:rsidRPr="004E11CC" w:rsidRDefault="002B12C8">
      <w:pPr>
        <w:numPr>
          <w:ilvl w:val="0"/>
          <w:numId w:val="35"/>
        </w:numPr>
        <w:ind w:left="284" w:hanging="284"/>
        <w:contextualSpacing/>
        <w:rPr>
          <w:bCs/>
        </w:rPr>
      </w:pPr>
      <w:r w:rsidRPr="004E11CC">
        <w:rPr>
          <w:bCs/>
        </w:rPr>
        <w:t>čelična poluga,</w:t>
      </w:r>
    </w:p>
    <w:p w14:paraId="69E1C65E" w14:textId="77777777" w:rsidR="002B12C8" w:rsidRPr="004E11CC" w:rsidRDefault="002B12C8">
      <w:pPr>
        <w:numPr>
          <w:ilvl w:val="0"/>
          <w:numId w:val="35"/>
        </w:numPr>
        <w:ind w:left="284" w:hanging="284"/>
        <w:contextualSpacing/>
        <w:rPr>
          <w:bCs/>
        </w:rPr>
      </w:pPr>
      <w:r w:rsidRPr="004E11CC">
        <w:rPr>
          <w:bCs/>
        </w:rPr>
        <w:t xml:space="preserve">zidarski sjekač i čekić, </w:t>
      </w:r>
    </w:p>
    <w:p w14:paraId="1583EC87" w14:textId="77777777" w:rsidR="002B12C8" w:rsidRPr="004E11CC" w:rsidRDefault="002B12C8">
      <w:pPr>
        <w:numPr>
          <w:ilvl w:val="0"/>
          <w:numId w:val="35"/>
        </w:numPr>
        <w:ind w:left="284" w:hanging="284"/>
        <w:contextualSpacing/>
        <w:rPr>
          <w:bCs/>
        </w:rPr>
      </w:pPr>
      <w:r w:rsidRPr="004E11CC">
        <w:rPr>
          <w:bCs/>
        </w:rPr>
        <w:t xml:space="preserve">pijuk, lopate, </w:t>
      </w:r>
    </w:p>
    <w:p w14:paraId="0115AB7F" w14:textId="77777777" w:rsidR="002B12C8" w:rsidRPr="004E11CC" w:rsidRDefault="002B12C8">
      <w:pPr>
        <w:numPr>
          <w:ilvl w:val="0"/>
          <w:numId w:val="35"/>
        </w:numPr>
        <w:ind w:left="284" w:hanging="284"/>
        <w:contextualSpacing/>
        <w:rPr>
          <w:bCs/>
        </w:rPr>
      </w:pPr>
      <w:r w:rsidRPr="004E11CC">
        <w:rPr>
          <w:bCs/>
        </w:rPr>
        <w:t>bitumen, plastelin, platno, sve vrste ljepljivih traka,</w:t>
      </w:r>
    </w:p>
    <w:p w14:paraId="3760E04F" w14:textId="77777777" w:rsidR="002B12C8" w:rsidRPr="004E11CC" w:rsidRDefault="002B12C8">
      <w:pPr>
        <w:numPr>
          <w:ilvl w:val="0"/>
          <w:numId w:val="35"/>
        </w:numPr>
        <w:ind w:left="284" w:hanging="284"/>
        <w:contextualSpacing/>
        <w:rPr>
          <w:bCs/>
        </w:rPr>
      </w:pPr>
      <w:r w:rsidRPr="004E11CC">
        <w:rPr>
          <w:bCs/>
        </w:rPr>
        <w:t>posude za otpad (preporučuje se uređaj za prešanje ambalaže)</w:t>
      </w:r>
    </w:p>
    <w:p w14:paraId="1A8A00E2" w14:textId="77777777" w:rsidR="002B12C8" w:rsidRPr="004E11CC" w:rsidRDefault="002B12C8" w:rsidP="002B12C8"/>
    <w:p w14:paraId="3B50964C" w14:textId="77777777" w:rsidR="002B12C8" w:rsidRPr="004E11CC" w:rsidRDefault="002B12C8" w:rsidP="002B12C8">
      <w:r w:rsidRPr="004E11CC">
        <w:t>U skloništu treba osigurati odgovarajuću rasvjetu. Sklonište se obilježava i natpisima i pokazivačima uočljivim s većih daljina i vidljivih u bilo koje doba dana. U ove oznake ubrajaju se i pokazivači pravaca kretanja prema skloništu, pokazivači ulaza u sklonište, pokazivači pomoćnog izlaza i tabla s natpisom „SKLONIŠTE“.</w:t>
      </w:r>
    </w:p>
    <w:p w14:paraId="5DFC3C97" w14:textId="77777777" w:rsidR="002B12C8" w:rsidRPr="002811D2" w:rsidRDefault="002B12C8" w:rsidP="007F5809">
      <w:pPr>
        <w:rPr>
          <w:rFonts w:eastAsiaTheme="majorEastAsia"/>
          <w:color w:val="54883D"/>
          <w:highlight w:val="yellow"/>
        </w:rPr>
      </w:pPr>
    </w:p>
    <w:p w14:paraId="14E5BB4E" w14:textId="2FE69C3B" w:rsidR="005D294D" w:rsidRPr="004E11CC" w:rsidRDefault="005D294D" w:rsidP="007F5809">
      <w:pPr>
        <w:rPr>
          <w:rFonts w:eastAsiaTheme="majorEastAsia"/>
          <w:color w:val="54883D"/>
        </w:rPr>
      </w:pPr>
      <w:r w:rsidRPr="004E11CC">
        <w:rPr>
          <w:rFonts w:eastAsiaTheme="majorEastAsia"/>
          <w:color w:val="54883D"/>
        </w:rPr>
        <w:t>Zadaće pojedinih subjekata koji provode sklanjanje</w:t>
      </w:r>
      <w:bookmarkEnd w:id="80"/>
      <w:bookmarkEnd w:id="81"/>
    </w:p>
    <w:p w14:paraId="7093AD53" w14:textId="7B4D8473" w:rsidR="00896B37" w:rsidRPr="004E11CC" w:rsidRDefault="00260D30" w:rsidP="00260D30">
      <w:pPr>
        <w:widowControl w:val="0"/>
        <w:autoSpaceDE w:val="0"/>
        <w:autoSpaceDN w:val="0"/>
        <w:adjustRightInd w:val="0"/>
        <w:spacing w:before="120" w:after="120"/>
      </w:pPr>
      <w:r w:rsidRPr="004E11CC">
        <w:rPr>
          <w:b/>
        </w:rPr>
        <w:t>Odgovorne osobe:</w:t>
      </w:r>
      <w:r w:rsidRPr="004E11CC">
        <w:t xml:space="preserve"> </w:t>
      </w:r>
      <w:r w:rsidR="00AC4D56" w:rsidRPr="004E11CC">
        <w:t>voditelji objekata za sklanjanje i njihovi zamjenici, povjerenici civilne zaštite u suradnji s predsjednicima Mjesnih odbora i predstavnicima stanara, ukoliko se radi o objektima za kolektivno stanovanje.</w:t>
      </w:r>
    </w:p>
    <w:p w14:paraId="0A55D56F" w14:textId="510136D3" w:rsidR="00AC4D56" w:rsidRPr="004E11CC" w:rsidRDefault="00AC4D56" w:rsidP="00AC4D56">
      <w:pPr>
        <w:widowControl w:val="0"/>
        <w:autoSpaceDE w:val="0"/>
        <w:autoSpaceDN w:val="0"/>
        <w:adjustRightInd w:val="0"/>
        <w:spacing w:before="0" w:after="0"/>
        <w:rPr>
          <w:b/>
        </w:rPr>
      </w:pPr>
    </w:p>
    <w:p w14:paraId="7CFC560E" w14:textId="77777777" w:rsidR="00AC4D56" w:rsidRPr="004E11CC" w:rsidRDefault="00AC4D56" w:rsidP="00AC4D56">
      <w:pPr>
        <w:widowControl w:val="0"/>
        <w:autoSpaceDE w:val="0"/>
        <w:autoSpaceDN w:val="0"/>
        <w:adjustRightInd w:val="0"/>
        <w:spacing w:before="120" w:after="120"/>
      </w:pPr>
      <w:r w:rsidRPr="004E11CC">
        <w:rPr>
          <w:b/>
        </w:rPr>
        <w:t>Voditelj objekta za sklanjanje</w:t>
      </w:r>
      <w:r w:rsidRPr="004E11CC">
        <w:t xml:space="preserve"> </w:t>
      </w:r>
      <w:r w:rsidRPr="004E11CC">
        <w:rPr>
          <w:b/>
        </w:rPr>
        <w:t>stanovništva i zamjenik</w:t>
      </w:r>
      <w:r w:rsidRPr="004E11CC">
        <w:t xml:space="preserve"> u suradnji s povjerenikom civilne zaštite:</w:t>
      </w:r>
    </w:p>
    <w:p w14:paraId="777E6346" w14:textId="77777777" w:rsidR="00AC4D56" w:rsidRPr="004E11CC" w:rsidRDefault="00AC4D56">
      <w:pPr>
        <w:numPr>
          <w:ilvl w:val="0"/>
          <w:numId w:val="21"/>
        </w:numPr>
        <w:contextualSpacing/>
        <w:rPr>
          <w:bCs/>
        </w:rPr>
      </w:pPr>
      <w:r w:rsidRPr="004E11CC">
        <w:rPr>
          <w:bCs/>
        </w:rPr>
        <w:t>vrši prihvat stanovnika u objektu za sklanjanje i njihov raspored po prostorijama,</w:t>
      </w:r>
    </w:p>
    <w:p w14:paraId="46B36EF0" w14:textId="77777777" w:rsidR="00AC4D56" w:rsidRPr="004E11CC" w:rsidRDefault="00AC4D56">
      <w:pPr>
        <w:numPr>
          <w:ilvl w:val="0"/>
          <w:numId w:val="21"/>
        </w:numPr>
        <w:contextualSpacing/>
        <w:rPr>
          <w:bCs/>
        </w:rPr>
      </w:pPr>
      <w:r w:rsidRPr="004E11CC">
        <w:rPr>
          <w:bCs/>
        </w:rPr>
        <w:t>vodi potrebne evidencije ulaska i izlaska osoba iz objekata za sklanjanje</w:t>
      </w:r>
    </w:p>
    <w:p w14:paraId="6CB3C66D" w14:textId="77777777" w:rsidR="00AC4D56" w:rsidRPr="004E11CC" w:rsidRDefault="00AC4D56">
      <w:pPr>
        <w:numPr>
          <w:ilvl w:val="0"/>
          <w:numId w:val="21"/>
        </w:numPr>
        <w:contextualSpacing/>
        <w:rPr>
          <w:bCs/>
        </w:rPr>
      </w:pPr>
      <w:r w:rsidRPr="004E11CC">
        <w:rPr>
          <w:bCs/>
        </w:rPr>
        <w:t>provodi informiranje stanovnika u objektima za sklanjanje o stanju, poduzetim mjerama i narednim aktivnostima</w:t>
      </w:r>
    </w:p>
    <w:p w14:paraId="47D02A40" w14:textId="0CB80439" w:rsidR="00AC4D56" w:rsidRPr="004E11CC" w:rsidRDefault="00AC4D56">
      <w:pPr>
        <w:numPr>
          <w:ilvl w:val="0"/>
          <w:numId w:val="21"/>
        </w:numPr>
        <w:contextualSpacing/>
        <w:rPr>
          <w:bCs/>
        </w:rPr>
      </w:pPr>
      <w:r w:rsidRPr="004E11CC">
        <w:rPr>
          <w:bCs/>
        </w:rPr>
        <w:t xml:space="preserve">uspostavlja vezu sa Stožerom civilne zaštite ili općinskim </w:t>
      </w:r>
      <w:r w:rsidR="002C1549" w:rsidRPr="009B4842">
        <w:rPr>
          <w:bCs/>
          <w:color w:val="FF0000"/>
        </w:rPr>
        <w:t>O</w:t>
      </w:r>
      <w:r w:rsidR="002C1549" w:rsidRPr="004E11CC">
        <w:rPr>
          <w:bCs/>
        </w:rPr>
        <w:t>pćinski načelnik</w:t>
      </w:r>
      <w:r w:rsidRPr="004E11CC">
        <w:rPr>
          <w:bCs/>
        </w:rPr>
        <w:t>om</w:t>
      </w:r>
    </w:p>
    <w:p w14:paraId="682DA62E" w14:textId="77777777" w:rsidR="000E7055" w:rsidRPr="004E11CC" w:rsidRDefault="000E7055">
      <w:pPr>
        <w:numPr>
          <w:ilvl w:val="0"/>
          <w:numId w:val="21"/>
        </w:numPr>
        <w:contextualSpacing/>
        <w:jc w:val="left"/>
        <w:rPr>
          <w:bCs/>
        </w:rPr>
      </w:pPr>
      <w:r w:rsidRPr="004E11CC">
        <w:rPr>
          <w:bCs/>
        </w:rPr>
        <w:t>osigurava rad uređaja za filtroventilaciju i ostalih uređaja,</w:t>
      </w:r>
    </w:p>
    <w:p w14:paraId="3A4D1997" w14:textId="77777777" w:rsidR="000E7055" w:rsidRPr="004E11CC" w:rsidRDefault="000E7055">
      <w:pPr>
        <w:numPr>
          <w:ilvl w:val="0"/>
          <w:numId w:val="21"/>
        </w:numPr>
        <w:contextualSpacing/>
        <w:jc w:val="left"/>
        <w:rPr>
          <w:bCs/>
        </w:rPr>
      </w:pPr>
      <w:r w:rsidRPr="004E11CC">
        <w:rPr>
          <w:bCs/>
        </w:rPr>
        <w:t>osigurava kućni red tijekom boravka u skloništu i poduzima potrebne mjere u vezi istog,</w:t>
      </w:r>
    </w:p>
    <w:p w14:paraId="3ADB7864" w14:textId="77777777" w:rsidR="000E7055" w:rsidRPr="004E11CC" w:rsidRDefault="000E7055">
      <w:pPr>
        <w:numPr>
          <w:ilvl w:val="0"/>
          <w:numId w:val="21"/>
        </w:numPr>
        <w:contextualSpacing/>
        <w:jc w:val="left"/>
        <w:rPr>
          <w:bCs/>
        </w:rPr>
      </w:pPr>
      <w:r w:rsidRPr="004E11CC">
        <w:rPr>
          <w:bCs/>
        </w:rPr>
        <w:t>provodi i druge aktivnosti sukladno dobivenim informacijama nadležnih tijela</w:t>
      </w:r>
    </w:p>
    <w:p w14:paraId="42D16C57" w14:textId="358536AB" w:rsidR="000E7055" w:rsidRPr="004E11CC" w:rsidRDefault="000E7055" w:rsidP="00260D30">
      <w:pPr>
        <w:widowControl w:val="0"/>
        <w:autoSpaceDE w:val="0"/>
        <w:autoSpaceDN w:val="0"/>
        <w:adjustRightInd w:val="0"/>
        <w:spacing w:before="120" w:after="120"/>
        <w:rPr>
          <w:b/>
        </w:rPr>
      </w:pPr>
    </w:p>
    <w:p w14:paraId="7389A9E9" w14:textId="77777777" w:rsidR="000E7055" w:rsidRPr="004E11CC" w:rsidRDefault="000E7055" w:rsidP="000E7055">
      <w:pPr>
        <w:rPr>
          <w:b/>
          <w:color w:val="000000"/>
        </w:rPr>
      </w:pPr>
      <w:r w:rsidRPr="004E11CC">
        <w:rPr>
          <w:b/>
          <w:color w:val="000000"/>
        </w:rPr>
        <w:t>Predsjednici mjesnih odbora</w:t>
      </w:r>
    </w:p>
    <w:p w14:paraId="03483A7F" w14:textId="77777777" w:rsidR="000E7055" w:rsidRPr="004E11CC" w:rsidRDefault="000E7055" w:rsidP="00982D0D">
      <w:pPr>
        <w:numPr>
          <w:ilvl w:val="0"/>
          <w:numId w:val="14"/>
        </w:numPr>
        <w:spacing w:before="0"/>
        <w:ind w:left="284" w:hanging="284"/>
        <w:contextualSpacing/>
        <w:rPr>
          <w:bCs/>
          <w:color w:val="000000"/>
        </w:rPr>
      </w:pPr>
      <w:r w:rsidRPr="004E11CC">
        <w:rPr>
          <w:bCs/>
          <w:color w:val="000000"/>
        </w:rPr>
        <w:t xml:space="preserve">surađuju s prihvatnim timovima u svezi organiziranog sklanjanja stanovništva,  </w:t>
      </w:r>
    </w:p>
    <w:p w14:paraId="04F8CE84" w14:textId="77777777" w:rsidR="000E7055" w:rsidRPr="004E11CC" w:rsidRDefault="000E7055" w:rsidP="00982D0D">
      <w:pPr>
        <w:numPr>
          <w:ilvl w:val="0"/>
          <w:numId w:val="14"/>
        </w:numPr>
        <w:spacing w:before="0"/>
        <w:ind w:left="284" w:hanging="284"/>
        <w:contextualSpacing/>
        <w:rPr>
          <w:bCs/>
          <w:color w:val="000000"/>
        </w:rPr>
      </w:pPr>
      <w:r w:rsidRPr="004E11CC">
        <w:rPr>
          <w:bCs/>
          <w:color w:val="000000"/>
        </w:rPr>
        <w:t xml:space="preserve">organiziraju sklanjanje ostalog dijela stanovništva, koje se sklanja u druge objekte za sklanjanje (dopunske zaštite , podrume i ostale prostore pogodne za sklanjanje),  </w:t>
      </w:r>
    </w:p>
    <w:p w14:paraId="58175028" w14:textId="77777777" w:rsidR="000E7055" w:rsidRPr="004E11CC" w:rsidRDefault="000E7055" w:rsidP="000E7055">
      <w:pPr>
        <w:widowControl w:val="0"/>
        <w:autoSpaceDE w:val="0"/>
        <w:autoSpaceDN w:val="0"/>
        <w:adjustRightInd w:val="0"/>
        <w:spacing w:before="120" w:after="120"/>
        <w:rPr>
          <w:b/>
          <w:color w:val="000000"/>
        </w:rPr>
      </w:pPr>
      <w:r w:rsidRPr="004E11CC">
        <w:rPr>
          <w:bCs/>
          <w:color w:val="000000"/>
        </w:rPr>
        <w:t>surađuju sa Stožerom civilne zaštite u svezi organizacije  i provođenja sklanjanja.</w:t>
      </w:r>
    </w:p>
    <w:p w14:paraId="4BF0E4E3" w14:textId="77777777" w:rsidR="000E7055" w:rsidRPr="002811D2" w:rsidRDefault="000E7055" w:rsidP="00260D30">
      <w:pPr>
        <w:widowControl w:val="0"/>
        <w:autoSpaceDE w:val="0"/>
        <w:autoSpaceDN w:val="0"/>
        <w:adjustRightInd w:val="0"/>
        <w:spacing w:before="120" w:after="120"/>
        <w:rPr>
          <w:b/>
          <w:highlight w:val="yellow"/>
        </w:rPr>
      </w:pPr>
    </w:p>
    <w:p w14:paraId="15CC0E49" w14:textId="36890D56" w:rsidR="00260D30" w:rsidRPr="00367C5C" w:rsidRDefault="00260D30" w:rsidP="00260D30">
      <w:pPr>
        <w:widowControl w:val="0"/>
        <w:autoSpaceDE w:val="0"/>
        <w:autoSpaceDN w:val="0"/>
        <w:adjustRightInd w:val="0"/>
        <w:spacing w:before="120" w:after="120"/>
        <w:rPr>
          <w:b/>
        </w:rPr>
      </w:pPr>
      <w:r w:rsidRPr="00367C5C">
        <w:rPr>
          <w:b/>
        </w:rPr>
        <w:t>Stožer civilne zaštite</w:t>
      </w:r>
    </w:p>
    <w:p w14:paraId="150E4126" w14:textId="77777777" w:rsidR="00AC4D56" w:rsidRPr="00367C5C" w:rsidRDefault="00AC4D56">
      <w:pPr>
        <w:numPr>
          <w:ilvl w:val="0"/>
          <w:numId w:val="22"/>
        </w:numPr>
        <w:contextualSpacing/>
        <w:rPr>
          <w:bCs/>
        </w:rPr>
      </w:pPr>
      <w:r w:rsidRPr="00367C5C">
        <w:rPr>
          <w:bCs/>
        </w:rPr>
        <w:t>koordinira provođenje sklanjanja stanovništva u slučaju određenih ugroza te nalaže nižim razinama provođenje (voditeljima objekata za sklanjanje),</w:t>
      </w:r>
    </w:p>
    <w:p w14:paraId="5EE6092C" w14:textId="77777777" w:rsidR="00AC4D56" w:rsidRPr="00367C5C" w:rsidRDefault="00AC4D56">
      <w:pPr>
        <w:numPr>
          <w:ilvl w:val="0"/>
          <w:numId w:val="22"/>
        </w:numPr>
        <w:contextualSpacing/>
        <w:rPr>
          <w:bCs/>
        </w:rPr>
      </w:pPr>
      <w:r w:rsidRPr="00367C5C">
        <w:rPr>
          <w:bCs/>
        </w:rPr>
        <w:t>osiguravaju dopremu hrane, vode i higijenskih potrepština,</w:t>
      </w:r>
    </w:p>
    <w:p w14:paraId="39FAC9EE" w14:textId="77777777" w:rsidR="00AC4D56" w:rsidRPr="00367C5C" w:rsidRDefault="00AC4D56">
      <w:pPr>
        <w:numPr>
          <w:ilvl w:val="0"/>
          <w:numId w:val="22"/>
        </w:numPr>
        <w:contextualSpacing/>
        <w:rPr>
          <w:bCs/>
        </w:rPr>
      </w:pPr>
      <w:r w:rsidRPr="00367C5C">
        <w:rPr>
          <w:bCs/>
        </w:rPr>
        <w:t>organizira medicinsku pomoć, psihosocijalnu i dr. pomoć,</w:t>
      </w:r>
    </w:p>
    <w:p w14:paraId="65218D58" w14:textId="77777777" w:rsidR="00AC4D56" w:rsidRPr="00367C5C" w:rsidRDefault="00AC4D56">
      <w:pPr>
        <w:numPr>
          <w:ilvl w:val="0"/>
          <w:numId w:val="22"/>
        </w:numPr>
        <w:contextualSpacing/>
        <w:rPr>
          <w:bCs/>
        </w:rPr>
      </w:pPr>
      <w:r w:rsidRPr="00367C5C">
        <w:rPr>
          <w:bCs/>
        </w:rPr>
        <w:t>poduzima druge mjere kojima se osigurava efikasnost provođenja sklanjanja u odnosu na nastalu ugrozu.</w:t>
      </w:r>
    </w:p>
    <w:p w14:paraId="78A67BF7" w14:textId="77777777" w:rsidR="00260D30" w:rsidRPr="00367C5C" w:rsidRDefault="00260D30" w:rsidP="00260D30">
      <w:pPr>
        <w:ind w:left="720"/>
      </w:pPr>
    </w:p>
    <w:p w14:paraId="0E4A6AD1" w14:textId="77777777" w:rsidR="00AC4D56" w:rsidRPr="00367C5C" w:rsidRDefault="00AC4D56" w:rsidP="00AC4D56">
      <w:pPr>
        <w:widowControl w:val="0"/>
        <w:autoSpaceDE w:val="0"/>
        <w:autoSpaceDN w:val="0"/>
        <w:adjustRightInd w:val="0"/>
        <w:spacing w:before="120" w:after="120"/>
        <w:rPr>
          <w:b/>
        </w:rPr>
      </w:pPr>
      <w:r w:rsidRPr="00367C5C">
        <w:rPr>
          <w:b/>
        </w:rPr>
        <w:t>Operativne snage sustava civilne zaštite</w:t>
      </w:r>
    </w:p>
    <w:p w14:paraId="57F09650" w14:textId="77777777" w:rsidR="00AC4D56" w:rsidRPr="00367C5C" w:rsidRDefault="00AC4D56">
      <w:pPr>
        <w:numPr>
          <w:ilvl w:val="0"/>
          <w:numId w:val="23"/>
        </w:numPr>
        <w:contextualSpacing/>
        <w:rPr>
          <w:bCs/>
        </w:rPr>
      </w:pPr>
      <w:r w:rsidRPr="00367C5C">
        <w:rPr>
          <w:bCs/>
        </w:rPr>
        <w:t>uz redovne službe i djelatnosti, osiguravaju pristupne putove od eventualnih prepreka (ruševina) za nesmetani tijek provođenja sklanjanja, ukoliko za isto postoji potreba,</w:t>
      </w:r>
    </w:p>
    <w:p w14:paraId="43C3525B" w14:textId="77777777" w:rsidR="00AC4D56" w:rsidRPr="00367C5C" w:rsidRDefault="00AC4D56">
      <w:pPr>
        <w:numPr>
          <w:ilvl w:val="0"/>
          <w:numId w:val="23"/>
        </w:numPr>
        <w:contextualSpacing/>
        <w:rPr>
          <w:bCs/>
        </w:rPr>
      </w:pPr>
      <w:r w:rsidRPr="00367C5C">
        <w:rPr>
          <w:bCs/>
        </w:rPr>
        <w:t>vrše raščišćavanje ulaza i izlaza iz objekata za sklanjanje, osiguravaju dopremu hrane, vode i higijenskih potrepština.</w:t>
      </w:r>
    </w:p>
    <w:p w14:paraId="533859A9" w14:textId="7B8575BB" w:rsidR="00AC4D56" w:rsidRPr="002811D2" w:rsidRDefault="00AC4D56" w:rsidP="00260D30">
      <w:pPr>
        <w:ind w:left="720"/>
        <w:rPr>
          <w:highlight w:val="yellow"/>
        </w:rPr>
      </w:pPr>
    </w:p>
    <w:p w14:paraId="237A2F19" w14:textId="77777777" w:rsidR="00260D30" w:rsidRPr="00367C5C" w:rsidRDefault="00260D30" w:rsidP="00260D30">
      <w:pPr>
        <w:widowControl w:val="0"/>
        <w:autoSpaceDE w:val="0"/>
        <w:autoSpaceDN w:val="0"/>
        <w:adjustRightInd w:val="0"/>
        <w:rPr>
          <w:b/>
          <w:bCs/>
        </w:rPr>
      </w:pPr>
      <w:r w:rsidRPr="00367C5C">
        <w:rPr>
          <w:b/>
          <w:bCs/>
        </w:rPr>
        <w:t>Povjerenici civilne zaštite i zamjenici povjerenika</w:t>
      </w:r>
    </w:p>
    <w:p w14:paraId="216D9D89" w14:textId="618557A8" w:rsidR="00260D30" w:rsidRPr="00367C5C" w:rsidRDefault="00260D30" w:rsidP="00982D0D">
      <w:pPr>
        <w:numPr>
          <w:ilvl w:val="0"/>
          <w:numId w:val="12"/>
        </w:numPr>
        <w:contextualSpacing/>
        <w:rPr>
          <w:bCs/>
        </w:rPr>
      </w:pPr>
      <w:r w:rsidRPr="00367C5C">
        <w:rPr>
          <w:bCs/>
        </w:rPr>
        <w:t>surađuju s predsjednicima mjesnih obora u</w:t>
      </w:r>
      <w:r w:rsidR="00D43503" w:rsidRPr="00367C5C">
        <w:rPr>
          <w:bCs/>
        </w:rPr>
        <w:t xml:space="preserve"> svezi organiziranog sklanjanja </w:t>
      </w:r>
      <w:r w:rsidRPr="00367C5C">
        <w:rPr>
          <w:bCs/>
        </w:rPr>
        <w:t>stanovništva,</w:t>
      </w:r>
    </w:p>
    <w:p w14:paraId="0541673E" w14:textId="77777777" w:rsidR="00260D30" w:rsidRPr="00367C5C" w:rsidRDefault="00260D30" w:rsidP="00982D0D">
      <w:pPr>
        <w:numPr>
          <w:ilvl w:val="0"/>
          <w:numId w:val="12"/>
        </w:numPr>
        <w:contextualSpacing/>
        <w:rPr>
          <w:bCs/>
        </w:rPr>
      </w:pPr>
      <w:r w:rsidRPr="00367C5C">
        <w:rPr>
          <w:bCs/>
        </w:rPr>
        <w:t>organiziraju sklanjanje ostalog dijela stanovništva, koje se sklanja u druge objekte za sklanjanje (dopunske zaštite , podrume i ostale prostore pogodne za sklanjanje)</w:t>
      </w:r>
    </w:p>
    <w:p w14:paraId="39225A2A" w14:textId="77777777" w:rsidR="00260D30" w:rsidRPr="00367C5C" w:rsidRDefault="00260D30" w:rsidP="00982D0D">
      <w:pPr>
        <w:numPr>
          <w:ilvl w:val="0"/>
          <w:numId w:val="12"/>
        </w:numPr>
        <w:contextualSpacing/>
        <w:rPr>
          <w:bCs/>
        </w:rPr>
      </w:pPr>
      <w:r w:rsidRPr="00367C5C">
        <w:rPr>
          <w:bCs/>
        </w:rPr>
        <w:t>surađuju s nadležnim Stožerom civilne zaštite</w:t>
      </w:r>
    </w:p>
    <w:p w14:paraId="7A9B4857" w14:textId="77777777" w:rsidR="00B75317" w:rsidRPr="002811D2" w:rsidRDefault="00B75317" w:rsidP="00B75317">
      <w:pPr>
        <w:contextualSpacing/>
        <w:rPr>
          <w:bCs/>
          <w:highlight w:val="yellow"/>
        </w:rPr>
      </w:pPr>
    </w:p>
    <w:p w14:paraId="07DCC9ED" w14:textId="77777777" w:rsidR="005D11D6" w:rsidRPr="002712C5" w:rsidRDefault="005D11D6" w:rsidP="005D11D6">
      <w:pPr>
        <w:spacing w:before="0"/>
        <w:contextualSpacing/>
        <w:rPr>
          <w:b/>
          <w:color w:val="000000"/>
        </w:rPr>
      </w:pPr>
      <w:r w:rsidRPr="002712C5">
        <w:rPr>
          <w:b/>
          <w:color w:val="000000"/>
        </w:rPr>
        <w:t>Vlasnici-upravitelji objekata za sklanjanje:</w:t>
      </w:r>
    </w:p>
    <w:p w14:paraId="3C3B3023" w14:textId="77777777" w:rsidR="005D11D6" w:rsidRPr="002712C5" w:rsidRDefault="005D11D6">
      <w:pPr>
        <w:widowControl w:val="0"/>
        <w:numPr>
          <w:ilvl w:val="3"/>
          <w:numId w:val="36"/>
        </w:numPr>
        <w:tabs>
          <w:tab w:val="left" w:pos="142"/>
        </w:tabs>
        <w:autoSpaceDE w:val="0"/>
        <w:autoSpaceDN w:val="0"/>
        <w:adjustRightInd w:val="0"/>
        <w:ind w:left="426" w:hanging="284"/>
        <w:contextualSpacing/>
        <w:rPr>
          <w:bCs/>
          <w:szCs w:val="20"/>
        </w:rPr>
      </w:pPr>
      <w:r w:rsidRPr="002712C5">
        <w:rPr>
          <w:bCs/>
          <w:szCs w:val="20"/>
        </w:rPr>
        <w:t xml:space="preserve">vrše prihvat stanovnika u skloništu i njihov raspored po prostorijama, </w:t>
      </w:r>
    </w:p>
    <w:p w14:paraId="45B27A8B" w14:textId="77777777" w:rsidR="005D11D6" w:rsidRPr="002712C5" w:rsidRDefault="005D11D6">
      <w:pPr>
        <w:widowControl w:val="0"/>
        <w:numPr>
          <w:ilvl w:val="3"/>
          <w:numId w:val="36"/>
        </w:numPr>
        <w:tabs>
          <w:tab w:val="left" w:pos="142"/>
        </w:tabs>
        <w:autoSpaceDE w:val="0"/>
        <w:autoSpaceDN w:val="0"/>
        <w:adjustRightInd w:val="0"/>
        <w:ind w:left="426" w:hanging="284"/>
        <w:contextualSpacing/>
        <w:rPr>
          <w:bCs/>
          <w:szCs w:val="20"/>
        </w:rPr>
      </w:pPr>
      <w:r w:rsidRPr="002712C5">
        <w:rPr>
          <w:bCs/>
          <w:szCs w:val="20"/>
        </w:rPr>
        <w:t>osiguravaju rad uređaja za ventilaciju i ostalih uređaja ,</w:t>
      </w:r>
    </w:p>
    <w:p w14:paraId="6B13F970"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osiguravaju kućnim redom neophodne životne i higijenske potrebe stanovništva u skloništu i poduzimaju potrebne mjere u svezi istog ,</w:t>
      </w:r>
    </w:p>
    <w:p w14:paraId="785540CF"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 xml:space="preserve">vode potrebite evidencije ulaska i izlaska osoba iz skloništa, </w:t>
      </w:r>
    </w:p>
    <w:p w14:paraId="79A4409A"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 xml:space="preserve">provode informiranje stanovnika u skloništu o stanju, poduzetim mjerama i narednim aktivnostima, </w:t>
      </w:r>
    </w:p>
    <w:p w14:paraId="2D4F5A71" w14:textId="77777777" w:rsidR="005D11D6" w:rsidRPr="002712C5" w:rsidRDefault="005D11D6">
      <w:pPr>
        <w:widowControl w:val="0"/>
        <w:numPr>
          <w:ilvl w:val="0"/>
          <w:numId w:val="36"/>
        </w:numPr>
        <w:tabs>
          <w:tab w:val="left" w:pos="142"/>
        </w:tabs>
        <w:autoSpaceDE w:val="0"/>
        <w:autoSpaceDN w:val="0"/>
        <w:adjustRightInd w:val="0"/>
        <w:ind w:left="426" w:hanging="284"/>
        <w:contextualSpacing/>
        <w:rPr>
          <w:bCs/>
          <w:szCs w:val="20"/>
        </w:rPr>
      </w:pPr>
      <w:r w:rsidRPr="002712C5">
        <w:rPr>
          <w:bCs/>
          <w:szCs w:val="20"/>
        </w:rPr>
        <w:t>uspostavlja vezu s povjerenicima CZ, te po mogućnosti i sa nadležnim Stožerom civilne zaštite.</w:t>
      </w:r>
    </w:p>
    <w:p w14:paraId="3D48FF1F" w14:textId="77777777" w:rsidR="008C28DD" w:rsidRPr="002811D2" w:rsidRDefault="008C28DD" w:rsidP="00B971AB">
      <w:pPr>
        <w:tabs>
          <w:tab w:val="left" w:pos="3179"/>
        </w:tabs>
        <w:rPr>
          <w:highlight w:val="yellow"/>
        </w:rPr>
      </w:pPr>
    </w:p>
    <w:p w14:paraId="0798423E" w14:textId="62C265E9" w:rsidR="007F5809" w:rsidRPr="00992BED" w:rsidRDefault="00260D30" w:rsidP="004523C4">
      <w:pPr>
        <w:pStyle w:val="Naslov3"/>
      </w:pPr>
      <w:bookmarkStart w:id="82" w:name="_Toc432405411"/>
      <w:bookmarkStart w:id="83" w:name="_Toc521327829"/>
      <w:bookmarkStart w:id="84" w:name="_Toc138155318"/>
      <w:r w:rsidRPr="00992BED">
        <w:t>6.</w:t>
      </w:r>
      <w:r w:rsidR="00596895" w:rsidRPr="00992BED">
        <w:t>8</w:t>
      </w:r>
      <w:r w:rsidR="007F5809" w:rsidRPr="00992BED">
        <w:t>.2 Evakuacija stanovništva</w:t>
      </w:r>
      <w:bookmarkEnd w:id="82"/>
      <w:bookmarkEnd w:id="83"/>
      <w:bookmarkEnd w:id="84"/>
    </w:p>
    <w:p w14:paraId="5D9DB09A" w14:textId="4A888DB3" w:rsidR="006C277A" w:rsidRPr="00992BED" w:rsidRDefault="006C277A" w:rsidP="006C277A">
      <w:pPr>
        <w:widowControl w:val="0"/>
        <w:autoSpaceDE w:val="0"/>
        <w:autoSpaceDN w:val="0"/>
        <w:adjustRightInd w:val="0"/>
        <w:spacing w:before="120" w:after="120"/>
      </w:pPr>
      <w:r w:rsidRPr="00992BED">
        <w:t xml:space="preserve">Evakuacija stanovništva u </w:t>
      </w:r>
      <w:r w:rsidR="004A4DAB" w:rsidRPr="00992BED">
        <w:t>Općini Jelenje</w:t>
      </w:r>
      <w:r w:rsidRPr="00992BED">
        <w:t xml:space="preserve"> vršiti će se u slučajevima sljedećih ugroza:</w:t>
      </w:r>
    </w:p>
    <w:p w14:paraId="058CF910" w14:textId="77777777" w:rsidR="006C277A" w:rsidRPr="00992BED" w:rsidRDefault="006C277A">
      <w:pPr>
        <w:numPr>
          <w:ilvl w:val="0"/>
          <w:numId w:val="24"/>
        </w:numPr>
        <w:contextualSpacing/>
        <w:rPr>
          <w:bCs/>
        </w:rPr>
      </w:pPr>
      <w:r w:rsidRPr="00992BED">
        <w:rPr>
          <w:bCs/>
        </w:rPr>
        <w:t>potresa - evakuacija se vrši do lokacija na kojima su podignuta šatorska naselja, a potom do objekata u kojima će se vršiti zbrinjavanje,</w:t>
      </w:r>
    </w:p>
    <w:p w14:paraId="0C3B8A9F" w14:textId="44EF79A9" w:rsidR="006C277A" w:rsidRPr="00992BED" w:rsidRDefault="006C277A">
      <w:pPr>
        <w:numPr>
          <w:ilvl w:val="0"/>
          <w:numId w:val="24"/>
        </w:numPr>
        <w:contextualSpacing/>
        <w:rPr>
          <w:bCs/>
        </w:rPr>
      </w:pPr>
      <w:r w:rsidRPr="00992BED">
        <w:rPr>
          <w:bCs/>
        </w:rPr>
        <w:t>tehničko-tehnoloških nesreća - kontaminacija atmosfere i okoliša mogla bi zahtijevati žurnu evakuaciju i kratkotrajno zbrinjavanje turista i građana na određenim, uglavnom ograničenim lokacijama, a koje se nalaze u neposrednoj blizini objekta s opasnim tvarima,</w:t>
      </w:r>
    </w:p>
    <w:p w14:paraId="6341A4E4" w14:textId="77777777" w:rsidR="006C277A" w:rsidRPr="00992BED" w:rsidRDefault="006C277A">
      <w:pPr>
        <w:numPr>
          <w:ilvl w:val="0"/>
          <w:numId w:val="24"/>
        </w:numPr>
        <w:contextualSpacing/>
        <w:rPr>
          <w:bCs/>
        </w:rPr>
      </w:pPr>
      <w:r w:rsidRPr="00992BED">
        <w:rPr>
          <w:bCs/>
        </w:rPr>
        <w:t>ratne opasnosti i terorističke prijetnje,</w:t>
      </w:r>
    </w:p>
    <w:p w14:paraId="685FA255" w14:textId="0661D0B4" w:rsidR="006C277A" w:rsidRPr="00992BED" w:rsidRDefault="006C277A">
      <w:pPr>
        <w:numPr>
          <w:ilvl w:val="0"/>
          <w:numId w:val="24"/>
        </w:numPr>
        <w:contextualSpacing/>
        <w:rPr>
          <w:bCs/>
        </w:rPr>
      </w:pPr>
      <w:r w:rsidRPr="00992BED">
        <w:rPr>
          <w:bCs/>
        </w:rPr>
        <w:t xml:space="preserve">poplave. </w:t>
      </w:r>
    </w:p>
    <w:p w14:paraId="4D18992D" w14:textId="77777777" w:rsidR="006C277A" w:rsidRPr="002811D2" w:rsidRDefault="006C277A" w:rsidP="00260D30">
      <w:pPr>
        <w:widowControl w:val="0"/>
        <w:autoSpaceDE w:val="0"/>
        <w:autoSpaceDN w:val="0"/>
        <w:adjustRightInd w:val="0"/>
        <w:spacing w:before="120" w:after="120"/>
        <w:rPr>
          <w:highlight w:val="yellow"/>
        </w:rPr>
      </w:pPr>
    </w:p>
    <w:p w14:paraId="131357ED" w14:textId="77777777" w:rsidR="005D07A2" w:rsidRPr="00026BFA" w:rsidRDefault="005D07A2" w:rsidP="005D07A2">
      <w:pPr>
        <w:jc w:val="left"/>
        <w:rPr>
          <w:u w:val="single"/>
        </w:rPr>
      </w:pPr>
      <w:r w:rsidRPr="00026BFA">
        <w:rPr>
          <w:u w:val="single"/>
        </w:rPr>
        <w:t>Kod ugroze od poplave moguće je očekivati manji broj ljudi koji bi bilo potrebno evakuirati. Te osobe bi se po potrebi samoevakuirale uz pomoć općinskih službi, pa se mjere evakuacije ne razrađuju.</w:t>
      </w:r>
    </w:p>
    <w:p w14:paraId="30E5092C" w14:textId="429B1079" w:rsidR="006C277A" w:rsidRPr="002811D2" w:rsidRDefault="006C277A" w:rsidP="00260D30">
      <w:pPr>
        <w:widowControl w:val="0"/>
        <w:autoSpaceDE w:val="0"/>
        <w:autoSpaceDN w:val="0"/>
        <w:adjustRightInd w:val="0"/>
        <w:spacing w:before="120" w:after="120"/>
        <w:rPr>
          <w:highlight w:val="yellow"/>
        </w:rPr>
      </w:pPr>
    </w:p>
    <w:p w14:paraId="48430CD0" w14:textId="4B8126E1" w:rsidR="00584E23" w:rsidRPr="00E91923" w:rsidRDefault="00E60723" w:rsidP="00584E23">
      <w:pPr>
        <w:widowControl w:val="0"/>
        <w:autoSpaceDE w:val="0"/>
        <w:autoSpaceDN w:val="0"/>
        <w:adjustRightInd w:val="0"/>
        <w:spacing w:before="120" w:after="120"/>
      </w:pPr>
      <w:r w:rsidRPr="00E91923">
        <w:t xml:space="preserve">Općinski </w:t>
      </w:r>
      <w:r w:rsidR="002C1549" w:rsidRPr="00E91923">
        <w:t xml:space="preserve"> načelnik</w:t>
      </w:r>
      <w:r w:rsidR="00584E23" w:rsidRPr="00E91923">
        <w:t xml:space="preserve"> u suradnji sa Stožerom civilne zaštite i upozoravanja dobivenih od nadležnih institucija, donosi odluku o provođenju evakuacije stanovništva, materijalnih dobara i životinja s određenog područja ovisno o događaju.</w:t>
      </w:r>
    </w:p>
    <w:p w14:paraId="69E6B90F" w14:textId="77777777" w:rsidR="00AC4D56" w:rsidRPr="00A01CA5" w:rsidRDefault="00AC4D56" w:rsidP="00AC4D56">
      <w:pPr>
        <w:widowControl w:val="0"/>
        <w:autoSpaceDE w:val="0"/>
        <w:autoSpaceDN w:val="0"/>
        <w:adjustRightInd w:val="0"/>
        <w:spacing w:before="120" w:after="120"/>
      </w:pPr>
      <w:r w:rsidRPr="00A01CA5">
        <w:t>Odluka se prenosi sredstvima javnog ili sredstvima lokalnog priopćavanja, a može se prenijeti i sustavima za uzbunjivanje, davanjem znaka nadolazeća opasnost i govornim informacijama.</w:t>
      </w:r>
    </w:p>
    <w:p w14:paraId="535656C1" w14:textId="77777777" w:rsidR="00AC4D56" w:rsidRPr="00A01CA5" w:rsidRDefault="00AC4D56" w:rsidP="00AC4D56">
      <w:pPr>
        <w:widowControl w:val="0"/>
        <w:autoSpaceDE w:val="0"/>
        <w:autoSpaceDN w:val="0"/>
        <w:adjustRightInd w:val="0"/>
        <w:spacing w:before="120" w:after="120"/>
      </w:pPr>
      <w:r w:rsidRPr="00A01CA5">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324B0FF1" w14:textId="14195940" w:rsidR="00AC4D56" w:rsidRPr="00A01CA5" w:rsidRDefault="00AC4D56" w:rsidP="00AC4D56">
      <w:pPr>
        <w:widowControl w:val="0"/>
        <w:autoSpaceDE w:val="0"/>
        <w:autoSpaceDN w:val="0"/>
        <w:adjustRightInd w:val="0"/>
        <w:spacing w:before="120" w:after="120"/>
      </w:pPr>
      <w:r w:rsidRPr="00A01CA5">
        <w:t xml:space="preserve">Paralelno s dostavom obavijesti o provođenju evakuacije, pokreće se aktiviranje sustava evakuacije od općinskog </w:t>
      </w:r>
      <w:r w:rsidR="002C1549" w:rsidRPr="00A01CA5">
        <w:t>načelnik</w:t>
      </w:r>
      <w:r w:rsidRPr="00A01CA5">
        <w:t>a ili</w:t>
      </w:r>
      <w:r w:rsidR="007546C8" w:rsidRPr="00A01CA5">
        <w:t xml:space="preserve"> </w:t>
      </w:r>
      <w:r w:rsidR="00711978" w:rsidRPr="00A01CA5">
        <w:t>privremenog zamjenika</w:t>
      </w:r>
      <w:r w:rsidR="00E900CC" w:rsidRPr="00A01CA5">
        <w:t xml:space="preserve"> općinskog načelnika</w:t>
      </w:r>
      <w:r w:rsidR="007546C8" w:rsidRPr="00A01CA5">
        <w:t xml:space="preserve"> </w:t>
      </w:r>
      <w:r w:rsidRPr="00A01CA5">
        <w:t xml:space="preserve">i pravne osobe s prometnim sredstvima za prijevoz stanovništva, kao i nadležne policijske postaje </w:t>
      </w:r>
      <w:r w:rsidR="00703728" w:rsidRPr="00A01CA5">
        <w:t>II. PP Rijeka</w:t>
      </w:r>
      <w:r w:rsidRPr="00A01CA5">
        <w:t xml:space="preserve"> radi reguliranja prometa i osiguranja provođenja evakuacije, te zaštite imovine osoba koje su napustile područje.</w:t>
      </w:r>
    </w:p>
    <w:p w14:paraId="04AF64A0" w14:textId="77777777" w:rsidR="00AC4D56" w:rsidRPr="00A01CA5" w:rsidRDefault="00AC4D56" w:rsidP="00AC4D56">
      <w:pPr>
        <w:widowControl w:val="0"/>
        <w:autoSpaceDE w:val="0"/>
        <w:autoSpaceDN w:val="0"/>
        <w:adjustRightInd w:val="0"/>
        <w:spacing w:before="120" w:after="120"/>
      </w:pPr>
      <w:r w:rsidRPr="00A01CA5">
        <w:t xml:space="preserve">Cilj i zadaća evakuacije je prije svega organizirano i planski napustiti ugroženo područje te što prije doći do mjesta prikupljanja, a potom zadanim pravcima stići do područja privremenog zbrinjavanja. </w:t>
      </w:r>
    </w:p>
    <w:p w14:paraId="57B3F9F5" w14:textId="77777777" w:rsidR="00AC4D56" w:rsidRPr="00A01CA5" w:rsidRDefault="00AC4D56" w:rsidP="00AC4D56">
      <w:pPr>
        <w:widowControl w:val="0"/>
        <w:autoSpaceDE w:val="0"/>
        <w:autoSpaceDN w:val="0"/>
        <w:adjustRightInd w:val="0"/>
        <w:spacing w:before="120" w:after="120"/>
      </w:pPr>
      <w:r w:rsidRPr="00A01CA5">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2E890FCF" w14:textId="77777777" w:rsidR="00AC4D56" w:rsidRPr="00A01CA5" w:rsidRDefault="00AC4D56" w:rsidP="00AC4D56">
      <w:pPr>
        <w:widowControl w:val="0"/>
        <w:autoSpaceDE w:val="0"/>
        <w:autoSpaceDN w:val="0"/>
        <w:adjustRightInd w:val="0"/>
        <w:spacing w:before="120" w:after="120"/>
      </w:pPr>
      <w:r w:rsidRPr="00A01CA5">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5B304FF0" w14:textId="77777777" w:rsidR="00AC4D56" w:rsidRPr="00A01CA5" w:rsidRDefault="00AC4D56" w:rsidP="00AC4D56">
      <w:pPr>
        <w:widowControl w:val="0"/>
        <w:autoSpaceDE w:val="0"/>
        <w:autoSpaceDN w:val="0"/>
        <w:adjustRightInd w:val="0"/>
        <w:spacing w:before="120" w:after="120"/>
      </w:pPr>
      <w:r w:rsidRPr="00A01CA5">
        <w:t>Osobe koje se evakuiraju vlastitim vozilima dužne su strogo se pridržavati uputa o pravcima evakuacije, brzini vožnje i drugim uputama koje daju koordinatori evakuacije, pripadnici policije i druge službene osobe.</w:t>
      </w:r>
    </w:p>
    <w:p w14:paraId="67779EEC" w14:textId="03ED84A6" w:rsidR="00AC4D56" w:rsidRPr="00A01CA5" w:rsidRDefault="00AC4D56" w:rsidP="00AC4D56">
      <w:pPr>
        <w:widowControl w:val="0"/>
        <w:autoSpaceDE w:val="0"/>
        <w:autoSpaceDN w:val="0"/>
        <w:adjustRightInd w:val="0"/>
        <w:spacing w:before="120" w:after="120"/>
      </w:pPr>
      <w:r w:rsidRPr="00A01CA5">
        <w:t xml:space="preserve">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 </w:t>
      </w:r>
      <w:r w:rsidRPr="00A01CA5">
        <w:rPr>
          <w:snapToGrid w:val="0"/>
        </w:rPr>
        <w:t xml:space="preserve">Odluku o potrebi provođenja mjere evakuacije građana uslijed nastale velike nesreće donosi </w:t>
      </w:r>
      <w:r w:rsidR="00E60723" w:rsidRPr="009B4842">
        <w:rPr>
          <w:snapToGrid w:val="0"/>
          <w:color w:val="FF0000"/>
        </w:rPr>
        <w:t>O</w:t>
      </w:r>
      <w:r w:rsidR="00E60723" w:rsidRPr="00A01CA5">
        <w:rPr>
          <w:snapToGrid w:val="0"/>
        </w:rPr>
        <w:t xml:space="preserve">pćinski </w:t>
      </w:r>
      <w:r w:rsidR="002C1549" w:rsidRPr="00A01CA5">
        <w:rPr>
          <w:snapToGrid w:val="0"/>
        </w:rPr>
        <w:t>načelnik</w:t>
      </w:r>
      <w:r w:rsidRPr="00A01CA5">
        <w:rPr>
          <w:snapToGrid w:val="0"/>
        </w:rPr>
        <w:t>.</w:t>
      </w:r>
    </w:p>
    <w:p w14:paraId="7318C3C9" w14:textId="77777777" w:rsidR="00AC4D56" w:rsidRPr="00A01CA5" w:rsidRDefault="00AC4D56" w:rsidP="00AC4D56">
      <w:pPr>
        <w:widowControl w:val="0"/>
        <w:autoSpaceDE w:val="0"/>
        <w:autoSpaceDN w:val="0"/>
        <w:adjustRightInd w:val="0"/>
        <w:spacing w:before="120" w:after="120"/>
      </w:pPr>
      <w:r w:rsidRPr="00A01CA5">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757D79F7" w14:textId="77777777" w:rsidR="00AC4D56" w:rsidRPr="002811D2" w:rsidRDefault="00AC4D56" w:rsidP="00AC4D56">
      <w:pPr>
        <w:ind w:left="360"/>
        <w:contextualSpacing/>
        <w:jc w:val="left"/>
        <w:rPr>
          <w:highlight w:val="yellow"/>
        </w:rPr>
      </w:pPr>
    </w:p>
    <w:p w14:paraId="21312984" w14:textId="77777777" w:rsidR="007F5809" w:rsidRPr="00A01CA5" w:rsidRDefault="007F5809" w:rsidP="007F5809">
      <w:pPr>
        <w:rPr>
          <w:rFonts w:eastAsiaTheme="majorEastAsia"/>
          <w:color w:val="54883D"/>
        </w:rPr>
      </w:pPr>
      <w:bookmarkStart w:id="85" w:name="_Toc431368077"/>
      <w:bookmarkStart w:id="86" w:name="_Toc432405412"/>
      <w:r w:rsidRPr="00A01CA5">
        <w:rPr>
          <w:rFonts w:eastAsiaTheme="majorEastAsia"/>
          <w:color w:val="54883D"/>
        </w:rPr>
        <w:t>Pregled kapaciteta i standardnih operativnih postupaka</w:t>
      </w:r>
      <w:bookmarkEnd w:id="85"/>
      <w:bookmarkEnd w:id="86"/>
    </w:p>
    <w:tbl>
      <w:tblPr>
        <w:tblStyle w:val="ivopisnatablicareetke6-isticanje3"/>
        <w:tblW w:w="10632" w:type="dxa"/>
        <w:tblInd w:w="-572"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706"/>
        <w:gridCol w:w="1306"/>
        <w:gridCol w:w="1524"/>
        <w:gridCol w:w="1985"/>
        <w:gridCol w:w="4111"/>
      </w:tblGrid>
      <w:tr w:rsidR="00260D30" w:rsidRPr="00A01CA5" w14:paraId="0EF646EF" w14:textId="77777777" w:rsidTr="00D140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tcBorders>
              <w:bottom w:val="none" w:sz="0" w:space="0" w:color="auto"/>
            </w:tcBorders>
            <w:shd w:val="clear" w:color="auto" w:fill="auto"/>
            <w:vAlign w:val="center"/>
          </w:tcPr>
          <w:p w14:paraId="4F3F834A" w14:textId="77777777" w:rsidR="00260D30" w:rsidRPr="00A01CA5" w:rsidRDefault="00260D30" w:rsidP="00D14018">
            <w:pPr>
              <w:widowControl w:val="0"/>
              <w:autoSpaceDE w:val="0"/>
              <w:autoSpaceDN w:val="0"/>
              <w:adjustRightInd w:val="0"/>
              <w:spacing w:before="0" w:after="0"/>
              <w:jc w:val="center"/>
              <w:rPr>
                <w:b w:val="0"/>
                <w:sz w:val="20"/>
                <w:szCs w:val="20"/>
              </w:rPr>
            </w:pPr>
            <w:r w:rsidRPr="00A01CA5">
              <w:rPr>
                <w:sz w:val="20"/>
                <w:szCs w:val="20"/>
              </w:rPr>
              <w:t>NOSITELJ EVAKUACIJE</w:t>
            </w:r>
          </w:p>
        </w:tc>
        <w:tc>
          <w:tcPr>
            <w:tcW w:w="1306" w:type="dxa"/>
            <w:tcBorders>
              <w:bottom w:val="none" w:sz="0" w:space="0" w:color="auto"/>
            </w:tcBorders>
            <w:shd w:val="clear" w:color="auto" w:fill="auto"/>
            <w:vAlign w:val="center"/>
          </w:tcPr>
          <w:p w14:paraId="529C8D0A"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SREDSTVA</w:t>
            </w:r>
          </w:p>
        </w:tc>
        <w:tc>
          <w:tcPr>
            <w:tcW w:w="1524" w:type="dxa"/>
            <w:tcBorders>
              <w:bottom w:val="none" w:sz="0" w:space="0" w:color="auto"/>
            </w:tcBorders>
            <w:shd w:val="clear" w:color="auto" w:fill="auto"/>
            <w:vAlign w:val="center"/>
          </w:tcPr>
          <w:p w14:paraId="5ADBACB2"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KAPACITETI</w:t>
            </w:r>
          </w:p>
        </w:tc>
        <w:tc>
          <w:tcPr>
            <w:tcW w:w="1985" w:type="dxa"/>
            <w:tcBorders>
              <w:bottom w:val="none" w:sz="0" w:space="0" w:color="auto"/>
            </w:tcBorders>
            <w:shd w:val="clear" w:color="auto" w:fill="auto"/>
            <w:vAlign w:val="center"/>
          </w:tcPr>
          <w:p w14:paraId="387D105E"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OPERATIVNI POSTUPCI</w:t>
            </w:r>
          </w:p>
        </w:tc>
        <w:tc>
          <w:tcPr>
            <w:tcW w:w="4111" w:type="dxa"/>
            <w:tcBorders>
              <w:bottom w:val="none" w:sz="0" w:space="0" w:color="auto"/>
            </w:tcBorders>
            <w:shd w:val="clear" w:color="auto" w:fill="auto"/>
            <w:vAlign w:val="center"/>
          </w:tcPr>
          <w:p w14:paraId="30E9A89C" w14:textId="77777777" w:rsidR="00260D30" w:rsidRPr="00A01CA5" w:rsidRDefault="00260D30" w:rsidP="00D1401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01CA5">
              <w:rPr>
                <w:sz w:val="20"/>
                <w:szCs w:val="20"/>
              </w:rPr>
              <w:t>NAČIN PROVEDBE</w:t>
            </w:r>
          </w:p>
        </w:tc>
      </w:tr>
      <w:tr w:rsidR="00260D30" w:rsidRPr="002811D2" w14:paraId="67792F15" w14:textId="77777777" w:rsidTr="00524BC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190C05A2" w14:textId="3D33F9A1" w:rsidR="00260D30" w:rsidRPr="00A01CA5" w:rsidRDefault="004A4DAB" w:rsidP="00AC4D56">
            <w:pPr>
              <w:widowControl w:val="0"/>
              <w:autoSpaceDE w:val="0"/>
              <w:autoSpaceDN w:val="0"/>
              <w:adjustRightInd w:val="0"/>
              <w:spacing w:before="0" w:after="0"/>
              <w:jc w:val="center"/>
              <w:rPr>
                <w:sz w:val="20"/>
                <w:szCs w:val="20"/>
              </w:rPr>
            </w:pPr>
            <w:r w:rsidRPr="00A01CA5">
              <w:rPr>
                <w:sz w:val="20"/>
                <w:szCs w:val="20"/>
              </w:rPr>
              <w:t>Općina Jelenje</w:t>
            </w:r>
            <w:r w:rsidR="00E74ED5" w:rsidRPr="00A01CA5">
              <w:rPr>
                <w:sz w:val="20"/>
                <w:szCs w:val="20"/>
              </w:rPr>
              <w:t xml:space="preserve"> i Stožer CZ</w:t>
            </w:r>
            <w:r w:rsidR="00260D30" w:rsidRPr="00A01CA5">
              <w:rPr>
                <w:sz w:val="20"/>
                <w:szCs w:val="20"/>
              </w:rPr>
              <w:t xml:space="preserve"> (</w:t>
            </w:r>
            <w:r w:rsidR="00E60723" w:rsidRPr="009B4842">
              <w:rPr>
                <w:color w:val="FF0000"/>
                <w:sz w:val="20"/>
                <w:szCs w:val="20"/>
              </w:rPr>
              <w:t>O</w:t>
            </w:r>
            <w:r w:rsidR="00E60723" w:rsidRPr="00A01CA5">
              <w:rPr>
                <w:sz w:val="20"/>
                <w:szCs w:val="20"/>
              </w:rPr>
              <w:t xml:space="preserve">pćinski </w:t>
            </w:r>
            <w:r w:rsidR="002C1549" w:rsidRPr="00A01CA5">
              <w:rPr>
                <w:sz w:val="20"/>
                <w:szCs w:val="20"/>
              </w:rPr>
              <w:t xml:space="preserve"> načelnik</w:t>
            </w:r>
            <w:r w:rsidR="00260D30" w:rsidRPr="00A01CA5">
              <w:rPr>
                <w:sz w:val="20"/>
                <w:szCs w:val="20"/>
              </w:rPr>
              <w:t>)</w:t>
            </w:r>
          </w:p>
        </w:tc>
        <w:tc>
          <w:tcPr>
            <w:tcW w:w="1306" w:type="dxa"/>
            <w:shd w:val="clear" w:color="auto" w:fill="auto"/>
            <w:vAlign w:val="center"/>
          </w:tcPr>
          <w:p w14:paraId="76337341" w14:textId="55123391" w:rsidR="00A01CA5" w:rsidRPr="00A01CA5" w:rsidRDefault="00A01CA5" w:rsidP="002420E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Autobusi i druga vozila za javni prijevoz</w:t>
            </w:r>
          </w:p>
          <w:p w14:paraId="7070CCE2" w14:textId="1F1B525D" w:rsidR="002420EB" w:rsidRPr="00A01CA5" w:rsidRDefault="002420EB" w:rsidP="002420E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Vozila za prijevoz na području Općine</w:t>
            </w:r>
          </w:p>
          <w:p w14:paraId="7D40E446" w14:textId="3270DFA1" w:rsidR="00260D30" w:rsidRPr="00A01CA5" w:rsidRDefault="002420EB" w:rsidP="002420E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(osobnim vozilima stanovnika i traktorima s prikolicama)</w:t>
            </w:r>
          </w:p>
        </w:tc>
        <w:tc>
          <w:tcPr>
            <w:tcW w:w="1524" w:type="dxa"/>
            <w:shd w:val="clear" w:color="auto" w:fill="auto"/>
            <w:vAlign w:val="center"/>
          </w:tcPr>
          <w:p w14:paraId="5B0967EF" w14:textId="2E2B3DC3" w:rsidR="00260D30" w:rsidRPr="00A01CA5" w:rsidRDefault="00260D30" w:rsidP="00CF0AEB">
            <w:pPr>
              <w:spacing w:before="0"/>
              <w:cnfStyle w:val="000000100000" w:firstRow="0" w:lastRow="0" w:firstColumn="0" w:lastColumn="0" w:oddVBand="0" w:evenVBand="0" w:oddHBand="1" w:evenHBand="0" w:firstRowFirstColumn="0" w:firstRowLastColumn="0" w:lastRowFirstColumn="0" w:lastRowLastColumn="0"/>
              <w:rPr>
                <w:sz w:val="20"/>
                <w:szCs w:val="20"/>
              </w:rPr>
            </w:pPr>
          </w:p>
          <w:p w14:paraId="31CA5A27" w14:textId="367C8326" w:rsidR="00CF0AEB" w:rsidRPr="00A01CA5" w:rsidRDefault="00A01CA5"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KD Autotrolej d.o.o.</w:t>
            </w:r>
          </w:p>
          <w:p w14:paraId="37CE07A2" w14:textId="4B7E8D38" w:rsidR="00D14018" w:rsidRPr="00A01CA5" w:rsidRDefault="00D14018" w:rsidP="00D14018">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5" w:type="dxa"/>
            <w:shd w:val="clear" w:color="auto" w:fill="auto"/>
            <w:vAlign w:val="center"/>
          </w:tcPr>
          <w:p w14:paraId="7607AA0A" w14:textId="32890639" w:rsidR="00260D30" w:rsidRPr="00A01CA5"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 xml:space="preserve">Prema procjeni nositelja civilne zaštite tijekom mjera upozoravanja dobivenih od nadležnih institucija, </w:t>
            </w:r>
            <w:r w:rsidR="00E60723" w:rsidRPr="00A01CA5">
              <w:rPr>
                <w:sz w:val="20"/>
                <w:szCs w:val="20"/>
              </w:rPr>
              <w:t xml:space="preserve">Općinski </w:t>
            </w:r>
            <w:r w:rsidR="002C1549" w:rsidRPr="00A01CA5">
              <w:rPr>
                <w:sz w:val="20"/>
                <w:szCs w:val="20"/>
              </w:rPr>
              <w:t xml:space="preserve"> načelnik</w:t>
            </w:r>
            <w:r w:rsidRPr="00A01CA5">
              <w:rPr>
                <w:sz w:val="20"/>
                <w:szCs w:val="20"/>
              </w:rPr>
              <w:t xml:space="preserve"> uz konzultaciju sa Stožerom civilne zaštite donosi odluku o provođenju evakuacije stanovništva i materijalnih dobara s određenog područja ovisno o događaju.</w:t>
            </w:r>
          </w:p>
        </w:tc>
        <w:tc>
          <w:tcPr>
            <w:tcW w:w="4111" w:type="dxa"/>
            <w:shd w:val="clear" w:color="auto" w:fill="auto"/>
            <w:vAlign w:val="center"/>
          </w:tcPr>
          <w:p w14:paraId="1F1339D2" w14:textId="2BA35428" w:rsidR="00260D30" w:rsidRPr="00A01CA5"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Odluka se prenosi sredstvima javnog ili sredstvima lokalnog priopćavanja, sustavima za uzbunjivanje, davanjem znaka nadolazeća opasnost i govornim informacijama.</w:t>
            </w:r>
          </w:p>
          <w:p w14:paraId="3F9DEE41" w14:textId="33E04658" w:rsidR="00260D30" w:rsidRPr="00A01CA5" w:rsidRDefault="00260D30" w:rsidP="00524BC5">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Odluka se može prenijeti i putem povjerenika za određeno područje ili dijelove naselja. O provođenju evakuacije izvješćuje se nositelj provođenja, koji će aktivirati svoje ekipe za prihvat evakuiranog stanovništva u planirane objekte i prostore.</w:t>
            </w:r>
          </w:p>
          <w:p w14:paraId="28C9F999" w14:textId="7A0E4206" w:rsidR="00260D30" w:rsidRPr="00A01CA5" w:rsidRDefault="00260D30" w:rsidP="00AC4D56">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01CA5">
              <w:rPr>
                <w:sz w:val="20"/>
                <w:szCs w:val="20"/>
              </w:rPr>
              <w:t xml:space="preserve">Paralelno s dostavom obavijesti o provođenju evakuacije, pokreće se od </w:t>
            </w:r>
            <w:r w:rsidR="00FF5516" w:rsidRPr="00A01CA5">
              <w:rPr>
                <w:sz w:val="20"/>
                <w:szCs w:val="20"/>
              </w:rPr>
              <w:t xml:space="preserve">Općinskog </w:t>
            </w:r>
            <w:r w:rsidR="002C1549" w:rsidRPr="00A01CA5">
              <w:rPr>
                <w:sz w:val="20"/>
                <w:szCs w:val="20"/>
              </w:rPr>
              <w:t>načelnik</w:t>
            </w:r>
            <w:r w:rsidR="00FF5516" w:rsidRPr="00A01CA5">
              <w:rPr>
                <w:sz w:val="20"/>
                <w:szCs w:val="20"/>
              </w:rPr>
              <w:t>a</w:t>
            </w:r>
            <w:r w:rsidRPr="00A01CA5">
              <w:rPr>
                <w:sz w:val="20"/>
                <w:szCs w:val="20"/>
              </w:rPr>
              <w:t xml:space="preserve"> ili </w:t>
            </w:r>
            <w:r w:rsidR="00711978" w:rsidRPr="00A01CA5">
              <w:rPr>
                <w:sz w:val="20"/>
                <w:szCs w:val="20"/>
              </w:rPr>
              <w:t>privremenog zamjenika</w:t>
            </w:r>
            <w:r w:rsidR="00323798" w:rsidRPr="00A01CA5">
              <w:rPr>
                <w:sz w:val="20"/>
                <w:szCs w:val="20"/>
              </w:rPr>
              <w:t xml:space="preserve"> općinskog načelnika</w:t>
            </w:r>
            <w:r w:rsidRPr="00A01CA5">
              <w:rPr>
                <w:sz w:val="20"/>
                <w:szCs w:val="20"/>
              </w:rPr>
              <w:t xml:space="preserve"> i aktivacija pravnih osoba s prometnim sredstvima za prijevoz stanovništva, kao i nadležna policijska postaja (</w:t>
            </w:r>
            <w:r w:rsidR="00703728" w:rsidRPr="00A01CA5">
              <w:rPr>
                <w:sz w:val="20"/>
                <w:szCs w:val="20"/>
              </w:rPr>
              <w:t xml:space="preserve">II. </w:t>
            </w:r>
            <w:r w:rsidR="00E67B49" w:rsidRPr="00A01CA5">
              <w:rPr>
                <w:sz w:val="20"/>
                <w:szCs w:val="20"/>
              </w:rPr>
              <w:t xml:space="preserve">PP </w:t>
            </w:r>
            <w:r w:rsidR="00703728" w:rsidRPr="00A01CA5">
              <w:rPr>
                <w:sz w:val="20"/>
                <w:szCs w:val="20"/>
              </w:rPr>
              <w:t>Rijeka</w:t>
            </w:r>
            <w:r w:rsidRPr="00A01CA5">
              <w:rPr>
                <w:sz w:val="20"/>
                <w:szCs w:val="20"/>
              </w:rPr>
              <w:t>) radi reguliranja prometa i osiguranja provođenja evakuacije te zaštite imovine osoba koje su napustile područje.</w:t>
            </w:r>
          </w:p>
        </w:tc>
      </w:tr>
    </w:tbl>
    <w:p w14:paraId="4771C8A7" w14:textId="77777777" w:rsidR="007F5809" w:rsidRPr="00A01CA5" w:rsidRDefault="007F5809" w:rsidP="007F5809">
      <w:pPr>
        <w:widowControl w:val="0"/>
        <w:autoSpaceDE w:val="0"/>
        <w:autoSpaceDN w:val="0"/>
        <w:adjustRightInd w:val="0"/>
        <w:spacing w:before="120" w:after="120" w:line="240" w:lineRule="auto"/>
      </w:pPr>
      <w:r w:rsidRPr="00A01CA5">
        <w:t>Evakuacija kao planska mjera premještanja stanovništva i materijalnih dobara iz ugroženih područja, primjenjivat će se u ratnim i drugim uvjetima za slijedeće kategorije građana:</w:t>
      </w:r>
    </w:p>
    <w:p w14:paraId="732B9099" w14:textId="77777777" w:rsidR="007F5809" w:rsidRPr="00A01CA5" w:rsidRDefault="007F5809" w:rsidP="00982D0D">
      <w:pPr>
        <w:numPr>
          <w:ilvl w:val="0"/>
          <w:numId w:val="11"/>
        </w:numPr>
        <w:contextualSpacing/>
        <w:rPr>
          <w:bCs/>
        </w:rPr>
      </w:pPr>
      <w:r w:rsidRPr="00A01CA5">
        <w:rPr>
          <w:bCs/>
        </w:rPr>
        <w:t xml:space="preserve">Kategorija A: trudnice, </w:t>
      </w:r>
    </w:p>
    <w:p w14:paraId="695726EE" w14:textId="77777777" w:rsidR="007F5809" w:rsidRPr="00A01CA5" w:rsidRDefault="007F5809" w:rsidP="00982D0D">
      <w:pPr>
        <w:numPr>
          <w:ilvl w:val="0"/>
          <w:numId w:val="11"/>
        </w:numPr>
        <w:contextualSpacing/>
        <w:rPr>
          <w:bCs/>
        </w:rPr>
      </w:pPr>
      <w:r w:rsidRPr="00A01CA5">
        <w:rPr>
          <w:bCs/>
        </w:rPr>
        <w:t xml:space="preserve">Kategorija B: djeca 0-9 godina starosti, </w:t>
      </w:r>
    </w:p>
    <w:p w14:paraId="4F7D6149" w14:textId="77777777" w:rsidR="007F5809" w:rsidRPr="00A01CA5" w:rsidRDefault="007F5809" w:rsidP="00982D0D">
      <w:pPr>
        <w:numPr>
          <w:ilvl w:val="0"/>
          <w:numId w:val="11"/>
        </w:numPr>
        <w:contextualSpacing/>
        <w:rPr>
          <w:bCs/>
        </w:rPr>
      </w:pPr>
      <w:r w:rsidRPr="00A01CA5">
        <w:rPr>
          <w:bCs/>
        </w:rPr>
        <w:t>Kategorija C: roditelj/staratelj djece starosti 0-9 godina (u pratnji),</w:t>
      </w:r>
    </w:p>
    <w:p w14:paraId="180A0BC8" w14:textId="77777777" w:rsidR="007F5809" w:rsidRPr="00A01CA5" w:rsidRDefault="007F5809" w:rsidP="00982D0D">
      <w:pPr>
        <w:numPr>
          <w:ilvl w:val="0"/>
          <w:numId w:val="11"/>
        </w:numPr>
        <w:contextualSpacing/>
        <w:rPr>
          <w:bCs/>
        </w:rPr>
      </w:pPr>
      <w:r w:rsidRPr="00A01CA5">
        <w:rPr>
          <w:bCs/>
        </w:rPr>
        <w:t>Kategorija D: djeca 10-14 godina koja se evakuiraju bez roditelja/staratelja,</w:t>
      </w:r>
    </w:p>
    <w:p w14:paraId="5472BE76" w14:textId="77777777" w:rsidR="007F5809" w:rsidRPr="00A01CA5" w:rsidRDefault="007F5809" w:rsidP="00982D0D">
      <w:pPr>
        <w:numPr>
          <w:ilvl w:val="0"/>
          <w:numId w:val="11"/>
        </w:numPr>
        <w:contextualSpacing/>
        <w:rPr>
          <w:bCs/>
        </w:rPr>
      </w:pPr>
      <w:r w:rsidRPr="00A01CA5">
        <w:rPr>
          <w:bCs/>
        </w:rPr>
        <w:t>Kategorija E: osobe starije od 70 godina,</w:t>
      </w:r>
    </w:p>
    <w:p w14:paraId="5101A7A8" w14:textId="77777777" w:rsidR="007F5809" w:rsidRPr="00A01CA5" w:rsidRDefault="007F5809" w:rsidP="00982D0D">
      <w:pPr>
        <w:numPr>
          <w:ilvl w:val="0"/>
          <w:numId w:val="11"/>
        </w:numPr>
        <w:contextualSpacing/>
        <w:rPr>
          <w:bCs/>
        </w:rPr>
      </w:pPr>
      <w:r w:rsidRPr="00A01CA5">
        <w:rPr>
          <w:bCs/>
        </w:rPr>
        <w:t>Kategorija F: bolesni, invalidni, nemoćni,</w:t>
      </w:r>
    </w:p>
    <w:p w14:paraId="4789BC5C" w14:textId="285D5C86" w:rsidR="007F5809" w:rsidRPr="00A01CA5" w:rsidRDefault="007F5809" w:rsidP="00982D0D">
      <w:pPr>
        <w:numPr>
          <w:ilvl w:val="0"/>
          <w:numId w:val="11"/>
        </w:numPr>
        <w:contextualSpacing/>
        <w:rPr>
          <w:bCs/>
        </w:rPr>
      </w:pPr>
      <w:r w:rsidRPr="00A01CA5">
        <w:rPr>
          <w:bCs/>
        </w:rPr>
        <w:t>Kategorija G: osobe koje se samoevakuiraju.</w:t>
      </w:r>
    </w:p>
    <w:p w14:paraId="20B357F9" w14:textId="77777777" w:rsidR="0080073B" w:rsidRPr="00A01CA5" w:rsidRDefault="0080073B" w:rsidP="0080073B">
      <w:pPr>
        <w:ind w:left="720"/>
        <w:contextualSpacing/>
        <w:rPr>
          <w:bCs/>
        </w:rPr>
      </w:pPr>
    </w:p>
    <w:p w14:paraId="0A0BF795" w14:textId="77777777" w:rsidR="007F5809" w:rsidRPr="00A01CA5" w:rsidRDefault="007F5809" w:rsidP="007F5809">
      <w:pPr>
        <w:widowControl w:val="0"/>
        <w:autoSpaceDE w:val="0"/>
        <w:autoSpaceDN w:val="0"/>
        <w:adjustRightInd w:val="0"/>
        <w:spacing w:after="120"/>
      </w:pPr>
      <w:r w:rsidRPr="00A01CA5">
        <w:t>Evakuaciju ovih kategorija stanovništva treba vršiti samo kada budu neposredno ugroženi ratnim ili drugim djelovanjem i kada se procjeni da nema uvjeta za njihovu efikasnu zaštitu i zbrinjavanje u mjestima boravka.</w:t>
      </w:r>
    </w:p>
    <w:p w14:paraId="0825C0A9" w14:textId="65A27C87" w:rsidR="007F5809" w:rsidRPr="00A01CA5" w:rsidRDefault="007F5809" w:rsidP="007F5809">
      <w:pPr>
        <w:widowControl w:val="0"/>
        <w:autoSpaceDE w:val="0"/>
        <w:autoSpaceDN w:val="0"/>
        <w:adjustRightInd w:val="0"/>
        <w:spacing w:after="120"/>
      </w:pPr>
      <w:r w:rsidRPr="00A01CA5">
        <w:t>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kategorije F, zatražit će pom</w:t>
      </w:r>
      <w:r w:rsidR="00A658B5" w:rsidRPr="00A01CA5">
        <w:t>oć povjerenika civilne zaštite</w:t>
      </w:r>
      <w:r w:rsidRPr="00A01CA5">
        <w:t>,</w:t>
      </w:r>
      <w:r w:rsidR="00827057" w:rsidRPr="00A01CA5">
        <w:t xml:space="preserve"> </w:t>
      </w:r>
      <w:r w:rsidRPr="00A01CA5">
        <w:t>vatrogasaca, pripadnika HGSS-a ili pripadnika Gradskog društva Crvenog križa.</w:t>
      </w:r>
    </w:p>
    <w:p w14:paraId="2B5CC958" w14:textId="77777777" w:rsidR="007F5809" w:rsidRPr="00A01CA5" w:rsidRDefault="007F5809" w:rsidP="007F5809">
      <w:pPr>
        <w:widowControl w:val="0"/>
        <w:autoSpaceDE w:val="0"/>
        <w:autoSpaceDN w:val="0"/>
        <w:adjustRightInd w:val="0"/>
        <w:spacing w:before="120" w:after="120"/>
      </w:pPr>
      <w:r w:rsidRPr="00A01CA5">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21A5066B" w14:textId="68AFDB49" w:rsidR="007F5809" w:rsidRPr="00A01CA5" w:rsidRDefault="007F5809" w:rsidP="007F5809">
      <w:pPr>
        <w:widowControl w:val="0"/>
        <w:autoSpaceDE w:val="0"/>
        <w:autoSpaceDN w:val="0"/>
        <w:adjustRightInd w:val="0"/>
        <w:spacing w:before="120" w:after="120"/>
      </w:pPr>
      <w:r w:rsidRPr="00A01CA5">
        <w:t>Susjedne Općine/Gradovi koji planiraju evakuaciju stanovništva unutar svoga područja osiguravaju usklađenost mjera i postupaka u pr</w:t>
      </w:r>
      <w:r w:rsidR="00FF5516" w:rsidRPr="00A01CA5">
        <w:t>ovođenju iste, dok se na nivou Ž</w:t>
      </w:r>
      <w:r w:rsidRPr="00A01CA5">
        <w:t xml:space="preserve">upanije usklađuju i koordiniraju sve aktivnosti u slučajevima kada se stanovništvo evakuira iz jedne općine na područje druge, udaljenije općine, grada ili županije. </w:t>
      </w:r>
    </w:p>
    <w:p w14:paraId="74FEACA5" w14:textId="36E53A32" w:rsidR="007F5809" w:rsidRPr="00A01CA5" w:rsidRDefault="00DD36E8" w:rsidP="007F5809">
      <w:pPr>
        <w:widowControl w:val="0"/>
        <w:autoSpaceDE w:val="0"/>
        <w:autoSpaceDN w:val="0"/>
        <w:adjustRightInd w:val="0"/>
        <w:spacing w:before="120" w:after="120"/>
      </w:pPr>
      <w:r w:rsidRPr="00A01CA5">
        <w:t xml:space="preserve">Ukoliko bi bila potreba za evakuacijom stanovništva sa područja </w:t>
      </w:r>
      <w:r w:rsidR="004A4DAB" w:rsidRPr="00A01CA5">
        <w:t>Općine Jelenje</w:t>
      </w:r>
      <w:r w:rsidRPr="00A01CA5">
        <w:t xml:space="preserve"> vršila bi se osim na širi teritorij </w:t>
      </w:r>
      <w:r w:rsidR="00FF5516" w:rsidRPr="00A01CA5">
        <w:t>Općine</w:t>
      </w:r>
      <w:r w:rsidRPr="00A01CA5">
        <w:t>, na područja susjednih općina i gradova</w:t>
      </w:r>
      <w:r w:rsidR="00013246" w:rsidRPr="00A01CA5">
        <w:t>.</w:t>
      </w:r>
    </w:p>
    <w:p w14:paraId="5AA32574" w14:textId="72E68D92" w:rsidR="00013246" w:rsidRDefault="00013246" w:rsidP="007F5809">
      <w:pPr>
        <w:widowControl w:val="0"/>
        <w:autoSpaceDE w:val="0"/>
        <w:autoSpaceDN w:val="0"/>
        <w:adjustRightInd w:val="0"/>
        <w:spacing w:before="120" w:after="120"/>
        <w:rPr>
          <w:highlight w:val="yellow"/>
        </w:rPr>
      </w:pPr>
    </w:p>
    <w:p w14:paraId="469BA610" w14:textId="77777777" w:rsidR="00AC45F6" w:rsidRDefault="00AC45F6" w:rsidP="007F5809">
      <w:pPr>
        <w:widowControl w:val="0"/>
        <w:autoSpaceDE w:val="0"/>
        <w:autoSpaceDN w:val="0"/>
        <w:adjustRightInd w:val="0"/>
        <w:spacing w:before="120" w:after="120"/>
        <w:rPr>
          <w:highlight w:val="yellow"/>
        </w:rPr>
      </w:pPr>
    </w:p>
    <w:p w14:paraId="692E75EC" w14:textId="77777777" w:rsidR="00AC45F6" w:rsidRDefault="00AC45F6" w:rsidP="007F5809">
      <w:pPr>
        <w:widowControl w:val="0"/>
        <w:autoSpaceDE w:val="0"/>
        <w:autoSpaceDN w:val="0"/>
        <w:adjustRightInd w:val="0"/>
        <w:spacing w:before="120" w:after="120"/>
        <w:rPr>
          <w:highlight w:val="yellow"/>
        </w:rPr>
      </w:pPr>
    </w:p>
    <w:p w14:paraId="567D24C6" w14:textId="77777777" w:rsidR="00AC45F6" w:rsidRDefault="00AC45F6" w:rsidP="007F5809">
      <w:pPr>
        <w:widowControl w:val="0"/>
        <w:autoSpaceDE w:val="0"/>
        <w:autoSpaceDN w:val="0"/>
        <w:adjustRightInd w:val="0"/>
        <w:spacing w:before="120" w:after="120"/>
        <w:rPr>
          <w:highlight w:val="yellow"/>
        </w:rPr>
      </w:pPr>
    </w:p>
    <w:p w14:paraId="1136FC15" w14:textId="77777777" w:rsidR="00AC45F6" w:rsidRDefault="00AC45F6" w:rsidP="007F5809">
      <w:pPr>
        <w:widowControl w:val="0"/>
        <w:autoSpaceDE w:val="0"/>
        <w:autoSpaceDN w:val="0"/>
        <w:adjustRightInd w:val="0"/>
        <w:spacing w:before="120" w:after="120"/>
        <w:rPr>
          <w:highlight w:val="yellow"/>
        </w:rPr>
      </w:pPr>
    </w:p>
    <w:p w14:paraId="7FB081DD" w14:textId="77777777" w:rsidR="00AC45F6" w:rsidRDefault="00AC45F6" w:rsidP="007F5809">
      <w:pPr>
        <w:widowControl w:val="0"/>
        <w:autoSpaceDE w:val="0"/>
        <w:autoSpaceDN w:val="0"/>
        <w:adjustRightInd w:val="0"/>
        <w:spacing w:before="120" w:after="120"/>
        <w:rPr>
          <w:highlight w:val="yellow"/>
        </w:rPr>
      </w:pPr>
    </w:p>
    <w:p w14:paraId="6D3F9E55" w14:textId="77777777" w:rsidR="00AC45F6" w:rsidRDefault="00AC45F6" w:rsidP="007F5809">
      <w:pPr>
        <w:widowControl w:val="0"/>
        <w:autoSpaceDE w:val="0"/>
        <w:autoSpaceDN w:val="0"/>
        <w:adjustRightInd w:val="0"/>
        <w:spacing w:before="120" w:after="120"/>
        <w:rPr>
          <w:highlight w:val="yellow"/>
        </w:rPr>
      </w:pPr>
    </w:p>
    <w:p w14:paraId="1B64B01E" w14:textId="77777777" w:rsidR="00AC45F6" w:rsidRPr="002811D2" w:rsidRDefault="00AC45F6" w:rsidP="007F5809">
      <w:pPr>
        <w:widowControl w:val="0"/>
        <w:autoSpaceDE w:val="0"/>
        <w:autoSpaceDN w:val="0"/>
        <w:adjustRightInd w:val="0"/>
        <w:spacing w:before="120" w:after="120"/>
        <w:rPr>
          <w:highlight w:val="yellow"/>
        </w:rPr>
      </w:pPr>
    </w:p>
    <w:p w14:paraId="693226EE" w14:textId="77777777" w:rsidR="007F5809" w:rsidRPr="00AC45F6" w:rsidRDefault="007F5809" w:rsidP="00727010">
      <w:pPr>
        <w:rPr>
          <w:rFonts w:eastAsiaTheme="majorEastAsia"/>
          <w:color w:val="54883D"/>
        </w:rPr>
      </w:pPr>
      <w:bookmarkStart w:id="87" w:name="_Toc431368078"/>
      <w:bookmarkStart w:id="88" w:name="_Toc432405413"/>
      <w:r w:rsidRPr="00AC45F6">
        <w:rPr>
          <w:rFonts w:eastAsiaTheme="majorEastAsia"/>
          <w:color w:val="54883D"/>
        </w:rPr>
        <w:t>Organizacija i operativne snage za provođenje mjere evakuacije</w:t>
      </w:r>
      <w:bookmarkEnd w:id="87"/>
      <w:bookmarkEnd w:id="88"/>
    </w:p>
    <w:tbl>
      <w:tblPr>
        <w:tblStyle w:val="ivopisnatablicareetke6-isticanje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DD36E8" w:rsidRPr="00AC45F6" w14:paraId="106D5CE9" w14:textId="77777777" w:rsidTr="0099096A">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auto"/>
            <w:vAlign w:val="center"/>
          </w:tcPr>
          <w:p w14:paraId="6F5144F8" w14:textId="77777777" w:rsidR="00DD36E8" w:rsidRPr="00AC45F6" w:rsidRDefault="00DD36E8" w:rsidP="00E73C53">
            <w:pPr>
              <w:widowControl w:val="0"/>
              <w:autoSpaceDE w:val="0"/>
              <w:autoSpaceDN w:val="0"/>
              <w:adjustRightInd w:val="0"/>
              <w:spacing w:before="0" w:after="0"/>
              <w:jc w:val="center"/>
              <w:rPr>
                <w:sz w:val="20"/>
                <w:szCs w:val="20"/>
              </w:rPr>
            </w:pPr>
            <w:bookmarkStart w:id="89" w:name="_Toc431368079"/>
            <w:bookmarkStart w:id="90" w:name="_Toc432405414"/>
            <w:r w:rsidRPr="00AC45F6">
              <w:rPr>
                <w:sz w:val="20"/>
                <w:szCs w:val="20"/>
              </w:rPr>
              <w:t>SNAGE</w:t>
            </w:r>
          </w:p>
        </w:tc>
        <w:tc>
          <w:tcPr>
            <w:tcW w:w="5453" w:type="dxa"/>
            <w:tcBorders>
              <w:bottom w:val="none" w:sz="0" w:space="0" w:color="auto"/>
            </w:tcBorders>
            <w:shd w:val="clear" w:color="auto" w:fill="auto"/>
            <w:vAlign w:val="center"/>
          </w:tcPr>
          <w:p w14:paraId="1BCFDD66" w14:textId="77777777" w:rsidR="00DD36E8" w:rsidRPr="00AC45F6" w:rsidRDefault="00DD36E8" w:rsidP="00E73C53">
            <w:pPr>
              <w:widowControl w:val="0"/>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AC45F6">
              <w:rPr>
                <w:sz w:val="20"/>
                <w:szCs w:val="20"/>
              </w:rPr>
              <w:t>ZADAĆE</w:t>
            </w:r>
          </w:p>
        </w:tc>
      </w:tr>
      <w:tr w:rsidR="00DD36E8" w:rsidRPr="00AC45F6" w14:paraId="58A6BEB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E921BBA" w14:textId="6D3C13A1" w:rsidR="00DD36E8" w:rsidRPr="00AC45F6" w:rsidRDefault="00E60723" w:rsidP="00E73C53">
            <w:pPr>
              <w:widowControl w:val="0"/>
              <w:autoSpaceDE w:val="0"/>
              <w:autoSpaceDN w:val="0"/>
              <w:adjustRightInd w:val="0"/>
              <w:spacing w:before="0" w:after="0"/>
              <w:jc w:val="center"/>
              <w:rPr>
                <w:sz w:val="20"/>
                <w:szCs w:val="20"/>
              </w:rPr>
            </w:pPr>
            <w:r w:rsidRPr="00AC45F6">
              <w:rPr>
                <w:sz w:val="20"/>
                <w:szCs w:val="20"/>
              </w:rPr>
              <w:t xml:space="preserve">Općinski </w:t>
            </w:r>
            <w:r w:rsidR="002C1549" w:rsidRPr="00AC45F6">
              <w:rPr>
                <w:sz w:val="20"/>
                <w:szCs w:val="20"/>
              </w:rPr>
              <w:t xml:space="preserve"> načelnik</w:t>
            </w:r>
            <w:r w:rsidR="00FF5516" w:rsidRPr="00AC45F6">
              <w:rPr>
                <w:sz w:val="20"/>
                <w:szCs w:val="20"/>
              </w:rPr>
              <w:t xml:space="preserve"> </w:t>
            </w:r>
            <w:r w:rsidR="00DD36E8" w:rsidRPr="00AC45F6">
              <w:rPr>
                <w:sz w:val="20"/>
                <w:szCs w:val="20"/>
              </w:rPr>
              <w:t>u suradnji sa Stožerom civilne zaštite</w:t>
            </w:r>
            <w:r w:rsidR="00524BC5" w:rsidRPr="00AC45F6">
              <w:rPr>
                <w:sz w:val="20"/>
                <w:szCs w:val="20"/>
              </w:rPr>
              <w:t xml:space="preserve"> (savjetodavno tijelo)</w:t>
            </w:r>
          </w:p>
        </w:tc>
        <w:tc>
          <w:tcPr>
            <w:tcW w:w="5453" w:type="dxa"/>
            <w:shd w:val="clear" w:color="auto" w:fill="auto"/>
            <w:vAlign w:val="center"/>
          </w:tcPr>
          <w:p w14:paraId="563E9A8A"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Planira, organizira, usklađuje i nadzire provođenje zadaća civilne zaštite.</w:t>
            </w:r>
          </w:p>
          <w:p w14:paraId="3ABB9685"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Određuje nadležne osobe zadužene za provedbu mjera evakuacije.</w:t>
            </w:r>
          </w:p>
          <w:p w14:paraId="498A45DB"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Određuju pravce evakuacije te mjesto prikupljanja za evakuaciju.</w:t>
            </w:r>
          </w:p>
        </w:tc>
      </w:tr>
      <w:tr w:rsidR="00013246" w:rsidRPr="002811D2" w14:paraId="4AEE4FE1" w14:textId="77777777" w:rsidTr="00D14018">
        <w:trPr>
          <w:trHeight w:val="86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09D3D2E1" w14:textId="0BA3ACF6" w:rsidR="00013246" w:rsidRPr="00AC45F6" w:rsidRDefault="00400418" w:rsidP="00E73C53">
            <w:pPr>
              <w:widowControl w:val="0"/>
              <w:autoSpaceDE w:val="0"/>
              <w:autoSpaceDN w:val="0"/>
              <w:adjustRightInd w:val="0"/>
              <w:spacing w:before="0" w:after="0"/>
              <w:jc w:val="center"/>
              <w:rPr>
                <w:b w:val="0"/>
                <w:bCs w:val="0"/>
                <w:sz w:val="20"/>
                <w:szCs w:val="20"/>
              </w:rPr>
            </w:pPr>
            <w:r w:rsidRPr="00AC45F6">
              <w:rPr>
                <w:sz w:val="20"/>
                <w:szCs w:val="20"/>
              </w:rPr>
              <w:t>P</w:t>
            </w:r>
            <w:r w:rsidR="00013246" w:rsidRPr="00AC45F6">
              <w:rPr>
                <w:sz w:val="20"/>
                <w:szCs w:val="20"/>
              </w:rPr>
              <w:t>ovjerenici i zamjenici povjerenika civilne zaštite</w:t>
            </w:r>
          </w:p>
          <w:p w14:paraId="0FEF82B8" w14:textId="46649FCE" w:rsidR="00013246" w:rsidRPr="00AC45F6" w:rsidRDefault="00D83FAD" w:rsidP="00E73C53">
            <w:pPr>
              <w:widowControl w:val="0"/>
              <w:autoSpaceDE w:val="0"/>
              <w:autoSpaceDN w:val="0"/>
              <w:adjustRightInd w:val="0"/>
              <w:spacing w:before="0" w:after="0"/>
              <w:jc w:val="center"/>
              <w:rPr>
                <w:sz w:val="20"/>
                <w:szCs w:val="20"/>
              </w:rPr>
            </w:pPr>
            <w:r w:rsidRPr="00AC45F6">
              <w:rPr>
                <w:sz w:val="20"/>
                <w:szCs w:val="20"/>
              </w:rPr>
              <w:t>DVD „Ivan Zoretić Španac“ Jelenje</w:t>
            </w:r>
            <w:r w:rsidR="00CC3732" w:rsidRPr="00AC45F6">
              <w:rPr>
                <w:sz w:val="20"/>
                <w:szCs w:val="20"/>
              </w:rPr>
              <w:t xml:space="preserve">, </w:t>
            </w:r>
            <w:r w:rsidR="003A65AB" w:rsidRPr="00AC45F6">
              <w:rPr>
                <w:sz w:val="20"/>
                <w:szCs w:val="20"/>
              </w:rPr>
              <w:t>JVP Rijeka</w:t>
            </w:r>
          </w:p>
        </w:tc>
        <w:tc>
          <w:tcPr>
            <w:tcW w:w="5453" w:type="dxa"/>
            <w:shd w:val="clear" w:color="auto" w:fill="auto"/>
            <w:vAlign w:val="center"/>
          </w:tcPr>
          <w:p w14:paraId="72769991" w14:textId="780CDACF" w:rsidR="00013246" w:rsidRPr="00AC45F6" w:rsidRDefault="00013246"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C45F6">
              <w:rPr>
                <w:sz w:val="20"/>
                <w:szCs w:val="20"/>
              </w:rPr>
              <w:t>Sudjeluju u evakuaciji stanovništva do mjesta prikupljanja i prihvata</w:t>
            </w:r>
          </w:p>
        </w:tc>
      </w:tr>
      <w:tr w:rsidR="00013246" w:rsidRPr="00AC45F6" w14:paraId="36F35C9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9CC4168" w14:textId="20FAEC17" w:rsidR="00013246" w:rsidRPr="00AC45F6" w:rsidRDefault="00681EE7" w:rsidP="00E73C53">
            <w:pPr>
              <w:widowControl w:val="0"/>
              <w:autoSpaceDE w:val="0"/>
              <w:autoSpaceDN w:val="0"/>
              <w:adjustRightInd w:val="0"/>
              <w:spacing w:before="0" w:after="0"/>
              <w:jc w:val="center"/>
              <w:rPr>
                <w:sz w:val="20"/>
                <w:szCs w:val="20"/>
              </w:rPr>
            </w:pPr>
            <w:r w:rsidRPr="00AC45F6">
              <w:rPr>
                <w:sz w:val="20"/>
                <w:szCs w:val="20"/>
              </w:rPr>
              <w:t>Zavod za hitnu medicinu Primorsko-goranske županije – Ispostava Rijeka</w:t>
            </w:r>
            <w:r w:rsidR="000151B3" w:rsidRPr="00AC45F6">
              <w:rPr>
                <w:sz w:val="20"/>
                <w:szCs w:val="20"/>
              </w:rPr>
              <w:t xml:space="preserve"> </w:t>
            </w:r>
            <w:r w:rsidR="00013246" w:rsidRPr="00AC45F6">
              <w:rPr>
                <w:sz w:val="20"/>
                <w:szCs w:val="20"/>
              </w:rPr>
              <w:t xml:space="preserve">i </w:t>
            </w:r>
            <w:r w:rsidR="002F507E" w:rsidRPr="00AC45F6">
              <w:rPr>
                <w:sz w:val="20"/>
                <w:szCs w:val="20"/>
              </w:rPr>
              <w:t xml:space="preserve">Dom zdravlja PGŽ – ispostava Dražice </w:t>
            </w:r>
            <w:r w:rsidR="00B926AF" w:rsidRPr="00AC45F6">
              <w:rPr>
                <w:sz w:val="20"/>
                <w:szCs w:val="20"/>
              </w:rPr>
              <w:tab/>
            </w:r>
          </w:p>
        </w:tc>
        <w:tc>
          <w:tcPr>
            <w:tcW w:w="5453" w:type="dxa"/>
            <w:shd w:val="clear" w:color="auto" w:fill="auto"/>
          </w:tcPr>
          <w:p w14:paraId="4BF5FCE3" w14:textId="6D9571FF" w:rsidR="00013246" w:rsidRPr="00AC45F6" w:rsidRDefault="00013246"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Provode zdravstveno osiguranje na mjestima prikupljanja i tijekom evakuacije.</w:t>
            </w:r>
          </w:p>
        </w:tc>
      </w:tr>
      <w:tr w:rsidR="00DD36E8" w:rsidRPr="00AC45F6" w14:paraId="7EB7EA04"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3133FBAD" w14:textId="139AFF8B" w:rsidR="00524BC5" w:rsidRPr="00AC45F6" w:rsidRDefault="00DA4BC2" w:rsidP="00E73C53">
            <w:pPr>
              <w:widowControl w:val="0"/>
              <w:autoSpaceDE w:val="0"/>
              <w:autoSpaceDN w:val="0"/>
              <w:adjustRightInd w:val="0"/>
              <w:spacing w:before="0" w:after="0"/>
              <w:jc w:val="center"/>
              <w:rPr>
                <w:sz w:val="20"/>
                <w:szCs w:val="20"/>
              </w:rPr>
            </w:pPr>
            <w:r w:rsidRPr="00AC45F6">
              <w:rPr>
                <w:sz w:val="20"/>
                <w:szCs w:val="20"/>
              </w:rPr>
              <w:t xml:space="preserve">GDCK Rijeka </w:t>
            </w:r>
          </w:p>
        </w:tc>
        <w:tc>
          <w:tcPr>
            <w:tcW w:w="5453" w:type="dxa"/>
            <w:shd w:val="clear" w:color="auto" w:fill="auto"/>
            <w:vAlign w:val="center"/>
          </w:tcPr>
          <w:p w14:paraId="324AE820" w14:textId="52A7D27C" w:rsidR="00DD36E8" w:rsidRPr="00AC45F6"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C45F6">
              <w:rPr>
                <w:sz w:val="20"/>
                <w:szCs w:val="20"/>
              </w:rPr>
              <w:t>Ekipe Crvenog križa organizirat će i vršiti njegu bolesnika i lakše ranjenih, organizirati dobrovoljno davanje krvi</w:t>
            </w:r>
            <w:r w:rsidR="00524BC5" w:rsidRPr="00AC45F6">
              <w:rPr>
                <w:sz w:val="20"/>
                <w:szCs w:val="20"/>
              </w:rPr>
              <w:t>. Također će vršiti</w:t>
            </w:r>
            <w:r w:rsidRPr="00AC45F6">
              <w:rPr>
                <w:sz w:val="20"/>
                <w:szCs w:val="20"/>
              </w:rPr>
              <w:t xml:space="preserve"> podjelu hrane, pokrivača, odjeće i obuće evakuiranom stanovništvu</w:t>
            </w:r>
            <w:r w:rsidR="00524BC5" w:rsidRPr="00AC45F6">
              <w:rPr>
                <w:sz w:val="20"/>
                <w:szCs w:val="20"/>
              </w:rPr>
              <w:t xml:space="preserve"> </w:t>
            </w:r>
          </w:p>
        </w:tc>
      </w:tr>
      <w:tr w:rsidR="00DD36E8" w:rsidRPr="00AC45F6" w14:paraId="76843ABE" w14:textId="77777777" w:rsidTr="00D14018">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CB0D356" w14:textId="38E816A5" w:rsidR="00DD36E8" w:rsidRPr="00AC45F6" w:rsidRDefault="00343129" w:rsidP="00E73C53">
            <w:pPr>
              <w:widowControl w:val="0"/>
              <w:autoSpaceDE w:val="0"/>
              <w:autoSpaceDN w:val="0"/>
              <w:adjustRightInd w:val="0"/>
              <w:spacing w:before="0" w:after="0"/>
              <w:jc w:val="center"/>
              <w:rPr>
                <w:sz w:val="20"/>
                <w:szCs w:val="20"/>
              </w:rPr>
            </w:pPr>
            <w:r w:rsidRPr="00AC45F6">
              <w:rPr>
                <w:sz w:val="20"/>
                <w:szCs w:val="20"/>
              </w:rPr>
              <w:t>Veterinarska stanica Rijeka</w:t>
            </w:r>
            <w:r w:rsidR="00B926AF" w:rsidRPr="00AC45F6">
              <w:rPr>
                <w:sz w:val="20"/>
                <w:szCs w:val="20"/>
              </w:rPr>
              <w:tab/>
            </w:r>
          </w:p>
        </w:tc>
        <w:tc>
          <w:tcPr>
            <w:tcW w:w="5453" w:type="dxa"/>
            <w:shd w:val="clear" w:color="auto" w:fill="auto"/>
            <w:vAlign w:val="center"/>
          </w:tcPr>
          <w:p w14:paraId="36A86DAC"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Organizacija veterinarske zaštite.</w:t>
            </w:r>
          </w:p>
        </w:tc>
      </w:tr>
      <w:tr w:rsidR="00DD36E8" w:rsidRPr="00AC45F6" w14:paraId="55A105F2" w14:textId="77777777" w:rsidTr="00D14018">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9CE945E" w14:textId="7520972C" w:rsidR="00DD36E8" w:rsidRPr="00AC45F6" w:rsidRDefault="00DD36E8" w:rsidP="00E73C53">
            <w:pPr>
              <w:widowControl w:val="0"/>
              <w:autoSpaceDE w:val="0"/>
              <w:autoSpaceDN w:val="0"/>
              <w:adjustRightInd w:val="0"/>
              <w:spacing w:before="0" w:after="0"/>
              <w:jc w:val="center"/>
              <w:rPr>
                <w:sz w:val="20"/>
                <w:szCs w:val="20"/>
              </w:rPr>
            </w:pPr>
            <w:r w:rsidRPr="00AC45F6">
              <w:rPr>
                <w:sz w:val="20"/>
                <w:szCs w:val="20"/>
              </w:rPr>
              <w:t>Autoprijevoznici</w:t>
            </w:r>
            <w:r w:rsidR="001C0144" w:rsidRPr="00AC45F6">
              <w:rPr>
                <w:sz w:val="20"/>
                <w:szCs w:val="20"/>
              </w:rPr>
              <w:t xml:space="preserve"> (</w:t>
            </w:r>
            <w:r w:rsidR="0012741B" w:rsidRPr="00AC45F6">
              <w:rPr>
                <w:sz w:val="20"/>
                <w:szCs w:val="20"/>
              </w:rPr>
              <w:t>KD Autotrolej d.o.o.</w:t>
            </w:r>
            <w:r w:rsidR="001C0144" w:rsidRPr="00AC45F6">
              <w:rPr>
                <w:sz w:val="20"/>
                <w:szCs w:val="20"/>
              </w:rPr>
              <w:t>)</w:t>
            </w:r>
          </w:p>
        </w:tc>
        <w:tc>
          <w:tcPr>
            <w:tcW w:w="5453" w:type="dxa"/>
            <w:shd w:val="clear" w:color="auto" w:fill="auto"/>
            <w:vAlign w:val="center"/>
          </w:tcPr>
          <w:p w14:paraId="151EB20B" w14:textId="77777777" w:rsidR="00DD36E8" w:rsidRPr="00AC45F6" w:rsidRDefault="00DD36E8" w:rsidP="00E73C53">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C45F6">
              <w:rPr>
                <w:sz w:val="20"/>
                <w:szCs w:val="20"/>
              </w:rPr>
              <w:t>Osiguravaju normalan prijevoz stanovništva po zahtjevu Stožera CZ do privremenih prihvatnih centara.</w:t>
            </w:r>
          </w:p>
        </w:tc>
      </w:tr>
      <w:tr w:rsidR="00DD36E8" w:rsidRPr="00AC45F6" w14:paraId="72E87428" w14:textId="77777777" w:rsidTr="00D140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D6DE65D" w14:textId="25BCF86A" w:rsidR="00DD36E8" w:rsidRPr="00AC45F6" w:rsidRDefault="0017450D" w:rsidP="00E73C53">
            <w:pPr>
              <w:widowControl w:val="0"/>
              <w:autoSpaceDE w:val="0"/>
              <w:autoSpaceDN w:val="0"/>
              <w:adjustRightInd w:val="0"/>
              <w:spacing w:before="0" w:after="0"/>
              <w:jc w:val="center"/>
              <w:rPr>
                <w:sz w:val="20"/>
                <w:szCs w:val="20"/>
              </w:rPr>
            </w:pPr>
            <w:r w:rsidRPr="00AC45F6">
              <w:rPr>
                <w:sz w:val="20"/>
                <w:szCs w:val="20"/>
              </w:rPr>
              <w:t>Policijska uprava primorsko-goranska – II. Policijska postaja Rijeka</w:t>
            </w:r>
          </w:p>
        </w:tc>
        <w:tc>
          <w:tcPr>
            <w:tcW w:w="5453" w:type="dxa"/>
            <w:shd w:val="clear" w:color="auto" w:fill="auto"/>
            <w:vAlign w:val="center"/>
          </w:tcPr>
          <w:p w14:paraId="1C2B4246"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Osiguranje javnog reda i mira.</w:t>
            </w:r>
          </w:p>
          <w:p w14:paraId="429A2BA8"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Osiguranje putova evakuacije.</w:t>
            </w:r>
          </w:p>
          <w:p w14:paraId="2F8996A9"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Osiguranje pratnje konvoja.</w:t>
            </w:r>
          </w:p>
          <w:p w14:paraId="4C65A7F0" w14:textId="77777777" w:rsidR="00DD36E8" w:rsidRPr="00AC45F6" w:rsidRDefault="00DD36E8" w:rsidP="00E73C53">
            <w:pPr>
              <w:widowControl w:val="0"/>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AC45F6">
              <w:rPr>
                <w:sz w:val="20"/>
                <w:szCs w:val="20"/>
              </w:rPr>
              <w:t>Reguliranje prometa.</w:t>
            </w:r>
          </w:p>
        </w:tc>
      </w:tr>
    </w:tbl>
    <w:p w14:paraId="5ABD17CB" w14:textId="07B18B65" w:rsidR="00DD36E8" w:rsidRPr="00AC45F6" w:rsidRDefault="00DD36E8" w:rsidP="00D14018">
      <w:pPr>
        <w:spacing w:after="0"/>
        <w:rPr>
          <w:rFonts w:eastAsiaTheme="majorEastAsia"/>
          <w:color w:val="54883D"/>
        </w:rPr>
      </w:pPr>
    </w:p>
    <w:p w14:paraId="413D49DA" w14:textId="77777777" w:rsidR="0080073B" w:rsidRPr="002811D2" w:rsidRDefault="0080073B" w:rsidP="00D14018">
      <w:pPr>
        <w:spacing w:after="0"/>
        <w:rPr>
          <w:rFonts w:eastAsiaTheme="majorEastAsia"/>
          <w:color w:val="54883D"/>
          <w:highlight w:val="yellow"/>
        </w:rPr>
      </w:pPr>
    </w:p>
    <w:p w14:paraId="5EB09A61" w14:textId="77777777" w:rsidR="007F5809" w:rsidRPr="00B017A4" w:rsidRDefault="007F5809" w:rsidP="00727010">
      <w:pPr>
        <w:rPr>
          <w:rFonts w:eastAsiaTheme="majorEastAsia"/>
          <w:color w:val="54883D"/>
        </w:rPr>
      </w:pPr>
      <w:r w:rsidRPr="00B017A4">
        <w:rPr>
          <w:rFonts w:eastAsiaTheme="majorEastAsia"/>
          <w:color w:val="54883D"/>
        </w:rPr>
        <w:t>Pregled osoba koje podliježu evakuaciji po kategorijama i broju</w:t>
      </w:r>
      <w:bookmarkEnd w:id="89"/>
      <w:bookmarkEnd w:id="90"/>
    </w:p>
    <w:p w14:paraId="69307249" w14:textId="77777777" w:rsidR="0080073B" w:rsidRPr="00B017A4" w:rsidRDefault="0080073B" w:rsidP="00EA74D3">
      <w:pPr>
        <w:ind w:left="720"/>
        <w:contextualSpacing/>
        <w:rPr>
          <w:bCs/>
        </w:rPr>
      </w:pPr>
    </w:p>
    <w:p w14:paraId="6BBF050F" w14:textId="118CCFB3" w:rsidR="00957569" w:rsidRPr="00B017A4" w:rsidRDefault="00957569" w:rsidP="00957569">
      <w:r w:rsidRPr="00B017A4">
        <w:t>Evakuacija trudnica, bolesnih, iznemoglih i povrijeđenih osoba zahtjeva specijalna sredstva prijevoza i posebnu organizaciju u koju je potrebno uključiti zračne snage što je u nadležnosti Ministarstva unutarnjih poslova. Evakuacija ranjivih skupina provodi se prema popisu ranjivih skupina (</w:t>
      </w:r>
      <w:r w:rsidRPr="00B017A4">
        <w:rPr>
          <w:b/>
        </w:rPr>
        <w:t>Prilog 7.2</w:t>
      </w:r>
      <w:r w:rsidR="007E3259">
        <w:rPr>
          <w:b/>
        </w:rPr>
        <w:t>1</w:t>
      </w:r>
      <w:r w:rsidRPr="00B017A4">
        <w:t xml:space="preserve">. Povjerenici civilne zaštite i ekipe </w:t>
      </w:r>
      <w:r w:rsidR="00A350AC" w:rsidRPr="00B017A4">
        <w:t>GDCK Rijeka</w:t>
      </w:r>
      <w:r w:rsidRPr="00B017A4">
        <w:t xml:space="preserve">, zajedno sa sanitetskim vozilima Doma zdravlja </w:t>
      </w:r>
      <w:r w:rsidR="00F522DB" w:rsidRPr="00B017A4">
        <w:t>Primorsko-goranske županije</w:t>
      </w:r>
      <w:r w:rsidRPr="00B017A4">
        <w:t>, prema prebivalištu obilaze ranjive skupine, uručuju letke s uputom za evakuaciju, mjestu zbrinjavanja i rasporedu unutar objekta te ih po potrebi evakuiraju.</w:t>
      </w:r>
    </w:p>
    <w:p w14:paraId="1A321287" w14:textId="77777777" w:rsidR="00957569" w:rsidRPr="00B017A4" w:rsidRDefault="00957569" w:rsidP="00957569">
      <w:pPr>
        <w:widowControl w:val="0"/>
        <w:autoSpaceDE w:val="0"/>
        <w:autoSpaceDN w:val="0"/>
        <w:adjustRightInd w:val="0"/>
        <w:spacing w:before="120" w:after="120"/>
      </w:pPr>
      <w:r w:rsidRPr="00B017A4">
        <w:t>Ostali stanovnici izvršiti će sami evakuaciju, koristeći vlastita prometna sredstva i putove za evakuaciju.</w:t>
      </w:r>
    </w:p>
    <w:p w14:paraId="0DFD851C" w14:textId="037F3E83" w:rsidR="00957569" w:rsidRPr="00B017A4" w:rsidRDefault="00957569" w:rsidP="00957569">
      <w:pPr>
        <w:widowControl w:val="0"/>
        <w:autoSpaceDE w:val="0"/>
        <w:autoSpaceDN w:val="0"/>
        <w:adjustRightInd w:val="0"/>
        <w:spacing w:before="120" w:after="120"/>
        <w:rPr>
          <w:bCs/>
        </w:rPr>
      </w:pPr>
      <w:r w:rsidRPr="00B017A4">
        <w:rPr>
          <w:bCs/>
        </w:rPr>
        <w:t xml:space="preserve">U </w:t>
      </w:r>
      <w:r w:rsidRPr="00B017A4">
        <w:rPr>
          <w:b/>
          <w:bCs/>
        </w:rPr>
        <w:t>Prilogu 7.2</w:t>
      </w:r>
      <w:r w:rsidR="007E3259">
        <w:rPr>
          <w:b/>
          <w:bCs/>
        </w:rPr>
        <w:t>4</w:t>
      </w:r>
      <w:r w:rsidRPr="00B017A4">
        <w:rPr>
          <w:bCs/>
        </w:rPr>
        <w:t xml:space="preserve"> nalaze se Informativni listići s podacima o evakuaciji.</w:t>
      </w:r>
    </w:p>
    <w:p w14:paraId="60C5E58C" w14:textId="77777777" w:rsidR="00CA5547" w:rsidRPr="002811D2" w:rsidRDefault="00CA5547" w:rsidP="007F5809">
      <w:pPr>
        <w:widowControl w:val="0"/>
        <w:autoSpaceDE w:val="0"/>
        <w:autoSpaceDN w:val="0"/>
        <w:adjustRightInd w:val="0"/>
        <w:spacing w:before="120" w:after="120"/>
        <w:rPr>
          <w:bCs/>
          <w:highlight w:val="yellow"/>
        </w:rPr>
      </w:pPr>
    </w:p>
    <w:p w14:paraId="6F48F1B4" w14:textId="20B7FF87" w:rsidR="007F5809" w:rsidRPr="00EA1D5F" w:rsidRDefault="007F5809" w:rsidP="004B3091">
      <w:pPr>
        <w:rPr>
          <w:rFonts w:eastAsiaTheme="majorEastAsia"/>
          <w:color w:val="54883D"/>
        </w:rPr>
      </w:pPr>
      <w:bookmarkStart w:id="91" w:name="_Toc431368080"/>
      <w:bookmarkStart w:id="92" w:name="_Toc432405415"/>
      <w:r w:rsidRPr="00EA1D5F">
        <w:rPr>
          <w:rFonts w:eastAsiaTheme="majorEastAsia"/>
          <w:color w:val="54883D"/>
        </w:rPr>
        <w:t>Pregled mjesta prikupljanja i prihvata</w:t>
      </w:r>
      <w:bookmarkEnd w:id="91"/>
      <w:bookmarkEnd w:id="92"/>
    </w:p>
    <w:p w14:paraId="33BCF53B" w14:textId="77777777" w:rsidR="00EA1D5F" w:rsidRPr="00EA1D5F" w:rsidRDefault="00EA1D5F" w:rsidP="00EA1D5F">
      <w:pPr>
        <w:widowControl w:val="0"/>
        <w:autoSpaceDE w:val="0"/>
        <w:autoSpaceDN w:val="0"/>
        <w:adjustRightInd w:val="0"/>
      </w:pPr>
      <w:r w:rsidRPr="00EA1D5F">
        <w:t>Mjesta prikupljanja s kojih će se provoditi evakuacija do mjesta zbrinjavanja su:</w:t>
      </w:r>
    </w:p>
    <w:p w14:paraId="28572F43" w14:textId="77777777" w:rsidR="00EA1D5F" w:rsidRPr="00EA1D5F" w:rsidRDefault="00EA1D5F" w:rsidP="00CA5547">
      <w:pPr>
        <w:widowControl w:val="0"/>
        <w:autoSpaceDE w:val="0"/>
        <w:autoSpaceDN w:val="0"/>
        <w:adjustRightInd w:val="0"/>
      </w:pPr>
    </w:p>
    <w:p w14:paraId="188A13F9" w14:textId="0CBA18FD" w:rsidR="00CA5547" w:rsidRPr="00B64D90" w:rsidRDefault="00EA1D5F" w:rsidP="006E093B">
      <w:pPr>
        <w:pStyle w:val="Odlomakpopisa"/>
        <w:numPr>
          <w:ilvl w:val="0"/>
          <w:numId w:val="57"/>
        </w:numPr>
      </w:pPr>
      <w:r w:rsidRPr="00B64D90">
        <w:t>nogometno igralište u Dražicama i parkovi u Općini.</w:t>
      </w:r>
    </w:p>
    <w:p w14:paraId="3398CF7F" w14:textId="003F6F2F" w:rsidR="00CA5547" w:rsidRPr="00B64D90" w:rsidRDefault="00EA1D5F" w:rsidP="006E093B">
      <w:pPr>
        <w:pStyle w:val="Odlomakpopisa"/>
        <w:numPr>
          <w:ilvl w:val="0"/>
          <w:numId w:val="57"/>
        </w:numPr>
      </w:pPr>
      <w:r w:rsidRPr="00B64D90">
        <w:t>parkovi u Općini.</w:t>
      </w:r>
    </w:p>
    <w:p w14:paraId="466B2091" w14:textId="77777777" w:rsidR="00B82E53" w:rsidRPr="002811D2" w:rsidRDefault="00B82E53" w:rsidP="00C13B8B">
      <w:pPr>
        <w:widowControl w:val="0"/>
        <w:autoSpaceDE w:val="0"/>
        <w:autoSpaceDN w:val="0"/>
        <w:adjustRightInd w:val="0"/>
        <w:rPr>
          <w:highlight w:val="yellow"/>
        </w:rPr>
      </w:pPr>
    </w:p>
    <w:p w14:paraId="0BB6B22F" w14:textId="5910DBC8" w:rsidR="007F5809" w:rsidRPr="00972152" w:rsidRDefault="007F5809" w:rsidP="004B3091">
      <w:pPr>
        <w:rPr>
          <w:rFonts w:eastAsiaTheme="majorEastAsia"/>
          <w:color w:val="54883D"/>
        </w:rPr>
      </w:pPr>
      <w:bookmarkStart w:id="93" w:name="_Toc431368081"/>
      <w:bookmarkStart w:id="94" w:name="_Toc432405416"/>
      <w:r w:rsidRPr="00972152">
        <w:rPr>
          <w:rFonts w:eastAsiaTheme="majorEastAsia"/>
          <w:color w:val="54883D"/>
        </w:rPr>
        <w:t>Pregled pravaca i prometnica za evakuaciju</w:t>
      </w:r>
      <w:bookmarkEnd w:id="93"/>
      <w:bookmarkEnd w:id="94"/>
    </w:p>
    <w:p w14:paraId="35D95AB6" w14:textId="7550F6E6" w:rsidR="00972152" w:rsidRDefault="00972152" w:rsidP="00972152">
      <w:pPr>
        <w:rPr>
          <w:rFonts w:eastAsiaTheme="majorEastAsia"/>
          <w:color w:val="auto"/>
        </w:rPr>
      </w:pPr>
      <w:r w:rsidRPr="00804CFD">
        <w:rPr>
          <w:b/>
          <w:u w:val="single"/>
        </w:rPr>
        <w:t>Cestovnim putem</w:t>
      </w:r>
      <w:r w:rsidRPr="00804CFD">
        <w:t xml:space="preserve"> evakuacija bi se provodila iz mjesta prikupljanja pravcima za evakuaciju do mjesta zbrinjavanja. U provedbi potpune evakuacije koristile bi se uglavnom županijske </w:t>
      </w:r>
      <w:r>
        <w:t xml:space="preserve">i lokalne </w:t>
      </w:r>
      <w:r w:rsidRPr="00804CFD">
        <w:t>prometnice.</w:t>
      </w:r>
    </w:p>
    <w:p w14:paraId="6E125041" w14:textId="1463CD44" w:rsidR="00972152" w:rsidRPr="00972152" w:rsidRDefault="00972152" w:rsidP="00972152">
      <w:pPr>
        <w:rPr>
          <w:rFonts w:eastAsiaTheme="majorEastAsia"/>
          <w:color w:val="auto"/>
        </w:rPr>
      </w:pPr>
      <w:r w:rsidRPr="00972152">
        <w:rPr>
          <w:rFonts w:eastAsiaTheme="majorEastAsia"/>
          <w:color w:val="auto"/>
        </w:rPr>
        <w:t>U slučaju tehničko tehnoloških nesreća pravac evakuacije je cestom koja se proteže od granice Općine Čavle (kroz Dražice) do Donjeg Jelenja i cestom Ž</w:t>
      </w:r>
      <w:r>
        <w:rPr>
          <w:rFonts w:eastAsiaTheme="majorEastAsia"/>
          <w:color w:val="auto"/>
        </w:rPr>
        <w:t xml:space="preserve">C </w:t>
      </w:r>
      <w:r w:rsidRPr="00972152">
        <w:rPr>
          <w:rFonts w:eastAsiaTheme="majorEastAsia"/>
          <w:color w:val="auto"/>
        </w:rPr>
        <w:t>5026 koja udovoljava tehničkim elementima (širina 5-6 metara), a samo 1,0 km je kroz nenaseljeno područje. Ostali dio ceste je kroz naselje Dražice, kao gradska ulica.</w:t>
      </w:r>
    </w:p>
    <w:p w14:paraId="1D524A8B" w14:textId="6E190DDD" w:rsidR="00972152" w:rsidRPr="00F87CEC" w:rsidRDefault="00972152" w:rsidP="00972152">
      <w:pPr>
        <w:widowControl w:val="0"/>
        <w:autoSpaceDE w:val="0"/>
        <w:autoSpaceDN w:val="0"/>
        <w:adjustRightInd w:val="0"/>
      </w:pPr>
      <w:r w:rsidRPr="00F87CEC">
        <w:t xml:space="preserve">Za osiguranje ovih cestovnih pravaca angažirali bi se djelatnici MUP-a, Policijske uprave Primorsko-goranske, MUP – </w:t>
      </w:r>
      <w:r>
        <w:t xml:space="preserve">II. </w:t>
      </w:r>
      <w:r w:rsidRPr="00F87CEC">
        <w:t xml:space="preserve">PP </w:t>
      </w:r>
      <w:r>
        <w:t>Rijeka</w:t>
      </w:r>
      <w:r w:rsidRPr="00F87CEC">
        <w:t>, Županijska uprava za ceste Primorsko-goranske županije i Hrvatske ceste d.o.o. – Tehnička ispostava Rijeka.</w:t>
      </w:r>
    </w:p>
    <w:p w14:paraId="19640EB8" w14:textId="0A5D6516" w:rsidR="00972152" w:rsidRDefault="00972152" w:rsidP="00972152">
      <w:pPr>
        <w:rPr>
          <w:rFonts w:eastAsiaTheme="majorEastAsia"/>
          <w:color w:val="auto"/>
          <w:highlight w:val="yellow"/>
        </w:rPr>
      </w:pPr>
      <w:r w:rsidRPr="00972152">
        <w:rPr>
          <w:rFonts w:eastAsiaTheme="majorEastAsia"/>
          <w:color w:val="auto"/>
        </w:rPr>
        <w:t>Treba napomenuti da je svaka osoba koja se evakuira slobodna izabrati hoće li se evakuirati skupnim prijevozom ( autobus, vlak) ili pak vlastitim vozilom.</w:t>
      </w:r>
    </w:p>
    <w:p w14:paraId="72C445D6" w14:textId="77777777" w:rsidR="00B82E53" w:rsidRPr="002811D2" w:rsidRDefault="00B82E53" w:rsidP="00C13B8B">
      <w:pPr>
        <w:widowControl w:val="0"/>
        <w:autoSpaceDE w:val="0"/>
        <w:autoSpaceDN w:val="0"/>
        <w:adjustRightInd w:val="0"/>
        <w:rPr>
          <w:b/>
          <w:highlight w:val="yellow"/>
          <w:u w:val="single"/>
        </w:rPr>
      </w:pPr>
    </w:p>
    <w:p w14:paraId="424BC4DC" w14:textId="77777777" w:rsidR="007F5809" w:rsidRPr="00061BC6" w:rsidRDefault="007F5809" w:rsidP="003704E1">
      <w:pPr>
        <w:rPr>
          <w:rFonts w:eastAsiaTheme="majorEastAsia"/>
          <w:color w:val="54883D"/>
        </w:rPr>
      </w:pPr>
      <w:bookmarkStart w:id="95" w:name="_Toc431368082"/>
      <w:bookmarkStart w:id="96" w:name="_Toc432405417"/>
      <w:r w:rsidRPr="00061BC6">
        <w:rPr>
          <w:rFonts w:eastAsiaTheme="majorEastAsia"/>
          <w:color w:val="54883D"/>
        </w:rPr>
        <w:t>Zdravstveno i druga osiguranja</w:t>
      </w:r>
      <w:bookmarkEnd w:id="95"/>
      <w:bookmarkEnd w:id="96"/>
    </w:p>
    <w:p w14:paraId="5D6242B4" w14:textId="1170B62A" w:rsidR="003C641E" w:rsidRPr="00061BC6" w:rsidRDefault="003C641E" w:rsidP="00DD36E8">
      <w:r w:rsidRPr="00061BC6">
        <w:t xml:space="preserve">Na mjestima prikupljanja i tijekom evakuacije u granicama Općine zdravstveno osiguranje vršiti će zdravstveni timovi opće medicine </w:t>
      </w:r>
      <w:r w:rsidR="00016188" w:rsidRPr="00061BC6">
        <w:t xml:space="preserve">(timovi će biti formirani iz </w:t>
      </w:r>
      <w:r w:rsidR="001F2327" w:rsidRPr="00061BC6">
        <w:t>Dom zdravlja PGŽ – ispostava Dražice</w:t>
      </w:r>
      <w:r w:rsidR="00016188" w:rsidRPr="00061BC6">
        <w:t xml:space="preserve"> </w:t>
      </w:r>
      <w:r w:rsidRPr="00061BC6">
        <w:t>i biti raspoređeni na mjestima sakupljanja stanovništva za evakuaciju. Ukoliko se evakuacija provodi izvan granica Općine zdravstvenu zaštitu u mjestu prihvata osiguravaju timovi locirani na mjestu zbrinjavanja.</w:t>
      </w:r>
    </w:p>
    <w:p w14:paraId="4E85E705" w14:textId="148D7E5A" w:rsidR="007F5809" w:rsidRPr="00061BC6" w:rsidRDefault="00DD36E8" w:rsidP="00DD36E8">
      <w:r w:rsidRPr="00061BC6">
        <w:t>Tijekom evakuacije neće biti potrebe za osiguranjem vode za piće kao ni prehrane, budući da evakuacija na sigurnija područja neće trajati duže od 4 sata. Ukoliko bi se evakuacija provodila u izuzetno otežanim i nepovoljnim uvjetima (kiša,</w:t>
      </w:r>
      <w:r w:rsidR="00016188" w:rsidRPr="00061BC6">
        <w:t xml:space="preserve"> snijeg,</w:t>
      </w:r>
      <w:r w:rsidRPr="00061BC6">
        <w:t xml:space="preserve"> jaki vjetrovi, hladnoća), </w:t>
      </w:r>
      <w:r w:rsidR="00DA4BC2" w:rsidRPr="00061BC6">
        <w:t xml:space="preserve">GDCK Rijeka </w:t>
      </w:r>
      <w:r w:rsidR="00E74ED5" w:rsidRPr="00061BC6">
        <w:t>osigurao</w:t>
      </w:r>
      <w:r w:rsidRPr="00061BC6">
        <w:t xml:space="preserve"> bi dodatne količine odjeće i obuće iz vlastitih izvora ili iz prodajne mreže.</w:t>
      </w:r>
      <w:r w:rsidR="001E0A3B" w:rsidRPr="00061BC6">
        <w:t xml:space="preserve"> </w:t>
      </w:r>
    </w:p>
    <w:p w14:paraId="45EA7B6D" w14:textId="77777777" w:rsidR="00E73C53" w:rsidRPr="00061BC6" w:rsidRDefault="00E73C53" w:rsidP="00DD36E8"/>
    <w:p w14:paraId="01FC7AFE" w14:textId="2A082704" w:rsidR="007F5809" w:rsidRPr="00212E59" w:rsidRDefault="007F5809" w:rsidP="003704E1">
      <w:pPr>
        <w:rPr>
          <w:rFonts w:eastAsiaTheme="majorEastAsia"/>
          <w:color w:val="54883D"/>
        </w:rPr>
      </w:pPr>
      <w:bookmarkStart w:id="97" w:name="_Toc431368083"/>
      <w:bookmarkStart w:id="98" w:name="_Toc432405418"/>
      <w:r w:rsidRPr="00212E59">
        <w:rPr>
          <w:rFonts w:eastAsiaTheme="majorEastAsia"/>
          <w:color w:val="54883D"/>
        </w:rPr>
        <w:t xml:space="preserve">Pregled prometnih sredstava koje će koristiti </w:t>
      </w:r>
      <w:r w:rsidR="004A4DAB" w:rsidRPr="00212E59">
        <w:rPr>
          <w:rFonts w:eastAsiaTheme="majorEastAsia"/>
          <w:color w:val="54883D"/>
        </w:rPr>
        <w:t>Općina Jelenje</w:t>
      </w:r>
      <w:r w:rsidR="00DD36E8" w:rsidRPr="00212E59">
        <w:rPr>
          <w:rFonts w:eastAsiaTheme="majorEastAsia"/>
          <w:color w:val="54883D"/>
        </w:rPr>
        <w:t xml:space="preserve"> </w:t>
      </w:r>
      <w:r w:rsidRPr="00212E59">
        <w:rPr>
          <w:rFonts w:eastAsiaTheme="majorEastAsia"/>
          <w:color w:val="54883D"/>
        </w:rPr>
        <w:t>za evakuaciju i pregled objekata za zbrinjavanje evakuiranog stanovništva</w:t>
      </w:r>
      <w:bookmarkEnd w:id="97"/>
      <w:bookmarkEnd w:id="98"/>
    </w:p>
    <w:p w14:paraId="4E072363" w14:textId="1161C4A5" w:rsidR="007F5809" w:rsidRPr="00212E59" w:rsidRDefault="007F5809" w:rsidP="007F5809">
      <w:pPr>
        <w:widowControl w:val="0"/>
        <w:autoSpaceDE w:val="0"/>
        <w:autoSpaceDN w:val="0"/>
        <w:adjustRightInd w:val="0"/>
        <w:spacing w:before="120" w:after="120"/>
      </w:pPr>
      <w:r w:rsidRPr="00212E59">
        <w:t xml:space="preserve">Za potrebe evakuacije stanovništva </w:t>
      </w:r>
      <w:r w:rsidR="004A4DAB" w:rsidRPr="00212E59">
        <w:t>Općine Jelenje</w:t>
      </w:r>
      <w:r w:rsidRPr="00212E59">
        <w:t xml:space="preserve"> koristiti će sljedeća sredstva:</w:t>
      </w:r>
    </w:p>
    <w:tbl>
      <w:tblPr>
        <w:tblW w:w="918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2263"/>
        <w:gridCol w:w="1701"/>
        <w:gridCol w:w="5216"/>
      </w:tblGrid>
      <w:tr w:rsidR="007A7392" w:rsidRPr="00212E59" w14:paraId="2079FA3D" w14:textId="77777777" w:rsidTr="007A7392">
        <w:trPr>
          <w:trHeight w:val="736"/>
          <w:tblHeader/>
        </w:trPr>
        <w:tc>
          <w:tcPr>
            <w:tcW w:w="2263" w:type="dxa"/>
            <w:shd w:val="clear" w:color="auto" w:fill="auto"/>
            <w:vAlign w:val="center"/>
          </w:tcPr>
          <w:p w14:paraId="79F43E8D" w14:textId="77777777" w:rsidR="007A7392" w:rsidRPr="00212E59" w:rsidRDefault="007A7392" w:rsidP="00D55742">
            <w:pPr>
              <w:widowControl w:val="0"/>
              <w:autoSpaceDE w:val="0"/>
              <w:autoSpaceDN w:val="0"/>
              <w:adjustRightInd w:val="0"/>
              <w:spacing w:after="0" w:line="240" w:lineRule="auto"/>
              <w:jc w:val="center"/>
              <w:rPr>
                <w:b/>
                <w:bCs/>
                <w:sz w:val="20"/>
                <w:szCs w:val="20"/>
              </w:rPr>
            </w:pPr>
            <w:r w:rsidRPr="00212E59">
              <w:rPr>
                <w:b/>
                <w:bCs/>
                <w:sz w:val="20"/>
                <w:szCs w:val="20"/>
              </w:rPr>
              <w:t xml:space="preserve">VRSTA </w:t>
            </w:r>
            <w:r w:rsidRPr="00212E59">
              <w:rPr>
                <w:b/>
                <w:sz w:val="20"/>
                <w:szCs w:val="20"/>
              </w:rPr>
              <w:t>PROMETNOG</w:t>
            </w:r>
            <w:r w:rsidRPr="00212E59">
              <w:rPr>
                <w:b/>
                <w:bCs/>
                <w:sz w:val="20"/>
                <w:szCs w:val="20"/>
              </w:rPr>
              <w:t xml:space="preserve"> SREDSTVA</w:t>
            </w:r>
          </w:p>
        </w:tc>
        <w:tc>
          <w:tcPr>
            <w:tcW w:w="1701" w:type="dxa"/>
            <w:shd w:val="clear" w:color="auto" w:fill="auto"/>
            <w:vAlign w:val="center"/>
          </w:tcPr>
          <w:p w14:paraId="2A109B10" w14:textId="77777777" w:rsidR="007A7392" w:rsidRPr="00212E59" w:rsidRDefault="007A7392" w:rsidP="00D55742">
            <w:pPr>
              <w:widowControl w:val="0"/>
              <w:autoSpaceDE w:val="0"/>
              <w:autoSpaceDN w:val="0"/>
              <w:adjustRightInd w:val="0"/>
              <w:jc w:val="center"/>
              <w:rPr>
                <w:b/>
                <w:bCs/>
                <w:sz w:val="20"/>
                <w:szCs w:val="20"/>
              </w:rPr>
            </w:pPr>
            <w:r w:rsidRPr="00212E59">
              <w:rPr>
                <w:b/>
                <w:bCs/>
                <w:sz w:val="20"/>
                <w:szCs w:val="20"/>
              </w:rPr>
              <w:t>BROJ MJESTA ZA PRIJEVOZ</w:t>
            </w:r>
          </w:p>
        </w:tc>
        <w:tc>
          <w:tcPr>
            <w:tcW w:w="5216" w:type="dxa"/>
            <w:shd w:val="clear" w:color="auto" w:fill="auto"/>
            <w:vAlign w:val="center"/>
          </w:tcPr>
          <w:p w14:paraId="5A1987C2" w14:textId="77777777" w:rsidR="007A7392" w:rsidRPr="00212E59" w:rsidRDefault="007A7392" w:rsidP="00D55742">
            <w:pPr>
              <w:widowControl w:val="0"/>
              <w:autoSpaceDE w:val="0"/>
              <w:autoSpaceDN w:val="0"/>
              <w:adjustRightInd w:val="0"/>
              <w:jc w:val="center"/>
              <w:rPr>
                <w:b/>
                <w:bCs/>
                <w:sz w:val="20"/>
                <w:szCs w:val="20"/>
              </w:rPr>
            </w:pPr>
            <w:r w:rsidRPr="00212E59">
              <w:rPr>
                <w:b/>
                <w:bCs/>
                <w:sz w:val="20"/>
                <w:szCs w:val="20"/>
              </w:rPr>
              <w:t>VLASNIK, ADRESA I KONTAKT TELEFON</w:t>
            </w:r>
          </w:p>
        </w:tc>
      </w:tr>
      <w:tr w:rsidR="007A7392" w:rsidRPr="00212E59" w14:paraId="4857AA35" w14:textId="77777777" w:rsidTr="007A7392">
        <w:trPr>
          <w:trHeight w:val="210"/>
        </w:trPr>
        <w:tc>
          <w:tcPr>
            <w:tcW w:w="9180" w:type="dxa"/>
            <w:gridSpan w:val="3"/>
            <w:shd w:val="clear" w:color="auto" w:fill="auto"/>
            <w:vAlign w:val="center"/>
          </w:tcPr>
          <w:p w14:paraId="0281CB0F" w14:textId="77777777" w:rsidR="007A7392" w:rsidRPr="00212E59" w:rsidRDefault="007A7392" w:rsidP="00D55742">
            <w:pPr>
              <w:widowControl w:val="0"/>
              <w:autoSpaceDE w:val="0"/>
              <w:autoSpaceDN w:val="0"/>
              <w:adjustRightInd w:val="0"/>
              <w:jc w:val="center"/>
              <w:rPr>
                <w:b/>
                <w:bCs/>
                <w:sz w:val="20"/>
                <w:szCs w:val="20"/>
              </w:rPr>
            </w:pPr>
            <w:r w:rsidRPr="00212E59">
              <w:rPr>
                <w:b/>
                <w:bCs/>
                <w:sz w:val="20"/>
                <w:szCs w:val="20"/>
              </w:rPr>
              <w:t>Za evakuaciju ljudi</w:t>
            </w:r>
          </w:p>
        </w:tc>
      </w:tr>
      <w:tr w:rsidR="007A7392" w:rsidRPr="00212E59" w14:paraId="785D419C" w14:textId="77777777" w:rsidTr="007A7392">
        <w:trPr>
          <w:trHeight w:val="476"/>
        </w:trPr>
        <w:tc>
          <w:tcPr>
            <w:tcW w:w="2263" w:type="dxa"/>
            <w:shd w:val="clear" w:color="auto" w:fill="auto"/>
            <w:vAlign w:val="center"/>
          </w:tcPr>
          <w:p w14:paraId="66299017" w14:textId="77777777" w:rsidR="007A7392" w:rsidRPr="00212E59" w:rsidRDefault="007A7392" w:rsidP="00D55742">
            <w:pPr>
              <w:spacing w:before="0" w:after="0" w:line="240" w:lineRule="auto"/>
              <w:jc w:val="center"/>
              <w:rPr>
                <w:rFonts w:eastAsia="Arial"/>
                <w:sz w:val="20"/>
                <w:szCs w:val="20"/>
              </w:rPr>
            </w:pPr>
            <w:r w:rsidRPr="00212E59">
              <w:rPr>
                <w:rFonts w:eastAsia="Arial"/>
                <w:sz w:val="20"/>
                <w:szCs w:val="20"/>
              </w:rPr>
              <w:t>Autobus</w:t>
            </w:r>
          </w:p>
        </w:tc>
        <w:tc>
          <w:tcPr>
            <w:tcW w:w="1701" w:type="dxa"/>
            <w:shd w:val="clear" w:color="auto" w:fill="auto"/>
            <w:vAlign w:val="center"/>
          </w:tcPr>
          <w:p w14:paraId="6389B538" w14:textId="43C022AF" w:rsidR="007A7392" w:rsidRPr="00212E59" w:rsidRDefault="007A7392" w:rsidP="00D55742">
            <w:pPr>
              <w:spacing w:before="0" w:after="0" w:line="240" w:lineRule="auto"/>
              <w:jc w:val="center"/>
              <w:rPr>
                <w:sz w:val="20"/>
                <w:szCs w:val="20"/>
              </w:rPr>
            </w:pPr>
            <w:r w:rsidRPr="00212E59">
              <w:rPr>
                <w:sz w:val="20"/>
                <w:szCs w:val="20"/>
              </w:rPr>
              <w:t>Procjena</w:t>
            </w:r>
          </w:p>
        </w:tc>
        <w:tc>
          <w:tcPr>
            <w:tcW w:w="5216" w:type="dxa"/>
            <w:shd w:val="clear" w:color="auto" w:fill="auto"/>
            <w:vAlign w:val="center"/>
          </w:tcPr>
          <w:p w14:paraId="4D7A99D3" w14:textId="77777777" w:rsidR="00212E59" w:rsidRPr="000002DE" w:rsidRDefault="0012741B" w:rsidP="00212E59">
            <w:pPr>
              <w:spacing w:before="0" w:after="0" w:line="240" w:lineRule="auto"/>
              <w:jc w:val="center"/>
              <w:rPr>
                <w:noProof/>
                <w:sz w:val="20"/>
                <w:szCs w:val="20"/>
                <w:lang w:bidi="en-US"/>
              </w:rPr>
            </w:pPr>
            <w:r w:rsidRPr="000002DE">
              <w:rPr>
                <w:noProof/>
                <w:sz w:val="20"/>
                <w:szCs w:val="20"/>
                <w:lang w:bidi="en-US"/>
              </w:rPr>
              <w:t>KD Autotrolej d.o.o.</w:t>
            </w:r>
            <w:r w:rsidR="00212E59" w:rsidRPr="000002DE">
              <w:rPr>
                <w:noProof/>
                <w:sz w:val="20"/>
                <w:szCs w:val="20"/>
                <w:lang w:bidi="en-US"/>
              </w:rPr>
              <w:t xml:space="preserve">, Školjić 15, Rijeka </w:t>
            </w:r>
          </w:p>
          <w:p w14:paraId="048B4DC8" w14:textId="6CA693A2" w:rsidR="00212E59" w:rsidRPr="000002DE" w:rsidRDefault="00212E59" w:rsidP="00212E59">
            <w:pPr>
              <w:spacing w:before="0" w:after="0" w:line="240" w:lineRule="auto"/>
              <w:jc w:val="center"/>
              <w:rPr>
                <w:noProof/>
                <w:sz w:val="20"/>
                <w:szCs w:val="20"/>
                <w:lang w:val="es-ES_tradnl" w:bidi="en-US"/>
              </w:rPr>
            </w:pPr>
            <w:r w:rsidRPr="000002DE">
              <w:rPr>
                <w:noProof/>
                <w:sz w:val="20"/>
                <w:szCs w:val="20"/>
                <w:lang w:val="es-ES_tradnl" w:bidi="en-US"/>
              </w:rPr>
              <w:t>Telefon: +385 51 311 400</w:t>
            </w:r>
          </w:p>
          <w:p w14:paraId="6F33934C" w14:textId="77777777" w:rsidR="00212E59" w:rsidRPr="000002DE" w:rsidRDefault="00212E59" w:rsidP="00212E59">
            <w:pPr>
              <w:spacing w:before="0" w:after="0" w:line="240" w:lineRule="auto"/>
              <w:jc w:val="center"/>
              <w:rPr>
                <w:noProof/>
                <w:sz w:val="20"/>
                <w:szCs w:val="20"/>
                <w:lang w:val="es-ES_tradnl" w:bidi="en-US"/>
              </w:rPr>
            </w:pPr>
            <w:r w:rsidRPr="000002DE">
              <w:rPr>
                <w:noProof/>
                <w:sz w:val="20"/>
                <w:szCs w:val="20"/>
                <w:lang w:val="es-ES_tradnl" w:bidi="en-US"/>
              </w:rPr>
              <w:t>Fax: +385 51 330 330</w:t>
            </w:r>
          </w:p>
          <w:p w14:paraId="34FA10A4" w14:textId="28A6B9CE" w:rsidR="007A7392" w:rsidRPr="000002DE" w:rsidRDefault="00212E59" w:rsidP="00212E59">
            <w:pPr>
              <w:spacing w:before="0" w:after="0" w:line="240" w:lineRule="auto"/>
              <w:jc w:val="center"/>
              <w:rPr>
                <w:noProof/>
                <w:sz w:val="20"/>
                <w:szCs w:val="20"/>
                <w:lang w:val="es-ES_tradnl" w:bidi="en-US"/>
              </w:rPr>
            </w:pPr>
            <w:r w:rsidRPr="000002DE">
              <w:rPr>
                <w:noProof/>
                <w:sz w:val="20"/>
                <w:szCs w:val="20"/>
                <w:lang w:val="es-ES_tradnl" w:bidi="en-US"/>
              </w:rPr>
              <w:t>E-mail: autotrolej@autotrolej.hr</w:t>
            </w:r>
          </w:p>
        </w:tc>
      </w:tr>
      <w:tr w:rsidR="007A7392" w:rsidRPr="00212E59" w14:paraId="74AB50A9" w14:textId="77777777" w:rsidTr="007A7392">
        <w:trPr>
          <w:trHeight w:val="476"/>
        </w:trPr>
        <w:tc>
          <w:tcPr>
            <w:tcW w:w="2263" w:type="dxa"/>
            <w:shd w:val="clear" w:color="auto" w:fill="auto"/>
            <w:vAlign w:val="center"/>
          </w:tcPr>
          <w:p w14:paraId="544495B0" w14:textId="77777777" w:rsidR="007A7392" w:rsidRPr="00212E59" w:rsidRDefault="007A7392" w:rsidP="00D55742">
            <w:pPr>
              <w:spacing w:before="0" w:after="0" w:line="240" w:lineRule="auto"/>
              <w:jc w:val="center"/>
              <w:rPr>
                <w:rFonts w:eastAsia="Arial"/>
                <w:sz w:val="20"/>
                <w:szCs w:val="20"/>
              </w:rPr>
            </w:pPr>
            <w:r w:rsidRPr="00212E59">
              <w:rPr>
                <w:sz w:val="20"/>
                <w:szCs w:val="20"/>
              </w:rPr>
              <w:t>Osobno vozilo</w:t>
            </w:r>
          </w:p>
        </w:tc>
        <w:tc>
          <w:tcPr>
            <w:tcW w:w="1701" w:type="dxa"/>
            <w:shd w:val="clear" w:color="auto" w:fill="auto"/>
            <w:vAlign w:val="center"/>
          </w:tcPr>
          <w:p w14:paraId="662F71B4" w14:textId="77777777" w:rsidR="007A7392" w:rsidRPr="00212E59" w:rsidRDefault="007A7392" w:rsidP="00D55742">
            <w:pPr>
              <w:spacing w:before="0" w:after="0" w:line="240" w:lineRule="auto"/>
              <w:jc w:val="center"/>
              <w:rPr>
                <w:noProof/>
                <w:sz w:val="20"/>
                <w:szCs w:val="20"/>
                <w:lang w:val="en-US" w:bidi="en-US"/>
              </w:rPr>
            </w:pPr>
            <w:r w:rsidRPr="00212E59">
              <w:rPr>
                <w:noProof/>
                <w:sz w:val="20"/>
                <w:szCs w:val="20"/>
                <w:lang w:val="en-US" w:bidi="en-US"/>
              </w:rPr>
              <w:t>Procjena</w:t>
            </w:r>
          </w:p>
        </w:tc>
        <w:tc>
          <w:tcPr>
            <w:tcW w:w="5216" w:type="dxa"/>
            <w:shd w:val="clear" w:color="auto" w:fill="auto"/>
            <w:vAlign w:val="center"/>
          </w:tcPr>
          <w:p w14:paraId="4529EE64" w14:textId="473ECD59" w:rsidR="007A7392" w:rsidRPr="00212E59" w:rsidRDefault="007A7392" w:rsidP="00D55742">
            <w:pPr>
              <w:spacing w:before="0" w:after="0" w:line="240" w:lineRule="auto"/>
              <w:jc w:val="center"/>
              <w:rPr>
                <w:rStyle w:val="Referencakomentara"/>
                <w:sz w:val="20"/>
                <w:szCs w:val="20"/>
              </w:rPr>
            </w:pPr>
            <w:r w:rsidRPr="00212E59">
              <w:rPr>
                <w:sz w:val="20"/>
                <w:szCs w:val="20"/>
              </w:rPr>
              <w:t>U vlasništvu privatnih osoba, prema popisu povjerenika CZ</w:t>
            </w:r>
          </w:p>
        </w:tc>
      </w:tr>
    </w:tbl>
    <w:p w14:paraId="51C9323B" w14:textId="77777777" w:rsidR="00C74834" w:rsidRPr="00212E59" w:rsidRDefault="00C74834" w:rsidP="00C74834">
      <w:pPr>
        <w:widowControl w:val="0"/>
        <w:autoSpaceDE w:val="0"/>
        <w:autoSpaceDN w:val="0"/>
        <w:adjustRightInd w:val="0"/>
        <w:rPr>
          <w:bCs/>
        </w:rPr>
      </w:pPr>
      <w:r w:rsidRPr="00212E59">
        <w:rPr>
          <w:bCs/>
        </w:rPr>
        <w:t>Obzirom na ograničene mogućnosti Općine u brzom osiguranju dovoljnog broja vozila za prevoženje evakuiranih, iz vlastitog i kontaktnog područja, osobito ako se radi o regionalnoj ugrozi/evakuaciji kada su i županijski resursi nedostatni, evakuacija će se težišno vršiti osobnim vozilima stanovnika (i traktorima s prikolicama) koja će biti usmjeravana, dok će Općina osigurati prijevoz-evakuaciju samo kritičnih kategorija.</w:t>
      </w:r>
    </w:p>
    <w:p w14:paraId="78BCEAEE" w14:textId="0D236533" w:rsidR="00DD36E8" w:rsidRPr="00212E59" w:rsidRDefault="00DD36E8" w:rsidP="00DD36E8">
      <w:pPr>
        <w:rPr>
          <w:bCs/>
        </w:rPr>
      </w:pPr>
      <w:r w:rsidRPr="00212E59">
        <w:rPr>
          <w:bCs/>
        </w:rPr>
        <w:t>Po zap</w:t>
      </w:r>
      <w:r w:rsidR="006A255A" w:rsidRPr="00212E59">
        <w:rPr>
          <w:bCs/>
        </w:rPr>
        <w:t>ovjedni o provođenju evakuacije</w:t>
      </w:r>
      <w:r w:rsidRPr="00212E59">
        <w:rPr>
          <w:bCs/>
        </w:rPr>
        <w:t xml:space="preserve"> povjerenici </w:t>
      </w:r>
      <w:r w:rsidR="006A255A" w:rsidRPr="00212E59">
        <w:rPr>
          <w:bCs/>
        </w:rPr>
        <w:t xml:space="preserve">i zamjenici povjerenika CZ </w:t>
      </w:r>
      <w:r w:rsidRPr="00212E59">
        <w:rPr>
          <w:bCs/>
        </w:rPr>
        <w:t xml:space="preserve">zaduženi </w:t>
      </w:r>
      <w:r w:rsidR="006A255A" w:rsidRPr="00212E59">
        <w:rPr>
          <w:bCs/>
        </w:rPr>
        <w:t xml:space="preserve">su </w:t>
      </w:r>
      <w:r w:rsidRPr="00212E59">
        <w:rPr>
          <w:bCs/>
        </w:rPr>
        <w:t>za provođenje evakuacije s mjesta okupljanja, organiziraju osobe koje će se evakuirati, raspoređuju ih po vozilima i mjestima gdje se evakuiraju, izrađuju i/ili usklađuju popise osoba koje se evakuiraju. Pored povjerenika CZ u provođenje evakuacije uključuju se i vlasnici prijevoznih sredstava prema popisu.</w:t>
      </w:r>
    </w:p>
    <w:p w14:paraId="569916ED" w14:textId="77777777" w:rsidR="00016188" w:rsidRPr="002811D2" w:rsidRDefault="00016188" w:rsidP="00803FD4">
      <w:pPr>
        <w:rPr>
          <w:rFonts w:eastAsiaTheme="majorEastAsia"/>
          <w:color w:val="54883D"/>
          <w:highlight w:val="yellow"/>
        </w:rPr>
      </w:pPr>
      <w:bookmarkStart w:id="99" w:name="_Toc431368084"/>
      <w:bookmarkStart w:id="100" w:name="_Toc432405419"/>
    </w:p>
    <w:p w14:paraId="0A0C88F5" w14:textId="77777777" w:rsidR="007F5809" w:rsidRPr="006F44A9" w:rsidRDefault="007F5809" w:rsidP="00803FD4">
      <w:pPr>
        <w:rPr>
          <w:rFonts w:eastAsiaTheme="majorEastAsia"/>
          <w:color w:val="54883D"/>
        </w:rPr>
      </w:pPr>
      <w:r w:rsidRPr="006F44A9">
        <w:rPr>
          <w:rFonts w:eastAsiaTheme="majorEastAsia"/>
          <w:color w:val="54883D"/>
        </w:rPr>
        <w:t>Organizacija veterinarske evakuacije</w:t>
      </w:r>
      <w:bookmarkEnd w:id="99"/>
      <w:bookmarkEnd w:id="100"/>
    </w:p>
    <w:p w14:paraId="421B7742" w14:textId="77777777" w:rsidR="008C28DD" w:rsidRPr="006F44A9" w:rsidRDefault="008C28DD" w:rsidP="008C28DD">
      <w:r w:rsidRPr="006F44A9">
        <w:t>Evakuacija životinja vršit će se samo u izuzetnim slučajevima. U slučaju manjih opasnosti životinje će se pustiti iz objekata u kojima se nalazi (štale). U evakuaciju se uključuju vlasnici prometnih sredstava namijenjenih za prijevoz te vlasnici stoke (životinja), angažiranjem vlastitih kapaciteta (traktori s prikolicama namijenjenim za prijevoz životinja). Za evakuaciju kućnih ljubimaca zaduženi su vlasnici kućnih ljubimaca.</w:t>
      </w:r>
    </w:p>
    <w:p w14:paraId="0F517591" w14:textId="5D371F9D" w:rsidR="008C28DD" w:rsidRPr="006F44A9" w:rsidRDefault="008C28DD" w:rsidP="008C28DD">
      <w:r w:rsidRPr="006F44A9">
        <w:t xml:space="preserve">Za provođenje svih eventualnih mjera zaštite vezanih uz životinje te za prikupljanje i zbrinjavanje leševa uginulih životinja odgovorna je </w:t>
      </w:r>
      <w:r w:rsidR="00343129" w:rsidRPr="006F44A9">
        <w:rPr>
          <w:bCs/>
        </w:rPr>
        <w:t>Veterinarska stanica Rijeka</w:t>
      </w:r>
      <w:r w:rsidRPr="006F44A9">
        <w:rPr>
          <w:bCs/>
        </w:rPr>
        <w:t>.</w:t>
      </w:r>
    </w:p>
    <w:p w14:paraId="723307CC" w14:textId="77777777" w:rsidR="00FC4AE3" w:rsidRPr="002811D2" w:rsidRDefault="00FC4AE3" w:rsidP="00803FD4">
      <w:pPr>
        <w:rPr>
          <w:rFonts w:eastAsiaTheme="majorEastAsia"/>
          <w:color w:val="54883D"/>
          <w:highlight w:val="yellow"/>
        </w:rPr>
      </w:pPr>
      <w:bookmarkStart w:id="101" w:name="_Toc431368085"/>
      <w:bookmarkStart w:id="102" w:name="_Toc432405420"/>
    </w:p>
    <w:p w14:paraId="04A2EA11" w14:textId="77777777" w:rsidR="007F5809" w:rsidRPr="006067EC" w:rsidRDefault="007F5809" w:rsidP="00803FD4">
      <w:pPr>
        <w:rPr>
          <w:rFonts w:eastAsiaTheme="majorEastAsia"/>
          <w:color w:val="54883D"/>
        </w:rPr>
      </w:pPr>
      <w:r w:rsidRPr="006067EC">
        <w:rPr>
          <w:rFonts w:eastAsiaTheme="majorEastAsia"/>
          <w:color w:val="54883D"/>
        </w:rPr>
        <w:t>Mjere evakuacije kod nuklearnih i radioloških nesreća</w:t>
      </w:r>
      <w:bookmarkEnd w:id="101"/>
      <w:bookmarkEnd w:id="102"/>
    </w:p>
    <w:p w14:paraId="318D8E2C" w14:textId="00A2763F" w:rsidR="007F5809" w:rsidRPr="006067EC" w:rsidRDefault="002E561D" w:rsidP="0011422F">
      <w:r w:rsidRPr="006067EC">
        <w:t>Potencijalne opasnosti i posljedice od nuklearnih i radioloških nesreća razrađuju se na državnoj razini, a jedinice lokalne (i područne) samouprave planiraju provođenje obveza iz državnih planova i programa</w:t>
      </w:r>
      <w:r w:rsidR="0011422F" w:rsidRPr="006067EC">
        <w:t>.</w:t>
      </w:r>
    </w:p>
    <w:p w14:paraId="739EF46C" w14:textId="77777777" w:rsidR="00F3281C" w:rsidRPr="006067EC" w:rsidRDefault="00F3281C" w:rsidP="0011422F"/>
    <w:p w14:paraId="1E93F924" w14:textId="77777777" w:rsidR="007F5809" w:rsidRPr="006067EC" w:rsidRDefault="007F5809" w:rsidP="00803FD4">
      <w:pPr>
        <w:rPr>
          <w:rFonts w:eastAsiaTheme="majorEastAsia"/>
          <w:color w:val="54883D"/>
        </w:rPr>
      </w:pPr>
      <w:r w:rsidRPr="006067EC">
        <w:rPr>
          <w:rFonts w:eastAsiaTheme="majorEastAsia"/>
          <w:color w:val="54883D"/>
        </w:rPr>
        <w:t>Privremeno premještanje</w:t>
      </w:r>
    </w:p>
    <w:p w14:paraId="23E0B1C8" w14:textId="480E6F14" w:rsidR="00DD36E8" w:rsidRPr="006067EC" w:rsidRDefault="00DD36E8" w:rsidP="00DD36E8">
      <w:pPr>
        <w:tabs>
          <w:tab w:val="left" w:pos="3179"/>
        </w:tabs>
      </w:pPr>
      <w:r w:rsidRPr="006067EC">
        <w:t xml:space="preserve">Privremeno premještanje stanovništva provodi </w:t>
      </w:r>
      <w:r w:rsidR="00E60723" w:rsidRPr="009B4842">
        <w:rPr>
          <w:color w:val="FF0000"/>
        </w:rPr>
        <w:t>O</w:t>
      </w:r>
      <w:r w:rsidR="00E60723" w:rsidRPr="006067EC">
        <w:t xml:space="preserve">pćinski </w:t>
      </w:r>
      <w:r w:rsidR="002C1549" w:rsidRPr="006067EC">
        <w:t>načelnik</w:t>
      </w:r>
      <w:r w:rsidRPr="006067EC">
        <w:t xml:space="preserve"> vlasti u slučaju prijetnje i/ili neposredne ugroženosti stanovnika jedne ili više stambenih jedinica, uključujući okućnice i gospodarske objekte u sastavu stambenih jedinica, od prirodne ili tehničko-tehnološke nesreće, na vrijeme ne dulje od 48 sati.</w:t>
      </w:r>
    </w:p>
    <w:p w14:paraId="455B6E76" w14:textId="6CC836BE" w:rsidR="00B971AB" w:rsidRPr="006067EC" w:rsidRDefault="00DD36E8" w:rsidP="00DD36E8">
      <w:pPr>
        <w:tabs>
          <w:tab w:val="left" w:pos="3179"/>
        </w:tabs>
      </w:pPr>
      <w:r w:rsidRPr="006067EC">
        <w:t xml:space="preserve">Za provedbu privremenog smještanja te osiguranje privremenog smještaja za premještane osobe, odgovoran je </w:t>
      </w:r>
      <w:r w:rsidR="00E60723" w:rsidRPr="009B4842">
        <w:rPr>
          <w:color w:val="FF0000"/>
        </w:rPr>
        <w:t>O</w:t>
      </w:r>
      <w:r w:rsidR="00E60723" w:rsidRPr="006067EC">
        <w:t xml:space="preserve">pćinski </w:t>
      </w:r>
      <w:r w:rsidR="002C1549" w:rsidRPr="006067EC">
        <w:t>načelnik</w:t>
      </w:r>
      <w:r w:rsidRPr="006067EC">
        <w:t>.</w:t>
      </w:r>
    </w:p>
    <w:p w14:paraId="6F403BD8" w14:textId="77777777" w:rsidR="00DD36E8" w:rsidRPr="002811D2" w:rsidRDefault="00DD36E8" w:rsidP="00DD36E8">
      <w:pPr>
        <w:tabs>
          <w:tab w:val="left" w:pos="3179"/>
        </w:tabs>
        <w:rPr>
          <w:highlight w:val="yellow"/>
        </w:rPr>
      </w:pPr>
    </w:p>
    <w:p w14:paraId="028B4CE4" w14:textId="7FE023E4" w:rsidR="00803FD4" w:rsidRPr="006067EC" w:rsidRDefault="00752F12" w:rsidP="004523C4">
      <w:pPr>
        <w:pStyle w:val="Naslov3"/>
      </w:pPr>
      <w:bookmarkStart w:id="103" w:name="_Toc432405421"/>
      <w:bookmarkStart w:id="104" w:name="_Toc521327830"/>
      <w:bookmarkStart w:id="105" w:name="_Toc138155319"/>
      <w:r w:rsidRPr="006067EC">
        <w:t>6.</w:t>
      </w:r>
      <w:r w:rsidR="00596895" w:rsidRPr="006067EC">
        <w:t>8</w:t>
      </w:r>
      <w:r w:rsidR="00803FD4" w:rsidRPr="006067EC">
        <w:t>.3 Zbrinjavanje stanovništva</w:t>
      </w:r>
      <w:bookmarkEnd w:id="103"/>
      <w:bookmarkEnd w:id="104"/>
      <w:bookmarkEnd w:id="105"/>
    </w:p>
    <w:p w14:paraId="35117D14" w14:textId="77777777" w:rsidR="00803FD4" w:rsidRPr="006067EC" w:rsidRDefault="00803FD4" w:rsidP="00803FD4">
      <w:pPr>
        <w:spacing w:before="120" w:after="120"/>
      </w:pPr>
      <w:r w:rsidRPr="006067EC">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7AF82F39" w14:textId="77777777" w:rsidR="00803FD4" w:rsidRPr="006067EC" w:rsidRDefault="00803FD4" w:rsidP="00803FD4">
      <w:pPr>
        <w:spacing w:before="120" w:after="120"/>
      </w:pPr>
      <w:r w:rsidRPr="006067EC">
        <w:t>Boravak evakuiranih osoba može se organizirati u:</w:t>
      </w:r>
    </w:p>
    <w:p w14:paraId="1E388F13" w14:textId="77777777" w:rsidR="00803FD4" w:rsidRPr="006067EC" w:rsidRDefault="00803FD4" w:rsidP="00982D0D">
      <w:pPr>
        <w:numPr>
          <w:ilvl w:val="0"/>
          <w:numId w:val="13"/>
        </w:numPr>
        <w:spacing w:before="120" w:after="120"/>
        <w:contextualSpacing/>
        <w:rPr>
          <w:bCs/>
        </w:rPr>
      </w:pPr>
      <w:r w:rsidRPr="006067EC">
        <w:rPr>
          <w:bCs/>
        </w:rPr>
        <w:t>zidanim građevinama – škole, sportske dvorane, domovi i slično.</w:t>
      </w:r>
    </w:p>
    <w:p w14:paraId="7AD59EFF" w14:textId="77777777" w:rsidR="00803FD4" w:rsidRPr="006067EC" w:rsidRDefault="00803FD4" w:rsidP="00982D0D">
      <w:pPr>
        <w:numPr>
          <w:ilvl w:val="0"/>
          <w:numId w:val="13"/>
        </w:numPr>
        <w:spacing w:before="120" w:after="120"/>
        <w:contextualSpacing/>
        <w:rPr>
          <w:bCs/>
        </w:rPr>
      </w:pPr>
      <w:r w:rsidRPr="006067EC">
        <w:rPr>
          <w:bCs/>
        </w:rPr>
        <w:t>šatorima</w:t>
      </w:r>
    </w:p>
    <w:p w14:paraId="70418755" w14:textId="77777777" w:rsidR="00803FD4" w:rsidRPr="006067EC" w:rsidRDefault="00803FD4" w:rsidP="00982D0D">
      <w:pPr>
        <w:numPr>
          <w:ilvl w:val="0"/>
          <w:numId w:val="13"/>
        </w:numPr>
        <w:spacing w:before="120" w:after="120"/>
        <w:contextualSpacing/>
        <w:rPr>
          <w:bCs/>
        </w:rPr>
      </w:pPr>
      <w:r w:rsidRPr="006067EC">
        <w:rPr>
          <w:bCs/>
        </w:rPr>
        <w:t>kamp kučicama i kontejnerima za stanovanje</w:t>
      </w:r>
    </w:p>
    <w:p w14:paraId="1CF1BAE5" w14:textId="77777777" w:rsidR="00803FD4" w:rsidRPr="006067EC" w:rsidRDefault="00803FD4" w:rsidP="00982D0D">
      <w:pPr>
        <w:numPr>
          <w:ilvl w:val="0"/>
          <w:numId w:val="13"/>
        </w:numPr>
        <w:spacing w:before="120" w:after="120"/>
        <w:contextualSpacing/>
        <w:rPr>
          <w:bCs/>
        </w:rPr>
      </w:pPr>
      <w:r w:rsidRPr="006067EC">
        <w:rPr>
          <w:bCs/>
        </w:rPr>
        <w:t>kombiniranom smještaju</w:t>
      </w:r>
    </w:p>
    <w:p w14:paraId="7F44395E" w14:textId="77777777" w:rsidR="00803FD4" w:rsidRPr="002811D2" w:rsidRDefault="00803FD4" w:rsidP="00803FD4">
      <w:pPr>
        <w:spacing w:before="120" w:after="120"/>
        <w:rPr>
          <w:highlight w:val="yellow"/>
        </w:rPr>
      </w:pPr>
    </w:p>
    <w:p w14:paraId="009BB624" w14:textId="77777777" w:rsidR="00803FD4" w:rsidRPr="00C130B3" w:rsidRDefault="00803FD4" w:rsidP="00803FD4">
      <w:pPr>
        <w:spacing w:before="120" w:after="120"/>
      </w:pPr>
      <w:r w:rsidRPr="00C130B3">
        <w:t>Oblik smještaja ovisi o:</w:t>
      </w:r>
    </w:p>
    <w:p w14:paraId="70A73979" w14:textId="77777777" w:rsidR="00803FD4" w:rsidRPr="00C130B3" w:rsidRDefault="00803FD4" w:rsidP="00982D0D">
      <w:pPr>
        <w:numPr>
          <w:ilvl w:val="0"/>
          <w:numId w:val="15"/>
        </w:numPr>
        <w:spacing w:before="120" w:after="120"/>
        <w:contextualSpacing/>
        <w:rPr>
          <w:bCs/>
        </w:rPr>
      </w:pPr>
      <w:r w:rsidRPr="00C130B3">
        <w:rPr>
          <w:bCs/>
        </w:rPr>
        <w:t>hitnosti</w:t>
      </w:r>
    </w:p>
    <w:p w14:paraId="5A54D237" w14:textId="77777777" w:rsidR="00803FD4" w:rsidRPr="00C130B3" w:rsidRDefault="00803FD4" w:rsidP="00982D0D">
      <w:pPr>
        <w:numPr>
          <w:ilvl w:val="0"/>
          <w:numId w:val="15"/>
        </w:numPr>
        <w:spacing w:before="120" w:after="120"/>
        <w:contextualSpacing/>
        <w:rPr>
          <w:bCs/>
        </w:rPr>
      </w:pPr>
      <w:r w:rsidRPr="00C130B3">
        <w:rPr>
          <w:bCs/>
        </w:rPr>
        <w:t>mogućnostima zajednice i raspoloživim resursima za zbrinjavanje</w:t>
      </w:r>
    </w:p>
    <w:p w14:paraId="031165B8" w14:textId="77777777" w:rsidR="00803FD4" w:rsidRPr="00C130B3" w:rsidRDefault="00803FD4" w:rsidP="00982D0D">
      <w:pPr>
        <w:numPr>
          <w:ilvl w:val="0"/>
          <w:numId w:val="15"/>
        </w:numPr>
        <w:spacing w:before="120" w:after="120"/>
        <w:contextualSpacing/>
        <w:rPr>
          <w:bCs/>
        </w:rPr>
      </w:pPr>
      <w:r w:rsidRPr="00C130B3">
        <w:rPr>
          <w:bCs/>
        </w:rPr>
        <w:t>procjeni potreba i trajanja zbrinjavanja</w:t>
      </w:r>
    </w:p>
    <w:p w14:paraId="4D78003C" w14:textId="77777777" w:rsidR="00803FD4" w:rsidRPr="00C130B3" w:rsidRDefault="00803FD4" w:rsidP="00982D0D">
      <w:pPr>
        <w:numPr>
          <w:ilvl w:val="0"/>
          <w:numId w:val="15"/>
        </w:numPr>
        <w:spacing w:before="120" w:after="120"/>
        <w:contextualSpacing/>
        <w:rPr>
          <w:bCs/>
        </w:rPr>
      </w:pPr>
      <w:r w:rsidRPr="00C130B3">
        <w:rPr>
          <w:bCs/>
        </w:rPr>
        <w:t>godišnjem dobu i meteorološkim uvjetima</w:t>
      </w:r>
    </w:p>
    <w:p w14:paraId="1A26F29C" w14:textId="77777777" w:rsidR="000C76B4" w:rsidRPr="00C130B3" w:rsidRDefault="000C76B4" w:rsidP="00803FD4"/>
    <w:p w14:paraId="0FADE714" w14:textId="60BBCE89" w:rsidR="00803FD4" w:rsidRPr="00DF7271" w:rsidRDefault="00803FD4" w:rsidP="00803FD4">
      <w:r w:rsidRPr="00DF7271">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1D869640" w14:textId="77777777" w:rsidR="00803FD4" w:rsidRPr="00DF7271" w:rsidRDefault="00803FD4" w:rsidP="00803FD4">
      <w:r w:rsidRPr="00DF7271">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759D2EA" w14:textId="2330E543" w:rsidR="00803FD4" w:rsidRPr="00DF7271" w:rsidRDefault="00803FD4" w:rsidP="00803FD4">
      <w:pPr>
        <w:rPr>
          <w:b/>
          <w:i/>
        </w:rPr>
      </w:pPr>
      <w:r w:rsidRPr="00DF7271">
        <w:rPr>
          <w:b/>
          <w:i/>
        </w:rPr>
        <w:t>Ukoliko evakuirana osoba želi i ima mogućnosti te odluči boraviti kod rodbine, prijatelja i sl., dužna je o tome izvijestiti odgovornu službenu osobu.</w:t>
      </w:r>
    </w:p>
    <w:p w14:paraId="483B90FB" w14:textId="77777777" w:rsidR="00820F0B" w:rsidRPr="00DF7271" w:rsidRDefault="00820F0B" w:rsidP="00820F0B">
      <w:r w:rsidRPr="00DF7271">
        <w:t>Zbrinjavanje ranjivih skupina zahtjeva osiguravanje specifičnih potreba ranjivih skupina kao što su rampe za ulaz u objekt, sanitarnih čvorova i dr.</w:t>
      </w:r>
    </w:p>
    <w:p w14:paraId="4F8DCE40" w14:textId="77777777" w:rsidR="00E73C53" w:rsidRPr="002811D2" w:rsidRDefault="00E73C53" w:rsidP="00803FD4">
      <w:pPr>
        <w:rPr>
          <w:b/>
          <w:i/>
          <w:highlight w:val="yellow"/>
        </w:rPr>
      </w:pPr>
    </w:p>
    <w:p w14:paraId="3A3C4FFD" w14:textId="77777777" w:rsidR="00803FD4" w:rsidRPr="00861606" w:rsidRDefault="00803FD4" w:rsidP="00803FD4">
      <w:pPr>
        <w:rPr>
          <w:rFonts w:eastAsiaTheme="majorEastAsia"/>
          <w:color w:val="54883D"/>
        </w:rPr>
      </w:pPr>
      <w:bookmarkStart w:id="106" w:name="_Toc298521406"/>
      <w:bookmarkStart w:id="107" w:name="_Toc431368087"/>
      <w:bookmarkStart w:id="108" w:name="_Toc432405422"/>
      <w:r w:rsidRPr="00861606">
        <w:rPr>
          <w:rFonts w:eastAsiaTheme="majorEastAsia"/>
          <w:color w:val="54883D"/>
        </w:rPr>
        <w:t>Pregled nositelja, kapaciteta i zadaća po nositeljima</w:t>
      </w:r>
      <w:bookmarkEnd w:id="106"/>
      <w:r w:rsidRPr="00861606">
        <w:rPr>
          <w:rFonts w:eastAsiaTheme="majorEastAsia"/>
          <w:color w:val="54883D"/>
        </w:rPr>
        <w:t xml:space="preserve"> i standardnih operativnih postupaka</w:t>
      </w:r>
      <w:bookmarkEnd w:id="107"/>
      <w:bookmarkEnd w:id="108"/>
    </w:p>
    <w:tbl>
      <w:tblPr>
        <w:tblStyle w:val="ivopisnatablicareetke6-isticanje3"/>
        <w:tblW w:w="1020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72"/>
        <w:gridCol w:w="5245"/>
        <w:gridCol w:w="1990"/>
      </w:tblGrid>
      <w:tr w:rsidR="00DD36E8" w:rsidRPr="00861606" w14:paraId="12F9D745" w14:textId="77777777" w:rsidTr="00820F0B">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shd w:val="clear" w:color="auto" w:fill="auto"/>
            <w:vAlign w:val="center"/>
          </w:tcPr>
          <w:p w14:paraId="610AA801" w14:textId="274D8C71" w:rsidR="00DD36E8" w:rsidRPr="00861606" w:rsidRDefault="00DD36E8" w:rsidP="000B1497">
            <w:pPr>
              <w:widowControl w:val="0"/>
              <w:autoSpaceDE w:val="0"/>
              <w:autoSpaceDN w:val="0"/>
              <w:adjustRightInd w:val="0"/>
              <w:spacing w:before="0" w:after="0"/>
              <w:jc w:val="center"/>
              <w:rPr>
                <w:sz w:val="20"/>
              </w:rPr>
            </w:pPr>
            <w:r w:rsidRPr="00861606">
              <w:rPr>
                <w:sz w:val="20"/>
              </w:rPr>
              <w:t xml:space="preserve">NOSITELJI ZBRINJAVANJA NA PODRUČJU </w:t>
            </w:r>
            <w:r w:rsidR="000B1497" w:rsidRPr="00861606">
              <w:rPr>
                <w:sz w:val="20"/>
              </w:rPr>
              <w:t>OPĆINE</w:t>
            </w:r>
          </w:p>
        </w:tc>
        <w:tc>
          <w:tcPr>
            <w:tcW w:w="5245" w:type="dxa"/>
            <w:tcBorders>
              <w:bottom w:val="none" w:sz="0" w:space="0" w:color="auto"/>
            </w:tcBorders>
            <w:shd w:val="clear" w:color="auto" w:fill="auto"/>
            <w:vAlign w:val="center"/>
          </w:tcPr>
          <w:p w14:paraId="70DC1384" w14:textId="77777777" w:rsidR="00DD36E8" w:rsidRPr="00861606"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861606">
              <w:rPr>
                <w:sz w:val="20"/>
              </w:rPr>
              <w:t>ZADAĆE NOSITELJA</w:t>
            </w:r>
          </w:p>
        </w:tc>
        <w:tc>
          <w:tcPr>
            <w:tcW w:w="1990" w:type="dxa"/>
            <w:tcBorders>
              <w:bottom w:val="none" w:sz="0" w:space="0" w:color="auto"/>
            </w:tcBorders>
            <w:shd w:val="clear" w:color="auto" w:fill="auto"/>
            <w:vAlign w:val="center"/>
          </w:tcPr>
          <w:p w14:paraId="45E59109" w14:textId="77777777" w:rsidR="00DD36E8" w:rsidRPr="00861606" w:rsidRDefault="00DD36E8" w:rsidP="00284C7B">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861606">
              <w:rPr>
                <w:sz w:val="20"/>
              </w:rPr>
              <w:t>STANDARDNI OPERATIVNI POSTUPAK</w:t>
            </w:r>
          </w:p>
        </w:tc>
      </w:tr>
      <w:tr w:rsidR="00DD36E8" w:rsidRPr="00861606" w14:paraId="7F2A280A"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5C4331B" w14:textId="6076E053" w:rsidR="00DD36E8" w:rsidRPr="00861606" w:rsidRDefault="00DA4BC2" w:rsidP="00016188">
            <w:pPr>
              <w:widowControl w:val="0"/>
              <w:autoSpaceDE w:val="0"/>
              <w:autoSpaceDN w:val="0"/>
              <w:adjustRightInd w:val="0"/>
              <w:spacing w:before="0" w:after="0"/>
              <w:jc w:val="center"/>
              <w:rPr>
                <w:sz w:val="20"/>
              </w:rPr>
            </w:pPr>
            <w:r w:rsidRPr="00861606">
              <w:rPr>
                <w:sz w:val="20"/>
              </w:rPr>
              <w:t xml:space="preserve">Gradsko društvo Crvenog križa Rijeka </w:t>
            </w:r>
          </w:p>
        </w:tc>
        <w:tc>
          <w:tcPr>
            <w:tcW w:w="5245" w:type="dxa"/>
            <w:shd w:val="clear" w:color="auto" w:fill="auto"/>
            <w:vAlign w:val="center"/>
          </w:tcPr>
          <w:p w14:paraId="0CCC853C" w14:textId="77777777" w:rsidR="00820F0B" w:rsidRPr="00861606" w:rsidRDefault="00DD36E8"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r w:rsidR="00820F0B" w:rsidRPr="00861606">
              <w:rPr>
                <w:sz w:val="20"/>
              </w:rPr>
              <w:t>.</w:t>
            </w:r>
          </w:p>
          <w:p w14:paraId="22E95FC3" w14:textId="142F64FF" w:rsidR="00DD36E8" w:rsidRPr="00861606"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szCs w:val="20"/>
              </w:rPr>
              <w:t xml:space="preserve">Surađuju sa Stožerom civilne zaštite </w:t>
            </w:r>
            <w:r w:rsidR="004A4DAB" w:rsidRPr="00861606">
              <w:rPr>
                <w:sz w:val="20"/>
                <w:szCs w:val="20"/>
              </w:rPr>
              <w:t>Općine Jelenje</w:t>
            </w:r>
            <w:r w:rsidRPr="00861606">
              <w:rPr>
                <w:sz w:val="20"/>
                <w:szCs w:val="20"/>
              </w:rPr>
              <w:t xml:space="preserve"> te povjerenikom civilne zaštite za navedeno područje.</w:t>
            </w:r>
          </w:p>
        </w:tc>
        <w:tc>
          <w:tcPr>
            <w:tcW w:w="1990" w:type="dxa"/>
            <w:vMerge w:val="restart"/>
            <w:shd w:val="clear" w:color="auto" w:fill="auto"/>
            <w:vAlign w:val="center"/>
          </w:tcPr>
          <w:p w14:paraId="6E0B8438" w14:textId="77777777" w:rsidR="00DD36E8" w:rsidRPr="00861606"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Surađuju sa Stožerom civilne zaštite</w:t>
            </w:r>
          </w:p>
          <w:p w14:paraId="4ADC4404" w14:textId="77777777" w:rsidR="00DD36E8" w:rsidRPr="00861606" w:rsidRDefault="00DD36E8" w:rsidP="00284C7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Uspostavljaju evidenciju osoba na zbrinjavanju i zbrinutih osoba te dostavljaju obavijesti za medije i za službu traženja</w:t>
            </w:r>
          </w:p>
        </w:tc>
      </w:tr>
      <w:tr w:rsidR="00DD36E8" w:rsidRPr="00861606" w14:paraId="40B5F99E"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F4EF8A1" w14:textId="18D55BDE" w:rsidR="00DD36E8" w:rsidRPr="00861606" w:rsidRDefault="002F507E" w:rsidP="00261B6D">
            <w:pPr>
              <w:widowControl w:val="0"/>
              <w:autoSpaceDE w:val="0"/>
              <w:autoSpaceDN w:val="0"/>
              <w:adjustRightInd w:val="0"/>
              <w:spacing w:before="0" w:after="0"/>
              <w:jc w:val="center"/>
              <w:rPr>
                <w:sz w:val="20"/>
              </w:rPr>
            </w:pPr>
            <w:r w:rsidRPr="00861606">
              <w:rPr>
                <w:sz w:val="20"/>
              </w:rPr>
              <w:t>Centar za socijalnu skrb Rijeka</w:t>
            </w:r>
          </w:p>
        </w:tc>
        <w:tc>
          <w:tcPr>
            <w:tcW w:w="5245" w:type="dxa"/>
            <w:shd w:val="clear" w:color="auto" w:fill="auto"/>
            <w:vAlign w:val="center"/>
          </w:tcPr>
          <w:p w14:paraId="63A4E8AA" w14:textId="77777777" w:rsidR="00DD36E8" w:rsidRPr="00861606" w:rsidRDefault="00DD36E8"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Uspostavlja usku suradnju u provedbi zadaća s organizacijom Crvenog križa u materijalnom i drugom osiguranju potreba osoba koje podliježu zbrinjavanju.</w:t>
            </w:r>
          </w:p>
        </w:tc>
        <w:tc>
          <w:tcPr>
            <w:tcW w:w="1990" w:type="dxa"/>
            <w:vMerge/>
            <w:shd w:val="clear" w:color="auto" w:fill="auto"/>
            <w:vAlign w:val="center"/>
          </w:tcPr>
          <w:p w14:paraId="487EBA18" w14:textId="77777777" w:rsidR="00DD36E8" w:rsidRPr="00861606" w:rsidRDefault="00DD36E8"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p>
        </w:tc>
      </w:tr>
      <w:tr w:rsidR="00261B6D" w:rsidRPr="002811D2" w14:paraId="2006A35F"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1BCCD2C" w14:textId="60DF30F0" w:rsidR="00261B6D" w:rsidRPr="00861606" w:rsidRDefault="002F507E" w:rsidP="00261B6D">
            <w:pPr>
              <w:widowControl w:val="0"/>
              <w:autoSpaceDE w:val="0"/>
              <w:autoSpaceDN w:val="0"/>
              <w:adjustRightInd w:val="0"/>
              <w:spacing w:before="0" w:after="0"/>
              <w:jc w:val="center"/>
              <w:rPr>
                <w:sz w:val="20"/>
              </w:rPr>
            </w:pPr>
            <w:r w:rsidRPr="00861606">
              <w:rPr>
                <w:sz w:val="20"/>
                <w:szCs w:val="20"/>
              </w:rPr>
              <w:t xml:space="preserve">Dom zdravlja PGŽ – ispostava Dražice </w:t>
            </w:r>
          </w:p>
        </w:tc>
        <w:tc>
          <w:tcPr>
            <w:tcW w:w="5245" w:type="dxa"/>
            <w:shd w:val="clear" w:color="auto" w:fill="auto"/>
            <w:vAlign w:val="center"/>
          </w:tcPr>
          <w:p w14:paraId="7536CD52" w14:textId="77777777" w:rsidR="00261B6D" w:rsidRPr="00861606"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61606">
              <w:rPr>
                <w:sz w:val="20"/>
                <w:szCs w:val="20"/>
              </w:rPr>
              <w:t>Pružaju psiho socijalnu i zdravstvenu njegu</w:t>
            </w:r>
          </w:p>
          <w:p w14:paraId="526FB50E" w14:textId="77777777" w:rsidR="00261B6D" w:rsidRPr="00861606"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61606">
              <w:rPr>
                <w:sz w:val="20"/>
                <w:szCs w:val="20"/>
              </w:rPr>
              <w:t>osobama na zbrinjavanju, i upućuju prema</w:t>
            </w:r>
          </w:p>
          <w:p w14:paraId="1317C74F" w14:textId="2281B414" w:rsidR="00261B6D" w:rsidRPr="00861606" w:rsidRDefault="00261B6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szCs w:val="20"/>
              </w:rPr>
              <w:t>potrebi u specijalizirane zdravstvene ustanove</w:t>
            </w:r>
          </w:p>
        </w:tc>
        <w:tc>
          <w:tcPr>
            <w:tcW w:w="1990" w:type="dxa"/>
            <w:vMerge/>
            <w:shd w:val="clear" w:color="auto" w:fill="auto"/>
            <w:vAlign w:val="center"/>
          </w:tcPr>
          <w:p w14:paraId="1245EFA1" w14:textId="77777777" w:rsidR="00261B6D" w:rsidRPr="00861606" w:rsidRDefault="00261B6D" w:rsidP="00261B6D">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p>
        </w:tc>
      </w:tr>
      <w:tr w:rsidR="000C76B4" w:rsidRPr="002811D2" w14:paraId="1E98A7E4"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5FB5E8AD" w14:textId="3ECCDCDF" w:rsidR="000C76B4" w:rsidRPr="00861606" w:rsidRDefault="00681EE7" w:rsidP="00261B6D">
            <w:pPr>
              <w:widowControl w:val="0"/>
              <w:autoSpaceDE w:val="0"/>
              <w:autoSpaceDN w:val="0"/>
              <w:adjustRightInd w:val="0"/>
              <w:spacing w:before="0" w:after="0"/>
              <w:jc w:val="center"/>
              <w:rPr>
                <w:sz w:val="20"/>
              </w:rPr>
            </w:pPr>
            <w:r w:rsidRPr="00861606">
              <w:rPr>
                <w:sz w:val="20"/>
              </w:rPr>
              <w:t>Zavod za hitnu medicinu Primorsko-goranske županije – Ispostava Rijeka</w:t>
            </w:r>
          </w:p>
        </w:tc>
        <w:tc>
          <w:tcPr>
            <w:tcW w:w="5245" w:type="dxa"/>
            <w:shd w:val="clear" w:color="auto" w:fill="auto"/>
            <w:vAlign w:val="center"/>
          </w:tcPr>
          <w:p w14:paraId="60AC2829" w14:textId="4AAEC051" w:rsidR="000C76B4" w:rsidRPr="00861606" w:rsidRDefault="000C76B4"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P</w:t>
            </w:r>
            <w:r w:rsidR="00820F0B" w:rsidRPr="00861606">
              <w:rPr>
                <w:sz w:val="20"/>
              </w:rPr>
              <w:t>r</w:t>
            </w:r>
            <w:r w:rsidRPr="00861606">
              <w:rPr>
                <w:sz w:val="20"/>
              </w:rPr>
              <w:t>uža hitnu medicinsku pomoć.</w:t>
            </w:r>
          </w:p>
        </w:tc>
        <w:tc>
          <w:tcPr>
            <w:tcW w:w="1990" w:type="dxa"/>
            <w:vMerge/>
            <w:shd w:val="clear" w:color="auto" w:fill="auto"/>
            <w:vAlign w:val="center"/>
          </w:tcPr>
          <w:p w14:paraId="478D9BA3" w14:textId="77777777" w:rsidR="000C76B4" w:rsidRPr="002811D2" w:rsidRDefault="000C76B4" w:rsidP="00284C7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DD36E8" w:rsidRPr="002811D2" w14:paraId="20BDF1E2"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36183BE1" w14:textId="5F588754" w:rsidR="00FC4AE3" w:rsidRPr="00861606" w:rsidRDefault="00FC4AE3" w:rsidP="00FC4AE3">
            <w:pPr>
              <w:widowControl w:val="0"/>
              <w:autoSpaceDE w:val="0"/>
              <w:autoSpaceDN w:val="0"/>
              <w:adjustRightInd w:val="0"/>
              <w:spacing w:before="0" w:after="0"/>
              <w:jc w:val="center"/>
              <w:rPr>
                <w:sz w:val="20"/>
              </w:rPr>
            </w:pPr>
            <w:r w:rsidRPr="00861606">
              <w:rPr>
                <w:sz w:val="20"/>
              </w:rPr>
              <w:t>Udruge</w:t>
            </w:r>
          </w:p>
        </w:tc>
        <w:tc>
          <w:tcPr>
            <w:tcW w:w="5245" w:type="dxa"/>
            <w:shd w:val="clear" w:color="auto" w:fill="auto"/>
            <w:vAlign w:val="center"/>
          </w:tcPr>
          <w:p w14:paraId="5ABDF017" w14:textId="7AC20468" w:rsidR="00DD36E8" w:rsidRPr="00861606" w:rsidRDefault="0086678D"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P</w:t>
            </w:r>
            <w:r w:rsidR="000C76B4" w:rsidRPr="00861606">
              <w:rPr>
                <w:sz w:val="20"/>
              </w:rPr>
              <w:t>omažu</w:t>
            </w:r>
            <w:r w:rsidR="00DD36E8" w:rsidRPr="00861606">
              <w:rPr>
                <w:sz w:val="20"/>
              </w:rPr>
              <w:t xml:space="preserve"> u zadovoljavanju potreba osoba na</w:t>
            </w:r>
          </w:p>
          <w:p w14:paraId="43B09BE4" w14:textId="676A9D66" w:rsidR="00DD36E8" w:rsidRPr="00861606" w:rsidRDefault="00DD36E8"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zbrinjavanju, pripremama hrane,</w:t>
            </w:r>
            <w:r w:rsidR="003403F4" w:rsidRPr="00861606">
              <w:rPr>
                <w:sz w:val="20"/>
              </w:rPr>
              <w:t xml:space="preserve"> osiguravaju potrebnu opremu i sredstva, </w:t>
            </w:r>
            <w:r w:rsidRPr="00861606">
              <w:rPr>
                <w:sz w:val="20"/>
              </w:rPr>
              <w:t>opsluživanju, kao i organizaciji društvenog života u objektima</w:t>
            </w:r>
            <w:r w:rsidR="0086678D" w:rsidRPr="00861606">
              <w:rPr>
                <w:sz w:val="20"/>
              </w:rPr>
              <w:t>.</w:t>
            </w:r>
          </w:p>
        </w:tc>
        <w:tc>
          <w:tcPr>
            <w:tcW w:w="1990" w:type="dxa"/>
            <w:vMerge/>
            <w:shd w:val="clear" w:color="auto" w:fill="auto"/>
            <w:vAlign w:val="center"/>
          </w:tcPr>
          <w:p w14:paraId="69594521" w14:textId="77777777" w:rsidR="00DD36E8" w:rsidRPr="002811D2" w:rsidRDefault="00DD36E8" w:rsidP="00284C7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DD36E8" w:rsidRPr="002811D2" w14:paraId="7FA485FA"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2CC4A545" w14:textId="225CCC33" w:rsidR="00820F0B" w:rsidRPr="00861606" w:rsidRDefault="00820F0B" w:rsidP="00261B6D">
            <w:pPr>
              <w:widowControl w:val="0"/>
              <w:autoSpaceDE w:val="0"/>
              <w:autoSpaceDN w:val="0"/>
              <w:adjustRightInd w:val="0"/>
              <w:spacing w:before="0" w:after="0"/>
              <w:jc w:val="center"/>
              <w:rPr>
                <w:sz w:val="20"/>
              </w:rPr>
            </w:pPr>
            <w:r w:rsidRPr="00861606">
              <w:rPr>
                <w:sz w:val="20"/>
              </w:rPr>
              <w:t>Vatrogasne snage</w:t>
            </w:r>
          </w:p>
          <w:p w14:paraId="31F53E59" w14:textId="1A45ED19" w:rsidR="00DD36E8" w:rsidRPr="00861606" w:rsidRDefault="00820F0B" w:rsidP="00261B6D">
            <w:pPr>
              <w:widowControl w:val="0"/>
              <w:autoSpaceDE w:val="0"/>
              <w:autoSpaceDN w:val="0"/>
              <w:adjustRightInd w:val="0"/>
              <w:spacing w:before="0" w:after="0"/>
              <w:jc w:val="center"/>
              <w:rPr>
                <w:sz w:val="20"/>
              </w:rPr>
            </w:pPr>
            <w:r w:rsidRPr="00861606">
              <w:rPr>
                <w:sz w:val="20"/>
              </w:rPr>
              <w:t>(</w:t>
            </w:r>
            <w:r w:rsidR="00D83FAD" w:rsidRPr="00861606">
              <w:rPr>
                <w:sz w:val="20"/>
              </w:rPr>
              <w:t>DVD „Ivan Zoretić Španac“ Jelenje</w:t>
            </w:r>
            <w:r w:rsidR="00407AEF" w:rsidRPr="00861606">
              <w:rPr>
                <w:sz w:val="20"/>
              </w:rPr>
              <w:t xml:space="preserve">, </w:t>
            </w:r>
            <w:r w:rsidR="003A65AB" w:rsidRPr="00861606">
              <w:rPr>
                <w:sz w:val="20"/>
              </w:rPr>
              <w:t>JVP Rijeka</w:t>
            </w:r>
            <w:r w:rsidRPr="00861606">
              <w:rPr>
                <w:sz w:val="20"/>
              </w:rPr>
              <w:t>)</w:t>
            </w:r>
          </w:p>
        </w:tc>
        <w:tc>
          <w:tcPr>
            <w:tcW w:w="5245" w:type="dxa"/>
            <w:shd w:val="clear" w:color="auto" w:fill="auto"/>
            <w:vAlign w:val="center"/>
          </w:tcPr>
          <w:p w14:paraId="1D91C70B" w14:textId="77777777" w:rsidR="00261B6D" w:rsidRPr="00861606" w:rsidRDefault="00261B6D"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Sudjeluju u dobavi potrebnih količina pitke  i tehničke vode, prijenosu bolesnih osoba u</w:t>
            </w:r>
          </w:p>
          <w:p w14:paraId="5FE834B7" w14:textId="7C8DBD45" w:rsidR="00DD36E8" w:rsidRPr="00861606" w:rsidRDefault="00261B6D"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transportna sredstva, prijevozu i drugo</w:t>
            </w:r>
          </w:p>
        </w:tc>
        <w:tc>
          <w:tcPr>
            <w:tcW w:w="1990" w:type="dxa"/>
            <w:vMerge/>
            <w:shd w:val="clear" w:color="auto" w:fill="auto"/>
            <w:vAlign w:val="center"/>
          </w:tcPr>
          <w:p w14:paraId="6A3B4A76" w14:textId="77777777" w:rsidR="00DD36E8" w:rsidRPr="002811D2" w:rsidRDefault="00DD36E8" w:rsidP="00284C7B">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2811D2" w14:paraId="5E5F5E6C" w14:textId="77777777" w:rsidTr="00820F0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DF4BDB2" w14:textId="0757D04B" w:rsidR="00820F0B" w:rsidRPr="00861606" w:rsidRDefault="00820F0B" w:rsidP="00820F0B">
            <w:pPr>
              <w:widowControl w:val="0"/>
              <w:autoSpaceDE w:val="0"/>
              <w:autoSpaceDN w:val="0"/>
              <w:adjustRightInd w:val="0"/>
              <w:spacing w:before="0" w:after="0"/>
              <w:jc w:val="center"/>
              <w:rPr>
                <w:sz w:val="20"/>
              </w:rPr>
            </w:pPr>
            <w:r w:rsidRPr="00861606">
              <w:rPr>
                <w:sz w:val="20"/>
              </w:rPr>
              <w:t>Pravne osobe za pripremu hrane</w:t>
            </w:r>
          </w:p>
        </w:tc>
        <w:tc>
          <w:tcPr>
            <w:tcW w:w="5245" w:type="dxa"/>
            <w:shd w:val="clear" w:color="auto" w:fill="auto"/>
            <w:vAlign w:val="center"/>
          </w:tcPr>
          <w:p w14:paraId="511E0BB0" w14:textId="1054D891" w:rsidR="00820F0B" w:rsidRPr="00861606"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rPr>
              <w:t>Organiziraju i vrše pripremu hrane za osobe na zbrinjavanju.</w:t>
            </w:r>
          </w:p>
        </w:tc>
        <w:tc>
          <w:tcPr>
            <w:tcW w:w="1990" w:type="dxa"/>
            <w:vMerge/>
            <w:shd w:val="clear" w:color="auto" w:fill="auto"/>
            <w:vAlign w:val="center"/>
          </w:tcPr>
          <w:p w14:paraId="08B3375B" w14:textId="77777777" w:rsidR="00820F0B" w:rsidRPr="002811D2" w:rsidRDefault="00820F0B" w:rsidP="00820F0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2811D2" w14:paraId="144E00D3"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4B83FC3C" w14:textId="77777777" w:rsidR="00457792" w:rsidRPr="00457792" w:rsidRDefault="00820F0B" w:rsidP="00457792">
            <w:pPr>
              <w:widowControl w:val="0"/>
              <w:autoSpaceDE w:val="0"/>
              <w:autoSpaceDN w:val="0"/>
              <w:adjustRightInd w:val="0"/>
              <w:spacing w:before="0" w:after="0"/>
              <w:jc w:val="center"/>
              <w:rPr>
                <w:sz w:val="20"/>
              </w:rPr>
            </w:pPr>
            <w:r w:rsidRPr="00861606">
              <w:rPr>
                <w:sz w:val="20"/>
              </w:rPr>
              <w:t>Pravne osobe za prijevoz stanovništva</w:t>
            </w:r>
            <w:r w:rsidR="00457792">
              <w:rPr>
                <w:sz w:val="20"/>
              </w:rPr>
              <w:t xml:space="preserve"> </w:t>
            </w:r>
            <w:r w:rsidR="00457792" w:rsidRPr="00457792">
              <w:rPr>
                <w:sz w:val="20"/>
              </w:rPr>
              <w:t xml:space="preserve">(KD Autotrolej </w:t>
            </w:r>
          </w:p>
          <w:p w14:paraId="0BB63033" w14:textId="027F8794" w:rsidR="00820F0B" w:rsidRPr="00861606" w:rsidRDefault="00457792" w:rsidP="00457792">
            <w:pPr>
              <w:widowControl w:val="0"/>
              <w:autoSpaceDE w:val="0"/>
              <w:autoSpaceDN w:val="0"/>
              <w:adjustRightInd w:val="0"/>
              <w:spacing w:before="0" w:after="0"/>
              <w:jc w:val="center"/>
              <w:rPr>
                <w:sz w:val="20"/>
              </w:rPr>
            </w:pPr>
            <w:r w:rsidRPr="00457792">
              <w:rPr>
                <w:b w:val="0"/>
                <w:bCs w:val="0"/>
                <w:sz w:val="20"/>
              </w:rPr>
              <w:t>d.o.o.)</w:t>
            </w:r>
          </w:p>
        </w:tc>
        <w:tc>
          <w:tcPr>
            <w:tcW w:w="5245" w:type="dxa"/>
            <w:shd w:val="clear" w:color="auto" w:fill="auto"/>
            <w:vAlign w:val="center"/>
          </w:tcPr>
          <w:p w14:paraId="6763DBA2" w14:textId="002FF3F5"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Osiguravaju prometna sredstva po principu</w:t>
            </w:r>
          </w:p>
          <w:p w14:paraId="7CEDBE26" w14:textId="2204E2A2"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(vozač - vozilo).</w:t>
            </w:r>
          </w:p>
        </w:tc>
        <w:tc>
          <w:tcPr>
            <w:tcW w:w="1990" w:type="dxa"/>
            <w:vMerge/>
            <w:shd w:val="clear" w:color="auto" w:fill="auto"/>
            <w:vAlign w:val="center"/>
          </w:tcPr>
          <w:p w14:paraId="47A4B203" w14:textId="77777777" w:rsidR="00820F0B" w:rsidRPr="002811D2" w:rsidRDefault="00820F0B" w:rsidP="00820F0B">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820F0B" w:rsidRPr="002811D2" w14:paraId="7FEAEDE9" w14:textId="77777777" w:rsidTr="00820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2A492728" w14:textId="4791A411" w:rsidR="00820F0B" w:rsidRPr="00861606" w:rsidRDefault="00820F0B" w:rsidP="00820F0B">
            <w:pPr>
              <w:widowControl w:val="0"/>
              <w:autoSpaceDE w:val="0"/>
              <w:autoSpaceDN w:val="0"/>
              <w:adjustRightInd w:val="0"/>
              <w:spacing w:before="0" w:after="0"/>
              <w:jc w:val="center"/>
              <w:rPr>
                <w:sz w:val="20"/>
              </w:rPr>
            </w:pPr>
            <w:r w:rsidRPr="00861606">
              <w:rPr>
                <w:sz w:val="20"/>
                <w:szCs w:val="20"/>
              </w:rPr>
              <w:t xml:space="preserve">Pravne osobe sa smještajnim kapacitetima </w:t>
            </w:r>
          </w:p>
        </w:tc>
        <w:tc>
          <w:tcPr>
            <w:tcW w:w="5245" w:type="dxa"/>
            <w:shd w:val="clear" w:color="auto" w:fill="auto"/>
            <w:vAlign w:val="center"/>
          </w:tcPr>
          <w:p w14:paraId="536FFEF3" w14:textId="4A099637" w:rsidR="00820F0B" w:rsidRPr="00861606" w:rsidRDefault="00820F0B" w:rsidP="00820F0B">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861606">
              <w:rPr>
                <w:sz w:val="20"/>
                <w:szCs w:val="20"/>
              </w:rPr>
              <w:t>Osiguravaju potreban smještaj za osobe na zbrinjavanju.</w:t>
            </w:r>
          </w:p>
        </w:tc>
        <w:tc>
          <w:tcPr>
            <w:tcW w:w="1990" w:type="dxa"/>
            <w:vMerge/>
            <w:shd w:val="clear" w:color="auto" w:fill="auto"/>
            <w:vAlign w:val="center"/>
          </w:tcPr>
          <w:p w14:paraId="0A948CD1" w14:textId="77777777" w:rsidR="00820F0B" w:rsidRPr="002811D2" w:rsidRDefault="00820F0B" w:rsidP="00820F0B">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20F0B" w:rsidRPr="002811D2" w14:paraId="686A99E0" w14:textId="77777777" w:rsidTr="00820F0B">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F824911" w14:textId="4A460843" w:rsidR="00820F0B" w:rsidRPr="00861606" w:rsidRDefault="00820F0B" w:rsidP="00820F0B">
            <w:pPr>
              <w:widowControl w:val="0"/>
              <w:autoSpaceDE w:val="0"/>
              <w:autoSpaceDN w:val="0"/>
              <w:adjustRightInd w:val="0"/>
              <w:spacing w:before="0" w:after="0"/>
              <w:jc w:val="center"/>
              <w:rPr>
                <w:sz w:val="20"/>
              </w:rPr>
            </w:pPr>
            <w:r w:rsidRPr="00861606">
              <w:rPr>
                <w:sz w:val="20"/>
              </w:rPr>
              <w:t>Lokalna sredstva javnog</w:t>
            </w:r>
          </w:p>
          <w:p w14:paraId="1439BD50" w14:textId="0E40AA30" w:rsidR="00820F0B" w:rsidRPr="00861606" w:rsidRDefault="00820F0B" w:rsidP="00820F0B">
            <w:pPr>
              <w:widowControl w:val="0"/>
              <w:autoSpaceDE w:val="0"/>
              <w:autoSpaceDN w:val="0"/>
              <w:adjustRightInd w:val="0"/>
              <w:spacing w:before="0" w:after="0"/>
              <w:jc w:val="center"/>
              <w:rPr>
                <w:sz w:val="20"/>
              </w:rPr>
            </w:pPr>
            <w:r w:rsidRPr="00861606">
              <w:rPr>
                <w:sz w:val="20"/>
              </w:rPr>
              <w:t xml:space="preserve">priopćavanja </w:t>
            </w:r>
          </w:p>
        </w:tc>
        <w:tc>
          <w:tcPr>
            <w:tcW w:w="5245" w:type="dxa"/>
            <w:shd w:val="clear" w:color="auto" w:fill="auto"/>
            <w:vAlign w:val="center"/>
          </w:tcPr>
          <w:p w14:paraId="06205905" w14:textId="27C65B32"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Osiguravaju pravodobne i točne informacije</w:t>
            </w:r>
          </w:p>
          <w:p w14:paraId="2203B5B6" w14:textId="7FA56281" w:rsidR="00820F0B" w:rsidRPr="00861606" w:rsidRDefault="00820F0B" w:rsidP="00820F0B">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861606">
              <w:rPr>
                <w:sz w:val="20"/>
              </w:rPr>
              <w:t>osobama na zbrinjavanju i prenose obavijesti prema javnosti i rodbini.</w:t>
            </w:r>
          </w:p>
        </w:tc>
        <w:tc>
          <w:tcPr>
            <w:tcW w:w="1990" w:type="dxa"/>
            <w:vMerge/>
            <w:shd w:val="clear" w:color="auto" w:fill="auto"/>
            <w:vAlign w:val="center"/>
          </w:tcPr>
          <w:p w14:paraId="035ED6FF" w14:textId="77777777" w:rsidR="00820F0B" w:rsidRPr="002811D2" w:rsidRDefault="00820F0B" w:rsidP="00820F0B">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highlight w:val="yellow"/>
              </w:rPr>
            </w:pPr>
          </w:p>
        </w:tc>
      </w:tr>
    </w:tbl>
    <w:p w14:paraId="4F8B7068" w14:textId="77777777" w:rsidR="001A0DB8" w:rsidRPr="002811D2" w:rsidRDefault="001A0DB8" w:rsidP="00515B4F">
      <w:pPr>
        <w:tabs>
          <w:tab w:val="left" w:pos="1005"/>
        </w:tabs>
        <w:rPr>
          <w:rFonts w:eastAsiaTheme="majorEastAsia"/>
          <w:color w:val="54883D"/>
          <w:highlight w:val="yellow"/>
        </w:rPr>
      </w:pPr>
      <w:bookmarkStart w:id="109" w:name="_Toc431368088"/>
      <w:bookmarkStart w:id="110" w:name="_Toc432405423"/>
    </w:p>
    <w:p w14:paraId="43BC6F37" w14:textId="7D7C468D" w:rsidR="00803FD4" w:rsidRPr="00C83A7D" w:rsidRDefault="00803FD4" w:rsidP="00515B4F">
      <w:pPr>
        <w:tabs>
          <w:tab w:val="left" w:pos="1005"/>
        </w:tabs>
        <w:rPr>
          <w:rFonts w:eastAsiaTheme="majorEastAsia"/>
          <w:color w:val="54883D"/>
        </w:rPr>
      </w:pPr>
      <w:r w:rsidRPr="00C83A7D">
        <w:rPr>
          <w:rFonts w:eastAsiaTheme="majorEastAsia"/>
          <w:color w:val="54883D"/>
        </w:rPr>
        <w:t>Organizacija i operativne snage za provođenje ove mjere</w:t>
      </w:r>
      <w:bookmarkEnd w:id="109"/>
      <w:bookmarkEnd w:id="110"/>
    </w:p>
    <w:p w14:paraId="33444BDF" w14:textId="7E472557" w:rsidR="00DD36E8" w:rsidRPr="00C83A7D" w:rsidRDefault="00DD36E8" w:rsidP="00DD36E8">
      <w:pPr>
        <w:spacing w:before="120" w:after="120"/>
      </w:pPr>
      <w:r w:rsidRPr="00C83A7D">
        <w:t>Potrebu za zbrinjavanjem stanovništva nakon evakuacije, utvrđuje</w:t>
      </w:r>
      <w:r w:rsidR="002C1549" w:rsidRPr="00C83A7D">
        <w:t xml:space="preserve"> načelnik</w:t>
      </w:r>
      <w:r w:rsidRPr="00C83A7D">
        <w:t xml:space="preserve"> Stožera u suradnji sa Stožerom civilne zaštite </w:t>
      </w:r>
      <w:r w:rsidR="004A4DAB" w:rsidRPr="00C83A7D">
        <w:t>Općine Jelenje</w:t>
      </w:r>
      <w:r w:rsidRPr="00C83A7D">
        <w:t xml:space="preserve"> te predlaže </w:t>
      </w:r>
      <w:r w:rsidR="0011422F" w:rsidRPr="00C83A7D">
        <w:t xml:space="preserve">Općinskom </w:t>
      </w:r>
      <w:r w:rsidR="002C1549" w:rsidRPr="00C83A7D">
        <w:t>načelnik</w:t>
      </w:r>
      <w:r w:rsidR="0011422F" w:rsidRPr="00C83A7D">
        <w:t>u</w:t>
      </w:r>
      <w:r w:rsidRPr="00C83A7D">
        <w:t xml:space="preserve"> da se izvrši angažiranje nositelja i operativnih snaga određenih za zbrinjavanje. </w:t>
      </w:r>
    </w:p>
    <w:p w14:paraId="5E1F89FE" w14:textId="418F2CC1" w:rsidR="00DD36E8" w:rsidRPr="00C83A7D" w:rsidRDefault="00DD36E8" w:rsidP="00DD36E8">
      <w:pPr>
        <w:spacing w:before="120" w:after="120"/>
      </w:pPr>
      <w:r w:rsidRPr="00C83A7D">
        <w:t xml:space="preserve">Nalozi za aktiviranje nositelja prenose se putem </w:t>
      </w:r>
      <w:r w:rsidR="0011422F" w:rsidRPr="00C83A7D">
        <w:t xml:space="preserve">Općinskog </w:t>
      </w:r>
      <w:r w:rsidR="002C1549" w:rsidRPr="00C83A7D">
        <w:t>načelnik</w:t>
      </w:r>
      <w:r w:rsidR="0011422F" w:rsidRPr="00C83A7D">
        <w:t>a</w:t>
      </w:r>
      <w:r w:rsidRPr="00C83A7D">
        <w:t xml:space="preserve"> ili od nje</w:t>
      </w:r>
      <w:r w:rsidR="0011422F" w:rsidRPr="00C83A7D">
        <w:t>ga</w:t>
      </w:r>
      <w:r w:rsidRPr="00C83A7D">
        <w:t xml:space="preserve"> zaduženih djelatnika ili putem nadležnog centra 112. </w:t>
      </w:r>
    </w:p>
    <w:p w14:paraId="606C6933" w14:textId="0E20AADA" w:rsidR="00856916" w:rsidRPr="00C83A7D" w:rsidRDefault="00DA4BC2" w:rsidP="00DD36E8">
      <w:pPr>
        <w:spacing w:before="120" w:after="120"/>
      </w:pPr>
      <w:r w:rsidRPr="00C83A7D">
        <w:t xml:space="preserve">Gradsko društvo Crvenog križa Rijeka </w:t>
      </w:r>
      <w:r w:rsidR="00DD36E8" w:rsidRPr="00C83A7D">
        <w:t>u kontaktu je s nadležnim Stožerom civilne zaštite, na kojoj razini se osigurava usklađeno djelovanje ostalih nositelja kao i potreba angažiranja dodatnih snaga i sredstava.</w:t>
      </w:r>
    </w:p>
    <w:p w14:paraId="754B87CC" w14:textId="77777777" w:rsidR="008732A0" w:rsidRPr="0077531E" w:rsidRDefault="008732A0" w:rsidP="00856916">
      <w:pPr>
        <w:rPr>
          <w:rFonts w:eastAsiaTheme="majorEastAsia"/>
          <w:color w:val="54883D"/>
        </w:rPr>
      </w:pPr>
      <w:bookmarkStart w:id="111" w:name="_Toc431368089"/>
      <w:bookmarkStart w:id="112" w:name="_Toc432405424"/>
    </w:p>
    <w:p w14:paraId="0D2D62DF" w14:textId="7317DB78" w:rsidR="00803FD4" w:rsidRPr="0077531E" w:rsidRDefault="00803FD4" w:rsidP="00856916">
      <w:pPr>
        <w:rPr>
          <w:rFonts w:eastAsiaTheme="majorEastAsia"/>
          <w:color w:val="54883D"/>
        </w:rPr>
      </w:pPr>
      <w:r w:rsidRPr="0077531E">
        <w:rPr>
          <w:rFonts w:eastAsiaTheme="majorEastAsia"/>
          <w:color w:val="54883D"/>
        </w:rPr>
        <w:t>Pregled lokacija na kojima će se vršiti podizanje šatorskih naselja</w:t>
      </w:r>
      <w:bookmarkEnd w:id="111"/>
      <w:bookmarkEnd w:id="112"/>
    </w:p>
    <w:p w14:paraId="6DD6EA01" w14:textId="77777777" w:rsidR="00EA7B7F" w:rsidRPr="0077531E" w:rsidRDefault="00EA7B7F" w:rsidP="00EA7B7F">
      <w:pPr>
        <w:spacing w:before="120" w:after="120"/>
      </w:pPr>
      <w:r w:rsidRPr="0077531E">
        <w:t xml:space="preserve">Za podizanje šatorskih naselja određuje se lokacije: </w:t>
      </w:r>
    </w:p>
    <w:p w14:paraId="68DC0F63" w14:textId="25D70D9E" w:rsidR="00EA7B7F" w:rsidRPr="0077531E" w:rsidRDefault="00C83A7D" w:rsidP="006E093B">
      <w:pPr>
        <w:pStyle w:val="Odlomakpopisa"/>
      </w:pPr>
      <w:r w:rsidRPr="0077531E">
        <w:t>Za podizanje šatorskih naselja na području Općine Jelenje nisu određene lokacije</w:t>
      </w:r>
    </w:p>
    <w:p w14:paraId="5C4DB1D6" w14:textId="77777777" w:rsidR="00E74ED5" w:rsidRPr="0077531E" w:rsidRDefault="00E74ED5" w:rsidP="00856916">
      <w:pPr>
        <w:rPr>
          <w:rFonts w:eastAsiaTheme="majorEastAsia"/>
          <w:color w:val="54883D"/>
        </w:rPr>
      </w:pPr>
      <w:bookmarkStart w:id="113" w:name="_Toc431368090"/>
      <w:bookmarkStart w:id="114" w:name="_Toc432405425"/>
    </w:p>
    <w:p w14:paraId="0C511288" w14:textId="77777777" w:rsidR="00803FD4" w:rsidRPr="007B0C13" w:rsidRDefault="00803FD4" w:rsidP="00856916">
      <w:pPr>
        <w:rPr>
          <w:rFonts w:eastAsiaTheme="majorEastAsia"/>
          <w:color w:val="54883D"/>
        </w:rPr>
      </w:pPr>
      <w:r w:rsidRPr="007B0C13">
        <w:rPr>
          <w:rFonts w:eastAsiaTheme="majorEastAsia"/>
          <w:color w:val="54883D"/>
        </w:rPr>
        <w:t>Pregled lokacija, vrsta i kapaciteta za smještaj u čvrstim objektima</w:t>
      </w:r>
      <w:bookmarkEnd w:id="113"/>
      <w:bookmarkEnd w:id="114"/>
    </w:p>
    <w:p w14:paraId="1F4EA774" w14:textId="0FCE4157" w:rsidR="00DD36E8" w:rsidRPr="007B0C13" w:rsidRDefault="00DD36E8" w:rsidP="00DD36E8">
      <w:pPr>
        <w:widowControl w:val="0"/>
        <w:autoSpaceDE w:val="0"/>
        <w:autoSpaceDN w:val="0"/>
        <w:adjustRightInd w:val="0"/>
      </w:pPr>
      <w:r w:rsidRPr="007B0C13">
        <w:t xml:space="preserve">Za zbrinjavanje stanovništva u stacionarnim objektima na području </w:t>
      </w:r>
      <w:r w:rsidR="0011422F" w:rsidRPr="007B0C13">
        <w:t>Općine</w:t>
      </w:r>
      <w:r w:rsidRPr="007B0C13">
        <w:t xml:space="preserve"> određuju se:</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357"/>
        <w:gridCol w:w="2933"/>
        <w:gridCol w:w="1361"/>
        <w:gridCol w:w="1409"/>
      </w:tblGrid>
      <w:tr w:rsidR="00FC5EF8" w:rsidRPr="00607D81" w14:paraId="014B5EA2" w14:textId="7181BA54" w:rsidTr="00607D81">
        <w:trPr>
          <w:trHeight w:val="466"/>
          <w:tblHeader/>
          <w:jc w:val="center"/>
        </w:trPr>
        <w:tc>
          <w:tcPr>
            <w:tcW w:w="3397" w:type="dxa"/>
            <w:shd w:val="clear" w:color="auto" w:fill="auto"/>
            <w:vAlign w:val="center"/>
          </w:tcPr>
          <w:p w14:paraId="2F4779A5" w14:textId="77777777" w:rsidR="00FC5EF8" w:rsidRPr="00607D81" w:rsidRDefault="00FC5EF8"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GRAĐEVINA</w:t>
            </w:r>
          </w:p>
        </w:tc>
        <w:tc>
          <w:tcPr>
            <w:tcW w:w="2977" w:type="dxa"/>
            <w:shd w:val="clear" w:color="auto" w:fill="auto"/>
            <w:vAlign w:val="center"/>
          </w:tcPr>
          <w:p w14:paraId="641273B9" w14:textId="77777777" w:rsidR="00FC5EF8" w:rsidRPr="00607D81" w:rsidRDefault="00FC5EF8"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ADRESA</w:t>
            </w:r>
          </w:p>
        </w:tc>
        <w:tc>
          <w:tcPr>
            <w:tcW w:w="1276" w:type="dxa"/>
            <w:shd w:val="clear" w:color="auto" w:fill="auto"/>
            <w:vAlign w:val="center"/>
          </w:tcPr>
          <w:p w14:paraId="32EE76AB" w14:textId="77777777" w:rsidR="00FC5EF8" w:rsidRPr="00607D81" w:rsidRDefault="00FC5EF8"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KAPACITET (LJUDI)</w:t>
            </w:r>
          </w:p>
        </w:tc>
        <w:tc>
          <w:tcPr>
            <w:tcW w:w="1410" w:type="dxa"/>
          </w:tcPr>
          <w:p w14:paraId="18D6292C" w14:textId="4EFDC8DD" w:rsidR="00FC5EF8" w:rsidRPr="00607D81" w:rsidRDefault="007B0C13" w:rsidP="00AF4CBD">
            <w:pPr>
              <w:widowControl w:val="0"/>
              <w:autoSpaceDE w:val="0"/>
              <w:autoSpaceDN w:val="0"/>
              <w:adjustRightInd w:val="0"/>
              <w:spacing w:before="0" w:after="0" w:line="240" w:lineRule="auto"/>
              <w:jc w:val="center"/>
              <w:rPr>
                <w:b/>
                <w:bCs/>
                <w:color w:val="000000"/>
                <w:sz w:val="20"/>
                <w:szCs w:val="20"/>
                <w:lang w:eastAsia="hr-HR"/>
              </w:rPr>
            </w:pPr>
            <w:r w:rsidRPr="00607D81">
              <w:rPr>
                <w:b/>
                <w:bCs/>
                <w:color w:val="000000"/>
                <w:sz w:val="20"/>
                <w:szCs w:val="20"/>
                <w:lang w:eastAsia="hr-HR"/>
              </w:rPr>
              <w:t>KAPACITET ZA PRIPREMU HRANE</w:t>
            </w:r>
          </w:p>
        </w:tc>
      </w:tr>
      <w:tr w:rsidR="007B0C13" w:rsidRPr="00607D81" w14:paraId="589DC496" w14:textId="6AF62BD0" w:rsidTr="00607D81">
        <w:trPr>
          <w:trHeight w:val="678"/>
          <w:jc w:val="center"/>
        </w:trPr>
        <w:tc>
          <w:tcPr>
            <w:tcW w:w="3397" w:type="dxa"/>
            <w:shd w:val="clear" w:color="auto" w:fill="auto"/>
          </w:tcPr>
          <w:p w14:paraId="437A1E87" w14:textId="5728D280" w:rsidR="007B0C13" w:rsidRPr="00607D81" w:rsidRDefault="007B0C13" w:rsidP="007B0C13">
            <w:pPr>
              <w:spacing w:before="0" w:after="0" w:line="240" w:lineRule="auto"/>
              <w:jc w:val="center"/>
              <w:rPr>
                <w:color w:val="000000"/>
                <w:sz w:val="20"/>
                <w:szCs w:val="20"/>
                <w:lang w:eastAsia="hr-HR"/>
              </w:rPr>
            </w:pPr>
            <w:r w:rsidRPr="00607D81">
              <w:rPr>
                <w:sz w:val="20"/>
                <w:szCs w:val="20"/>
              </w:rPr>
              <w:t>OŠ Dražice – Jelenje</w:t>
            </w:r>
          </w:p>
        </w:tc>
        <w:tc>
          <w:tcPr>
            <w:tcW w:w="2977" w:type="dxa"/>
            <w:shd w:val="clear" w:color="auto" w:fill="auto"/>
            <w:vAlign w:val="center"/>
          </w:tcPr>
          <w:p w14:paraId="3EF20B4B" w14:textId="64FC2745" w:rsidR="007B0C13" w:rsidRPr="00607D81" w:rsidRDefault="007B0C13" w:rsidP="007B0C13">
            <w:pPr>
              <w:spacing w:before="0" w:after="0" w:line="240" w:lineRule="auto"/>
              <w:jc w:val="center"/>
              <w:rPr>
                <w:color w:val="000000"/>
                <w:sz w:val="20"/>
                <w:szCs w:val="20"/>
                <w:lang w:eastAsia="hr-HR"/>
              </w:rPr>
            </w:pPr>
            <w:r w:rsidRPr="00607D81">
              <w:rPr>
                <w:sz w:val="20"/>
                <w:szCs w:val="20"/>
              </w:rPr>
              <w:t>zgrada u Dražicama, Školska 53</w:t>
            </w:r>
          </w:p>
        </w:tc>
        <w:tc>
          <w:tcPr>
            <w:tcW w:w="1276" w:type="dxa"/>
            <w:shd w:val="clear" w:color="auto" w:fill="auto"/>
            <w:vAlign w:val="center"/>
          </w:tcPr>
          <w:p w14:paraId="66A810EA" w14:textId="0F1EBC7D" w:rsidR="007B0C13" w:rsidRPr="00607D81" w:rsidRDefault="007B0C13" w:rsidP="007B0C13">
            <w:pPr>
              <w:spacing w:before="0" w:after="0" w:line="240" w:lineRule="auto"/>
              <w:jc w:val="center"/>
              <w:rPr>
                <w:color w:val="000000"/>
                <w:sz w:val="20"/>
                <w:szCs w:val="20"/>
                <w:lang w:eastAsia="hr-HR"/>
              </w:rPr>
            </w:pPr>
            <w:r w:rsidRPr="00607D81">
              <w:rPr>
                <w:sz w:val="20"/>
                <w:szCs w:val="20"/>
              </w:rPr>
              <w:t>Oko 500</w:t>
            </w:r>
          </w:p>
        </w:tc>
        <w:tc>
          <w:tcPr>
            <w:tcW w:w="1410" w:type="dxa"/>
          </w:tcPr>
          <w:p w14:paraId="00FBB890" w14:textId="2149C7FA" w:rsidR="007B0C13" w:rsidRPr="00607D81" w:rsidRDefault="007B0C13" w:rsidP="007B0C13">
            <w:pPr>
              <w:spacing w:before="0" w:after="0" w:line="240" w:lineRule="auto"/>
              <w:jc w:val="center"/>
              <w:rPr>
                <w:sz w:val="20"/>
                <w:szCs w:val="20"/>
              </w:rPr>
            </w:pPr>
          </w:p>
        </w:tc>
      </w:tr>
      <w:tr w:rsidR="007B0C13" w:rsidRPr="00607D81" w14:paraId="6C9486D4" w14:textId="53E4124D" w:rsidTr="00607D81">
        <w:trPr>
          <w:trHeight w:val="702"/>
          <w:jc w:val="center"/>
        </w:trPr>
        <w:tc>
          <w:tcPr>
            <w:tcW w:w="3397" w:type="dxa"/>
            <w:shd w:val="clear" w:color="auto" w:fill="auto"/>
          </w:tcPr>
          <w:p w14:paraId="378B97B1" w14:textId="61B3ABB5"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OŠ Dražice – Jelenje</w:t>
            </w:r>
          </w:p>
        </w:tc>
        <w:tc>
          <w:tcPr>
            <w:tcW w:w="2977" w:type="dxa"/>
            <w:shd w:val="clear" w:color="auto" w:fill="auto"/>
            <w:vAlign w:val="center"/>
          </w:tcPr>
          <w:p w14:paraId="01473C0B" w14:textId="0E94EF00" w:rsidR="007B0C13" w:rsidRPr="00607D81" w:rsidRDefault="007B0C13" w:rsidP="007B0C13">
            <w:pPr>
              <w:spacing w:before="0" w:after="0" w:line="240" w:lineRule="auto"/>
              <w:jc w:val="center"/>
              <w:rPr>
                <w:color w:val="000000"/>
                <w:sz w:val="20"/>
                <w:szCs w:val="20"/>
                <w:lang w:eastAsia="hr-HR"/>
              </w:rPr>
            </w:pPr>
            <w:r w:rsidRPr="00607D81">
              <w:rPr>
                <w:sz w:val="20"/>
                <w:szCs w:val="20"/>
              </w:rPr>
              <w:t>zgrada u Jelenju, Vodičajna 8</w:t>
            </w:r>
          </w:p>
        </w:tc>
        <w:tc>
          <w:tcPr>
            <w:tcW w:w="1276" w:type="dxa"/>
            <w:shd w:val="clear" w:color="auto" w:fill="auto"/>
            <w:vAlign w:val="center"/>
          </w:tcPr>
          <w:p w14:paraId="24D72433" w14:textId="6C9CF2BA" w:rsidR="007B0C13" w:rsidRPr="00607D81" w:rsidRDefault="007B0C13" w:rsidP="007B0C13">
            <w:pPr>
              <w:spacing w:before="0" w:after="0" w:line="240" w:lineRule="auto"/>
              <w:jc w:val="center"/>
              <w:rPr>
                <w:color w:val="000000"/>
                <w:sz w:val="20"/>
                <w:szCs w:val="20"/>
                <w:lang w:eastAsia="hr-HR"/>
              </w:rPr>
            </w:pPr>
            <w:r w:rsidRPr="00607D81">
              <w:rPr>
                <w:color w:val="auto"/>
                <w:sz w:val="20"/>
                <w:szCs w:val="20"/>
              </w:rPr>
              <w:t>Oko 500</w:t>
            </w:r>
          </w:p>
        </w:tc>
        <w:tc>
          <w:tcPr>
            <w:tcW w:w="1410" w:type="dxa"/>
          </w:tcPr>
          <w:p w14:paraId="6F9EF155" w14:textId="268991EC" w:rsidR="007B0C13" w:rsidRPr="00607D81" w:rsidRDefault="007B0C13" w:rsidP="007B0C13">
            <w:pPr>
              <w:spacing w:before="0" w:after="0" w:line="240" w:lineRule="auto"/>
              <w:jc w:val="center"/>
              <w:rPr>
                <w:color w:val="auto"/>
                <w:sz w:val="20"/>
                <w:szCs w:val="20"/>
              </w:rPr>
            </w:pPr>
          </w:p>
        </w:tc>
      </w:tr>
      <w:tr w:rsidR="007B0C13" w:rsidRPr="00607D81" w14:paraId="4BE75CD6" w14:textId="3F9D3B9F" w:rsidTr="00607D81">
        <w:trPr>
          <w:trHeight w:val="580"/>
          <w:jc w:val="center"/>
        </w:trPr>
        <w:tc>
          <w:tcPr>
            <w:tcW w:w="3397" w:type="dxa"/>
            <w:shd w:val="clear" w:color="auto" w:fill="auto"/>
          </w:tcPr>
          <w:p w14:paraId="1905513E" w14:textId="3FC0BD58"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Zgrada stare škole u Jelenju</w:t>
            </w:r>
          </w:p>
        </w:tc>
        <w:tc>
          <w:tcPr>
            <w:tcW w:w="2977" w:type="dxa"/>
            <w:shd w:val="clear" w:color="auto" w:fill="auto"/>
            <w:vAlign w:val="center"/>
          </w:tcPr>
          <w:p w14:paraId="7C0A67B3" w14:textId="58A17B28" w:rsidR="007B0C13" w:rsidRPr="00607D81" w:rsidRDefault="007B0C13" w:rsidP="007B0C13">
            <w:pPr>
              <w:spacing w:before="0" w:after="0" w:line="240" w:lineRule="auto"/>
              <w:jc w:val="center"/>
              <w:rPr>
                <w:color w:val="000000"/>
                <w:sz w:val="20"/>
                <w:szCs w:val="20"/>
                <w:lang w:eastAsia="hr-HR"/>
              </w:rPr>
            </w:pPr>
            <w:r w:rsidRPr="00607D81">
              <w:rPr>
                <w:sz w:val="20"/>
                <w:szCs w:val="20"/>
              </w:rPr>
              <w:t>Jelenje 4</w:t>
            </w:r>
          </w:p>
        </w:tc>
        <w:tc>
          <w:tcPr>
            <w:tcW w:w="1276" w:type="dxa"/>
            <w:shd w:val="clear" w:color="auto" w:fill="auto"/>
            <w:vAlign w:val="center"/>
          </w:tcPr>
          <w:p w14:paraId="3639365D" w14:textId="26F31949" w:rsidR="007B0C13" w:rsidRPr="00607D81" w:rsidRDefault="007B0C13" w:rsidP="007B0C13">
            <w:pPr>
              <w:spacing w:before="0" w:after="0" w:line="240" w:lineRule="auto"/>
              <w:jc w:val="center"/>
              <w:rPr>
                <w:color w:val="000000"/>
                <w:sz w:val="20"/>
                <w:szCs w:val="20"/>
                <w:lang w:eastAsia="hr-HR"/>
              </w:rPr>
            </w:pPr>
            <w:r w:rsidRPr="00607D81">
              <w:rPr>
                <w:color w:val="auto"/>
                <w:sz w:val="20"/>
                <w:szCs w:val="20"/>
              </w:rPr>
              <w:t>Oko 120</w:t>
            </w:r>
          </w:p>
        </w:tc>
        <w:tc>
          <w:tcPr>
            <w:tcW w:w="1410" w:type="dxa"/>
          </w:tcPr>
          <w:p w14:paraId="0E05126A" w14:textId="06AFC4E2" w:rsidR="007B0C13" w:rsidRPr="00607D81" w:rsidRDefault="007B0C13" w:rsidP="007B0C13">
            <w:pPr>
              <w:spacing w:before="0" w:after="0" w:line="240" w:lineRule="auto"/>
              <w:jc w:val="center"/>
              <w:rPr>
                <w:color w:val="auto"/>
                <w:sz w:val="20"/>
                <w:szCs w:val="20"/>
              </w:rPr>
            </w:pPr>
          </w:p>
        </w:tc>
      </w:tr>
      <w:tr w:rsidR="007B0C13" w:rsidRPr="00607D81" w14:paraId="3C782330" w14:textId="73A02334" w:rsidTr="00AA71FE">
        <w:trPr>
          <w:trHeight w:val="580"/>
          <w:jc w:val="center"/>
        </w:trPr>
        <w:tc>
          <w:tcPr>
            <w:tcW w:w="3397" w:type="dxa"/>
            <w:shd w:val="clear" w:color="auto" w:fill="auto"/>
            <w:vAlign w:val="center"/>
          </w:tcPr>
          <w:p w14:paraId="05E1496C" w14:textId="248C978E" w:rsidR="007B0C13" w:rsidRPr="00607D81" w:rsidRDefault="007B0C13" w:rsidP="007B0C13">
            <w:pPr>
              <w:spacing w:before="0" w:after="0" w:line="240" w:lineRule="auto"/>
              <w:jc w:val="center"/>
              <w:rPr>
                <w:color w:val="000000"/>
                <w:sz w:val="20"/>
                <w:szCs w:val="20"/>
                <w:lang w:eastAsia="hr-HR"/>
              </w:rPr>
            </w:pPr>
            <w:r w:rsidRPr="00607D81">
              <w:rPr>
                <w:sz w:val="20"/>
                <w:szCs w:val="20"/>
              </w:rPr>
              <w:t>Zgrada Doma Dražice, dvorana</w:t>
            </w:r>
          </w:p>
        </w:tc>
        <w:tc>
          <w:tcPr>
            <w:tcW w:w="2977" w:type="dxa"/>
            <w:shd w:val="clear" w:color="auto" w:fill="auto"/>
            <w:vAlign w:val="center"/>
          </w:tcPr>
          <w:p w14:paraId="2ECA793F" w14:textId="1AEC8EC9" w:rsidR="007B0C13" w:rsidRPr="00607D81" w:rsidRDefault="00607D81" w:rsidP="007B0C13">
            <w:pPr>
              <w:spacing w:before="0" w:after="0" w:line="240" w:lineRule="auto"/>
              <w:jc w:val="center"/>
              <w:rPr>
                <w:color w:val="000000"/>
                <w:sz w:val="20"/>
                <w:szCs w:val="20"/>
                <w:lang w:eastAsia="hr-HR"/>
              </w:rPr>
            </w:pPr>
            <w:r w:rsidRPr="00607D81">
              <w:rPr>
                <w:sz w:val="20"/>
                <w:szCs w:val="20"/>
              </w:rPr>
              <w:t>Dražičkih boraca 64</w:t>
            </w:r>
          </w:p>
        </w:tc>
        <w:tc>
          <w:tcPr>
            <w:tcW w:w="1276" w:type="dxa"/>
            <w:shd w:val="clear" w:color="auto" w:fill="auto"/>
            <w:vAlign w:val="center"/>
          </w:tcPr>
          <w:p w14:paraId="289A2487" w14:textId="5D475E59" w:rsidR="007B0C13" w:rsidRPr="00607D81" w:rsidRDefault="007B0C13" w:rsidP="007B0C13">
            <w:pPr>
              <w:spacing w:before="0" w:after="0" w:line="240" w:lineRule="auto"/>
              <w:jc w:val="center"/>
              <w:rPr>
                <w:color w:val="000000"/>
                <w:sz w:val="20"/>
                <w:szCs w:val="20"/>
                <w:lang w:eastAsia="hr-HR"/>
              </w:rPr>
            </w:pPr>
            <w:r w:rsidRPr="00607D81">
              <w:rPr>
                <w:color w:val="000000"/>
                <w:sz w:val="20"/>
                <w:szCs w:val="20"/>
                <w:lang w:eastAsia="hr-HR"/>
              </w:rPr>
              <w:t xml:space="preserve">Oko </w:t>
            </w:r>
            <w:r w:rsidR="00607D81" w:rsidRPr="00607D81">
              <w:rPr>
                <w:color w:val="000000"/>
                <w:sz w:val="20"/>
                <w:szCs w:val="20"/>
                <w:lang w:eastAsia="hr-HR"/>
              </w:rPr>
              <w:t>35</w:t>
            </w:r>
            <w:r w:rsidRPr="00607D81">
              <w:rPr>
                <w:color w:val="000000"/>
                <w:sz w:val="20"/>
                <w:szCs w:val="20"/>
                <w:lang w:eastAsia="hr-HR"/>
              </w:rPr>
              <w:t>0</w:t>
            </w:r>
          </w:p>
        </w:tc>
        <w:tc>
          <w:tcPr>
            <w:tcW w:w="1410" w:type="dxa"/>
          </w:tcPr>
          <w:p w14:paraId="617372A8" w14:textId="2020C3C8" w:rsidR="007B0C13" w:rsidRPr="00607D81" w:rsidRDefault="007B0C13" w:rsidP="007B0C13">
            <w:pPr>
              <w:spacing w:before="0" w:after="0" w:line="240" w:lineRule="auto"/>
              <w:jc w:val="center"/>
              <w:rPr>
                <w:color w:val="000000"/>
                <w:sz w:val="20"/>
                <w:szCs w:val="20"/>
                <w:lang w:eastAsia="hr-HR"/>
              </w:rPr>
            </w:pPr>
          </w:p>
        </w:tc>
      </w:tr>
      <w:tr w:rsidR="007B0C13" w:rsidRPr="00607D81" w14:paraId="1D2BF415" w14:textId="77777777" w:rsidTr="00AA71FE">
        <w:trPr>
          <w:trHeight w:val="580"/>
          <w:jc w:val="center"/>
        </w:trPr>
        <w:tc>
          <w:tcPr>
            <w:tcW w:w="3397" w:type="dxa"/>
            <w:shd w:val="clear" w:color="auto" w:fill="auto"/>
            <w:vAlign w:val="center"/>
          </w:tcPr>
          <w:p w14:paraId="1FEE905C" w14:textId="00EB91D4" w:rsidR="007B0C13" w:rsidRPr="00607D81" w:rsidRDefault="007B0C13" w:rsidP="007B0C13">
            <w:pPr>
              <w:spacing w:before="0" w:after="0" w:line="240" w:lineRule="auto"/>
              <w:jc w:val="center"/>
              <w:rPr>
                <w:color w:val="000000"/>
                <w:sz w:val="20"/>
                <w:szCs w:val="20"/>
                <w:lang w:eastAsia="hr-HR"/>
              </w:rPr>
            </w:pPr>
            <w:r w:rsidRPr="00607D81">
              <w:rPr>
                <w:sz w:val="20"/>
                <w:szCs w:val="20"/>
              </w:rPr>
              <w:t>Zgrada Doma Dražice</w:t>
            </w:r>
          </w:p>
        </w:tc>
        <w:tc>
          <w:tcPr>
            <w:tcW w:w="2977" w:type="dxa"/>
            <w:shd w:val="clear" w:color="auto" w:fill="auto"/>
            <w:vAlign w:val="center"/>
          </w:tcPr>
          <w:p w14:paraId="1E24DC56" w14:textId="7F76D789" w:rsidR="007B0C13" w:rsidRPr="00607D81" w:rsidRDefault="00607D81" w:rsidP="007B0C13">
            <w:pPr>
              <w:spacing w:before="0" w:after="0" w:line="240" w:lineRule="auto"/>
              <w:jc w:val="center"/>
              <w:rPr>
                <w:color w:val="000000"/>
                <w:sz w:val="20"/>
                <w:szCs w:val="20"/>
                <w:lang w:eastAsia="hr-HR"/>
              </w:rPr>
            </w:pPr>
            <w:r w:rsidRPr="00607D81">
              <w:rPr>
                <w:sz w:val="20"/>
                <w:szCs w:val="20"/>
              </w:rPr>
              <w:t>Općinska vijećnica, Dražičkih boraca 64</w:t>
            </w:r>
          </w:p>
        </w:tc>
        <w:tc>
          <w:tcPr>
            <w:tcW w:w="1276" w:type="dxa"/>
            <w:shd w:val="clear" w:color="auto" w:fill="auto"/>
            <w:vAlign w:val="center"/>
          </w:tcPr>
          <w:p w14:paraId="07259617" w14:textId="04F06C94"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50</w:t>
            </w:r>
          </w:p>
        </w:tc>
        <w:tc>
          <w:tcPr>
            <w:tcW w:w="1410" w:type="dxa"/>
          </w:tcPr>
          <w:p w14:paraId="47FBAD16"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6A9D4DEF" w14:textId="77777777" w:rsidTr="00AA71FE">
        <w:trPr>
          <w:trHeight w:val="580"/>
          <w:jc w:val="center"/>
        </w:trPr>
        <w:tc>
          <w:tcPr>
            <w:tcW w:w="3397" w:type="dxa"/>
            <w:shd w:val="clear" w:color="auto" w:fill="auto"/>
            <w:vAlign w:val="center"/>
          </w:tcPr>
          <w:p w14:paraId="53E14D52" w14:textId="58DEA931" w:rsidR="007B0C13" w:rsidRPr="00607D81" w:rsidRDefault="007B0C13" w:rsidP="007B0C13">
            <w:pPr>
              <w:spacing w:before="0" w:after="0" w:line="240" w:lineRule="auto"/>
              <w:jc w:val="center"/>
              <w:rPr>
                <w:color w:val="000000"/>
                <w:sz w:val="20"/>
                <w:szCs w:val="20"/>
                <w:lang w:eastAsia="hr-HR"/>
              </w:rPr>
            </w:pPr>
            <w:r w:rsidRPr="00607D81">
              <w:rPr>
                <w:sz w:val="20"/>
                <w:szCs w:val="20"/>
              </w:rPr>
              <w:t>Zgrada Doma Dražice, prostorija kuglane</w:t>
            </w:r>
          </w:p>
        </w:tc>
        <w:tc>
          <w:tcPr>
            <w:tcW w:w="2977" w:type="dxa"/>
            <w:shd w:val="clear" w:color="auto" w:fill="auto"/>
            <w:vAlign w:val="center"/>
          </w:tcPr>
          <w:p w14:paraId="05602C97" w14:textId="4FAB5825" w:rsidR="007B0C13" w:rsidRPr="00607D81" w:rsidRDefault="00607D81" w:rsidP="007B0C13">
            <w:pPr>
              <w:spacing w:before="0" w:after="0" w:line="240" w:lineRule="auto"/>
              <w:jc w:val="center"/>
              <w:rPr>
                <w:color w:val="000000"/>
                <w:sz w:val="20"/>
                <w:szCs w:val="20"/>
                <w:lang w:eastAsia="hr-HR"/>
              </w:rPr>
            </w:pPr>
            <w:r w:rsidRPr="00607D81">
              <w:rPr>
                <w:sz w:val="20"/>
                <w:szCs w:val="20"/>
              </w:rPr>
              <w:t>Dražičkih boraca 64</w:t>
            </w:r>
          </w:p>
        </w:tc>
        <w:tc>
          <w:tcPr>
            <w:tcW w:w="1276" w:type="dxa"/>
            <w:shd w:val="clear" w:color="auto" w:fill="auto"/>
            <w:vAlign w:val="center"/>
          </w:tcPr>
          <w:p w14:paraId="559B629D" w14:textId="4FD11749"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200</w:t>
            </w:r>
          </w:p>
        </w:tc>
        <w:tc>
          <w:tcPr>
            <w:tcW w:w="1410" w:type="dxa"/>
          </w:tcPr>
          <w:p w14:paraId="4522FEFF"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639FA73D" w14:textId="77777777" w:rsidTr="00AA71FE">
        <w:trPr>
          <w:trHeight w:val="580"/>
          <w:jc w:val="center"/>
        </w:trPr>
        <w:tc>
          <w:tcPr>
            <w:tcW w:w="3397" w:type="dxa"/>
            <w:shd w:val="clear" w:color="auto" w:fill="auto"/>
            <w:vAlign w:val="center"/>
          </w:tcPr>
          <w:p w14:paraId="2F771905" w14:textId="647091C2" w:rsidR="007B0C13" w:rsidRPr="00607D81" w:rsidRDefault="007B0C13" w:rsidP="007B0C13">
            <w:pPr>
              <w:spacing w:before="0" w:after="0" w:line="240" w:lineRule="auto"/>
              <w:jc w:val="center"/>
              <w:rPr>
                <w:color w:val="000000"/>
                <w:sz w:val="20"/>
                <w:szCs w:val="20"/>
                <w:lang w:eastAsia="hr-HR"/>
              </w:rPr>
            </w:pPr>
            <w:r w:rsidRPr="00607D81">
              <w:rPr>
                <w:sz w:val="20"/>
                <w:szCs w:val="20"/>
              </w:rPr>
              <w:t>Zgrada dječjeg vrtića</w:t>
            </w:r>
          </w:p>
        </w:tc>
        <w:tc>
          <w:tcPr>
            <w:tcW w:w="2977" w:type="dxa"/>
            <w:shd w:val="clear" w:color="auto" w:fill="auto"/>
            <w:vAlign w:val="center"/>
          </w:tcPr>
          <w:p w14:paraId="070797E2" w14:textId="12182BF3" w:rsidR="007B0C13" w:rsidRPr="00607D81" w:rsidRDefault="00607D81" w:rsidP="007B0C13">
            <w:pPr>
              <w:spacing w:before="0" w:after="0" w:line="240" w:lineRule="auto"/>
              <w:jc w:val="center"/>
              <w:rPr>
                <w:color w:val="000000"/>
                <w:sz w:val="20"/>
                <w:szCs w:val="20"/>
                <w:lang w:eastAsia="hr-HR"/>
              </w:rPr>
            </w:pPr>
            <w:r w:rsidRPr="00607D81">
              <w:rPr>
                <w:sz w:val="20"/>
                <w:szCs w:val="20"/>
              </w:rPr>
              <w:t>Podhum 125</w:t>
            </w:r>
          </w:p>
        </w:tc>
        <w:tc>
          <w:tcPr>
            <w:tcW w:w="1276" w:type="dxa"/>
            <w:shd w:val="clear" w:color="auto" w:fill="auto"/>
            <w:vAlign w:val="center"/>
          </w:tcPr>
          <w:p w14:paraId="495A5C05" w14:textId="67DFCB98"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100</w:t>
            </w:r>
          </w:p>
        </w:tc>
        <w:tc>
          <w:tcPr>
            <w:tcW w:w="1410" w:type="dxa"/>
          </w:tcPr>
          <w:p w14:paraId="2A88F805"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6DA332F2" w14:textId="77777777" w:rsidTr="00AA71FE">
        <w:trPr>
          <w:trHeight w:val="580"/>
          <w:jc w:val="center"/>
        </w:trPr>
        <w:tc>
          <w:tcPr>
            <w:tcW w:w="3397" w:type="dxa"/>
            <w:shd w:val="clear" w:color="auto" w:fill="auto"/>
            <w:vAlign w:val="center"/>
          </w:tcPr>
          <w:p w14:paraId="03BAF699" w14:textId="672FA851"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Prostorija Lovačkog društva Jelenje </w:t>
            </w:r>
          </w:p>
        </w:tc>
        <w:tc>
          <w:tcPr>
            <w:tcW w:w="2977" w:type="dxa"/>
            <w:shd w:val="clear" w:color="auto" w:fill="auto"/>
            <w:vAlign w:val="center"/>
          </w:tcPr>
          <w:p w14:paraId="3693008F"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40893189" w14:textId="7AD47C20"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w:t>
            </w:r>
          </w:p>
        </w:tc>
        <w:tc>
          <w:tcPr>
            <w:tcW w:w="1410" w:type="dxa"/>
          </w:tcPr>
          <w:p w14:paraId="6A3E2876"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10410210" w14:textId="77777777" w:rsidTr="00AA71FE">
        <w:trPr>
          <w:trHeight w:val="580"/>
          <w:jc w:val="center"/>
        </w:trPr>
        <w:tc>
          <w:tcPr>
            <w:tcW w:w="3397" w:type="dxa"/>
            <w:shd w:val="clear" w:color="auto" w:fill="auto"/>
            <w:vAlign w:val="center"/>
          </w:tcPr>
          <w:p w14:paraId="6A4B18EA" w14:textId="1DD300EC"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Zgrada Boćarskog društva Zoretići </w:t>
            </w:r>
          </w:p>
        </w:tc>
        <w:tc>
          <w:tcPr>
            <w:tcW w:w="2977" w:type="dxa"/>
            <w:shd w:val="clear" w:color="auto" w:fill="auto"/>
            <w:vAlign w:val="center"/>
          </w:tcPr>
          <w:p w14:paraId="5E07A8D7"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66E52628" w14:textId="38B23F42"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100</w:t>
            </w:r>
          </w:p>
        </w:tc>
        <w:tc>
          <w:tcPr>
            <w:tcW w:w="1410" w:type="dxa"/>
          </w:tcPr>
          <w:p w14:paraId="7FF5B581"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AB9CC66" w14:textId="77777777" w:rsidTr="00AA71FE">
        <w:trPr>
          <w:trHeight w:val="580"/>
          <w:jc w:val="center"/>
        </w:trPr>
        <w:tc>
          <w:tcPr>
            <w:tcW w:w="3397" w:type="dxa"/>
            <w:shd w:val="clear" w:color="auto" w:fill="auto"/>
            <w:vAlign w:val="center"/>
          </w:tcPr>
          <w:p w14:paraId="6231A341" w14:textId="00FB0F61"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Prostorija stare područne škole u Ratuljama, </w:t>
            </w:r>
          </w:p>
        </w:tc>
        <w:tc>
          <w:tcPr>
            <w:tcW w:w="2977" w:type="dxa"/>
            <w:shd w:val="clear" w:color="auto" w:fill="auto"/>
            <w:vAlign w:val="center"/>
          </w:tcPr>
          <w:p w14:paraId="2550D785" w14:textId="166E53FB" w:rsidR="007B0C13" w:rsidRPr="00607D81" w:rsidRDefault="00607D81" w:rsidP="007B0C13">
            <w:pPr>
              <w:spacing w:before="0" w:after="0" w:line="240" w:lineRule="auto"/>
              <w:jc w:val="center"/>
              <w:rPr>
                <w:color w:val="000000"/>
                <w:sz w:val="20"/>
                <w:szCs w:val="20"/>
                <w:lang w:eastAsia="hr-HR"/>
              </w:rPr>
            </w:pPr>
            <w:r w:rsidRPr="00607D81">
              <w:rPr>
                <w:sz w:val="20"/>
                <w:szCs w:val="20"/>
              </w:rPr>
              <w:t>Ratulje 5</w:t>
            </w:r>
          </w:p>
        </w:tc>
        <w:tc>
          <w:tcPr>
            <w:tcW w:w="1276" w:type="dxa"/>
            <w:shd w:val="clear" w:color="auto" w:fill="auto"/>
            <w:vAlign w:val="center"/>
          </w:tcPr>
          <w:p w14:paraId="2968DA2A" w14:textId="7C66709C"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w:t>
            </w:r>
          </w:p>
        </w:tc>
        <w:tc>
          <w:tcPr>
            <w:tcW w:w="1410" w:type="dxa"/>
          </w:tcPr>
          <w:p w14:paraId="368656B9"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44F75ACC" w14:textId="77777777" w:rsidTr="00AA71FE">
        <w:trPr>
          <w:trHeight w:val="580"/>
          <w:jc w:val="center"/>
        </w:trPr>
        <w:tc>
          <w:tcPr>
            <w:tcW w:w="3397" w:type="dxa"/>
            <w:shd w:val="clear" w:color="auto" w:fill="auto"/>
            <w:vAlign w:val="center"/>
          </w:tcPr>
          <w:p w14:paraId="150E7886" w14:textId="06203975" w:rsidR="007B0C13" w:rsidRPr="00607D81" w:rsidRDefault="007B0C13" w:rsidP="007B0C13">
            <w:pPr>
              <w:spacing w:before="0" w:after="0" w:line="240" w:lineRule="auto"/>
              <w:jc w:val="center"/>
              <w:rPr>
                <w:color w:val="000000"/>
                <w:sz w:val="20"/>
                <w:szCs w:val="20"/>
                <w:lang w:eastAsia="hr-HR"/>
              </w:rPr>
            </w:pPr>
            <w:r w:rsidRPr="00607D81">
              <w:rPr>
                <w:sz w:val="20"/>
                <w:szCs w:val="20"/>
              </w:rPr>
              <w:t>Psihijatrijska bolnica Lopača</w:t>
            </w:r>
          </w:p>
        </w:tc>
        <w:tc>
          <w:tcPr>
            <w:tcW w:w="2977" w:type="dxa"/>
            <w:shd w:val="clear" w:color="auto" w:fill="auto"/>
            <w:vAlign w:val="center"/>
          </w:tcPr>
          <w:p w14:paraId="67326B65" w14:textId="7D8A7E9B" w:rsidR="007B0C13" w:rsidRPr="00607D81" w:rsidRDefault="00607D81" w:rsidP="007B0C13">
            <w:pPr>
              <w:spacing w:before="0" w:after="0" w:line="240" w:lineRule="auto"/>
              <w:jc w:val="center"/>
              <w:rPr>
                <w:color w:val="000000"/>
                <w:sz w:val="20"/>
                <w:szCs w:val="20"/>
                <w:lang w:eastAsia="hr-HR"/>
              </w:rPr>
            </w:pPr>
            <w:r w:rsidRPr="00607D81">
              <w:rPr>
                <w:sz w:val="20"/>
                <w:szCs w:val="20"/>
              </w:rPr>
              <w:t>Lopača 11, Dražice</w:t>
            </w:r>
          </w:p>
        </w:tc>
        <w:tc>
          <w:tcPr>
            <w:tcW w:w="1276" w:type="dxa"/>
            <w:shd w:val="clear" w:color="auto" w:fill="auto"/>
            <w:vAlign w:val="center"/>
          </w:tcPr>
          <w:p w14:paraId="144EDCCF" w14:textId="29D0DCF6"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500</w:t>
            </w:r>
          </w:p>
        </w:tc>
        <w:tc>
          <w:tcPr>
            <w:tcW w:w="1410" w:type="dxa"/>
          </w:tcPr>
          <w:p w14:paraId="30799FE1"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2BBCF12D" w14:textId="77777777" w:rsidTr="00AA71FE">
        <w:trPr>
          <w:trHeight w:val="580"/>
          <w:jc w:val="center"/>
        </w:trPr>
        <w:tc>
          <w:tcPr>
            <w:tcW w:w="3397" w:type="dxa"/>
            <w:shd w:val="clear" w:color="auto" w:fill="auto"/>
            <w:vAlign w:val="center"/>
          </w:tcPr>
          <w:p w14:paraId="1FD31738" w14:textId="4E70DC7D"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Zgrada čitaonice Podkilavac </w:t>
            </w:r>
          </w:p>
        </w:tc>
        <w:tc>
          <w:tcPr>
            <w:tcW w:w="2977" w:type="dxa"/>
            <w:shd w:val="clear" w:color="auto" w:fill="auto"/>
            <w:vAlign w:val="center"/>
          </w:tcPr>
          <w:p w14:paraId="002E7047"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1095F85C" w14:textId="447074FC"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50</w:t>
            </w:r>
          </w:p>
        </w:tc>
        <w:tc>
          <w:tcPr>
            <w:tcW w:w="1410" w:type="dxa"/>
          </w:tcPr>
          <w:p w14:paraId="6465AD79"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436A5A15" w14:textId="77777777" w:rsidTr="00AA71FE">
        <w:trPr>
          <w:trHeight w:val="580"/>
          <w:jc w:val="center"/>
        </w:trPr>
        <w:tc>
          <w:tcPr>
            <w:tcW w:w="3397" w:type="dxa"/>
            <w:shd w:val="clear" w:color="auto" w:fill="auto"/>
            <w:vAlign w:val="center"/>
          </w:tcPr>
          <w:p w14:paraId="2CEFB8A1" w14:textId="4A69F830"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Prostorija čitaonice Dražice</w:t>
            </w:r>
          </w:p>
        </w:tc>
        <w:tc>
          <w:tcPr>
            <w:tcW w:w="2977" w:type="dxa"/>
            <w:shd w:val="clear" w:color="auto" w:fill="auto"/>
            <w:vAlign w:val="center"/>
          </w:tcPr>
          <w:p w14:paraId="038ABBB4" w14:textId="757C28C3" w:rsidR="007B0C13" w:rsidRPr="00607D81" w:rsidRDefault="00607D81" w:rsidP="007B0C13">
            <w:pPr>
              <w:spacing w:before="0" w:after="0" w:line="240" w:lineRule="auto"/>
              <w:jc w:val="center"/>
              <w:rPr>
                <w:color w:val="000000"/>
                <w:sz w:val="20"/>
                <w:szCs w:val="20"/>
                <w:lang w:eastAsia="hr-HR"/>
              </w:rPr>
            </w:pPr>
            <w:r w:rsidRPr="00607D81">
              <w:rPr>
                <w:sz w:val="20"/>
                <w:szCs w:val="20"/>
              </w:rPr>
              <w:t>Podkilavac 85, Dražice</w:t>
            </w:r>
          </w:p>
        </w:tc>
        <w:tc>
          <w:tcPr>
            <w:tcW w:w="1276" w:type="dxa"/>
            <w:shd w:val="clear" w:color="auto" w:fill="auto"/>
            <w:vAlign w:val="center"/>
          </w:tcPr>
          <w:p w14:paraId="7C4F993E" w14:textId="1CBB78F4"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w:t>
            </w:r>
          </w:p>
        </w:tc>
        <w:tc>
          <w:tcPr>
            <w:tcW w:w="1410" w:type="dxa"/>
          </w:tcPr>
          <w:p w14:paraId="14B6C9DA"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17429117" w14:textId="77777777" w:rsidTr="00AA71FE">
        <w:trPr>
          <w:trHeight w:val="580"/>
          <w:jc w:val="center"/>
        </w:trPr>
        <w:tc>
          <w:tcPr>
            <w:tcW w:w="3397" w:type="dxa"/>
            <w:shd w:val="clear" w:color="auto" w:fill="auto"/>
            <w:vAlign w:val="center"/>
          </w:tcPr>
          <w:p w14:paraId="6E2B56FA" w14:textId="63349F53"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Zgrada „Diskont“ – Podhum </w:t>
            </w:r>
          </w:p>
        </w:tc>
        <w:tc>
          <w:tcPr>
            <w:tcW w:w="2977" w:type="dxa"/>
            <w:shd w:val="clear" w:color="auto" w:fill="auto"/>
            <w:vAlign w:val="center"/>
          </w:tcPr>
          <w:p w14:paraId="0FB4B999"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2340D0F7" w14:textId="68B7834A"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60</w:t>
            </w:r>
          </w:p>
        </w:tc>
        <w:tc>
          <w:tcPr>
            <w:tcW w:w="1410" w:type="dxa"/>
          </w:tcPr>
          <w:p w14:paraId="089D57EB"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7519C9D" w14:textId="77777777" w:rsidTr="00AA71FE">
        <w:trPr>
          <w:trHeight w:val="580"/>
          <w:jc w:val="center"/>
        </w:trPr>
        <w:tc>
          <w:tcPr>
            <w:tcW w:w="3397" w:type="dxa"/>
            <w:shd w:val="clear" w:color="auto" w:fill="auto"/>
            <w:vAlign w:val="center"/>
          </w:tcPr>
          <w:p w14:paraId="6BDE8439" w14:textId="173BCACE"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Zgrada vatrogasnog društva Dražice </w:t>
            </w:r>
          </w:p>
        </w:tc>
        <w:tc>
          <w:tcPr>
            <w:tcW w:w="2977" w:type="dxa"/>
            <w:shd w:val="clear" w:color="auto" w:fill="auto"/>
            <w:vAlign w:val="center"/>
          </w:tcPr>
          <w:p w14:paraId="52836309"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157B3281" w14:textId="12F1FDB1"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300</w:t>
            </w:r>
          </w:p>
        </w:tc>
        <w:tc>
          <w:tcPr>
            <w:tcW w:w="1410" w:type="dxa"/>
          </w:tcPr>
          <w:p w14:paraId="324D375C"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135C02C" w14:textId="77777777" w:rsidTr="00AA71FE">
        <w:trPr>
          <w:trHeight w:val="580"/>
          <w:jc w:val="center"/>
        </w:trPr>
        <w:tc>
          <w:tcPr>
            <w:tcW w:w="3397" w:type="dxa"/>
            <w:shd w:val="clear" w:color="auto" w:fill="auto"/>
            <w:vAlign w:val="center"/>
          </w:tcPr>
          <w:p w14:paraId="514645F3" w14:textId="51D0A810"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Crkva Sv. Mihovila – Jelenje </w:t>
            </w:r>
          </w:p>
        </w:tc>
        <w:tc>
          <w:tcPr>
            <w:tcW w:w="2977" w:type="dxa"/>
            <w:shd w:val="clear" w:color="auto" w:fill="auto"/>
            <w:vAlign w:val="center"/>
          </w:tcPr>
          <w:p w14:paraId="0FF64D54"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77013F04" w14:textId="5039BB3B"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350</w:t>
            </w:r>
          </w:p>
        </w:tc>
        <w:tc>
          <w:tcPr>
            <w:tcW w:w="1410" w:type="dxa"/>
          </w:tcPr>
          <w:p w14:paraId="05DB82CE"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7E178920" w14:textId="77777777" w:rsidTr="00AA71FE">
        <w:trPr>
          <w:trHeight w:val="580"/>
          <w:jc w:val="center"/>
        </w:trPr>
        <w:tc>
          <w:tcPr>
            <w:tcW w:w="3397" w:type="dxa"/>
            <w:shd w:val="clear" w:color="auto" w:fill="auto"/>
            <w:vAlign w:val="center"/>
          </w:tcPr>
          <w:p w14:paraId="54BDF1F1" w14:textId="1021EF6E" w:rsidR="007B0C13" w:rsidRPr="00607D81" w:rsidRDefault="007B0C13" w:rsidP="007B0C13">
            <w:pPr>
              <w:spacing w:before="0" w:after="0" w:line="240" w:lineRule="auto"/>
              <w:jc w:val="center"/>
              <w:rPr>
                <w:color w:val="000000"/>
                <w:sz w:val="20"/>
                <w:szCs w:val="20"/>
                <w:lang w:eastAsia="hr-HR"/>
              </w:rPr>
            </w:pPr>
            <w:r w:rsidRPr="00607D81">
              <w:rPr>
                <w:sz w:val="20"/>
                <w:szCs w:val="20"/>
              </w:rPr>
              <w:t>Proizvodna hala THERMOTECNIK</w:t>
            </w:r>
          </w:p>
        </w:tc>
        <w:tc>
          <w:tcPr>
            <w:tcW w:w="2977" w:type="dxa"/>
            <w:shd w:val="clear" w:color="auto" w:fill="auto"/>
            <w:vAlign w:val="center"/>
          </w:tcPr>
          <w:p w14:paraId="15F79ED8" w14:textId="38379F25" w:rsidR="007B0C13" w:rsidRPr="00607D81" w:rsidRDefault="00607D81" w:rsidP="007B0C13">
            <w:pPr>
              <w:spacing w:before="0" w:after="0" w:line="240" w:lineRule="auto"/>
              <w:jc w:val="center"/>
              <w:rPr>
                <w:color w:val="000000"/>
                <w:sz w:val="20"/>
                <w:szCs w:val="20"/>
                <w:lang w:eastAsia="hr-HR"/>
              </w:rPr>
            </w:pPr>
            <w:r w:rsidRPr="00607D81">
              <w:rPr>
                <w:sz w:val="20"/>
                <w:szCs w:val="20"/>
              </w:rPr>
              <w:t>Lukeži 17, Dražice</w:t>
            </w:r>
          </w:p>
        </w:tc>
        <w:tc>
          <w:tcPr>
            <w:tcW w:w="1276" w:type="dxa"/>
            <w:shd w:val="clear" w:color="auto" w:fill="auto"/>
            <w:vAlign w:val="center"/>
          </w:tcPr>
          <w:p w14:paraId="57957459" w14:textId="170FF265"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350</w:t>
            </w:r>
          </w:p>
        </w:tc>
        <w:tc>
          <w:tcPr>
            <w:tcW w:w="1410" w:type="dxa"/>
          </w:tcPr>
          <w:p w14:paraId="1B9D56CC"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A2042A3" w14:textId="77777777" w:rsidTr="00AA71FE">
        <w:trPr>
          <w:trHeight w:val="580"/>
          <w:jc w:val="center"/>
        </w:trPr>
        <w:tc>
          <w:tcPr>
            <w:tcW w:w="3397" w:type="dxa"/>
            <w:shd w:val="clear" w:color="auto" w:fill="auto"/>
            <w:vAlign w:val="center"/>
          </w:tcPr>
          <w:p w14:paraId="5A08E82D" w14:textId="393578A2" w:rsidR="007B0C13" w:rsidRPr="00607D81" w:rsidRDefault="007B0C13" w:rsidP="007B0C13">
            <w:pPr>
              <w:spacing w:before="0" w:after="0" w:line="240" w:lineRule="auto"/>
              <w:jc w:val="center"/>
              <w:rPr>
                <w:color w:val="000000"/>
                <w:sz w:val="20"/>
                <w:szCs w:val="20"/>
                <w:lang w:eastAsia="hr-HR"/>
              </w:rPr>
            </w:pPr>
            <w:r w:rsidRPr="00607D81">
              <w:rPr>
                <w:sz w:val="20"/>
                <w:szCs w:val="20"/>
              </w:rPr>
              <w:t>Proizvodno-skladišna hala „ELMAR“</w:t>
            </w:r>
          </w:p>
        </w:tc>
        <w:tc>
          <w:tcPr>
            <w:tcW w:w="2977" w:type="dxa"/>
            <w:shd w:val="clear" w:color="auto" w:fill="auto"/>
            <w:vAlign w:val="center"/>
          </w:tcPr>
          <w:p w14:paraId="22BFE85B" w14:textId="5AE51FE4" w:rsidR="007B0C13" w:rsidRPr="00607D81" w:rsidRDefault="00607D81" w:rsidP="007B0C13">
            <w:pPr>
              <w:spacing w:before="0" w:after="0" w:line="240" w:lineRule="auto"/>
              <w:jc w:val="center"/>
              <w:rPr>
                <w:color w:val="000000"/>
                <w:sz w:val="20"/>
                <w:szCs w:val="20"/>
                <w:lang w:eastAsia="hr-HR"/>
              </w:rPr>
            </w:pPr>
            <w:r w:rsidRPr="00607D81">
              <w:rPr>
                <w:sz w:val="20"/>
                <w:szCs w:val="20"/>
              </w:rPr>
              <w:t>Obrovac bb, Dražice</w:t>
            </w:r>
          </w:p>
        </w:tc>
        <w:tc>
          <w:tcPr>
            <w:tcW w:w="1276" w:type="dxa"/>
            <w:shd w:val="clear" w:color="auto" w:fill="auto"/>
            <w:vAlign w:val="center"/>
          </w:tcPr>
          <w:p w14:paraId="3741B504" w14:textId="7DEE772F"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200</w:t>
            </w:r>
          </w:p>
        </w:tc>
        <w:tc>
          <w:tcPr>
            <w:tcW w:w="1410" w:type="dxa"/>
          </w:tcPr>
          <w:p w14:paraId="6ECA18A4"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0C06766D" w14:textId="77777777" w:rsidTr="00AA71FE">
        <w:trPr>
          <w:trHeight w:val="580"/>
          <w:jc w:val="center"/>
        </w:trPr>
        <w:tc>
          <w:tcPr>
            <w:tcW w:w="3397" w:type="dxa"/>
            <w:shd w:val="clear" w:color="auto" w:fill="auto"/>
            <w:vAlign w:val="center"/>
          </w:tcPr>
          <w:p w14:paraId="737732D6" w14:textId="42A69205"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 Proizvodno-skladišne hale „ATREJ“</w:t>
            </w:r>
          </w:p>
        </w:tc>
        <w:tc>
          <w:tcPr>
            <w:tcW w:w="2977" w:type="dxa"/>
            <w:shd w:val="clear" w:color="auto" w:fill="auto"/>
            <w:vAlign w:val="center"/>
          </w:tcPr>
          <w:p w14:paraId="3EE61E0C" w14:textId="405301B0" w:rsidR="007B0C13" w:rsidRPr="00607D81" w:rsidRDefault="00607D81" w:rsidP="007B0C13">
            <w:pPr>
              <w:spacing w:before="0" w:after="0" w:line="240" w:lineRule="auto"/>
              <w:jc w:val="center"/>
              <w:rPr>
                <w:color w:val="000000"/>
                <w:sz w:val="20"/>
                <w:szCs w:val="20"/>
                <w:lang w:eastAsia="hr-HR"/>
              </w:rPr>
            </w:pPr>
            <w:r w:rsidRPr="00607D81">
              <w:rPr>
                <w:sz w:val="20"/>
                <w:szCs w:val="20"/>
              </w:rPr>
              <w:t>Obrovac 47, Dražice</w:t>
            </w:r>
          </w:p>
        </w:tc>
        <w:tc>
          <w:tcPr>
            <w:tcW w:w="1276" w:type="dxa"/>
            <w:shd w:val="clear" w:color="auto" w:fill="auto"/>
            <w:vAlign w:val="center"/>
          </w:tcPr>
          <w:p w14:paraId="1D1B9830" w14:textId="0506630B"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350</w:t>
            </w:r>
          </w:p>
        </w:tc>
        <w:tc>
          <w:tcPr>
            <w:tcW w:w="1410" w:type="dxa"/>
          </w:tcPr>
          <w:p w14:paraId="46AA3D82"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57D7F568" w14:textId="77777777" w:rsidTr="00AA71FE">
        <w:trPr>
          <w:trHeight w:val="580"/>
          <w:jc w:val="center"/>
        </w:trPr>
        <w:tc>
          <w:tcPr>
            <w:tcW w:w="3397" w:type="dxa"/>
            <w:shd w:val="clear" w:color="auto" w:fill="auto"/>
            <w:vAlign w:val="center"/>
          </w:tcPr>
          <w:p w14:paraId="2B19330A" w14:textId="454EDEF8" w:rsidR="007B0C13" w:rsidRPr="00607D81" w:rsidRDefault="007B0C13" w:rsidP="007B0C13">
            <w:pPr>
              <w:spacing w:before="0" w:after="0" w:line="240" w:lineRule="auto"/>
              <w:jc w:val="center"/>
              <w:rPr>
                <w:color w:val="000000"/>
                <w:sz w:val="20"/>
                <w:szCs w:val="20"/>
                <w:lang w:eastAsia="hr-HR"/>
              </w:rPr>
            </w:pPr>
            <w:r w:rsidRPr="00607D81">
              <w:rPr>
                <w:sz w:val="20"/>
                <w:szCs w:val="20"/>
              </w:rPr>
              <w:t>Prodajno – skladišna hala „BFT-ADRIA“</w:t>
            </w:r>
          </w:p>
        </w:tc>
        <w:tc>
          <w:tcPr>
            <w:tcW w:w="2977" w:type="dxa"/>
            <w:shd w:val="clear" w:color="auto" w:fill="auto"/>
            <w:vAlign w:val="center"/>
          </w:tcPr>
          <w:p w14:paraId="00C7BE75" w14:textId="19681AFD" w:rsidR="007B0C13" w:rsidRPr="00607D81" w:rsidRDefault="00607D81" w:rsidP="007B0C13">
            <w:pPr>
              <w:spacing w:before="0" w:after="0" w:line="240" w:lineRule="auto"/>
              <w:jc w:val="center"/>
              <w:rPr>
                <w:color w:val="000000"/>
                <w:sz w:val="20"/>
                <w:szCs w:val="20"/>
                <w:lang w:eastAsia="hr-HR"/>
              </w:rPr>
            </w:pPr>
            <w:r w:rsidRPr="00607D81">
              <w:rPr>
                <w:sz w:val="20"/>
                <w:szCs w:val="20"/>
              </w:rPr>
              <w:t>Obrovac 39, Dražice</w:t>
            </w:r>
          </w:p>
        </w:tc>
        <w:tc>
          <w:tcPr>
            <w:tcW w:w="1276" w:type="dxa"/>
            <w:shd w:val="clear" w:color="auto" w:fill="auto"/>
            <w:vAlign w:val="center"/>
          </w:tcPr>
          <w:p w14:paraId="09E24E59" w14:textId="2162CB9D"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200</w:t>
            </w:r>
          </w:p>
        </w:tc>
        <w:tc>
          <w:tcPr>
            <w:tcW w:w="1410" w:type="dxa"/>
          </w:tcPr>
          <w:p w14:paraId="49E45684" w14:textId="77777777" w:rsidR="007B0C13" w:rsidRPr="00607D81" w:rsidRDefault="007B0C13" w:rsidP="007B0C13">
            <w:pPr>
              <w:spacing w:before="0" w:after="0" w:line="240" w:lineRule="auto"/>
              <w:jc w:val="center"/>
              <w:rPr>
                <w:color w:val="000000"/>
                <w:sz w:val="20"/>
                <w:szCs w:val="20"/>
                <w:lang w:eastAsia="hr-HR"/>
              </w:rPr>
            </w:pPr>
          </w:p>
        </w:tc>
      </w:tr>
      <w:tr w:rsidR="007B0C13" w:rsidRPr="00607D81" w14:paraId="36F85897" w14:textId="77777777" w:rsidTr="00AA71FE">
        <w:trPr>
          <w:trHeight w:val="580"/>
          <w:jc w:val="center"/>
        </w:trPr>
        <w:tc>
          <w:tcPr>
            <w:tcW w:w="3397" w:type="dxa"/>
            <w:shd w:val="clear" w:color="auto" w:fill="auto"/>
            <w:vAlign w:val="center"/>
          </w:tcPr>
          <w:p w14:paraId="5C4E85D2" w14:textId="1D3286BD" w:rsidR="007B0C13" w:rsidRPr="00607D81" w:rsidRDefault="007B0C13" w:rsidP="007B0C13">
            <w:pPr>
              <w:spacing w:before="0" w:after="0" w:line="240" w:lineRule="auto"/>
              <w:jc w:val="center"/>
              <w:rPr>
                <w:color w:val="000000"/>
                <w:sz w:val="20"/>
                <w:szCs w:val="20"/>
                <w:lang w:eastAsia="hr-HR"/>
              </w:rPr>
            </w:pPr>
            <w:r w:rsidRPr="00607D81">
              <w:rPr>
                <w:sz w:val="20"/>
                <w:szCs w:val="20"/>
              </w:rPr>
              <w:t xml:space="preserve">Nedovršena hala – „CORNUM“ – PODHUM </w:t>
            </w:r>
          </w:p>
        </w:tc>
        <w:tc>
          <w:tcPr>
            <w:tcW w:w="2977" w:type="dxa"/>
            <w:shd w:val="clear" w:color="auto" w:fill="auto"/>
            <w:vAlign w:val="center"/>
          </w:tcPr>
          <w:p w14:paraId="4B70BCC1"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3F060E6E" w14:textId="302A014A"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300</w:t>
            </w:r>
          </w:p>
        </w:tc>
        <w:tc>
          <w:tcPr>
            <w:tcW w:w="1410" w:type="dxa"/>
          </w:tcPr>
          <w:p w14:paraId="66647564" w14:textId="77777777" w:rsidR="007B0C13" w:rsidRPr="00607D81" w:rsidRDefault="007B0C13" w:rsidP="007B0C13">
            <w:pPr>
              <w:spacing w:before="0" w:after="0" w:line="240" w:lineRule="auto"/>
              <w:jc w:val="center"/>
              <w:rPr>
                <w:color w:val="000000"/>
                <w:sz w:val="20"/>
                <w:szCs w:val="20"/>
                <w:lang w:eastAsia="hr-HR"/>
              </w:rPr>
            </w:pPr>
          </w:p>
        </w:tc>
      </w:tr>
      <w:tr w:rsidR="007B0C13" w:rsidRPr="002811D2" w14:paraId="656C39A0" w14:textId="77777777" w:rsidTr="00AA71FE">
        <w:trPr>
          <w:trHeight w:val="580"/>
          <w:jc w:val="center"/>
        </w:trPr>
        <w:tc>
          <w:tcPr>
            <w:tcW w:w="3397" w:type="dxa"/>
            <w:shd w:val="clear" w:color="auto" w:fill="auto"/>
            <w:vAlign w:val="center"/>
          </w:tcPr>
          <w:p w14:paraId="4B208830" w14:textId="636DDAD2" w:rsidR="007B0C13" w:rsidRPr="00607D81" w:rsidRDefault="009630BC" w:rsidP="007B0C13">
            <w:pPr>
              <w:spacing w:before="0" w:after="0" w:line="240" w:lineRule="auto"/>
              <w:jc w:val="center"/>
              <w:rPr>
                <w:color w:val="000000"/>
                <w:sz w:val="20"/>
                <w:szCs w:val="20"/>
                <w:lang w:eastAsia="hr-HR"/>
              </w:rPr>
            </w:pPr>
            <w:r>
              <w:rPr>
                <w:sz w:val="20"/>
                <w:szCs w:val="20"/>
              </w:rPr>
              <w:t>H</w:t>
            </w:r>
            <w:r w:rsidR="007B0C13" w:rsidRPr="00607D81">
              <w:rPr>
                <w:sz w:val="20"/>
                <w:szCs w:val="20"/>
              </w:rPr>
              <w:t xml:space="preserve">ale – „ASTRA zona“ – OBROVAC, Dražice </w:t>
            </w:r>
          </w:p>
        </w:tc>
        <w:tc>
          <w:tcPr>
            <w:tcW w:w="2977" w:type="dxa"/>
            <w:shd w:val="clear" w:color="auto" w:fill="auto"/>
            <w:vAlign w:val="center"/>
          </w:tcPr>
          <w:p w14:paraId="3A156989" w14:textId="77777777" w:rsidR="007B0C13" w:rsidRPr="00607D81" w:rsidRDefault="007B0C13" w:rsidP="007B0C13">
            <w:pPr>
              <w:spacing w:before="0" w:after="0" w:line="240" w:lineRule="auto"/>
              <w:jc w:val="center"/>
              <w:rPr>
                <w:color w:val="000000"/>
                <w:sz w:val="20"/>
                <w:szCs w:val="20"/>
                <w:lang w:eastAsia="hr-HR"/>
              </w:rPr>
            </w:pPr>
          </w:p>
        </w:tc>
        <w:tc>
          <w:tcPr>
            <w:tcW w:w="1276" w:type="dxa"/>
            <w:shd w:val="clear" w:color="auto" w:fill="auto"/>
            <w:vAlign w:val="center"/>
          </w:tcPr>
          <w:p w14:paraId="627E8D47" w14:textId="64DF694F" w:rsidR="007B0C13" w:rsidRPr="00607D81" w:rsidRDefault="00607D81" w:rsidP="007B0C13">
            <w:pPr>
              <w:spacing w:before="0" w:after="0" w:line="240" w:lineRule="auto"/>
              <w:jc w:val="center"/>
              <w:rPr>
                <w:color w:val="000000"/>
                <w:sz w:val="20"/>
                <w:szCs w:val="20"/>
                <w:lang w:eastAsia="hr-HR"/>
              </w:rPr>
            </w:pPr>
            <w:r w:rsidRPr="00607D81">
              <w:rPr>
                <w:color w:val="000000"/>
                <w:sz w:val="20"/>
                <w:szCs w:val="20"/>
                <w:lang w:eastAsia="hr-HR"/>
              </w:rPr>
              <w:t>Oko 400</w:t>
            </w:r>
          </w:p>
        </w:tc>
        <w:tc>
          <w:tcPr>
            <w:tcW w:w="1410" w:type="dxa"/>
          </w:tcPr>
          <w:p w14:paraId="2BFEB4D6" w14:textId="77777777" w:rsidR="007B0C13" w:rsidRPr="00607D81" w:rsidRDefault="007B0C13" w:rsidP="007B0C13">
            <w:pPr>
              <w:spacing w:before="0" w:after="0" w:line="240" w:lineRule="auto"/>
              <w:jc w:val="center"/>
              <w:rPr>
                <w:color w:val="000000"/>
                <w:sz w:val="20"/>
                <w:szCs w:val="20"/>
                <w:lang w:eastAsia="hr-HR"/>
              </w:rPr>
            </w:pPr>
          </w:p>
        </w:tc>
      </w:tr>
    </w:tbl>
    <w:p w14:paraId="1F946A60" w14:textId="77777777" w:rsidR="00D857D9" w:rsidRPr="002811D2" w:rsidRDefault="00D857D9" w:rsidP="008E0EB0">
      <w:pPr>
        <w:spacing w:before="120" w:after="120"/>
        <w:rPr>
          <w:highlight w:val="yellow"/>
        </w:rPr>
      </w:pPr>
    </w:p>
    <w:p w14:paraId="0E293F1B" w14:textId="573128D3" w:rsidR="00F431D1" w:rsidRPr="00135F0C" w:rsidRDefault="00DD36E8" w:rsidP="00F431D1">
      <w:pPr>
        <w:spacing w:before="120" w:after="120"/>
      </w:pPr>
      <w:r w:rsidRPr="00135F0C">
        <w:t xml:space="preserve">Nakon razmještaja evakuiranog stanovništva osiguranje prehrane, odjeće, posteljine i sanitarnih potreba vršit će ekipe Gradskog društva Crvenog križa </w:t>
      </w:r>
      <w:r w:rsidR="00EA7B7F" w:rsidRPr="00135F0C">
        <w:t xml:space="preserve">Grada </w:t>
      </w:r>
      <w:r w:rsidR="0001099D" w:rsidRPr="00135F0C">
        <w:t>Rijeke</w:t>
      </w:r>
      <w:r w:rsidR="00EA7B7F" w:rsidRPr="00135F0C">
        <w:t>.</w:t>
      </w:r>
      <w:r w:rsidRPr="00135F0C">
        <w:t xml:space="preserve"> Voda za piće i sanitarne potrebe osigurani su u čvrstim objektima u koji se vrši smještaj evakuiranih stanovnika. U slučaju da nije osigurana voda </w:t>
      </w:r>
      <w:r w:rsidR="008E0EB0" w:rsidRPr="00135F0C">
        <w:t>za piće i sanitarne potrebe istu</w:t>
      </w:r>
      <w:r w:rsidR="00261B6D" w:rsidRPr="00135F0C">
        <w:t xml:space="preserve"> će osigurati</w:t>
      </w:r>
      <w:r w:rsidR="0086678D" w:rsidRPr="00135F0C">
        <w:t xml:space="preserve"> </w:t>
      </w:r>
      <w:r w:rsidR="00F431D1" w:rsidRPr="00135F0C">
        <w:t xml:space="preserve"> </w:t>
      </w:r>
      <w:r w:rsidR="008F49DF" w:rsidRPr="00135F0C">
        <w:t>Vodovod i kanalizacija d.o.o. Rijeka</w:t>
      </w:r>
      <w:r w:rsidR="00261B6D" w:rsidRPr="00135F0C">
        <w:t>.</w:t>
      </w:r>
      <w:r w:rsidR="0086678D" w:rsidRPr="00135F0C">
        <w:t xml:space="preserve"> </w:t>
      </w:r>
      <w:r w:rsidRPr="00135F0C">
        <w:t xml:space="preserve">Po potrebi uključiti će se i </w:t>
      </w:r>
      <w:r w:rsidR="00D83FAD" w:rsidRPr="00135F0C">
        <w:t>DVD „Ivan Zoretić Španac“ Jelenje</w:t>
      </w:r>
      <w:r w:rsidR="00EA7B7F" w:rsidRPr="00135F0C">
        <w:t xml:space="preserve"> i </w:t>
      </w:r>
      <w:r w:rsidR="003A65AB" w:rsidRPr="00135F0C">
        <w:t>JVP Rijeka</w:t>
      </w:r>
      <w:r w:rsidR="00EA7B7F" w:rsidRPr="00135F0C">
        <w:t xml:space="preserve"> </w:t>
      </w:r>
      <w:r w:rsidR="0086678D" w:rsidRPr="00135F0C">
        <w:t>-</w:t>
      </w:r>
      <w:r w:rsidRPr="00135F0C">
        <w:t xml:space="preserve"> dovoz vode vatrogasnim cisternama</w:t>
      </w:r>
      <w:r w:rsidR="00F431D1" w:rsidRPr="00135F0C">
        <w:t xml:space="preserve"> i postavljanje eko – sanitarnih čvorova.</w:t>
      </w:r>
    </w:p>
    <w:p w14:paraId="7091631C" w14:textId="4DAE0B1B" w:rsidR="00DD36E8" w:rsidRPr="00135F0C" w:rsidRDefault="00DD36E8" w:rsidP="00DD36E8">
      <w:pPr>
        <w:spacing w:before="120" w:after="120"/>
      </w:pPr>
      <w:r w:rsidRPr="00135F0C">
        <w:t xml:space="preserve">Za sve evakuirane medicinsku pomoć kao i socijalnu te psihološku pomoć pružat će mobilne ekipa </w:t>
      </w:r>
      <w:r w:rsidR="002F507E" w:rsidRPr="00135F0C">
        <w:t xml:space="preserve">Dom zdravlja PGŽ – ispostava Dražice </w:t>
      </w:r>
      <w:r w:rsidR="008E0EB0" w:rsidRPr="00135F0C">
        <w:t>,</w:t>
      </w:r>
      <w:r w:rsidRPr="00135F0C">
        <w:t xml:space="preserve"> a za sve evakuirane skrbiti će ekipe </w:t>
      </w:r>
      <w:r w:rsidR="00272662" w:rsidRPr="00135F0C">
        <w:t xml:space="preserve">Gradskog društva Crvenog križa </w:t>
      </w:r>
      <w:r w:rsidR="004675E3" w:rsidRPr="00135F0C">
        <w:t>Rijeka</w:t>
      </w:r>
      <w:r w:rsidR="008E0EB0" w:rsidRPr="00135F0C">
        <w:t xml:space="preserve"> te </w:t>
      </w:r>
      <w:r w:rsidR="002F507E" w:rsidRPr="00135F0C">
        <w:t>Centar za socijalnu skrb Rijeka</w:t>
      </w:r>
      <w:r w:rsidRPr="00135F0C">
        <w:t>.</w:t>
      </w:r>
    </w:p>
    <w:p w14:paraId="10CB92EE" w14:textId="77777777" w:rsidR="00FC5EF8" w:rsidRPr="002811D2" w:rsidRDefault="00FC5EF8" w:rsidP="00DD36E8">
      <w:pPr>
        <w:spacing w:before="120" w:after="120"/>
        <w:rPr>
          <w:highlight w:val="yellow"/>
        </w:rPr>
      </w:pPr>
    </w:p>
    <w:p w14:paraId="1CF065E6" w14:textId="77777777" w:rsidR="00803FD4" w:rsidRPr="00710F48" w:rsidRDefault="00803FD4" w:rsidP="00856916">
      <w:pPr>
        <w:rPr>
          <w:rFonts w:eastAsiaTheme="majorEastAsia"/>
          <w:color w:val="54883D"/>
        </w:rPr>
      </w:pPr>
      <w:bookmarkStart w:id="115" w:name="_Toc298521410"/>
      <w:bookmarkStart w:id="116" w:name="_Toc431368091"/>
      <w:bookmarkStart w:id="117" w:name="_Toc432405426"/>
      <w:r w:rsidRPr="00710F48">
        <w:rPr>
          <w:rFonts w:eastAsiaTheme="majorEastAsia"/>
          <w:color w:val="54883D"/>
        </w:rPr>
        <w:t>Mogućnost smještaja u objektima privatnih osoba, postupak smještaja</w:t>
      </w:r>
      <w:bookmarkEnd w:id="115"/>
      <w:bookmarkEnd w:id="116"/>
      <w:bookmarkEnd w:id="117"/>
    </w:p>
    <w:p w14:paraId="4D81EE76" w14:textId="77777777" w:rsidR="00803FD4" w:rsidRPr="00710F48" w:rsidRDefault="00803FD4" w:rsidP="00803FD4">
      <w:pPr>
        <w:tabs>
          <w:tab w:val="left" w:pos="851"/>
        </w:tabs>
      </w:pPr>
      <w:r w:rsidRPr="00710F48">
        <w:t>Smještaj u objekte privatnih osoba može biti privremenog karaktera dok se ne steknu potrebni uvjeti za smještaj u javne prostore.</w:t>
      </w:r>
    </w:p>
    <w:p w14:paraId="0CA610C4" w14:textId="77777777" w:rsidR="00803FD4" w:rsidRPr="00710F48" w:rsidRDefault="00803FD4" w:rsidP="00803FD4">
      <w:pPr>
        <w:widowControl w:val="0"/>
        <w:autoSpaceDE w:val="0"/>
        <w:autoSpaceDN w:val="0"/>
        <w:adjustRightInd w:val="0"/>
        <w:spacing w:before="120" w:after="120"/>
      </w:pPr>
      <w:r w:rsidRPr="00710F48">
        <w:t>Postupak smještaja je sljedeći:</w:t>
      </w:r>
    </w:p>
    <w:p w14:paraId="4ACFF1F5" w14:textId="77777777" w:rsidR="00082775" w:rsidRPr="00710F48" w:rsidRDefault="00082775">
      <w:pPr>
        <w:widowControl w:val="0"/>
        <w:numPr>
          <w:ilvl w:val="0"/>
          <w:numId w:val="37"/>
        </w:numPr>
        <w:autoSpaceDE w:val="0"/>
        <w:autoSpaceDN w:val="0"/>
        <w:adjustRightInd w:val="0"/>
        <w:spacing w:before="120" w:after="120"/>
        <w:ind w:left="284" w:hanging="284"/>
        <w:contextualSpacing/>
        <w:rPr>
          <w:bCs/>
        </w:rPr>
      </w:pPr>
      <w:r w:rsidRPr="00710F48">
        <w:rPr>
          <w:bCs/>
        </w:rPr>
        <w:t>Stožer civilne zaštite utvrđuje potrebe za smještajem određenog broja osoba u privatne objekte. Povjerenici civilne zaštite predlažu objekte u koje bi se smjestile evakuirane osobe za zbrinjavanje, u odnosu na nastalo stanje.</w:t>
      </w:r>
    </w:p>
    <w:p w14:paraId="26821ED2" w14:textId="7DCFA41C" w:rsidR="00082775" w:rsidRPr="00710F48" w:rsidRDefault="00E60723">
      <w:pPr>
        <w:widowControl w:val="0"/>
        <w:numPr>
          <w:ilvl w:val="0"/>
          <w:numId w:val="37"/>
        </w:numPr>
        <w:autoSpaceDE w:val="0"/>
        <w:autoSpaceDN w:val="0"/>
        <w:adjustRightInd w:val="0"/>
        <w:spacing w:before="120" w:after="120"/>
        <w:ind w:left="284" w:hanging="284"/>
        <w:contextualSpacing/>
        <w:rPr>
          <w:bCs/>
        </w:rPr>
      </w:pPr>
      <w:r w:rsidRPr="00710F48">
        <w:t xml:space="preserve">Općinski </w:t>
      </w:r>
      <w:r w:rsidR="002C1549" w:rsidRPr="00710F48">
        <w:t xml:space="preserve"> načelnik</w:t>
      </w:r>
      <w:r w:rsidR="00082775" w:rsidRPr="00710F48">
        <w:t xml:space="preserve"> postavlja zahtjev MUP RH – Ravnateljstvo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p>
    <w:p w14:paraId="5313D343" w14:textId="77777777" w:rsidR="009F50E4" w:rsidRPr="002811D2" w:rsidRDefault="009F50E4" w:rsidP="00803FD4">
      <w:pPr>
        <w:widowControl w:val="0"/>
        <w:autoSpaceDE w:val="0"/>
        <w:autoSpaceDN w:val="0"/>
        <w:adjustRightInd w:val="0"/>
        <w:spacing w:before="120" w:after="120"/>
        <w:rPr>
          <w:highlight w:val="yellow"/>
        </w:rPr>
      </w:pPr>
    </w:p>
    <w:p w14:paraId="4A6F1E00" w14:textId="77777777" w:rsidR="00803FD4" w:rsidRPr="009630BC" w:rsidRDefault="00803FD4" w:rsidP="00354C39">
      <w:pPr>
        <w:rPr>
          <w:rFonts w:eastAsiaTheme="majorEastAsia"/>
          <w:color w:val="54883D"/>
        </w:rPr>
      </w:pPr>
      <w:bookmarkStart w:id="118" w:name="_Toc298521411"/>
      <w:bookmarkStart w:id="119" w:name="_Toc431368092"/>
      <w:bookmarkStart w:id="120" w:name="_Toc432405427"/>
      <w:r w:rsidRPr="009630BC">
        <w:rPr>
          <w:rFonts w:eastAsiaTheme="majorEastAsia"/>
          <w:color w:val="54883D"/>
        </w:rPr>
        <w:t>Zadaće ekipa za prihvat i zbrinjavanje</w:t>
      </w:r>
      <w:bookmarkEnd w:id="118"/>
      <w:bookmarkEnd w:id="119"/>
      <w:bookmarkEnd w:id="120"/>
    </w:p>
    <w:p w14:paraId="23DED366" w14:textId="5329E95D" w:rsidR="00803FD4" w:rsidRPr="009630BC" w:rsidRDefault="00803FD4" w:rsidP="00803FD4">
      <w:pPr>
        <w:widowControl w:val="0"/>
        <w:autoSpaceDE w:val="0"/>
        <w:autoSpaceDN w:val="0"/>
        <w:adjustRightInd w:val="0"/>
        <w:spacing w:before="120" w:after="120"/>
      </w:pPr>
      <w:r w:rsidRPr="009630BC">
        <w:t>Ekipu za prihvat sačinjavaju predstavnik Crvenog križa, socijalne službe</w:t>
      </w:r>
      <w:r w:rsidR="0086678D" w:rsidRPr="009630BC">
        <w:t>, povjerenik civilne zaštite</w:t>
      </w:r>
      <w:r w:rsidRPr="009630BC">
        <w:t xml:space="preserve"> i predstavnik objekta u koji se vrši smještaj.</w:t>
      </w:r>
    </w:p>
    <w:p w14:paraId="3660AB06" w14:textId="77777777" w:rsidR="00803FD4" w:rsidRPr="009630BC" w:rsidRDefault="00803FD4" w:rsidP="00803FD4">
      <w:pPr>
        <w:widowControl w:val="0"/>
        <w:autoSpaceDE w:val="0"/>
        <w:autoSpaceDN w:val="0"/>
        <w:adjustRightInd w:val="0"/>
        <w:spacing w:before="120" w:after="120"/>
      </w:pPr>
      <w:r w:rsidRPr="009630BC">
        <w:t>Ekipa za prihvat i zbrinjavanje, vrši:</w:t>
      </w:r>
    </w:p>
    <w:p w14:paraId="358DDD25"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popis osoba koje se zbrinjavaju</w:t>
      </w:r>
    </w:p>
    <w:p w14:paraId="1E69B7B9"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raspoređuje osobe po prostorijama i mjestima</w:t>
      </w:r>
    </w:p>
    <w:p w14:paraId="58BA0188"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organizira medicinsku pomoć, psihosocijalnu i dr. pomoć</w:t>
      </w:r>
    </w:p>
    <w:p w14:paraId="72D9A9A0"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organizira dostavu hrane, vode, higijenskih potrepština</w:t>
      </w:r>
    </w:p>
    <w:p w14:paraId="234D5C8F" w14:textId="77777777" w:rsidR="00803FD4" w:rsidRPr="009630BC" w:rsidRDefault="00803FD4">
      <w:pPr>
        <w:widowControl w:val="0"/>
        <w:numPr>
          <w:ilvl w:val="0"/>
          <w:numId w:val="38"/>
        </w:numPr>
        <w:tabs>
          <w:tab w:val="left" w:pos="360"/>
        </w:tabs>
        <w:autoSpaceDE w:val="0"/>
        <w:autoSpaceDN w:val="0"/>
        <w:adjustRightInd w:val="0"/>
        <w:spacing w:before="120" w:after="120"/>
      </w:pPr>
      <w:r w:rsidRPr="009630BC">
        <w:t>daje informacije o osobama na zbrinjavanju</w:t>
      </w:r>
    </w:p>
    <w:p w14:paraId="69E4901F" w14:textId="77777777" w:rsidR="00803FD4" w:rsidRPr="002811D2" w:rsidRDefault="00803FD4" w:rsidP="00803FD4">
      <w:pPr>
        <w:widowControl w:val="0"/>
        <w:tabs>
          <w:tab w:val="left" w:pos="360"/>
        </w:tabs>
        <w:autoSpaceDE w:val="0"/>
        <w:autoSpaceDN w:val="0"/>
        <w:adjustRightInd w:val="0"/>
        <w:spacing w:after="0"/>
        <w:rPr>
          <w:highlight w:val="yellow"/>
        </w:rPr>
      </w:pPr>
    </w:p>
    <w:p w14:paraId="0079DB9E" w14:textId="77777777" w:rsidR="00803FD4" w:rsidRPr="008B4C94" w:rsidRDefault="00803FD4" w:rsidP="00354C39">
      <w:pPr>
        <w:rPr>
          <w:rFonts w:eastAsiaTheme="majorEastAsia"/>
          <w:color w:val="54883D"/>
        </w:rPr>
      </w:pPr>
      <w:bookmarkStart w:id="121" w:name="_Toc298521412"/>
      <w:bookmarkStart w:id="122" w:name="_Toc431368093"/>
      <w:bookmarkStart w:id="123" w:name="_Toc432405428"/>
      <w:r w:rsidRPr="008B4C94">
        <w:rPr>
          <w:rFonts w:eastAsiaTheme="majorEastAsia"/>
          <w:color w:val="54883D"/>
        </w:rPr>
        <w:t>Izvori i organizacija osiguranja prehrane, vode za piće, sanitarnih potreba, zdravstvene skrbi, socijalne pomoći i psihološke pomoći</w:t>
      </w:r>
      <w:bookmarkEnd w:id="121"/>
      <w:bookmarkEnd w:id="122"/>
      <w:bookmarkEnd w:id="123"/>
    </w:p>
    <w:p w14:paraId="0FFFEAF4" w14:textId="38B4A3D6" w:rsidR="00283B00" w:rsidRPr="008B4C94" w:rsidRDefault="00283B00" w:rsidP="00283B00">
      <w:pPr>
        <w:widowControl w:val="0"/>
        <w:autoSpaceDE w:val="0"/>
        <w:autoSpaceDN w:val="0"/>
        <w:adjustRightInd w:val="0"/>
        <w:spacing w:before="120" w:after="120"/>
      </w:pPr>
      <w:r w:rsidRPr="008B4C94">
        <w:t xml:space="preserve">Prehranu za zbrinute osobe osigurava </w:t>
      </w:r>
      <w:r w:rsidRPr="009B4842">
        <w:rPr>
          <w:color w:val="FF0000"/>
        </w:rPr>
        <w:t>O</w:t>
      </w:r>
      <w:r w:rsidRPr="008B4C94">
        <w:t xml:space="preserve">pćinski načelnik u suradnji sa Stožerom civilne zaštite (putem pravnih osoba za pripremu hrane koje su određene Planom djelovanja civilne zaštite te temeljem istog ugovorno vezane uz </w:t>
      </w:r>
      <w:r w:rsidR="004A4DAB" w:rsidRPr="008B4C94">
        <w:t>Općinu Jelenje</w:t>
      </w:r>
      <w:r w:rsidRPr="008B4C94">
        <w:t xml:space="preserve">). </w:t>
      </w:r>
    </w:p>
    <w:p w14:paraId="66BE9AFD" w14:textId="17F62B05" w:rsidR="00A56624" w:rsidRPr="008B4C94" w:rsidRDefault="00A56624" w:rsidP="00A56624">
      <w:pPr>
        <w:widowControl w:val="0"/>
        <w:autoSpaceDE w:val="0"/>
        <w:autoSpaceDN w:val="0"/>
        <w:adjustRightInd w:val="0"/>
        <w:spacing w:before="120" w:after="120"/>
      </w:pPr>
      <w:r w:rsidRPr="008B4C94">
        <w:t xml:space="preserve">Objekti za osiguranje prehrane na području </w:t>
      </w:r>
      <w:r w:rsidR="004A4DAB" w:rsidRPr="008B4C94">
        <w:t>Općine Jelenje</w:t>
      </w:r>
      <w:r w:rsidRPr="008B4C94">
        <w:t>:</w:t>
      </w:r>
    </w:p>
    <w:p w14:paraId="54F575B3" w14:textId="77777777" w:rsidR="00AA71FE" w:rsidRDefault="00AA71FE" w:rsidP="00A56624">
      <w:pPr>
        <w:widowControl w:val="0"/>
        <w:autoSpaceDE w:val="0"/>
        <w:autoSpaceDN w:val="0"/>
        <w:adjustRightInd w:val="0"/>
        <w:spacing w:before="120" w:after="120"/>
        <w:rPr>
          <w:highlight w:val="yellow"/>
        </w:rPr>
      </w:pP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36"/>
        <w:gridCol w:w="4814"/>
      </w:tblGrid>
      <w:tr w:rsidR="00AA71FE" w:rsidRPr="00607D81" w14:paraId="0350FA9D" w14:textId="77777777" w:rsidTr="00525B3E">
        <w:trPr>
          <w:trHeight w:val="699"/>
          <w:tblHeader/>
          <w:jc w:val="center"/>
        </w:trPr>
        <w:tc>
          <w:tcPr>
            <w:tcW w:w="7650" w:type="dxa"/>
            <w:gridSpan w:val="2"/>
            <w:shd w:val="clear" w:color="auto" w:fill="auto"/>
            <w:vAlign w:val="center"/>
          </w:tcPr>
          <w:p w14:paraId="7DA7205D" w14:textId="5E480E84" w:rsidR="00AA71FE" w:rsidRPr="00607D81" w:rsidRDefault="00AA71FE" w:rsidP="0099352E">
            <w:pPr>
              <w:widowControl w:val="0"/>
              <w:autoSpaceDE w:val="0"/>
              <w:autoSpaceDN w:val="0"/>
              <w:adjustRightInd w:val="0"/>
              <w:spacing w:before="0" w:after="0" w:line="240" w:lineRule="auto"/>
              <w:jc w:val="center"/>
              <w:rPr>
                <w:b/>
                <w:bCs/>
                <w:color w:val="000000"/>
                <w:sz w:val="20"/>
                <w:szCs w:val="20"/>
                <w:lang w:eastAsia="hr-HR"/>
              </w:rPr>
            </w:pPr>
            <w:r w:rsidRPr="00AA71FE">
              <w:rPr>
                <w:b/>
                <w:bCs/>
                <w:color w:val="000000"/>
                <w:sz w:val="20"/>
                <w:szCs w:val="20"/>
                <w:lang w:eastAsia="hr-HR"/>
              </w:rPr>
              <w:t>OBJEKTI KOJI NUDE MOGUĆNOST PRIPREMANJA HRANE</w:t>
            </w:r>
          </w:p>
        </w:tc>
      </w:tr>
      <w:tr w:rsidR="00AA71FE" w:rsidRPr="00607D81" w14:paraId="56BD875B" w14:textId="77777777" w:rsidTr="00525B3E">
        <w:trPr>
          <w:trHeight w:val="561"/>
          <w:jc w:val="center"/>
        </w:trPr>
        <w:tc>
          <w:tcPr>
            <w:tcW w:w="2836" w:type="dxa"/>
            <w:shd w:val="clear" w:color="auto" w:fill="auto"/>
            <w:vAlign w:val="center"/>
          </w:tcPr>
          <w:p w14:paraId="54AAF97A" w14:textId="6B2219CC" w:rsidR="00AA71FE" w:rsidRPr="00607D81" w:rsidRDefault="00AA71FE" w:rsidP="0099352E">
            <w:pPr>
              <w:spacing w:before="0" w:after="0" w:line="240" w:lineRule="auto"/>
              <w:jc w:val="center"/>
              <w:rPr>
                <w:color w:val="000000"/>
                <w:sz w:val="20"/>
                <w:szCs w:val="20"/>
                <w:lang w:eastAsia="hr-HR"/>
              </w:rPr>
            </w:pPr>
            <w:r w:rsidRPr="00607D81">
              <w:rPr>
                <w:sz w:val="20"/>
                <w:szCs w:val="20"/>
              </w:rPr>
              <w:t>OŠ Jelenje</w:t>
            </w:r>
            <w:r>
              <w:rPr>
                <w:sz w:val="20"/>
                <w:szCs w:val="20"/>
              </w:rPr>
              <w:t xml:space="preserve"> </w:t>
            </w:r>
            <w:r w:rsidRPr="00607D81">
              <w:rPr>
                <w:sz w:val="20"/>
                <w:szCs w:val="20"/>
              </w:rPr>
              <w:t xml:space="preserve">– Dražice </w:t>
            </w:r>
          </w:p>
        </w:tc>
        <w:tc>
          <w:tcPr>
            <w:tcW w:w="4814" w:type="dxa"/>
            <w:shd w:val="clear" w:color="auto" w:fill="auto"/>
            <w:vAlign w:val="center"/>
          </w:tcPr>
          <w:p w14:paraId="3E31B01D" w14:textId="264C9840" w:rsidR="00AA71FE" w:rsidRPr="00607D81" w:rsidRDefault="00AA71FE" w:rsidP="0099352E">
            <w:pPr>
              <w:spacing w:before="0" w:after="0" w:line="240" w:lineRule="auto"/>
              <w:jc w:val="center"/>
              <w:rPr>
                <w:color w:val="000000"/>
                <w:sz w:val="20"/>
                <w:szCs w:val="20"/>
                <w:lang w:eastAsia="hr-HR"/>
              </w:rPr>
            </w:pPr>
            <w:r w:rsidRPr="00AA71FE">
              <w:rPr>
                <w:sz w:val="20"/>
                <w:szCs w:val="20"/>
              </w:rPr>
              <w:t>Školska 53, 51 218 Dražice</w:t>
            </w:r>
          </w:p>
        </w:tc>
      </w:tr>
      <w:tr w:rsidR="00971F71" w:rsidRPr="00607D81" w14:paraId="1BA9B748" w14:textId="77777777" w:rsidTr="00525B3E">
        <w:trPr>
          <w:trHeight w:val="585"/>
          <w:jc w:val="center"/>
        </w:trPr>
        <w:tc>
          <w:tcPr>
            <w:tcW w:w="2836" w:type="dxa"/>
            <w:shd w:val="clear" w:color="auto" w:fill="auto"/>
            <w:vAlign w:val="center"/>
          </w:tcPr>
          <w:p w14:paraId="3FFE8A4C" w14:textId="61DF4F09"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Dječji vrtić Grobnički tići </w:t>
            </w:r>
          </w:p>
        </w:tc>
        <w:tc>
          <w:tcPr>
            <w:tcW w:w="4814" w:type="dxa"/>
            <w:shd w:val="clear" w:color="auto" w:fill="auto"/>
            <w:vAlign w:val="center"/>
          </w:tcPr>
          <w:p w14:paraId="230C5017" w14:textId="3DE3A936" w:rsidR="00971F71" w:rsidRPr="00971F71" w:rsidRDefault="00971F71" w:rsidP="00971F71">
            <w:pPr>
              <w:spacing w:before="0" w:after="0" w:line="240" w:lineRule="auto"/>
              <w:jc w:val="center"/>
              <w:rPr>
                <w:color w:val="000000"/>
                <w:sz w:val="20"/>
                <w:szCs w:val="20"/>
                <w:lang w:eastAsia="hr-HR"/>
              </w:rPr>
            </w:pPr>
            <w:r w:rsidRPr="00971F71">
              <w:rPr>
                <w:sz w:val="20"/>
                <w:szCs w:val="20"/>
              </w:rPr>
              <w:t>Podhum 125, 51 218 Dražice</w:t>
            </w:r>
          </w:p>
        </w:tc>
      </w:tr>
      <w:tr w:rsidR="00971F71" w:rsidRPr="00607D81" w14:paraId="02F2CF33" w14:textId="77777777" w:rsidTr="00525B3E">
        <w:trPr>
          <w:trHeight w:val="580"/>
          <w:jc w:val="center"/>
        </w:trPr>
        <w:tc>
          <w:tcPr>
            <w:tcW w:w="2836" w:type="dxa"/>
            <w:shd w:val="clear" w:color="auto" w:fill="auto"/>
            <w:vAlign w:val="center"/>
          </w:tcPr>
          <w:p w14:paraId="58E909F0" w14:textId="4EE804FA"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Brodokomerc d.o.o. </w:t>
            </w:r>
          </w:p>
        </w:tc>
        <w:tc>
          <w:tcPr>
            <w:tcW w:w="4814" w:type="dxa"/>
            <w:shd w:val="clear" w:color="auto" w:fill="auto"/>
            <w:vAlign w:val="center"/>
          </w:tcPr>
          <w:p w14:paraId="3A38BDC3" w14:textId="77777777" w:rsidR="00971F71" w:rsidRPr="00971F71" w:rsidRDefault="00971F71" w:rsidP="00154361">
            <w:pPr>
              <w:spacing w:before="0" w:after="0"/>
              <w:jc w:val="center"/>
              <w:rPr>
                <w:sz w:val="20"/>
                <w:szCs w:val="20"/>
              </w:rPr>
            </w:pPr>
            <w:r w:rsidRPr="00971F71">
              <w:rPr>
                <w:sz w:val="20"/>
                <w:szCs w:val="20"/>
              </w:rPr>
              <w:t xml:space="preserve">Dražičkih boraca bb, </w:t>
            </w:r>
          </w:p>
          <w:p w14:paraId="7F2F32A5" w14:textId="3D6080C4"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r w:rsidR="00971F71" w:rsidRPr="00607D81" w14:paraId="3FC229C6" w14:textId="77777777" w:rsidTr="00525B3E">
        <w:trPr>
          <w:trHeight w:val="580"/>
          <w:jc w:val="center"/>
        </w:trPr>
        <w:tc>
          <w:tcPr>
            <w:tcW w:w="2836" w:type="dxa"/>
            <w:shd w:val="clear" w:color="auto" w:fill="auto"/>
            <w:vAlign w:val="center"/>
          </w:tcPr>
          <w:p w14:paraId="38037A5F" w14:textId="33014FD0"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Gostiona Rječina </w:t>
            </w:r>
          </w:p>
        </w:tc>
        <w:tc>
          <w:tcPr>
            <w:tcW w:w="4814" w:type="dxa"/>
            <w:shd w:val="clear" w:color="auto" w:fill="auto"/>
            <w:vAlign w:val="center"/>
          </w:tcPr>
          <w:p w14:paraId="3EA43A61" w14:textId="77777777" w:rsidR="00971F71" w:rsidRPr="00971F71" w:rsidRDefault="00971F71" w:rsidP="00154361">
            <w:pPr>
              <w:spacing w:before="0" w:after="0"/>
              <w:jc w:val="center"/>
              <w:rPr>
                <w:sz w:val="20"/>
                <w:szCs w:val="20"/>
              </w:rPr>
            </w:pPr>
            <w:r w:rsidRPr="00971F71">
              <w:rPr>
                <w:sz w:val="20"/>
                <w:szCs w:val="20"/>
              </w:rPr>
              <w:t xml:space="preserve">Dražičkih boraca 64, </w:t>
            </w:r>
          </w:p>
          <w:p w14:paraId="787A53BF" w14:textId="2DD4C486"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r w:rsidR="00971F71" w:rsidRPr="00607D81" w14:paraId="03C90911" w14:textId="77777777" w:rsidTr="00525B3E">
        <w:trPr>
          <w:trHeight w:val="580"/>
          <w:jc w:val="center"/>
        </w:trPr>
        <w:tc>
          <w:tcPr>
            <w:tcW w:w="2836" w:type="dxa"/>
            <w:shd w:val="clear" w:color="auto" w:fill="auto"/>
            <w:vAlign w:val="center"/>
          </w:tcPr>
          <w:p w14:paraId="16C95DE2" w14:textId="11A8C584"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Pizzerija Leon </w:t>
            </w:r>
          </w:p>
        </w:tc>
        <w:tc>
          <w:tcPr>
            <w:tcW w:w="4814" w:type="dxa"/>
            <w:shd w:val="clear" w:color="auto" w:fill="auto"/>
            <w:vAlign w:val="center"/>
          </w:tcPr>
          <w:p w14:paraId="1AD6440F" w14:textId="77777777" w:rsidR="00971F71" w:rsidRPr="00971F71" w:rsidRDefault="00971F71" w:rsidP="00154361">
            <w:pPr>
              <w:spacing w:before="0" w:after="0"/>
              <w:jc w:val="center"/>
              <w:rPr>
                <w:sz w:val="20"/>
                <w:szCs w:val="20"/>
              </w:rPr>
            </w:pPr>
            <w:r w:rsidRPr="00971F71">
              <w:rPr>
                <w:sz w:val="20"/>
                <w:szCs w:val="20"/>
              </w:rPr>
              <w:t xml:space="preserve">Dražičkih boraca 64, </w:t>
            </w:r>
          </w:p>
          <w:p w14:paraId="46236F7B" w14:textId="3B111EC5"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r w:rsidR="00971F71" w:rsidRPr="00607D81" w14:paraId="55660D18" w14:textId="77777777" w:rsidTr="00525B3E">
        <w:trPr>
          <w:trHeight w:val="580"/>
          <w:jc w:val="center"/>
        </w:trPr>
        <w:tc>
          <w:tcPr>
            <w:tcW w:w="2836" w:type="dxa"/>
            <w:shd w:val="clear" w:color="auto" w:fill="auto"/>
            <w:vAlign w:val="center"/>
          </w:tcPr>
          <w:p w14:paraId="526D857A" w14:textId="28FDBAC8" w:rsidR="00971F71" w:rsidRPr="00971F71" w:rsidRDefault="00971F71" w:rsidP="00971F71">
            <w:pPr>
              <w:spacing w:before="0" w:after="0" w:line="240" w:lineRule="auto"/>
              <w:jc w:val="center"/>
              <w:rPr>
                <w:color w:val="000000"/>
                <w:sz w:val="20"/>
                <w:szCs w:val="20"/>
                <w:lang w:eastAsia="hr-HR"/>
              </w:rPr>
            </w:pPr>
            <w:r w:rsidRPr="00971F71">
              <w:rPr>
                <w:sz w:val="20"/>
                <w:szCs w:val="20"/>
              </w:rPr>
              <w:t xml:space="preserve">Pekara „Lišćevica“ </w:t>
            </w:r>
          </w:p>
        </w:tc>
        <w:tc>
          <w:tcPr>
            <w:tcW w:w="4814" w:type="dxa"/>
            <w:shd w:val="clear" w:color="auto" w:fill="auto"/>
            <w:vAlign w:val="center"/>
          </w:tcPr>
          <w:p w14:paraId="68E0ABF6" w14:textId="77777777" w:rsidR="00971F71" w:rsidRPr="00971F71" w:rsidRDefault="00971F71" w:rsidP="00154361">
            <w:pPr>
              <w:spacing w:before="0" w:after="0"/>
              <w:jc w:val="center"/>
              <w:rPr>
                <w:sz w:val="20"/>
                <w:szCs w:val="20"/>
              </w:rPr>
            </w:pPr>
            <w:r w:rsidRPr="00971F71">
              <w:rPr>
                <w:sz w:val="20"/>
                <w:szCs w:val="20"/>
              </w:rPr>
              <w:t xml:space="preserve">Dražičkih boraca 64, </w:t>
            </w:r>
          </w:p>
          <w:p w14:paraId="4EA66AEB" w14:textId="0E31E1F9" w:rsidR="00971F71" w:rsidRPr="00971F71" w:rsidRDefault="00971F71" w:rsidP="00154361">
            <w:pPr>
              <w:spacing w:before="0" w:after="0"/>
              <w:jc w:val="center"/>
              <w:rPr>
                <w:color w:val="000000"/>
                <w:sz w:val="20"/>
                <w:szCs w:val="20"/>
                <w:lang w:eastAsia="hr-HR"/>
              </w:rPr>
            </w:pPr>
            <w:r w:rsidRPr="00971F71">
              <w:rPr>
                <w:sz w:val="20"/>
                <w:szCs w:val="20"/>
              </w:rPr>
              <w:t>51 218 Dražice</w:t>
            </w:r>
          </w:p>
        </w:tc>
      </w:tr>
    </w:tbl>
    <w:p w14:paraId="14F6FB47" w14:textId="77777777" w:rsidR="00AA71FE" w:rsidRPr="002811D2" w:rsidRDefault="00AA71FE" w:rsidP="00A56624">
      <w:pPr>
        <w:widowControl w:val="0"/>
        <w:autoSpaceDE w:val="0"/>
        <w:autoSpaceDN w:val="0"/>
        <w:adjustRightInd w:val="0"/>
        <w:spacing w:before="120" w:after="120"/>
        <w:rPr>
          <w:highlight w:val="yellow"/>
        </w:rPr>
      </w:pPr>
    </w:p>
    <w:p w14:paraId="67E54AE9" w14:textId="48A1C85F" w:rsidR="00283B00" w:rsidRPr="00525B3E" w:rsidRDefault="00283B00" w:rsidP="00283B00">
      <w:pPr>
        <w:widowControl w:val="0"/>
        <w:autoSpaceDE w:val="0"/>
        <w:autoSpaceDN w:val="0"/>
        <w:adjustRightInd w:val="0"/>
        <w:spacing w:before="120" w:after="120"/>
      </w:pPr>
      <w:r w:rsidRPr="00525B3E">
        <w:t xml:space="preserve">Vodu za piće, ukoliko nije objekt priključen na javnu mrežu ili se zbog određenih razloga voda ne smije koristiti osigurava </w:t>
      </w:r>
      <w:r w:rsidR="008F49DF" w:rsidRPr="00525B3E">
        <w:t>Vodovod i kanalizacija d.o.o. Rijeka</w:t>
      </w:r>
      <w:r w:rsidR="009D5FC5" w:rsidRPr="00525B3E">
        <w:t xml:space="preserve"> </w:t>
      </w:r>
      <w:r w:rsidRPr="00525B3E">
        <w:t xml:space="preserve">te </w:t>
      </w:r>
      <w:r w:rsidR="00D83FAD" w:rsidRPr="00525B3E">
        <w:t>DVD „Ivan Zoretić Španac“ Jelenje</w:t>
      </w:r>
      <w:r w:rsidR="00076E8E" w:rsidRPr="00525B3E">
        <w:t xml:space="preserve"> i </w:t>
      </w:r>
      <w:r w:rsidR="003A65AB" w:rsidRPr="00525B3E">
        <w:t>JVP Rijeka</w:t>
      </w:r>
      <w:r w:rsidRPr="00525B3E">
        <w:t xml:space="preserve">  (cisternama).</w:t>
      </w:r>
    </w:p>
    <w:p w14:paraId="6277B64B" w14:textId="2B50D48D" w:rsidR="00283B00" w:rsidRPr="00B52E80" w:rsidRDefault="00283B00" w:rsidP="00283B00">
      <w:pPr>
        <w:widowControl w:val="0"/>
        <w:autoSpaceDE w:val="0"/>
        <w:autoSpaceDN w:val="0"/>
        <w:adjustRightInd w:val="0"/>
        <w:spacing w:before="120" w:after="120"/>
      </w:pPr>
      <w:r w:rsidRPr="00B52E80">
        <w:t xml:space="preserve">Postavljanje sanitarnih stanica osigurava </w:t>
      </w:r>
      <w:r w:rsidR="00FE19E7" w:rsidRPr="006E093B">
        <w:rPr>
          <w:color w:val="FF0000"/>
        </w:rPr>
        <w:t>KD Jelen d.o.o.</w:t>
      </w:r>
      <w:r w:rsidRPr="006E093B">
        <w:rPr>
          <w:color w:val="FF0000"/>
        </w:rPr>
        <w:t>.</w:t>
      </w:r>
    </w:p>
    <w:p w14:paraId="2599396F" w14:textId="6159B5A7" w:rsidR="00283B00" w:rsidRPr="00B52E80" w:rsidRDefault="00283B00" w:rsidP="00283B00">
      <w:pPr>
        <w:widowControl w:val="0"/>
        <w:autoSpaceDE w:val="0"/>
        <w:autoSpaceDN w:val="0"/>
        <w:adjustRightInd w:val="0"/>
        <w:spacing w:before="120" w:after="120"/>
      </w:pPr>
      <w:r w:rsidRPr="00B52E80">
        <w:t xml:space="preserve">Zdravstvenu zaštitu osigurava tim zdravstvene zaštite opće medicine </w:t>
      </w:r>
      <w:r w:rsidR="00C236E1" w:rsidRPr="00B52E80">
        <w:t>Doma zdravlja PGŽ – ispostava Dražice</w:t>
      </w:r>
      <w:r w:rsidRPr="00B52E80">
        <w:t xml:space="preserve">. Pružanje prve medicinske pomoći osigurava Zavod za hitnu medicinu </w:t>
      </w:r>
      <w:r w:rsidR="00F522DB" w:rsidRPr="00B52E80">
        <w:t>Primorsko-goranske županije</w:t>
      </w:r>
      <w:r w:rsidRPr="00B52E80">
        <w:t>. Kao ispomoć se može koristiti tim Crvenog križa.</w:t>
      </w:r>
    </w:p>
    <w:p w14:paraId="023D172B" w14:textId="2EBCAD83" w:rsidR="00283B00" w:rsidRPr="00B52E80" w:rsidRDefault="00283B00" w:rsidP="00283B00">
      <w:pPr>
        <w:widowControl w:val="0"/>
        <w:autoSpaceDE w:val="0"/>
        <w:autoSpaceDN w:val="0"/>
        <w:adjustRightInd w:val="0"/>
        <w:spacing w:before="120" w:after="120"/>
      </w:pPr>
      <w:r w:rsidRPr="00B52E80">
        <w:t xml:space="preserve">Socijalnu pomoć i psihosocijalnu pomoć osiguravaju predstavnici </w:t>
      </w:r>
      <w:r w:rsidR="00FA6C3C" w:rsidRPr="00B52E80">
        <w:t xml:space="preserve">Centra za socijalnu skrb </w:t>
      </w:r>
      <w:r w:rsidR="004675E3" w:rsidRPr="00B52E80">
        <w:t>Rijeka</w:t>
      </w:r>
      <w:r w:rsidRPr="00B52E80">
        <w:t>.</w:t>
      </w:r>
    </w:p>
    <w:p w14:paraId="4300DECE" w14:textId="77777777" w:rsidR="00FC4AE3" w:rsidRPr="002811D2" w:rsidRDefault="00FC4AE3" w:rsidP="0086678D">
      <w:pPr>
        <w:widowControl w:val="0"/>
        <w:autoSpaceDE w:val="0"/>
        <w:autoSpaceDN w:val="0"/>
        <w:adjustRightInd w:val="0"/>
        <w:spacing w:before="120" w:after="120"/>
        <w:rPr>
          <w:b/>
          <w:sz w:val="2"/>
          <w:highlight w:val="yellow"/>
        </w:rPr>
      </w:pPr>
    </w:p>
    <w:p w14:paraId="1F31B628" w14:textId="77777777" w:rsidR="00803FD4" w:rsidRPr="00940E80" w:rsidRDefault="00803FD4" w:rsidP="00354C39">
      <w:pPr>
        <w:rPr>
          <w:rFonts w:eastAsiaTheme="majorEastAsia"/>
          <w:color w:val="54883D"/>
        </w:rPr>
      </w:pPr>
      <w:bookmarkStart w:id="124" w:name="_Toc298521413"/>
      <w:bookmarkStart w:id="125" w:name="_Toc431368094"/>
      <w:bookmarkStart w:id="126" w:name="_Toc432405429"/>
      <w:r w:rsidRPr="00940E80">
        <w:rPr>
          <w:rFonts w:eastAsiaTheme="majorEastAsia"/>
          <w:color w:val="54883D"/>
        </w:rPr>
        <w:t>Pregled humanitarnih i drugih organizacija koje pomažu u zbrinjavanju</w:t>
      </w:r>
      <w:bookmarkEnd w:id="124"/>
      <w:bookmarkEnd w:id="125"/>
      <w:bookmarkEnd w:id="126"/>
    </w:p>
    <w:p w14:paraId="240BA2B9" w14:textId="03BE6925" w:rsidR="00601A67" w:rsidRPr="00940E80" w:rsidRDefault="00601A67" w:rsidP="00601A67">
      <w:r w:rsidRPr="00940E80">
        <w:t xml:space="preserve">Stožer civilne zaštite zajedno s Gradskim društvom Crvenog križa </w:t>
      </w:r>
      <w:r w:rsidR="00D13A99" w:rsidRPr="00940E80">
        <w:t>Rijeka</w:t>
      </w:r>
      <w:r w:rsidRPr="00940E80">
        <w:t xml:space="preserve"> organizira osiguranje osnovnih potreba stanovništva (odjeća, obuća, prehrana i dr.). </w:t>
      </w:r>
      <w:r w:rsidR="00DA4BC2" w:rsidRPr="00940E80">
        <w:t>Gradsko društvo Crvenog križa Rijeka</w:t>
      </w:r>
      <w:r w:rsidRPr="00940E80">
        <w:t xml:space="preserve"> uspostavlja obiteljske veze ukoliko je došlo do razdvajanja obitelji. </w:t>
      </w:r>
      <w:r w:rsidR="00D13A99" w:rsidRPr="00940E80">
        <w:t>Hrvatski Caritas</w:t>
      </w:r>
      <w:r w:rsidR="008D4695" w:rsidRPr="00940E80">
        <w:t xml:space="preserve">, organizira osiguranje osnovnih potreba stanovništva (odjeća, obuća, prehrana i dr.)  </w:t>
      </w:r>
    </w:p>
    <w:p w14:paraId="6D6E4F99" w14:textId="70FF23C8" w:rsidR="00601A67" w:rsidRPr="00940E80" w:rsidRDefault="00D83FAD" w:rsidP="00601A67">
      <w:pPr>
        <w:widowControl w:val="0"/>
        <w:autoSpaceDE w:val="0"/>
        <w:autoSpaceDN w:val="0"/>
        <w:adjustRightInd w:val="0"/>
        <w:spacing w:before="120" w:after="120"/>
      </w:pPr>
      <w:r w:rsidRPr="00940E80">
        <w:t>DVD „Ivan Zoretić Španac“ Jelenje</w:t>
      </w:r>
      <w:r w:rsidR="00601A67" w:rsidRPr="00940E80">
        <w:t xml:space="preserve">, </w:t>
      </w:r>
      <w:r w:rsidR="00DA4BC2" w:rsidRPr="00940E80">
        <w:t xml:space="preserve">Gradsko društvo Crvenog križa Rijeka </w:t>
      </w:r>
      <w:r w:rsidR="00601A67" w:rsidRPr="00940E80">
        <w:t>i ostale udruge građana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6A095CD2" w14:textId="77777777" w:rsidR="00602F3C" w:rsidRPr="002811D2" w:rsidRDefault="00602F3C" w:rsidP="00354C39">
      <w:pPr>
        <w:rPr>
          <w:rFonts w:eastAsiaTheme="majorEastAsia"/>
          <w:color w:val="54883D"/>
          <w:highlight w:val="yellow"/>
        </w:rPr>
      </w:pPr>
      <w:bookmarkStart w:id="127" w:name="_Toc298521414"/>
      <w:bookmarkStart w:id="128" w:name="_Toc431368095"/>
      <w:bookmarkStart w:id="129" w:name="_Toc432405430"/>
    </w:p>
    <w:p w14:paraId="7EA63328" w14:textId="77777777" w:rsidR="00803FD4" w:rsidRPr="005E4D8F" w:rsidRDefault="00803FD4" w:rsidP="00354C39">
      <w:pPr>
        <w:rPr>
          <w:rFonts w:eastAsiaTheme="majorEastAsia"/>
          <w:color w:val="54883D"/>
        </w:rPr>
      </w:pPr>
      <w:r w:rsidRPr="005E4D8F">
        <w:rPr>
          <w:rFonts w:eastAsiaTheme="majorEastAsia"/>
          <w:color w:val="54883D"/>
        </w:rPr>
        <w:t>Veterinarsko zbrinjavanje</w:t>
      </w:r>
      <w:bookmarkEnd w:id="127"/>
      <w:bookmarkEnd w:id="128"/>
      <w:bookmarkEnd w:id="129"/>
    </w:p>
    <w:p w14:paraId="6CD604F2" w14:textId="3A6BB860" w:rsidR="00CC20D3" w:rsidRPr="005E4D8F" w:rsidRDefault="00CC20D3" w:rsidP="002F7444">
      <w:pPr>
        <w:widowControl w:val="0"/>
        <w:autoSpaceDE w:val="0"/>
        <w:autoSpaceDN w:val="0"/>
        <w:adjustRightInd w:val="0"/>
        <w:spacing w:before="120" w:after="120"/>
      </w:pPr>
      <w:r w:rsidRPr="005E4D8F">
        <w:t xml:space="preserve">Nositelj veterinarskog zbrinjavanja na području </w:t>
      </w:r>
      <w:r w:rsidR="004A4DAB" w:rsidRPr="005E4D8F">
        <w:t>Općine Jelenje</w:t>
      </w:r>
      <w:r w:rsidRPr="005E4D8F">
        <w:t xml:space="preserve"> je </w:t>
      </w:r>
      <w:r w:rsidR="00343129" w:rsidRPr="005E4D8F">
        <w:t>Veterinarska stanica Rijeka</w:t>
      </w:r>
      <w:r w:rsidR="00667CA2" w:rsidRPr="005E4D8F">
        <w:t xml:space="preserve">, ali i Veterinarske stanice/ambulante u širem kontaktnom području Općine, uz pomoć ekipa </w:t>
      </w:r>
      <w:r w:rsidR="00983256" w:rsidRPr="005E4D8F">
        <w:t xml:space="preserve">NZJZ </w:t>
      </w:r>
      <w:r w:rsidR="00D13A99" w:rsidRPr="005E4D8F">
        <w:t>PG</w:t>
      </w:r>
      <w:r w:rsidR="00983256" w:rsidRPr="005E4D8F">
        <w:t>Ž</w:t>
      </w:r>
      <w:r w:rsidR="00667CA2" w:rsidRPr="005E4D8F">
        <w:t xml:space="preserve"> i uz pomoć građana vlasnika stoke i životinja, te lovačkih društava.</w:t>
      </w:r>
      <w:r w:rsidR="00B926AF" w:rsidRPr="005E4D8F">
        <w:tab/>
      </w:r>
    </w:p>
    <w:p w14:paraId="32FC6B8E" w14:textId="6988A78E" w:rsidR="002F7444" w:rsidRPr="005E4D8F" w:rsidRDefault="002F7444" w:rsidP="002F7444">
      <w:pPr>
        <w:widowControl w:val="0"/>
        <w:autoSpaceDE w:val="0"/>
        <w:autoSpaceDN w:val="0"/>
        <w:adjustRightInd w:val="0"/>
        <w:spacing w:before="120" w:after="120"/>
      </w:pPr>
      <w:r w:rsidRPr="005E4D8F">
        <w:t>Veterinarskom zbrinjavanju na području s kojeg je izvršena evakuacija stanovništva podliježu sve kategorije domaćih životinja, smještajem na sigurna područja ili odvozom u najbližu klaonicu, prema procjeni veterinarske struke.</w:t>
      </w:r>
    </w:p>
    <w:p w14:paraId="18B70513" w14:textId="128D9376" w:rsidR="002F7444" w:rsidRPr="005E4D8F" w:rsidRDefault="002F7444" w:rsidP="002F7444">
      <w:pPr>
        <w:widowControl w:val="0"/>
        <w:autoSpaceDE w:val="0"/>
        <w:autoSpaceDN w:val="0"/>
        <w:adjustRightInd w:val="0"/>
        <w:spacing w:before="120" w:after="120"/>
      </w:pPr>
      <w:r w:rsidRPr="005E4D8F">
        <w:t>Osim nositelja u veterinarsko zbrinjavanje uključuju se vlasnici prometnih sredstava namijenjenih za prijevoz.</w:t>
      </w:r>
    </w:p>
    <w:p w14:paraId="404A5F40" w14:textId="77777777" w:rsidR="002F7444" w:rsidRPr="005E4D8F" w:rsidRDefault="002F7444" w:rsidP="002F7444">
      <w:pPr>
        <w:widowControl w:val="0"/>
        <w:autoSpaceDE w:val="0"/>
        <w:autoSpaceDN w:val="0"/>
        <w:adjustRightInd w:val="0"/>
        <w:spacing w:before="120" w:after="120"/>
      </w:pPr>
      <w:r w:rsidRPr="005E4D8F">
        <w:t>Vlasnici i imaoci stoke (životinja), angažiranjem vlastitih kapaciteta (traktori s prikolicama namijenjenim za prijevoz životinja).</w:t>
      </w:r>
    </w:p>
    <w:p w14:paraId="5FA97530" w14:textId="77777777" w:rsidR="00B971AB" w:rsidRPr="002811D2" w:rsidRDefault="00B971AB" w:rsidP="00B971AB">
      <w:pPr>
        <w:tabs>
          <w:tab w:val="left" w:pos="3179"/>
        </w:tabs>
        <w:rPr>
          <w:highlight w:val="yellow"/>
        </w:rPr>
      </w:pPr>
    </w:p>
    <w:p w14:paraId="2B506E5E" w14:textId="7ABB2F56" w:rsidR="00354C39" w:rsidRPr="005E4D8F" w:rsidRDefault="002F7444" w:rsidP="009F50E4">
      <w:pPr>
        <w:keepNext/>
        <w:spacing w:before="0" w:after="200"/>
        <w:ind w:left="567" w:hanging="567"/>
        <w:outlineLvl w:val="1"/>
        <w:rPr>
          <w:rFonts w:eastAsiaTheme="majorEastAsia"/>
          <w:bCs/>
          <w:color w:val="54883D"/>
          <w:sz w:val="28"/>
          <w:lang w:bidi="en-US"/>
        </w:rPr>
      </w:pPr>
      <w:bookmarkStart w:id="130" w:name="_Toc521327831"/>
      <w:bookmarkStart w:id="131" w:name="_Toc138155320"/>
      <w:r w:rsidRPr="005E4D8F">
        <w:rPr>
          <w:rFonts w:eastAsiaTheme="majorEastAsia"/>
          <w:bCs/>
          <w:color w:val="54883D"/>
          <w:sz w:val="28"/>
          <w:lang w:bidi="en-US"/>
        </w:rPr>
        <w:t>6.</w:t>
      </w:r>
      <w:r w:rsidR="00596895" w:rsidRPr="005E4D8F">
        <w:rPr>
          <w:rFonts w:eastAsiaTheme="majorEastAsia"/>
          <w:bCs/>
          <w:color w:val="54883D"/>
          <w:sz w:val="28"/>
          <w:lang w:bidi="en-US"/>
        </w:rPr>
        <w:t>9</w:t>
      </w:r>
      <w:r w:rsidR="00354C39" w:rsidRPr="005E4D8F">
        <w:rPr>
          <w:rFonts w:eastAsiaTheme="majorEastAsia"/>
          <w:bCs/>
          <w:color w:val="54883D"/>
          <w:sz w:val="28"/>
          <w:lang w:bidi="en-US"/>
        </w:rPr>
        <w:t xml:space="preserve"> Način zahtijevanja i pružanja pomoći između različitih hijerarhijskih razina sustava civilne zaštite u velikoj nesreći i katastrofi</w:t>
      </w:r>
      <w:bookmarkEnd w:id="130"/>
      <w:bookmarkEnd w:id="131"/>
    </w:p>
    <w:p w14:paraId="634A3572" w14:textId="49A7D811" w:rsidR="002F7444" w:rsidRPr="005E4D8F" w:rsidRDefault="002F7444" w:rsidP="002F7444">
      <w:pPr>
        <w:rPr>
          <w:lang w:bidi="en-US"/>
        </w:rPr>
      </w:pPr>
      <w:r w:rsidRPr="005E4D8F">
        <w:rPr>
          <w:lang w:bidi="en-US"/>
        </w:rPr>
        <w:t xml:space="preserve">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w:t>
      </w:r>
      <w:r w:rsidR="003C3DD6" w:rsidRPr="005E4D8F">
        <w:rPr>
          <w:lang w:bidi="en-US"/>
        </w:rPr>
        <w:t>ministar</w:t>
      </w:r>
      <w:r w:rsidR="002E25D7" w:rsidRPr="005E4D8F">
        <w:rPr>
          <w:lang w:bidi="en-US"/>
        </w:rPr>
        <w:t>.</w:t>
      </w:r>
    </w:p>
    <w:p w14:paraId="30F146A8" w14:textId="1582F353" w:rsidR="002F7444" w:rsidRPr="006174BB" w:rsidRDefault="002F7444" w:rsidP="002F7444">
      <w:pPr>
        <w:rPr>
          <w:lang w:bidi="en-US"/>
        </w:rPr>
      </w:pPr>
      <w:r w:rsidRPr="006174BB">
        <w:rPr>
          <w:lang w:bidi="en-US"/>
        </w:rPr>
        <w:t xml:space="preserve">Nakon provedenog postupka sagledavanja poduzetih operativnih aktivnosti sustava civilne zaštite na nižoj hijerarhijskoj razini sustava civilne zaštite u velikoj nesreći, Stožer civilne zaštite </w:t>
      </w:r>
      <w:r w:rsidR="004A4DAB" w:rsidRPr="006174BB">
        <w:rPr>
          <w:lang w:bidi="en-US"/>
        </w:rPr>
        <w:t>Općine Jelenje</w:t>
      </w:r>
      <w:r w:rsidR="00964193" w:rsidRPr="006174BB">
        <w:rPr>
          <w:lang w:bidi="en-US"/>
        </w:rPr>
        <w:t xml:space="preserve"> </w:t>
      </w:r>
      <w:r w:rsidRPr="006174BB">
        <w:rPr>
          <w:lang w:bidi="en-US"/>
        </w:rPr>
        <w:t xml:space="preserve">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w:t>
      </w:r>
      <w:r w:rsidR="003B18BF" w:rsidRPr="006174BB">
        <w:rPr>
          <w:lang w:bidi="en-US"/>
        </w:rPr>
        <w:t>N</w:t>
      </w:r>
      <w:r w:rsidR="002C1549" w:rsidRPr="006174BB">
        <w:rPr>
          <w:lang w:bidi="en-US"/>
        </w:rPr>
        <w:t>ačelnik</w:t>
      </w:r>
      <w:r w:rsidRPr="006174BB">
        <w:rPr>
          <w:lang w:bidi="en-US"/>
        </w:rPr>
        <w:t xml:space="preserve"> Stožera civilne zaštite </w:t>
      </w:r>
      <w:r w:rsidR="004A4DAB" w:rsidRPr="006174BB">
        <w:rPr>
          <w:lang w:bidi="en-US"/>
        </w:rPr>
        <w:t>Općine Jelenje</w:t>
      </w:r>
      <w:r w:rsidRPr="006174BB">
        <w:rPr>
          <w:lang w:bidi="en-US"/>
        </w:rPr>
        <w:t xml:space="preserve">, po pribavljenoj prethodnoj suglasnosti </w:t>
      </w:r>
      <w:r w:rsidR="00307640" w:rsidRPr="006174BB">
        <w:rPr>
          <w:lang w:bidi="en-US"/>
        </w:rPr>
        <w:t xml:space="preserve">Općinskog </w:t>
      </w:r>
      <w:r w:rsidR="002C1549" w:rsidRPr="006174BB">
        <w:rPr>
          <w:lang w:bidi="en-US"/>
        </w:rPr>
        <w:t>načelnik</w:t>
      </w:r>
      <w:r w:rsidR="00307640" w:rsidRPr="006174BB">
        <w:rPr>
          <w:lang w:bidi="en-US"/>
        </w:rPr>
        <w:t>a</w:t>
      </w:r>
      <w:r w:rsidRPr="006174BB">
        <w:rPr>
          <w:lang w:bidi="en-US"/>
        </w:rPr>
        <w:t xml:space="preserve">, zahtjev za traženje pomoći šalje Stožeru civilne zaštite </w:t>
      </w:r>
      <w:r w:rsidR="00F522DB" w:rsidRPr="006174BB">
        <w:rPr>
          <w:lang w:bidi="en-US"/>
        </w:rPr>
        <w:t>Primorsko-goranske županije</w:t>
      </w:r>
      <w:r w:rsidRPr="006174BB">
        <w:rPr>
          <w:lang w:bidi="en-US"/>
        </w:rPr>
        <w:t>.</w:t>
      </w:r>
    </w:p>
    <w:p w14:paraId="3330789E" w14:textId="63BD31CF" w:rsidR="002F7444" w:rsidRPr="006174BB" w:rsidRDefault="002F7444" w:rsidP="002F7444">
      <w:pPr>
        <w:rPr>
          <w:lang w:bidi="en-US"/>
        </w:rPr>
      </w:pPr>
      <w:r w:rsidRPr="006174BB">
        <w:rPr>
          <w:lang w:bidi="en-US"/>
        </w:rPr>
        <w:t xml:space="preserve">Zahtjev kojim se traži pomoć podnosi se samo u izvanrednim situacijama kada se analizom svih poduzetih operativnih aktivnosti sustava civilne zaštite na području </w:t>
      </w:r>
      <w:r w:rsidR="004A4DAB" w:rsidRPr="006174BB">
        <w:rPr>
          <w:lang w:bidi="en-US"/>
        </w:rPr>
        <w:t>Općine Jelenje</w:t>
      </w:r>
      <w:r w:rsidR="00CC20D3" w:rsidRPr="006174BB">
        <w:rPr>
          <w:lang w:bidi="en-US"/>
        </w:rPr>
        <w:t xml:space="preserve"> </w:t>
      </w:r>
      <w:r w:rsidRPr="006174BB">
        <w:rPr>
          <w:lang w:bidi="en-US"/>
        </w:rPr>
        <w:t>u velikoj nesreći utvrdi stvarno stanje spremnosti kapaciteta sustava prema sljedećim kriterijima:</w:t>
      </w:r>
    </w:p>
    <w:p w14:paraId="65901A37" w14:textId="77777777" w:rsidR="002F7444" w:rsidRPr="006174BB" w:rsidRDefault="002F7444" w:rsidP="00982D0D">
      <w:pPr>
        <w:numPr>
          <w:ilvl w:val="0"/>
          <w:numId w:val="16"/>
        </w:numPr>
        <w:contextualSpacing/>
        <w:rPr>
          <w:bCs/>
          <w:lang w:bidi="en-US"/>
        </w:rPr>
      </w:pPr>
      <w:r w:rsidRPr="006174BB">
        <w:rPr>
          <w:bCs/>
          <w:lang w:bidi="en-US"/>
        </w:rPr>
        <w:t>stvarni manjak u potrebi operativnim kapacitetima za učinkovito spašavanje u slučaju velike nesreće i katastrofe,</w:t>
      </w:r>
    </w:p>
    <w:p w14:paraId="644AA17F" w14:textId="77777777" w:rsidR="002F7444" w:rsidRPr="006174BB" w:rsidRDefault="002F7444" w:rsidP="00982D0D">
      <w:pPr>
        <w:numPr>
          <w:ilvl w:val="0"/>
          <w:numId w:val="16"/>
        </w:numPr>
        <w:contextualSpacing/>
        <w:rPr>
          <w:bCs/>
          <w:lang w:bidi="en-US"/>
        </w:rPr>
      </w:pPr>
      <w:r w:rsidRPr="006174BB">
        <w:rPr>
          <w:bCs/>
          <w:lang w:bidi="en-US"/>
        </w:rPr>
        <w:t>izraženim velikim nedostatcima u osposobljenosti ili opremljenosti te kompetencijama/stručnosti operativnih snaga koji značajno umanjuju njihovu operativnu spremnost za uspješno djelovanje u velikoj nesreći,</w:t>
      </w:r>
    </w:p>
    <w:p w14:paraId="1E226619" w14:textId="77777777" w:rsidR="002F7444" w:rsidRPr="006174BB" w:rsidRDefault="002F7444" w:rsidP="00982D0D">
      <w:pPr>
        <w:numPr>
          <w:ilvl w:val="0"/>
          <w:numId w:val="16"/>
        </w:numPr>
        <w:contextualSpacing/>
        <w:rPr>
          <w:bCs/>
          <w:lang w:bidi="en-US"/>
        </w:rPr>
      </w:pPr>
      <w:r w:rsidRPr="006174BB">
        <w:rPr>
          <w:bCs/>
          <w:lang w:bidi="en-US"/>
        </w:rPr>
        <w:t>kao zamjena lokalno angažiranih operativnih snaga nakon 24 sata njihovog besprekidnog djelovanja u velikoj nesreći, s time da se nakon odmora od 12 sati ponovo uključe u sanaciju posljedica izvanrednog događaja.</w:t>
      </w:r>
    </w:p>
    <w:p w14:paraId="53E40E80" w14:textId="77777777" w:rsidR="001B1FAE" w:rsidRPr="006174BB" w:rsidRDefault="001B1FAE" w:rsidP="002F7444">
      <w:pPr>
        <w:rPr>
          <w:lang w:bidi="en-US"/>
        </w:rPr>
      </w:pPr>
    </w:p>
    <w:p w14:paraId="28B38235" w14:textId="0EE0748D" w:rsidR="002F7444" w:rsidRPr="006174BB" w:rsidRDefault="002F7444" w:rsidP="002F7444">
      <w:pPr>
        <w:rPr>
          <w:lang w:bidi="en-US"/>
        </w:rPr>
      </w:pPr>
      <w:r w:rsidRPr="006174BB">
        <w:rPr>
          <w:lang w:bidi="en-US"/>
        </w:rPr>
        <w:t xml:space="preserve">Zahtjev kojim se traži pomoć koji nije u skladu s ranije navedenim kriterijima i odredbama Zakona o sustavu civilne zaštite, smatrat će se neosnovanim te kao pokušaj zlouporabe načela solidarnosti. </w:t>
      </w:r>
    </w:p>
    <w:p w14:paraId="0996FCC8" w14:textId="77777777" w:rsidR="002F7444" w:rsidRPr="006174BB" w:rsidRDefault="002F7444" w:rsidP="002F7444">
      <w:pPr>
        <w:rPr>
          <w:lang w:bidi="en-US"/>
        </w:rPr>
      </w:pPr>
      <w:r w:rsidRPr="006174BB">
        <w:rPr>
          <w:lang w:bidi="en-US"/>
        </w:rPr>
        <w:t>Viša razina sustava civilne zaštite procjenjuje opravdanost zahtjeva za pružanje pomoći zaprimljenog od strane niže razine te u slučaju njegove neopravdanosti odobrava slanje pomoći.</w:t>
      </w:r>
    </w:p>
    <w:p w14:paraId="006C29C0" w14:textId="77777777" w:rsidR="002F7444" w:rsidRPr="006174BB" w:rsidRDefault="002F7444" w:rsidP="002F7444">
      <w:pPr>
        <w:rPr>
          <w:lang w:bidi="en-US"/>
        </w:rPr>
      </w:pPr>
      <w:r w:rsidRPr="006174BB">
        <w:rPr>
          <w:lang w:bidi="en-US"/>
        </w:rPr>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66CC4E90" w14:textId="3B95447A" w:rsidR="002F7444" w:rsidRPr="006174BB" w:rsidRDefault="002F7444" w:rsidP="002F7444">
      <w:pPr>
        <w:rPr>
          <w:lang w:bidi="en-US"/>
        </w:rPr>
      </w:pPr>
      <w:r w:rsidRPr="006174BB">
        <w:rPr>
          <w:lang w:bidi="en-US"/>
        </w:rPr>
        <w:t>Niža hijerarhijska razina koja je zatražila pomoć i istu dobila, obvezna je sa svojim operativnim snagama sustava civilne zaštite nastaviti s djelovanjem na sanaciji posljedica izvanrednog događaja.</w:t>
      </w:r>
    </w:p>
    <w:p w14:paraId="30E41892" w14:textId="398F574E" w:rsidR="00275240" w:rsidRPr="002811D2" w:rsidRDefault="00275240" w:rsidP="002F7444">
      <w:pPr>
        <w:rPr>
          <w:highlight w:val="yellow"/>
          <w:lang w:bidi="en-US"/>
        </w:rPr>
      </w:pPr>
    </w:p>
    <w:p w14:paraId="58990F87" w14:textId="472EB1B4" w:rsidR="002E25D7" w:rsidRPr="00F32934" w:rsidRDefault="00354C39" w:rsidP="00354C39">
      <w:pPr>
        <w:spacing w:before="0" w:after="200"/>
        <w:jc w:val="left"/>
      </w:pPr>
      <w:r w:rsidRPr="00F32934">
        <w:t xml:space="preserve">Shema </w:t>
      </w:r>
      <w:r w:rsidR="002E25D7" w:rsidRPr="00F32934">
        <w:t>postupanja nalazi se u nastavku.</w:t>
      </w:r>
    </w:p>
    <w:p w14:paraId="104521CF" w14:textId="77777777" w:rsidR="002E25D7" w:rsidRPr="00F32934" w:rsidRDefault="002E25D7" w:rsidP="00354C39">
      <w:pPr>
        <w:spacing w:before="0" w:after="200"/>
        <w:jc w:val="left"/>
      </w:pPr>
    </w:p>
    <w:p w14:paraId="2E52DAB2" w14:textId="25A3F58F" w:rsidR="00354C39" w:rsidRPr="00F32934" w:rsidRDefault="00354C39" w:rsidP="00354C39">
      <w:pPr>
        <w:spacing w:before="0" w:after="200"/>
        <w:jc w:val="left"/>
      </w:pPr>
    </w:p>
    <w:p w14:paraId="3B9CA2C6" w14:textId="7EE0C4CE" w:rsidR="00354C39" w:rsidRPr="00F32934" w:rsidRDefault="002F7444" w:rsidP="00354C39">
      <w:pPr>
        <w:spacing w:before="0" w:after="200"/>
        <w:jc w:val="left"/>
      </w:pPr>
      <w:r w:rsidRPr="00F32934">
        <w:rPr>
          <w:noProof/>
          <w:lang w:eastAsia="hr-HR"/>
        </w:rPr>
        <mc:AlternateContent>
          <mc:Choice Requires="wps">
            <w:drawing>
              <wp:anchor distT="0" distB="0" distL="114300" distR="114300" simplePos="0" relativeHeight="251796480" behindDoc="0" locked="0" layoutInCell="1" allowOverlap="1" wp14:anchorId="3EFD5CD3" wp14:editId="39AA34CF">
                <wp:simplePos x="0" y="0"/>
                <wp:positionH relativeFrom="margin">
                  <wp:align>left</wp:align>
                </wp:positionH>
                <wp:positionV relativeFrom="paragraph">
                  <wp:posOffset>1281430</wp:posOffset>
                </wp:positionV>
                <wp:extent cx="1725283" cy="698740"/>
                <wp:effectExtent l="0" t="0" r="27940" b="25400"/>
                <wp:wrapNone/>
                <wp:docPr id="56" name="Rectangle 56"/>
                <wp:cNvGraphicFramePr/>
                <a:graphic xmlns:a="http://schemas.openxmlformats.org/drawingml/2006/main">
                  <a:graphicData uri="http://schemas.microsoft.com/office/word/2010/wordprocessingShape">
                    <wps:wsp>
                      <wps:cNvSpPr/>
                      <wps:spPr>
                        <a:xfrm>
                          <a:off x="0" y="0"/>
                          <a:ext cx="1725283" cy="698740"/>
                        </a:xfrm>
                        <a:prstGeom prst="rect">
                          <a:avLst/>
                        </a:prstGeom>
                        <a:noFill/>
                        <a:ln w="25400" cap="flat" cmpd="sng" algn="ctr">
                          <a:solidFill>
                            <a:srgbClr val="00B050"/>
                          </a:solidFill>
                          <a:prstDash val="solid"/>
                        </a:ln>
                        <a:effectLst/>
                      </wps:spPr>
                      <wps:txbx>
                        <w:txbxContent>
                          <w:p w14:paraId="32E12646" w14:textId="02D988BC" w:rsidR="00F4176E" w:rsidRPr="00AF056E" w:rsidRDefault="00F4176E" w:rsidP="00354C39">
                            <w:pPr>
                              <w:jc w:val="center"/>
                              <w:rPr>
                                <w:b/>
                              </w:rPr>
                            </w:pPr>
                            <w:r w:rsidRPr="00AF056E">
                              <w:rPr>
                                <w:b/>
                              </w:rPr>
                              <w:t xml:space="preserve">Načelnik Stožera CZ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D5CD3" id="Rectangle 56" o:spid="_x0000_s1129" style="position:absolute;margin-left:0;margin-top:100.9pt;width:135.85pt;height:5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" filled="f" strokecolor="#00b050" strokeweight="2pt">
                <v:textbox>
                  <w:txbxContent>
                    <w:p w14:paraId="32E12646" w14:textId="02D988BC" w:rsidR="00F4176E" w:rsidRPr="00AF056E" w:rsidRDefault="00F4176E" w:rsidP="00354C39">
                      <w:pPr>
                        <w:jc w:val="center"/>
                        <w:rPr>
                          <w:b/>
                        </w:rPr>
                      </w:pPr>
                      <w:r w:rsidRPr="00AF056E">
                        <w:rPr>
                          <w:b/>
                        </w:rPr>
                        <w:t xml:space="preserve">Načelnik Stožera CZ </w:t>
                      </w:r>
                      <w:r w:rsidR="004A4DAB">
                        <w:rPr>
                          <w:b/>
                        </w:rPr>
                        <w:t>Općine Jelenje</w:t>
                      </w:r>
                    </w:p>
                  </w:txbxContent>
                </v:textbox>
                <w10:wrap anchorx="margin"/>
              </v:rect>
            </w:pict>
          </mc:Fallback>
        </mc:AlternateContent>
      </w:r>
      <w:r w:rsidR="00354C39" w:rsidRPr="00F32934">
        <w:rPr>
          <w:noProof/>
          <w:lang w:eastAsia="hr-HR"/>
        </w:rPr>
        <mc:AlternateContent>
          <mc:Choice Requires="wps">
            <w:drawing>
              <wp:anchor distT="0" distB="0" distL="114300" distR="114300" simplePos="0" relativeHeight="251801600" behindDoc="0" locked="0" layoutInCell="1" allowOverlap="1" wp14:anchorId="4D3A2DDC" wp14:editId="55B384A0">
                <wp:simplePos x="0" y="0"/>
                <wp:positionH relativeFrom="column">
                  <wp:posOffset>1585619</wp:posOffset>
                </wp:positionH>
                <wp:positionV relativeFrom="paragraph">
                  <wp:posOffset>536827</wp:posOffset>
                </wp:positionV>
                <wp:extent cx="1718545" cy="314325"/>
                <wp:effectExtent l="0" t="323850" r="15240" b="314325"/>
                <wp:wrapNone/>
                <wp:docPr id="466" name="Text Box 453"/>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ysClr val="window" lastClr="FFFFFF"/>
                        </a:solidFill>
                        <a:ln w="6350">
                          <a:noFill/>
                        </a:ln>
                        <a:effectLst/>
                      </wps:spPr>
                      <wps:txbx>
                        <w:txbxContent>
                          <w:p w14:paraId="086A21C4" w14:textId="77777777" w:rsidR="00F4176E" w:rsidRDefault="00F4176E" w:rsidP="00354C39">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2DDC" id="Text Box 453" o:spid="_x0000_s1130" type="#_x0000_t202" style="position:absolute;margin-left:124.85pt;margin-top:42.25pt;width:135.3pt;height:24.75pt;rotation:-1419533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" fillcolor="window" stroked="f" strokeweight=".5pt">
                <v:textbox>
                  <w:txbxContent>
                    <w:p w14:paraId="086A21C4" w14:textId="77777777" w:rsidR="00F4176E" w:rsidRDefault="00F4176E" w:rsidP="00354C39">
                      <w:r>
                        <w:t>1   Zahtjev za suglasnost</w:t>
                      </w:r>
                    </w:p>
                  </w:txbxContent>
                </v:textbox>
              </v:shape>
            </w:pict>
          </mc:Fallback>
        </mc:AlternateContent>
      </w:r>
      <w:r w:rsidR="00354C39" w:rsidRPr="00F32934">
        <w:rPr>
          <w:noProof/>
          <w:lang w:eastAsia="hr-HR"/>
        </w:rPr>
        <mc:AlternateContent>
          <mc:Choice Requires="wps">
            <w:drawing>
              <wp:anchor distT="0" distB="0" distL="114300" distR="114300" simplePos="0" relativeHeight="251799552" behindDoc="0" locked="0" layoutInCell="1" allowOverlap="1" wp14:anchorId="5241C352" wp14:editId="5FF034B4">
                <wp:simplePos x="0" y="0"/>
                <wp:positionH relativeFrom="margin">
                  <wp:posOffset>1714009</wp:posOffset>
                </wp:positionH>
                <wp:positionV relativeFrom="paragraph">
                  <wp:posOffset>399918</wp:posOffset>
                </wp:positionV>
                <wp:extent cx="2216988" cy="999226"/>
                <wp:effectExtent l="19050" t="38100" r="50165" b="29845"/>
                <wp:wrapNone/>
                <wp:docPr id="460" name="Straight Arrow Connector 451"/>
                <wp:cNvGraphicFramePr/>
                <a:graphic xmlns:a="http://schemas.openxmlformats.org/drawingml/2006/main">
                  <a:graphicData uri="http://schemas.microsoft.com/office/word/2010/wordprocessingShape">
                    <wps:wsp>
                      <wps:cNvCnPr/>
                      <wps:spPr>
                        <a:xfrm flipV="1">
                          <a:off x="0" y="0"/>
                          <a:ext cx="2216988" cy="999226"/>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CAB138" id="Straight Arrow Connector 451" o:spid="_x0000_s1026" type="#_x0000_t32" style="position:absolute;margin-left:134.95pt;margin-top:31.5pt;width:174.55pt;height:78.7pt;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" strokecolor="#00b050" strokeweight="2.25pt">
                <v:stroke endarrow="block"/>
                <w10:wrap anchorx="margin"/>
              </v:shape>
            </w:pict>
          </mc:Fallback>
        </mc:AlternateContent>
      </w:r>
      <w:r w:rsidR="00354C39" w:rsidRPr="00F32934">
        <w:rPr>
          <w:noProof/>
          <w:lang w:eastAsia="hr-HR"/>
        </w:rPr>
        <mc:AlternateContent>
          <mc:Choice Requires="wps">
            <w:drawing>
              <wp:anchor distT="0" distB="0" distL="114300" distR="114300" simplePos="0" relativeHeight="251800576" behindDoc="0" locked="0" layoutInCell="1" allowOverlap="1" wp14:anchorId="5FE465A2" wp14:editId="62E4D768">
                <wp:simplePos x="0" y="0"/>
                <wp:positionH relativeFrom="margin">
                  <wp:align>center</wp:align>
                </wp:positionH>
                <wp:positionV relativeFrom="paragraph">
                  <wp:posOffset>596014</wp:posOffset>
                </wp:positionV>
                <wp:extent cx="2152650" cy="904875"/>
                <wp:effectExtent l="38100" t="19050" r="19050" b="47625"/>
                <wp:wrapNone/>
                <wp:docPr id="224" name="Straight Arrow Connector 452"/>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xmlns:w16du="http://schemas.microsoft.com/office/word/2023/wordml/word16du">
            <w:pict>
              <v:shape w14:anchorId="49F04DB7" id="Straight Arrow Connector 452" o:spid="_x0000_s1026" type="#_x0000_t32" style="position:absolute;margin-left:0;margin-top:46.95pt;width:169.5pt;height:71.25pt;flip:x;z-index:2518005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" strokecolor="red" strokeweight="2.25pt">
                <v:stroke endarrow="block"/>
                <w10:wrap anchorx="margin"/>
              </v:shape>
            </w:pict>
          </mc:Fallback>
        </mc:AlternateContent>
      </w:r>
      <w:r w:rsidR="00354C39" w:rsidRPr="00F32934">
        <w:rPr>
          <w:noProof/>
          <w:lang w:eastAsia="hr-HR"/>
        </w:rPr>
        <mc:AlternateContent>
          <mc:Choice Requires="wps">
            <w:drawing>
              <wp:anchor distT="0" distB="0" distL="114300" distR="114300" simplePos="0" relativeHeight="251802624" behindDoc="0" locked="0" layoutInCell="1" allowOverlap="1" wp14:anchorId="73CAC261" wp14:editId="70351B6C">
                <wp:simplePos x="0" y="0"/>
                <wp:positionH relativeFrom="column">
                  <wp:posOffset>2396683</wp:posOffset>
                </wp:positionH>
                <wp:positionV relativeFrom="paragraph">
                  <wp:posOffset>1004223</wp:posOffset>
                </wp:positionV>
                <wp:extent cx="1543050" cy="314325"/>
                <wp:effectExtent l="19050" t="285750" r="19050" b="276225"/>
                <wp:wrapNone/>
                <wp:docPr id="469" name="Text Box 454"/>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ysClr val="window" lastClr="FFFFFF"/>
                        </a:solidFill>
                        <a:ln w="6350">
                          <a:noFill/>
                        </a:ln>
                        <a:effectLst/>
                      </wps:spPr>
                      <wps:txbx>
                        <w:txbxContent>
                          <w:p w14:paraId="4CD217A0" w14:textId="77777777" w:rsidR="00F4176E" w:rsidRDefault="00F4176E" w:rsidP="00354C39">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C261" id="Text Box 454" o:spid="_x0000_s1131" type="#_x0000_t202" style="position:absolute;margin-left:188.7pt;margin-top:79.05pt;width:121.5pt;height:24.75pt;rotation:-1419533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" fillcolor="window" stroked="f" strokeweight=".5pt">
                <v:textbox>
                  <w:txbxContent>
                    <w:p w14:paraId="4CD217A0" w14:textId="77777777" w:rsidR="00F4176E" w:rsidRDefault="00F4176E" w:rsidP="00354C39">
                      <w:r>
                        <w:t>2    Suglasnost</w:t>
                      </w:r>
                    </w:p>
                  </w:txbxContent>
                </v:textbox>
              </v:shape>
            </w:pict>
          </mc:Fallback>
        </mc:AlternateContent>
      </w:r>
      <w:r w:rsidR="00354C39" w:rsidRPr="00F32934">
        <w:rPr>
          <w:noProof/>
          <w:lang w:eastAsia="hr-HR"/>
        </w:rPr>
        <mc:AlternateContent>
          <mc:Choice Requires="wps">
            <w:drawing>
              <wp:anchor distT="0" distB="0" distL="114300" distR="114300" simplePos="0" relativeHeight="251797504" behindDoc="0" locked="0" layoutInCell="1" allowOverlap="1" wp14:anchorId="031D640B" wp14:editId="11DC592D">
                <wp:simplePos x="0" y="0"/>
                <wp:positionH relativeFrom="column">
                  <wp:posOffset>4040985</wp:posOffset>
                </wp:positionH>
                <wp:positionV relativeFrom="paragraph">
                  <wp:posOffset>201379</wp:posOffset>
                </wp:positionV>
                <wp:extent cx="1828800" cy="647700"/>
                <wp:effectExtent l="0" t="0" r="19050" b="19050"/>
                <wp:wrapNone/>
                <wp:docPr id="449" name="Rectangle 449"/>
                <wp:cNvGraphicFramePr/>
                <a:graphic xmlns:a="http://schemas.openxmlformats.org/drawingml/2006/main">
                  <a:graphicData uri="http://schemas.microsoft.com/office/word/2010/wordprocessingShape">
                    <wps:wsp>
                      <wps:cNvSpPr/>
                      <wps:spPr>
                        <a:xfrm>
                          <a:off x="0" y="0"/>
                          <a:ext cx="1828800" cy="647700"/>
                        </a:xfrm>
                        <a:prstGeom prst="rect">
                          <a:avLst/>
                        </a:prstGeom>
                        <a:noFill/>
                        <a:ln w="25400" cap="flat" cmpd="sng" algn="ctr">
                          <a:solidFill>
                            <a:srgbClr val="FF0000"/>
                          </a:solidFill>
                          <a:prstDash val="solid"/>
                        </a:ln>
                        <a:effectLst/>
                      </wps:spPr>
                      <wps:txbx>
                        <w:txbxContent>
                          <w:p w14:paraId="2AF8087B" w14:textId="5A737008" w:rsidR="00F4176E" w:rsidRPr="00AF056E" w:rsidRDefault="00F4176E" w:rsidP="00354C39">
                            <w:pPr>
                              <w:spacing w:after="0"/>
                              <w:jc w:val="center"/>
                              <w:rPr>
                                <w:b/>
                              </w:rPr>
                            </w:pPr>
                            <w:r w:rsidRPr="00DC2C9E">
                              <w:rPr>
                                <w:b/>
                                <w:color w:val="FF0000"/>
                              </w:rPr>
                              <w:t>O</w:t>
                            </w:r>
                            <w:r>
                              <w:rPr>
                                <w:b/>
                              </w:rPr>
                              <w:t xml:space="preserve">pćinski načelnik </w:t>
                            </w:r>
                            <w:r w:rsidR="004A4DAB">
                              <w:rPr>
                                <w:b/>
                              </w:rPr>
                              <w:t>Općine Jelenje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640B" id="Rectangle 449" o:spid="_x0000_s1132" style="position:absolute;margin-left:318.2pt;margin-top:15.85pt;width:2in;height:5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" filled="f" strokecolor="red" strokeweight="2pt">
                <v:textbox>
                  <w:txbxContent>
                    <w:p w14:paraId="2AF8087B" w14:textId="5A737008" w:rsidR="00F4176E" w:rsidRPr="00AF056E" w:rsidRDefault="00F4176E" w:rsidP="00354C39">
                      <w:pPr>
                        <w:spacing w:after="0"/>
                        <w:jc w:val="center"/>
                        <w:rPr>
                          <w:b/>
                        </w:rPr>
                      </w:pPr>
                      <w:r w:rsidRPr="00DC2C9E">
                        <w:rPr>
                          <w:b/>
                          <w:color w:val="FF0000"/>
                        </w:rPr>
                        <w:t>O</w:t>
                      </w:r>
                      <w:r>
                        <w:rPr>
                          <w:b/>
                        </w:rPr>
                        <w:t xml:space="preserve">pćinski načelnik </w:t>
                      </w:r>
                      <w:r w:rsidR="004A4DAB">
                        <w:rPr>
                          <w:b/>
                        </w:rPr>
                        <w:t>Općine Jelenje</w:t>
                      </w:r>
                    </w:p>
                  </w:txbxContent>
                </v:textbox>
              </v:rect>
            </w:pict>
          </mc:Fallback>
        </mc:AlternateContent>
      </w:r>
      <w:r w:rsidR="00354C39" w:rsidRPr="00F32934">
        <w:rPr>
          <w:noProof/>
          <w:lang w:eastAsia="hr-HR"/>
        </w:rPr>
        <mc:AlternateContent>
          <mc:Choice Requires="wps">
            <w:drawing>
              <wp:anchor distT="0" distB="0" distL="114300" distR="114300" simplePos="0" relativeHeight="251803648" behindDoc="0" locked="0" layoutInCell="1" allowOverlap="1" wp14:anchorId="12209E13" wp14:editId="0BBD31D1">
                <wp:simplePos x="0" y="0"/>
                <wp:positionH relativeFrom="margin">
                  <wp:align>center</wp:align>
                </wp:positionH>
                <wp:positionV relativeFrom="paragraph">
                  <wp:posOffset>2044964</wp:posOffset>
                </wp:positionV>
                <wp:extent cx="3038475" cy="1838325"/>
                <wp:effectExtent l="19050" t="19050" r="66675" b="47625"/>
                <wp:wrapNone/>
                <wp:docPr id="455" name="Straight Arrow Connector 455"/>
                <wp:cNvGraphicFramePr/>
                <a:graphic xmlns:a="http://schemas.openxmlformats.org/drawingml/2006/main">
                  <a:graphicData uri="http://schemas.microsoft.com/office/word/2010/wordprocessingShape">
                    <wps:wsp>
                      <wps:cNvCnPr/>
                      <wps:spPr>
                        <a:xfrm>
                          <a:off x="0" y="0"/>
                          <a:ext cx="3038475" cy="1838325"/>
                        </a:xfrm>
                        <a:prstGeom prst="straightConnector1">
                          <a:avLst/>
                        </a:prstGeom>
                        <a:noFill/>
                        <a:ln w="2857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38B25B" id="Straight Arrow Connector 455" o:spid="_x0000_s1026" type="#_x0000_t32" style="position:absolute;margin-left:0;margin-top:161pt;width:239.25pt;height:144.7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" strokecolor="#ffc000" strokeweight="2.25pt">
                <v:stroke endarrow="block"/>
                <w10:wrap anchorx="margin"/>
              </v:shape>
            </w:pict>
          </mc:Fallback>
        </mc:AlternateContent>
      </w:r>
      <w:r w:rsidR="00354C39" w:rsidRPr="00F32934">
        <w:rPr>
          <w:noProof/>
          <w:lang w:eastAsia="hr-HR"/>
        </w:rPr>
        <mc:AlternateContent>
          <mc:Choice Requires="wps">
            <w:drawing>
              <wp:anchor distT="0" distB="0" distL="114300" distR="114300" simplePos="0" relativeHeight="251804672" behindDoc="0" locked="0" layoutInCell="1" allowOverlap="1" wp14:anchorId="70FD6989" wp14:editId="195F614A">
                <wp:simplePos x="0" y="0"/>
                <wp:positionH relativeFrom="column">
                  <wp:posOffset>1089037</wp:posOffset>
                </wp:positionH>
                <wp:positionV relativeFrom="paragraph">
                  <wp:posOffset>2827799</wp:posOffset>
                </wp:positionV>
                <wp:extent cx="2196867" cy="314325"/>
                <wp:effectExtent l="0" t="495300" r="0" b="504825"/>
                <wp:wrapNone/>
                <wp:docPr id="456" name="Text Box 456"/>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txbx>
                        <w:txbxContent>
                          <w:p w14:paraId="6A9E0FD4" w14:textId="77777777" w:rsidR="00F4176E" w:rsidRDefault="00F4176E" w:rsidP="00354C39">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6989" id="Text Box 456" o:spid="_x0000_s1133" type="#_x0000_t202" style="position:absolute;margin-left:85.75pt;margin-top:222.65pt;width:173pt;height:24.75pt;rotation:2044457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" filled="f" stroked="f" strokeweight=".5pt">
                <v:textbox>
                  <w:txbxContent>
                    <w:p w14:paraId="6A9E0FD4" w14:textId="77777777" w:rsidR="00F4176E" w:rsidRDefault="00F4176E" w:rsidP="00354C39">
                      <w:r>
                        <w:t>3   Zahtjev za pružanje pomoći</w:t>
                      </w:r>
                    </w:p>
                  </w:txbxContent>
                </v:textbox>
              </v:shape>
            </w:pict>
          </mc:Fallback>
        </mc:AlternateContent>
      </w:r>
      <w:r w:rsidR="00354C39" w:rsidRPr="00F32934">
        <w:rPr>
          <w:noProof/>
          <w:lang w:eastAsia="hr-HR"/>
        </w:rPr>
        <mc:AlternateContent>
          <mc:Choice Requires="wps">
            <w:drawing>
              <wp:anchor distT="0" distB="0" distL="114300" distR="114300" simplePos="0" relativeHeight="251798528" behindDoc="0" locked="0" layoutInCell="1" allowOverlap="1" wp14:anchorId="3B3558D5" wp14:editId="601FA494">
                <wp:simplePos x="0" y="0"/>
                <wp:positionH relativeFrom="column">
                  <wp:posOffset>3260886</wp:posOffset>
                </wp:positionH>
                <wp:positionV relativeFrom="paragraph">
                  <wp:posOffset>4025493</wp:posOffset>
                </wp:positionV>
                <wp:extent cx="2247900" cy="590550"/>
                <wp:effectExtent l="0" t="0" r="19050" b="19050"/>
                <wp:wrapNone/>
                <wp:docPr id="450" name="Rectangle 450"/>
                <wp:cNvGraphicFramePr/>
                <a:graphic xmlns:a="http://schemas.openxmlformats.org/drawingml/2006/main">
                  <a:graphicData uri="http://schemas.microsoft.com/office/word/2010/wordprocessingShape">
                    <wps:wsp>
                      <wps:cNvSpPr/>
                      <wps:spPr>
                        <a:xfrm>
                          <a:off x="0" y="0"/>
                          <a:ext cx="2247900" cy="590550"/>
                        </a:xfrm>
                        <a:prstGeom prst="rect">
                          <a:avLst/>
                        </a:prstGeom>
                        <a:noFill/>
                        <a:ln w="25400" cap="flat" cmpd="sng" algn="ctr">
                          <a:solidFill>
                            <a:srgbClr val="FFC000"/>
                          </a:solidFill>
                          <a:prstDash val="solid"/>
                        </a:ln>
                        <a:effectLst/>
                      </wps:spPr>
                      <wps:txbx>
                        <w:txbxContent>
                          <w:p w14:paraId="02861A68" w14:textId="3F2D4A71" w:rsidR="00F4176E" w:rsidRPr="00AF056E" w:rsidRDefault="00F4176E" w:rsidP="00354C39">
                            <w:pPr>
                              <w:jc w:val="center"/>
                              <w:rPr>
                                <w:b/>
                              </w:rPr>
                            </w:pPr>
                            <w:r w:rsidRPr="00AF056E">
                              <w:rPr>
                                <w:b/>
                              </w:rPr>
                              <w:t xml:space="preserve">Načelnik Stožera CZ </w:t>
                            </w:r>
                            <w:r w:rsidR="00F522DB">
                              <w:rPr>
                                <w:b/>
                              </w:rPr>
                              <w:t>Primorsko-goranske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558D5" id="Rectangle 450" o:spid="_x0000_s1134" style="position:absolute;margin-left:256.75pt;margin-top:316.95pt;width:177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" filled="f" strokecolor="#ffc000" strokeweight="2pt">
                <v:textbox>
                  <w:txbxContent>
                    <w:p w14:paraId="02861A68" w14:textId="3F2D4A71" w:rsidR="00F4176E" w:rsidRPr="00AF056E" w:rsidRDefault="00F4176E" w:rsidP="00354C39">
                      <w:pPr>
                        <w:jc w:val="center"/>
                        <w:rPr>
                          <w:b/>
                        </w:rPr>
                      </w:pPr>
                      <w:r w:rsidRPr="00AF056E">
                        <w:rPr>
                          <w:b/>
                        </w:rPr>
                        <w:t xml:space="preserve">Načelnik Stožera CZ </w:t>
                      </w:r>
                      <w:r w:rsidR="00F522DB">
                        <w:rPr>
                          <w:b/>
                        </w:rPr>
                        <w:t>Primorsko-goranske županije</w:t>
                      </w:r>
                    </w:p>
                  </w:txbxContent>
                </v:textbox>
              </v:rect>
            </w:pict>
          </mc:Fallback>
        </mc:AlternateContent>
      </w:r>
      <w:r w:rsidR="00354C39" w:rsidRPr="00F32934">
        <w:br w:type="page"/>
      </w:r>
      <w:r w:rsidR="001A7B95" w:rsidRPr="00F32934">
        <w:t xml:space="preserve">Zahtjev za suglasnost na zahtjev za traženje pomoći od više hijerarhijske razine sustava civilne zaštite kao i  Suglasnost na zahtjev za traženje pomoći od više hijerarhijske razine sustava civilne zaštite nalazi se u </w:t>
      </w:r>
      <w:r w:rsidR="001A7B95" w:rsidRPr="00F32934">
        <w:rPr>
          <w:b/>
        </w:rPr>
        <w:t>Prilogu 7.</w:t>
      </w:r>
      <w:r w:rsidR="00B4072C" w:rsidRPr="00F32934">
        <w:rPr>
          <w:b/>
        </w:rPr>
        <w:t>19</w:t>
      </w:r>
      <w:r w:rsidR="001A7B95" w:rsidRPr="00F32934">
        <w:rPr>
          <w:b/>
        </w:rPr>
        <w:t xml:space="preserve">. </w:t>
      </w:r>
      <w:r w:rsidR="001A7B95" w:rsidRPr="00F32934">
        <w:t>i</w:t>
      </w:r>
      <w:r w:rsidR="001A7B95" w:rsidRPr="00F32934">
        <w:rPr>
          <w:b/>
        </w:rPr>
        <w:t xml:space="preserve"> 7.2</w:t>
      </w:r>
      <w:r w:rsidR="00B4072C" w:rsidRPr="00F32934">
        <w:rPr>
          <w:b/>
        </w:rPr>
        <w:t>0</w:t>
      </w:r>
      <w:r w:rsidR="001A7B95" w:rsidRPr="00F32934">
        <w:t>.</w:t>
      </w:r>
    </w:p>
    <w:p w14:paraId="0592CF36" w14:textId="77777777" w:rsidR="001A7B95" w:rsidRPr="002811D2" w:rsidRDefault="001A7B95" w:rsidP="00354C39">
      <w:pPr>
        <w:spacing w:before="0" w:after="200"/>
        <w:jc w:val="left"/>
        <w:rPr>
          <w:highlight w:val="yellow"/>
        </w:rPr>
      </w:pPr>
    </w:p>
    <w:p w14:paraId="21051216" w14:textId="52BD8C5C" w:rsidR="00354C39" w:rsidRPr="00F32934" w:rsidRDefault="00E6264B" w:rsidP="00354C39">
      <w:pPr>
        <w:keepNext/>
        <w:spacing w:before="0" w:after="200"/>
        <w:outlineLvl w:val="1"/>
        <w:rPr>
          <w:rFonts w:eastAsiaTheme="majorEastAsia"/>
          <w:bCs/>
          <w:color w:val="54883D"/>
          <w:sz w:val="28"/>
          <w:lang w:bidi="en-US"/>
        </w:rPr>
      </w:pPr>
      <w:bookmarkStart w:id="132" w:name="_Toc521327832"/>
      <w:bookmarkStart w:id="133" w:name="_Toc138155321"/>
      <w:r w:rsidRPr="00F32934">
        <w:rPr>
          <w:rFonts w:eastAsiaTheme="majorEastAsia"/>
          <w:bCs/>
          <w:color w:val="54883D"/>
          <w:sz w:val="28"/>
          <w:lang w:bidi="en-US"/>
        </w:rPr>
        <w:t>6.</w:t>
      </w:r>
      <w:r w:rsidR="00596895" w:rsidRPr="00F32934">
        <w:rPr>
          <w:rFonts w:eastAsiaTheme="majorEastAsia"/>
          <w:bCs/>
          <w:color w:val="54883D"/>
          <w:sz w:val="28"/>
          <w:lang w:bidi="en-US"/>
        </w:rPr>
        <w:t>10</w:t>
      </w:r>
      <w:r w:rsidR="00354C39" w:rsidRPr="00F32934">
        <w:rPr>
          <w:rFonts w:eastAsiaTheme="majorEastAsia"/>
          <w:bCs/>
          <w:color w:val="54883D"/>
          <w:sz w:val="28"/>
          <w:lang w:bidi="en-US"/>
        </w:rPr>
        <w:t xml:space="preserve"> Isplata novčanih sredstava</w:t>
      </w:r>
      <w:bookmarkEnd w:id="132"/>
      <w:bookmarkEnd w:id="133"/>
    </w:p>
    <w:p w14:paraId="5A9397B4" w14:textId="77777777" w:rsidR="00354C39" w:rsidRPr="00F32934" w:rsidRDefault="00354C39" w:rsidP="00354C39">
      <w:pPr>
        <w:rPr>
          <w:b/>
          <w:u w:val="single"/>
        </w:rPr>
      </w:pPr>
      <w:r w:rsidRPr="00F32934">
        <w:rPr>
          <w:b/>
          <w:u w:val="single"/>
        </w:rPr>
        <w:t>Isplata za angažirana materijalno-tehnička sredstva isplaćivat će se po modelu:</w:t>
      </w:r>
    </w:p>
    <w:p w14:paraId="6B2FB9B1" w14:textId="3BCC48DC" w:rsidR="00354C39" w:rsidRPr="00F32934" w:rsidRDefault="00354C39" w:rsidP="00354C39">
      <w:r w:rsidRPr="00F32934">
        <w:t>- za osobna i kombi vozila: broj prijeđenih kilometara x</w:t>
      </w:r>
      <w:r w:rsidR="00F32934" w:rsidRPr="00F32934">
        <w:t xml:space="preserve"> 0.265€/km</w:t>
      </w:r>
      <w:r w:rsidRPr="00F32934">
        <w:t xml:space="preserve"> </w:t>
      </w:r>
      <w:r w:rsidR="00F32934" w:rsidRPr="00F32934">
        <w:t>(</w:t>
      </w:r>
      <w:r w:rsidRPr="00F32934">
        <w:t>2 kn/km</w:t>
      </w:r>
      <w:r w:rsidR="00F32934" w:rsidRPr="00F32934">
        <w:t>)</w:t>
      </w:r>
      <w:r w:rsidRPr="00F32934">
        <w:t xml:space="preserve"> = ukupna naknada</w:t>
      </w:r>
    </w:p>
    <w:p w14:paraId="20F3AB52" w14:textId="77777777" w:rsidR="00354C39" w:rsidRPr="00F32934" w:rsidRDefault="00354C39" w:rsidP="00354C39">
      <w:r w:rsidRPr="00F32934">
        <w:t>- za kamione i autobuse: prema tržišnoj cijeni na dan angažiranja</w:t>
      </w:r>
    </w:p>
    <w:p w14:paraId="3F00318B" w14:textId="77777777" w:rsidR="00354C39" w:rsidRPr="00F32934" w:rsidRDefault="00354C39" w:rsidP="00354C39">
      <w:r w:rsidRPr="00F32934">
        <w:t>- za radne strojeve: prema tržišnoj vrijednosti na dan angažiranja</w:t>
      </w:r>
    </w:p>
    <w:p w14:paraId="057989A6" w14:textId="77777777" w:rsidR="00354C39" w:rsidRPr="00F32934" w:rsidRDefault="00354C39" w:rsidP="00354C39"/>
    <w:tbl>
      <w:tblPr>
        <w:tblStyle w:val="Svijetlatablicareetke1-isticanje2"/>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4972"/>
        <w:gridCol w:w="1800"/>
        <w:gridCol w:w="2288"/>
      </w:tblGrid>
      <w:tr w:rsidR="00354C39" w:rsidRPr="00F32934" w14:paraId="10E24964" w14:textId="77777777" w:rsidTr="00E74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7" w:type="dxa"/>
            <w:tcBorders>
              <w:bottom w:val="none" w:sz="0" w:space="0" w:color="auto"/>
            </w:tcBorders>
            <w:shd w:val="clear" w:color="auto" w:fill="auto"/>
            <w:vAlign w:val="center"/>
          </w:tcPr>
          <w:p w14:paraId="22A26B37" w14:textId="77777777" w:rsidR="00354C39" w:rsidRPr="00F32934" w:rsidRDefault="00354C39" w:rsidP="00354C39">
            <w:pPr>
              <w:jc w:val="center"/>
              <w:rPr>
                <w:i/>
                <w:color w:val="000000"/>
                <w:sz w:val="20"/>
              </w:rPr>
            </w:pPr>
            <w:r w:rsidRPr="00F32934">
              <w:rPr>
                <w:color w:val="000000"/>
                <w:sz w:val="20"/>
              </w:rPr>
              <w:t>Radnje i postupci</w:t>
            </w:r>
          </w:p>
        </w:tc>
        <w:tc>
          <w:tcPr>
            <w:tcW w:w="1821" w:type="dxa"/>
            <w:tcBorders>
              <w:bottom w:val="none" w:sz="0" w:space="0" w:color="auto"/>
            </w:tcBorders>
            <w:shd w:val="clear" w:color="auto" w:fill="auto"/>
            <w:vAlign w:val="center"/>
          </w:tcPr>
          <w:p w14:paraId="4BF7E283" w14:textId="77777777" w:rsidR="00354C39" w:rsidRPr="00F32934"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32934">
              <w:rPr>
                <w:color w:val="000000"/>
                <w:sz w:val="20"/>
              </w:rPr>
              <w:t>Rukovođenje</w:t>
            </w:r>
          </w:p>
        </w:tc>
        <w:tc>
          <w:tcPr>
            <w:tcW w:w="2307" w:type="dxa"/>
            <w:tcBorders>
              <w:bottom w:val="none" w:sz="0" w:space="0" w:color="auto"/>
            </w:tcBorders>
            <w:shd w:val="clear" w:color="auto" w:fill="auto"/>
            <w:vAlign w:val="center"/>
          </w:tcPr>
          <w:p w14:paraId="7FB9AB01" w14:textId="77777777" w:rsidR="00354C39" w:rsidRPr="00F32934"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32934">
              <w:rPr>
                <w:color w:val="000000"/>
                <w:sz w:val="20"/>
              </w:rPr>
              <w:t>Izvršenje/Suradnja</w:t>
            </w:r>
          </w:p>
        </w:tc>
      </w:tr>
      <w:tr w:rsidR="00354C39" w:rsidRPr="00F32934" w14:paraId="5E4FF94D" w14:textId="77777777" w:rsidTr="00307640">
        <w:tc>
          <w:tcPr>
            <w:cnfStyle w:val="001000000000" w:firstRow="0" w:lastRow="0" w:firstColumn="1" w:lastColumn="0" w:oddVBand="0" w:evenVBand="0" w:oddHBand="0" w:evenHBand="0" w:firstRowFirstColumn="0" w:firstRowLastColumn="0" w:lastRowFirstColumn="0" w:lastRowLastColumn="0"/>
            <w:tcW w:w="5207" w:type="dxa"/>
            <w:shd w:val="clear" w:color="auto" w:fill="auto"/>
            <w:vAlign w:val="center"/>
          </w:tcPr>
          <w:p w14:paraId="542636E7" w14:textId="77777777" w:rsidR="00354C39" w:rsidRPr="00F32934" w:rsidRDefault="00354C39" w:rsidP="00354C39">
            <w:pPr>
              <w:rPr>
                <w:b w:val="0"/>
                <w:color w:val="000000"/>
                <w:sz w:val="20"/>
              </w:rPr>
            </w:pPr>
            <w:r w:rsidRPr="00F32934">
              <w:rPr>
                <w:b w:val="0"/>
                <w:color w:val="000000"/>
                <w:sz w:val="20"/>
              </w:rPr>
              <w:t>Uplata na bankovne račune vlasnika materijalno-tehničkih sredstava. Prema zapisniku o predaji MTS-a</w:t>
            </w:r>
          </w:p>
        </w:tc>
        <w:tc>
          <w:tcPr>
            <w:tcW w:w="1821" w:type="dxa"/>
            <w:shd w:val="clear" w:color="auto" w:fill="auto"/>
            <w:vAlign w:val="center"/>
          </w:tcPr>
          <w:p w14:paraId="591510E3" w14:textId="00557252" w:rsidR="00354C39" w:rsidRPr="00F32934" w:rsidRDefault="00E60723" w:rsidP="00354C39">
            <w:pPr>
              <w:cnfStyle w:val="000000000000" w:firstRow="0" w:lastRow="0" w:firstColumn="0" w:lastColumn="0" w:oddVBand="0" w:evenVBand="0" w:oddHBand="0" w:evenHBand="0" w:firstRowFirstColumn="0" w:firstRowLastColumn="0" w:lastRowFirstColumn="0" w:lastRowLastColumn="0"/>
              <w:rPr>
                <w:color w:val="000000"/>
                <w:sz w:val="20"/>
              </w:rPr>
            </w:pPr>
            <w:r w:rsidRPr="00F32934">
              <w:rPr>
                <w:color w:val="000000"/>
                <w:sz w:val="20"/>
              </w:rPr>
              <w:t xml:space="preserve">Općinski </w:t>
            </w:r>
            <w:r w:rsidR="002C1549" w:rsidRPr="00F32934">
              <w:rPr>
                <w:color w:val="000000"/>
                <w:sz w:val="20"/>
              </w:rPr>
              <w:t xml:space="preserve"> načelnik</w:t>
            </w:r>
            <w:r w:rsidR="002F7444" w:rsidRPr="00F32934">
              <w:rPr>
                <w:color w:val="000000"/>
                <w:sz w:val="20"/>
              </w:rPr>
              <w:t xml:space="preserve"> </w:t>
            </w:r>
          </w:p>
        </w:tc>
        <w:tc>
          <w:tcPr>
            <w:tcW w:w="2307" w:type="dxa"/>
            <w:shd w:val="clear" w:color="auto" w:fill="auto"/>
            <w:vAlign w:val="center"/>
          </w:tcPr>
          <w:p w14:paraId="1835AD8F" w14:textId="19032468" w:rsidR="00354C39" w:rsidRPr="00F32934" w:rsidRDefault="004A4DAB" w:rsidP="001A7B95">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32934">
              <w:rPr>
                <w:color w:val="000000"/>
                <w:sz w:val="20"/>
              </w:rPr>
              <w:t>Općina Jelenje</w:t>
            </w:r>
          </w:p>
        </w:tc>
      </w:tr>
    </w:tbl>
    <w:p w14:paraId="3D1BDB36" w14:textId="479C332C" w:rsidR="00354C39" w:rsidRPr="00F32934" w:rsidRDefault="00354C39" w:rsidP="00354C39"/>
    <w:p w14:paraId="4E64093B" w14:textId="6EC30C00" w:rsidR="000F6DD3" w:rsidRPr="00F32934" w:rsidRDefault="000F6DD3" w:rsidP="00354C39"/>
    <w:p w14:paraId="087F9A7E" w14:textId="460D7D84" w:rsidR="000F6DD3" w:rsidRPr="00F32934" w:rsidRDefault="000F6DD3" w:rsidP="000F6DD3">
      <w:pPr>
        <w:keepNext/>
        <w:spacing w:before="0" w:after="200"/>
        <w:outlineLvl w:val="1"/>
        <w:rPr>
          <w:rFonts w:eastAsiaTheme="majorEastAsia"/>
          <w:bCs/>
          <w:color w:val="54883D"/>
          <w:sz w:val="28"/>
          <w:lang w:bidi="en-US"/>
        </w:rPr>
      </w:pPr>
      <w:bookmarkStart w:id="134" w:name="_Toc138155322"/>
      <w:r w:rsidRPr="00F32934">
        <w:rPr>
          <w:rFonts w:eastAsiaTheme="majorEastAsia"/>
          <w:bCs/>
          <w:color w:val="54883D"/>
          <w:sz w:val="28"/>
          <w:lang w:bidi="en-US"/>
        </w:rPr>
        <w:t>6.</w:t>
      </w:r>
      <w:r w:rsidR="00BF368B" w:rsidRPr="00F32934">
        <w:rPr>
          <w:rFonts w:eastAsiaTheme="majorEastAsia"/>
          <w:bCs/>
          <w:color w:val="54883D"/>
          <w:sz w:val="28"/>
          <w:lang w:bidi="en-US"/>
        </w:rPr>
        <w:t>1</w:t>
      </w:r>
      <w:r w:rsidR="00596895" w:rsidRPr="00F32934">
        <w:rPr>
          <w:rFonts w:eastAsiaTheme="majorEastAsia"/>
          <w:bCs/>
          <w:color w:val="54883D"/>
          <w:sz w:val="28"/>
          <w:lang w:bidi="en-US"/>
        </w:rPr>
        <w:t>1</w:t>
      </w:r>
      <w:r w:rsidRPr="00F32934">
        <w:rPr>
          <w:rFonts w:eastAsiaTheme="majorEastAsia"/>
          <w:bCs/>
          <w:color w:val="54883D"/>
          <w:sz w:val="28"/>
          <w:lang w:bidi="en-US"/>
        </w:rPr>
        <w:t xml:space="preserve"> O</w:t>
      </w:r>
      <w:r w:rsidR="006B6DB5" w:rsidRPr="00F32934">
        <w:rPr>
          <w:rFonts w:eastAsiaTheme="majorEastAsia"/>
          <w:bCs/>
          <w:color w:val="54883D"/>
          <w:sz w:val="28"/>
          <w:lang w:bidi="en-US"/>
        </w:rPr>
        <w:t>sobe</w:t>
      </w:r>
      <w:r w:rsidRPr="00F32934">
        <w:rPr>
          <w:rFonts w:eastAsiaTheme="majorEastAsia"/>
          <w:bCs/>
          <w:color w:val="54883D"/>
          <w:sz w:val="28"/>
          <w:lang w:bidi="en-US"/>
        </w:rPr>
        <w:t xml:space="preserve"> </w:t>
      </w:r>
      <w:r w:rsidR="006B6DB5" w:rsidRPr="00F32934">
        <w:rPr>
          <w:rFonts w:eastAsiaTheme="majorEastAsia"/>
          <w:bCs/>
          <w:color w:val="54883D"/>
          <w:sz w:val="28"/>
          <w:lang w:bidi="en-US"/>
        </w:rPr>
        <w:t>s</w:t>
      </w:r>
      <w:r w:rsidRPr="00F32934">
        <w:rPr>
          <w:rFonts w:eastAsiaTheme="majorEastAsia"/>
          <w:bCs/>
          <w:color w:val="54883D"/>
          <w:sz w:val="28"/>
          <w:lang w:bidi="en-US"/>
        </w:rPr>
        <w:t xml:space="preserve"> </w:t>
      </w:r>
      <w:r w:rsidR="006B6DB5" w:rsidRPr="00F32934">
        <w:rPr>
          <w:rFonts w:eastAsiaTheme="majorEastAsia"/>
          <w:bCs/>
          <w:color w:val="54883D"/>
          <w:sz w:val="28"/>
          <w:lang w:bidi="en-US"/>
        </w:rPr>
        <w:t>invaliditetom</w:t>
      </w:r>
      <w:r w:rsidRPr="00F32934">
        <w:rPr>
          <w:rFonts w:eastAsiaTheme="majorEastAsia"/>
          <w:bCs/>
          <w:color w:val="54883D"/>
          <w:sz w:val="28"/>
          <w:lang w:bidi="en-US"/>
        </w:rPr>
        <w:t xml:space="preserve"> </w:t>
      </w:r>
      <w:r w:rsidR="006B6DB5" w:rsidRPr="00F32934">
        <w:rPr>
          <w:rFonts w:eastAsiaTheme="majorEastAsia"/>
          <w:bCs/>
          <w:color w:val="54883D"/>
          <w:sz w:val="28"/>
          <w:lang w:bidi="en-US"/>
        </w:rPr>
        <w:t>na području</w:t>
      </w:r>
      <w:r w:rsidRPr="00F32934">
        <w:rPr>
          <w:rFonts w:eastAsiaTheme="majorEastAsia"/>
          <w:bCs/>
          <w:color w:val="54883D"/>
          <w:sz w:val="28"/>
          <w:lang w:bidi="en-US"/>
        </w:rPr>
        <w:t xml:space="preserve"> </w:t>
      </w:r>
      <w:r w:rsidR="004A4DAB" w:rsidRPr="00F32934">
        <w:rPr>
          <w:rFonts w:eastAsiaTheme="majorEastAsia"/>
          <w:bCs/>
          <w:color w:val="54883D"/>
          <w:sz w:val="28"/>
          <w:lang w:bidi="en-US"/>
        </w:rPr>
        <w:t>Općine Jelenje</w:t>
      </w:r>
      <w:bookmarkEnd w:id="134"/>
    </w:p>
    <w:p w14:paraId="22567664" w14:textId="7C017352" w:rsidR="000F6DD3" w:rsidRPr="00F32934" w:rsidRDefault="000F6DD3" w:rsidP="000F6DD3">
      <w:pPr>
        <w:rPr>
          <w:color w:val="auto"/>
        </w:rPr>
      </w:pPr>
      <w:r w:rsidRPr="00F32934">
        <w:rPr>
          <w:color w:val="auto"/>
        </w:rPr>
        <w:t xml:space="preserve">Temeljem članka </w:t>
      </w:r>
      <w:r w:rsidR="007C73F8" w:rsidRPr="00F32934">
        <w:rPr>
          <w:color w:val="auto"/>
        </w:rPr>
        <w:t>25</w:t>
      </w:r>
      <w:r w:rsidRPr="00F32934">
        <w:rPr>
          <w:color w:val="auto"/>
        </w:rPr>
        <w:t>. stavka 1. Pravilnika o nositeljima, sadržaju i postupcima izrade planskih dokumenata u civilnoj zaštiti te načinu informiranja javnosti u postupku njihova donošenja (</w:t>
      </w:r>
      <w:r w:rsidRPr="00F32934">
        <w:t xml:space="preserve">Narodne novine </w:t>
      </w:r>
      <w:r w:rsidR="00FB5A5B" w:rsidRPr="00F32934">
        <w:rPr>
          <w:color w:val="auto"/>
        </w:rPr>
        <w:t>66/21</w:t>
      </w:r>
      <w:r w:rsidRPr="00F32934">
        <w:rPr>
          <w:color w:val="auto"/>
        </w:rPr>
        <w:t>) plan djelovanja civilne zaštite lokalne samouprave mora sadržavati osiguravanje specifičnih potreba svake osobe s inv</w:t>
      </w:r>
      <w:r w:rsidR="00D51391" w:rsidRPr="00F32934">
        <w:rPr>
          <w:color w:val="auto"/>
        </w:rPr>
        <w:t>a</w:t>
      </w:r>
      <w:r w:rsidRPr="00F32934">
        <w:rPr>
          <w:color w:val="auto"/>
        </w:rPr>
        <w:t xml:space="preserve">liditetom, osobito gluhih, slijepih, gluhoslijepih, polupokretnih i nepokretnih osoba. </w:t>
      </w:r>
      <w:r w:rsidR="004A4DAB" w:rsidRPr="00F32934">
        <w:rPr>
          <w:color w:val="auto"/>
        </w:rPr>
        <w:t>Općina Jelenje</w:t>
      </w:r>
      <w:r w:rsidRPr="00F32934">
        <w:rPr>
          <w:color w:val="auto"/>
        </w:rPr>
        <w:t xml:space="preserve"> dužan je osigurati uzbunjivanje, evakuaciju i zbrinjavanje svojih stanovnika sa specifičnim potrebama, osobito gluhih, slijepih, gluhoslijepih, polupokretnih i nepokretnih osoba.</w:t>
      </w:r>
    </w:p>
    <w:p w14:paraId="6A08B105" w14:textId="7075D706" w:rsidR="000F6DD3" w:rsidRPr="00F32934" w:rsidRDefault="000F6DD3" w:rsidP="000F6DD3">
      <w:pPr>
        <w:rPr>
          <w:color w:val="231F20"/>
          <w:lang w:eastAsia="hr-HR"/>
        </w:rPr>
      </w:pPr>
      <w:r w:rsidRPr="00F32934">
        <w:rPr>
          <w:color w:val="231F20"/>
          <w:lang w:eastAsia="hr-HR"/>
        </w:rPr>
        <w:t xml:space="preserve">Plan djelovanja civilne zaštite </w:t>
      </w:r>
      <w:r w:rsidR="004A4DAB" w:rsidRPr="00F32934">
        <w:rPr>
          <w:color w:val="231F20"/>
          <w:lang w:eastAsia="hr-HR"/>
        </w:rPr>
        <w:t>Općine Jelenje</w:t>
      </w:r>
      <w:r w:rsidRPr="00F32934">
        <w:rPr>
          <w:color w:val="231F20"/>
          <w:lang w:eastAsia="hr-HR"/>
        </w:rPr>
        <w:t xml:space="preserve">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6A7BECB9" w14:textId="2FCA152F" w:rsidR="000F6DD3" w:rsidRPr="00F32934" w:rsidRDefault="000F6DD3" w:rsidP="000F6DD3">
      <w:pPr>
        <w:rPr>
          <w:color w:val="231F20"/>
          <w:lang w:eastAsia="hr-HR"/>
        </w:rPr>
      </w:pPr>
      <w:r w:rsidRPr="00F32934">
        <w:rPr>
          <w:color w:val="231F20"/>
          <w:lang w:eastAsia="hr-HR"/>
        </w:rPr>
        <w:t xml:space="preserve">Postupci iz Plana djelovanja civilne zaštite </w:t>
      </w:r>
      <w:r w:rsidR="004A4DAB" w:rsidRPr="00F32934">
        <w:rPr>
          <w:color w:val="231F20"/>
          <w:lang w:eastAsia="hr-HR"/>
        </w:rPr>
        <w:t>Općine Jelenje</w:t>
      </w:r>
      <w:r w:rsidRPr="00F32934">
        <w:rPr>
          <w:color w:val="231F20"/>
          <w:lang w:eastAsia="hr-HR"/>
        </w:rPr>
        <w:t xml:space="preserve"> razrađeni su na način da se izbjegne diskriminacija osoba s invaliditetom u svim fazama djelovanja sustava civilne zaštite dok slučajeve diskriminacije nadležna tijela trebaju rješavati brzo i pravedno.</w:t>
      </w:r>
    </w:p>
    <w:p w14:paraId="2F35623B" w14:textId="77777777" w:rsidR="000F6DD3" w:rsidRPr="00F32934" w:rsidRDefault="000F6DD3" w:rsidP="000F6DD3">
      <w:pPr>
        <w:rPr>
          <w:color w:val="231F20"/>
          <w:lang w:eastAsia="hr-HR"/>
        </w:rPr>
      </w:pPr>
      <w:r w:rsidRPr="00F32934">
        <w:rPr>
          <w:color w:val="231F20"/>
          <w:lang w:eastAsia="hr-HR"/>
        </w:rPr>
        <w:t>Privremeni smještaj za osobe s invaliditetom nakon velike nesreće ili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2E062FED" w14:textId="77777777" w:rsidR="000F6DD3" w:rsidRPr="00F32934" w:rsidRDefault="000F6DD3" w:rsidP="000F6DD3">
      <w:pPr>
        <w:rPr>
          <w:color w:val="231F20"/>
          <w:lang w:eastAsia="hr-HR"/>
        </w:rPr>
      </w:pPr>
      <w:r w:rsidRPr="00F32934">
        <w:rPr>
          <w:color w:val="231F20"/>
          <w:lang w:eastAsia="hr-HR"/>
        </w:rPr>
        <w:t>Evakuaciju, hitan prijevoz, utočište i rehabilitaciju osoba s invaliditetom u velikoj nesreći treba provoditi korištenjem svih kapaciteta koji trebaju biti prilagođeni specifičnim potrebama osoba s invaliditetom, tako da se utvrde zadaće operativnim snagama sustava civilne zaštite, identificiraju materijalne potrebe i izvori iz kojih će se zadovoljavati.</w:t>
      </w:r>
    </w:p>
    <w:p w14:paraId="3E695D4E" w14:textId="77777777" w:rsidR="000F6DD3" w:rsidRPr="00F32934" w:rsidRDefault="000F6DD3" w:rsidP="000F6DD3">
      <w:pPr>
        <w:rPr>
          <w:color w:val="auto"/>
        </w:rPr>
      </w:pPr>
      <w:r w:rsidRPr="00F32934">
        <w:rPr>
          <w:color w:val="auto"/>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6B2D5ABE" w14:textId="002B62A9" w:rsidR="000F6DD3" w:rsidRPr="00F32934" w:rsidRDefault="000F6DD3" w:rsidP="000F6DD3">
      <w:pPr>
        <w:rPr>
          <w:color w:val="auto"/>
        </w:rPr>
      </w:pPr>
      <w:r w:rsidRPr="00F32934">
        <w:rPr>
          <w:color w:val="auto"/>
        </w:rPr>
        <w:t xml:space="preserve">U evakuaciju osoba s invaliditetom može se uključiti rodbina i prijatelji bolesne osobe, osobe s invaliditetom i nemoćne osobe. Rodbina i prijatelji, ukoliko sami ne mogu evakuirati osobu s invaliditetom i/ili nemoćnu osobu zatražit će pomoć povjerenika civilne zaštite, vatrogasaca, pripadnika </w:t>
      </w:r>
      <w:r w:rsidR="00D839C0" w:rsidRPr="00F32934">
        <w:rPr>
          <w:color w:val="auto"/>
        </w:rPr>
        <w:t xml:space="preserve">HGSS-stanice Rijeka </w:t>
      </w:r>
      <w:r w:rsidRPr="00F32934">
        <w:rPr>
          <w:color w:val="auto"/>
        </w:rPr>
        <w:t xml:space="preserve">ili pripadnika </w:t>
      </w:r>
      <w:r w:rsidR="00FA6C3C" w:rsidRPr="00F32934">
        <w:rPr>
          <w:color w:val="auto"/>
        </w:rPr>
        <w:t xml:space="preserve">Gradskog društva Crvenog križa </w:t>
      </w:r>
      <w:r w:rsidR="004640F4" w:rsidRPr="00F32934">
        <w:rPr>
          <w:color w:val="auto"/>
        </w:rPr>
        <w:t>Rijeka</w:t>
      </w:r>
      <w:r w:rsidRPr="00F32934">
        <w:rPr>
          <w:color w:val="auto"/>
        </w:rPr>
        <w:t>.</w:t>
      </w:r>
    </w:p>
    <w:p w14:paraId="45FF09F5" w14:textId="77777777" w:rsidR="000F6DD3" w:rsidRPr="00F32934" w:rsidRDefault="000F6DD3" w:rsidP="000F6DD3">
      <w:pPr>
        <w:rPr>
          <w:color w:val="auto"/>
        </w:rPr>
      </w:pPr>
      <w:r w:rsidRPr="00F32934">
        <w:rPr>
          <w:color w:val="auto"/>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642DDB3C" w14:textId="77777777" w:rsidR="000F6DD3" w:rsidRPr="00F32934" w:rsidRDefault="000F6DD3" w:rsidP="000F6DD3">
      <w:pPr>
        <w:rPr>
          <w:color w:val="54883D"/>
          <w:u w:val="single"/>
        </w:rPr>
      </w:pPr>
      <w:r w:rsidRPr="00F32934">
        <w:rPr>
          <w:color w:val="54883D"/>
          <w:u w:val="single"/>
        </w:rPr>
        <w:t>Evakuacijski plan</w:t>
      </w:r>
    </w:p>
    <w:p w14:paraId="4E4087D4" w14:textId="77777777" w:rsidR="000F6DD3" w:rsidRPr="00F32934" w:rsidRDefault="000F6DD3" w:rsidP="000F6DD3">
      <w:pPr>
        <w:rPr>
          <w:color w:val="auto"/>
        </w:rPr>
      </w:pPr>
      <w:r w:rsidRPr="00F32934">
        <w:rPr>
          <w:color w:val="auto"/>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1CA7B399" w14:textId="77777777" w:rsidR="000F6DD3" w:rsidRPr="00F32934" w:rsidRDefault="000F6DD3" w:rsidP="000F6DD3">
      <w:pPr>
        <w:rPr>
          <w:color w:val="auto"/>
        </w:rPr>
      </w:pPr>
      <w:r w:rsidRPr="00F32934">
        <w:rPr>
          <w:color w:val="auto"/>
        </w:rPr>
        <w:t xml:space="preserve">Pravovremeno informiranje i ukazivanje na ozbiljnost pažljivog uzbunjivanja osoba s invaliditetom važan je segment u slučaju potrebe za evakuacijom. </w:t>
      </w:r>
    </w:p>
    <w:p w14:paraId="68A1B76A" w14:textId="77777777" w:rsidR="000F6DD3" w:rsidRPr="00F32934" w:rsidRDefault="000F6DD3" w:rsidP="000F6DD3">
      <w:pPr>
        <w:rPr>
          <w:color w:val="auto"/>
        </w:rPr>
      </w:pPr>
      <w:r w:rsidRPr="00F32934">
        <w:rPr>
          <w:color w:val="auto"/>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1F065E9D" w14:textId="77777777" w:rsidR="000F6DD3" w:rsidRPr="00F32934" w:rsidRDefault="000F6DD3" w:rsidP="000F6DD3">
      <w:pPr>
        <w:rPr>
          <w:color w:val="auto"/>
        </w:rPr>
      </w:pPr>
      <w:r w:rsidRPr="00F32934">
        <w:rPr>
          <w:color w:val="auto"/>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52685F3C" w14:textId="77777777" w:rsidR="000F6DD3" w:rsidRPr="00F32934" w:rsidRDefault="000F6DD3" w:rsidP="000F6DD3">
      <w:pPr>
        <w:rPr>
          <w:color w:val="auto"/>
        </w:rPr>
      </w:pPr>
      <w:r w:rsidRPr="00F32934">
        <w:rPr>
          <w:color w:val="auto"/>
        </w:rPr>
        <w:t>Put kretanja mora biti pristupačan da se osoba s invaliditetom može slobodno kretati kroz njega bez pomoći druge osobe.</w:t>
      </w:r>
    </w:p>
    <w:p w14:paraId="091A7577" w14:textId="77777777" w:rsidR="000F6DD3" w:rsidRPr="00B56D1D" w:rsidRDefault="000F6DD3" w:rsidP="000F6DD3">
      <w:pPr>
        <w:rPr>
          <w:color w:val="auto"/>
        </w:rPr>
      </w:pPr>
      <w:r w:rsidRPr="00B56D1D">
        <w:rPr>
          <w:color w:val="auto"/>
        </w:rPr>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bi u zalihi trebalo držati zaštitne rukavice za kretanje po slomljenom staklu, dodatne baterije za kolica te alat za popravak kolica.  </w:t>
      </w:r>
    </w:p>
    <w:p w14:paraId="57190296" w14:textId="77777777" w:rsidR="000F6DD3" w:rsidRPr="00B56D1D" w:rsidRDefault="000F6DD3" w:rsidP="000F6DD3">
      <w:pPr>
        <w:rPr>
          <w:color w:val="auto"/>
        </w:rPr>
      </w:pPr>
      <w:r w:rsidRPr="00B56D1D">
        <w:rPr>
          <w:color w:val="auto"/>
        </w:rPr>
        <w:t xml:space="preserve">Gluhe i nagluhe osobe trebale bi držati u pripravnosti papir i pribor za pisanje, svjetiljku i dodatne baterije za slušni aparat. </w:t>
      </w:r>
    </w:p>
    <w:p w14:paraId="758522B5" w14:textId="77777777" w:rsidR="000F6DD3" w:rsidRPr="00B56D1D" w:rsidRDefault="000F6DD3" w:rsidP="000F6DD3">
      <w:pPr>
        <w:rPr>
          <w:color w:val="auto"/>
        </w:rPr>
      </w:pPr>
      <w:r w:rsidRPr="00B56D1D">
        <w:rPr>
          <w:color w:val="auto"/>
        </w:rPr>
        <w:t xml:space="preserve">Slijepe i slabovidne osobe trebale bi imati u zalihi dodatni sklopivi bijeli štap te zaštitne rukavice za ruke. </w:t>
      </w:r>
    </w:p>
    <w:p w14:paraId="0F918161" w14:textId="77777777" w:rsidR="000F6DD3" w:rsidRPr="00B56D1D" w:rsidRDefault="000F6DD3" w:rsidP="000F6DD3">
      <w:pPr>
        <w:rPr>
          <w:color w:val="auto"/>
        </w:rPr>
      </w:pPr>
      <w:r w:rsidRPr="00B56D1D">
        <w:rPr>
          <w:color w:val="auto"/>
        </w:rPr>
        <w:t xml:space="preserve">Za osobe koje koriste psa vodiča potrebno je priložiti upute kako pristupiti psu, te hranu za psa. </w:t>
      </w:r>
    </w:p>
    <w:p w14:paraId="5C1D1105" w14:textId="77777777" w:rsidR="000F6DD3" w:rsidRPr="00B56D1D" w:rsidRDefault="000F6DD3" w:rsidP="000F6DD3">
      <w:pPr>
        <w:rPr>
          <w:color w:val="auto"/>
        </w:rPr>
      </w:pPr>
      <w:r w:rsidRPr="00B56D1D">
        <w:rPr>
          <w:color w:val="auto"/>
        </w:rPr>
        <w:t>Za osobe s teškoćama u govoru preporučuje se da u zalihi uz ostalo imaju papir i pribor za pisanje, kao oblik komunikacije ili pripremljene napisane instrukcije.</w:t>
      </w:r>
    </w:p>
    <w:p w14:paraId="6222E227" w14:textId="77777777" w:rsidR="000F6DD3" w:rsidRPr="00B56D1D" w:rsidRDefault="000F6DD3" w:rsidP="000F6DD3">
      <w:pPr>
        <w:rPr>
          <w:color w:val="auto"/>
        </w:rPr>
      </w:pPr>
      <w:r w:rsidRPr="00B56D1D">
        <w:rPr>
          <w:color w:val="auto"/>
        </w:rPr>
        <w:t>Kod osoba sa psihičkim teškoćama važno je između ostalim neophodnim stvarima imati pripremljene i lijekove.</w:t>
      </w:r>
    </w:p>
    <w:p w14:paraId="6F4ADD3D" w14:textId="77777777" w:rsidR="000F6DD3" w:rsidRPr="002811D2" w:rsidRDefault="000F6DD3" w:rsidP="000F6DD3">
      <w:pPr>
        <w:spacing w:before="0" w:after="0"/>
        <w:rPr>
          <w:color w:val="auto"/>
          <w:highlight w:val="yellow"/>
        </w:rPr>
      </w:pPr>
    </w:p>
    <w:p w14:paraId="26165CA8" w14:textId="77777777" w:rsidR="000F6DD3" w:rsidRPr="00B56D1D" w:rsidRDefault="000F6DD3" w:rsidP="000F6DD3">
      <w:pPr>
        <w:rPr>
          <w:color w:val="54883D"/>
          <w:u w:val="single"/>
        </w:rPr>
      </w:pPr>
      <w:r w:rsidRPr="00B56D1D">
        <w:rPr>
          <w:color w:val="54883D"/>
          <w:u w:val="single"/>
        </w:rPr>
        <w:t>Uzbunjivanje  i pružanje pomoći osoba s invaliditetom</w:t>
      </w:r>
    </w:p>
    <w:p w14:paraId="42ED574C" w14:textId="77777777" w:rsidR="000F6DD3" w:rsidRPr="00B56D1D" w:rsidRDefault="000F6DD3" w:rsidP="000F6DD3">
      <w:pPr>
        <w:rPr>
          <w:color w:val="auto"/>
        </w:rPr>
      </w:pPr>
      <w:r w:rsidRPr="00B56D1D">
        <w:rPr>
          <w:color w:val="auto"/>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263AD647" w14:textId="77777777" w:rsidR="000F6DD3" w:rsidRPr="00B56D1D" w:rsidRDefault="000F6DD3" w:rsidP="000F6DD3">
      <w:pPr>
        <w:rPr>
          <w:color w:val="auto"/>
        </w:rPr>
      </w:pPr>
      <w:r w:rsidRPr="00B56D1D">
        <w:rPr>
          <w:color w:val="auto"/>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3A3B2933" w14:textId="77777777" w:rsidR="000F6DD3" w:rsidRPr="00B56D1D" w:rsidRDefault="000F6DD3" w:rsidP="000F6DD3">
      <w:pPr>
        <w:rPr>
          <w:color w:val="auto"/>
        </w:rPr>
      </w:pPr>
      <w:r w:rsidRPr="00B56D1D">
        <w:rPr>
          <w:color w:val="auto"/>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0AA86757" w14:textId="77777777" w:rsidR="000F6DD3" w:rsidRPr="00B56D1D" w:rsidRDefault="000F6DD3" w:rsidP="000F6DD3">
      <w:pPr>
        <w:rPr>
          <w:color w:val="auto"/>
        </w:rPr>
      </w:pPr>
      <w:r w:rsidRPr="00B56D1D">
        <w:rPr>
          <w:color w:val="auto"/>
        </w:rPr>
        <w:t>U slučaju da je potrebno evakuirati psa, a istodobno se pomaže korisniku, držati psa za povodac, a ne za pojas.</w:t>
      </w:r>
    </w:p>
    <w:p w14:paraId="799137F6" w14:textId="77777777" w:rsidR="000F6DD3" w:rsidRPr="002811D2" w:rsidRDefault="000F6DD3" w:rsidP="000F6DD3">
      <w:pPr>
        <w:spacing w:before="0" w:after="0"/>
        <w:rPr>
          <w:color w:val="auto"/>
          <w:highlight w:val="yellow"/>
        </w:rPr>
      </w:pPr>
    </w:p>
    <w:p w14:paraId="531CE3E2" w14:textId="77777777" w:rsidR="000F6DD3" w:rsidRPr="00B56D1D" w:rsidRDefault="000F6DD3" w:rsidP="000F6DD3">
      <w:pPr>
        <w:rPr>
          <w:i/>
          <w:color w:val="54883D"/>
          <w:u w:val="single"/>
        </w:rPr>
      </w:pPr>
      <w:r w:rsidRPr="00B56D1D">
        <w:rPr>
          <w:i/>
          <w:color w:val="54883D"/>
          <w:u w:val="single"/>
        </w:rPr>
        <w:t>Izrada evakuacijskog plana za osobu ograničene pokretljivosti</w:t>
      </w:r>
    </w:p>
    <w:p w14:paraId="165F3756" w14:textId="77777777" w:rsidR="000F6DD3" w:rsidRPr="00B56D1D" w:rsidRDefault="000F6DD3" w:rsidP="000F6DD3">
      <w:pPr>
        <w:rPr>
          <w:color w:val="auto"/>
        </w:rPr>
      </w:pPr>
      <w:r w:rsidRPr="00B56D1D">
        <w:rPr>
          <w:color w:val="auto"/>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5DDA96BD" w14:textId="77777777" w:rsidR="000F6DD3" w:rsidRPr="00B56D1D" w:rsidRDefault="000F6DD3" w:rsidP="000F6DD3">
      <w:pPr>
        <w:rPr>
          <w:color w:val="auto"/>
        </w:rPr>
      </w:pPr>
      <w:r w:rsidRPr="00B56D1D">
        <w:rPr>
          <w:color w:val="auto"/>
        </w:rPr>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25D5A8DA" w14:textId="77777777" w:rsidR="000F6DD3" w:rsidRPr="00B56D1D" w:rsidRDefault="000F6DD3" w:rsidP="000F6DD3">
      <w:pPr>
        <w:rPr>
          <w:color w:val="auto"/>
        </w:rPr>
      </w:pPr>
      <w:r w:rsidRPr="00B56D1D">
        <w:rPr>
          <w:color w:val="auto"/>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10BB8505" w14:textId="77777777" w:rsidR="000F6DD3" w:rsidRPr="002811D2" w:rsidRDefault="000F6DD3" w:rsidP="000F6DD3">
      <w:pPr>
        <w:spacing w:before="0" w:after="0"/>
        <w:rPr>
          <w:color w:val="auto"/>
          <w:highlight w:val="yellow"/>
        </w:rPr>
      </w:pPr>
    </w:p>
    <w:p w14:paraId="04EAD1C8" w14:textId="77777777" w:rsidR="000F6DD3" w:rsidRPr="00084741" w:rsidRDefault="000F6DD3" w:rsidP="000F6DD3">
      <w:pPr>
        <w:rPr>
          <w:color w:val="54883D"/>
          <w:u w:val="single"/>
        </w:rPr>
      </w:pPr>
      <w:r w:rsidRPr="00084741">
        <w:rPr>
          <w:color w:val="54883D"/>
          <w:u w:val="single"/>
        </w:rPr>
        <w:t>Izrada evakuacijskog plana za slijepe i slabovidne osobe</w:t>
      </w:r>
    </w:p>
    <w:p w14:paraId="3F7EABA4" w14:textId="77777777" w:rsidR="000F6DD3" w:rsidRPr="00084741" w:rsidRDefault="000F6DD3" w:rsidP="000F6DD3">
      <w:pPr>
        <w:rPr>
          <w:color w:val="auto"/>
        </w:rPr>
      </w:pPr>
      <w:r w:rsidRPr="00084741">
        <w:rPr>
          <w:color w:val="auto"/>
        </w:rPr>
        <w:t xml:space="preserve">Mnoge slijepe osobe se oslanjaju na osjet dodira i sluha kako bi percipirali svoje okruženje. Prilikom kretanja, osobe s vidnim oštećenjima, često se koriste štapom ili imaju psa vodiča. </w:t>
      </w:r>
    </w:p>
    <w:p w14:paraId="798B7F14" w14:textId="77777777" w:rsidR="000F6DD3" w:rsidRPr="00084741" w:rsidRDefault="000F6DD3" w:rsidP="000F6DD3">
      <w:pPr>
        <w:rPr>
          <w:color w:val="auto"/>
        </w:rPr>
      </w:pPr>
      <w:r w:rsidRPr="00084741">
        <w:rPr>
          <w:color w:val="auto"/>
        </w:rPr>
        <w:t xml:space="preserve">Slijepe i slabovidne osobe mogu čuti standardni protupožarni alarm u objektu i glasovne objave putem javnih sustava informiranja koji upozoravaju na opasnost i potrebu za evakuacijom. </w:t>
      </w:r>
    </w:p>
    <w:p w14:paraId="77970D8F" w14:textId="77777777" w:rsidR="000F6DD3" w:rsidRPr="00084741" w:rsidRDefault="000F6DD3" w:rsidP="000F6DD3">
      <w:pPr>
        <w:rPr>
          <w:color w:val="auto"/>
        </w:rPr>
      </w:pPr>
      <w:r w:rsidRPr="00084741">
        <w:rPr>
          <w:color w:val="auto"/>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78F02B58" w14:textId="77777777" w:rsidR="000F6DD3" w:rsidRPr="00084741" w:rsidRDefault="000F6DD3" w:rsidP="000F6DD3">
      <w:pPr>
        <w:rPr>
          <w:color w:val="auto"/>
        </w:rPr>
      </w:pPr>
      <w:r w:rsidRPr="00084741">
        <w:rPr>
          <w:color w:val="auto"/>
        </w:rPr>
        <w:t>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Brailleovim pismom ili taktilnim znakovima na ulazu u objekt). Osobe zadužene za sigurnost objekta trebaju biti educirane i u mogućnosti usmjeravati slijepe i slabovidne osobe prema pristupačnom evakuacijskom putu.</w:t>
      </w:r>
    </w:p>
    <w:p w14:paraId="30BBCDAC" w14:textId="77777777" w:rsidR="000F6DD3" w:rsidRPr="00084741" w:rsidRDefault="000F6DD3" w:rsidP="000F6DD3">
      <w:pPr>
        <w:rPr>
          <w:color w:val="auto"/>
        </w:rPr>
      </w:pPr>
      <w:r w:rsidRPr="00084741">
        <w:rPr>
          <w:color w:val="auto"/>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2FCE1F52" w14:textId="77777777" w:rsidR="000F6DD3" w:rsidRPr="00084741" w:rsidRDefault="000F6DD3" w:rsidP="000F6DD3">
      <w:pPr>
        <w:rPr>
          <w:color w:val="auto"/>
        </w:rPr>
      </w:pPr>
      <w:r w:rsidRPr="00084741">
        <w:rPr>
          <w:color w:val="auto"/>
        </w:rPr>
        <w:t>Kada se pristupa slijepoj i slabovidnoj osobi potrebno je najaviti se i predstaviti kako bi osoba znala tko joj pristupa. Tijekom evakuacije komunicirati tako da se opisuju fizičke barijere u prostoru te daju smjernice za kretanje.</w:t>
      </w:r>
    </w:p>
    <w:p w14:paraId="11944C7B" w14:textId="77777777" w:rsidR="000F6DD3" w:rsidRPr="00084741" w:rsidRDefault="000F6DD3" w:rsidP="000F6DD3">
      <w:pPr>
        <w:rPr>
          <w:color w:val="auto"/>
        </w:rPr>
      </w:pPr>
      <w:r w:rsidRPr="00084741">
        <w:rPr>
          <w:color w:val="auto"/>
        </w:rPr>
        <w:t>U slučaju da slijepa i slabovidna osoba ima psa vodiča, važno je da se psa ne ometa u radu, te da ga se ne hrani dok to sam korisnik psa ne zatraži.</w:t>
      </w:r>
    </w:p>
    <w:p w14:paraId="0146CD4D" w14:textId="77777777" w:rsidR="000F6DD3" w:rsidRPr="00084741" w:rsidRDefault="000F6DD3" w:rsidP="000F6DD3">
      <w:pPr>
        <w:spacing w:before="0" w:after="0"/>
        <w:rPr>
          <w:color w:val="auto"/>
        </w:rPr>
      </w:pPr>
    </w:p>
    <w:p w14:paraId="143EA272" w14:textId="77777777" w:rsidR="000F6DD3" w:rsidRPr="00084741" w:rsidRDefault="000F6DD3" w:rsidP="000F6DD3">
      <w:pPr>
        <w:rPr>
          <w:color w:val="54883D"/>
          <w:u w:val="single"/>
        </w:rPr>
      </w:pPr>
      <w:r w:rsidRPr="00084741">
        <w:rPr>
          <w:color w:val="54883D"/>
          <w:u w:val="single"/>
        </w:rPr>
        <w:t>Izrada evakuacijskog plana za osobe s teškoćama govora</w:t>
      </w:r>
    </w:p>
    <w:p w14:paraId="41EAADFB" w14:textId="77777777" w:rsidR="000F6DD3" w:rsidRPr="00084741" w:rsidRDefault="000F6DD3" w:rsidP="000F6DD3">
      <w:pPr>
        <w:rPr>
          <w:color w:val="auto"/>
        </w:rPr>
      </w:pPr>
      <w:r w:rsidRPr="00084741">
        <w:rPr>
          <w:color w:val="auto"/>
        </w:rPr>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63214EDC" w14:textId="77777777" w:rsidR="000F6DD3" w:rsidRPr="002811D2" w:rsidRDefault="000F6DD3" w:rsidP="000F6DD3">
      <w:pPr>
        <w:rPr>
          <w:color w:val="54883D"/>
          <w:highlight w:val="yellow"/>
          <w:u w:val="single"/>
        </w:rPr>
      </w:pPr>
    </w:p>
    <w:p w14:paraId="0FDB39D2" w14:textId="77777777" w:rsidR="000F6DD3" w:rsidRPr="00417F6D" w:rsidRDefault="000F6DD3" w:rsidP="000F6DD3">
      <w:pPr>
        <w:rPr>
          <w:color w:val="54883D"/>
          <w:u w:val="single"/>
        </w:rPr>
      </w:pPr>
      <w:r w:rsidRPr="00417F6D">
        <w:rPr>
          <w:color w:val="54883D"/>
          <w:u w:val="single"/>
        </w:rPr>
        <w:t>Izrada evakuacijskog plana za gluhe i nagluhe osobe</w:t>
      </w:r>
    </w:p>
    <w:p w14:paraId="6845F658" w14:textId="77777777" w:rsidR="000F6DD3" w:rsidRPr="00417F6D" w:rsidRDefault="000F6DD3" w:rsidP="000F6DD3">
      <w:pPr>
        <w:rPr>
          <w:color w:val="auto"/>
        </w:rPr>
      </w:pPr>
      <w:r w:rsidRPr="00417F6D">
        <w:rPr>
          <w:color w:val="auto"/>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5F086BA1" w14:textId="77777777" w:rsidR="000F6DD3" w:rsidRPr="00417F6D" w:rsidRDefault="000F6DD3" w:rsidP="000F6DD3">
      <w:pPr>
        <w:rPr>
          <w:color w:val="auto"/>
        </w:rPr>
      </w:pPr>
      <w:r w:rsidRPr="00417F6D">
        <w:rPr>
          <w:color w:val="auto"/>
        </w:rPr>
        <w:t xml:space="preserve">Ako osobe ne razumiju znakove upozorenja, potrebno im je objasniti što se događa znakovima ili pisanom bilješkom. </w:t>
      </w:r>
    </w:p>
    <w:p w14:paraId="6115DB46" w14:textId="77777777" w:rsidR="000F6DD3" w:rsidRPr="00417F6D" w:rsidRDefault="000F6DD3" w:rsidP="000F6DD3">
      <w:pPr>
        <w:rPr>
          <w:color w:val="auto"/>
        </w:rPr>
      </w:pPr>
      <w:r w:rsidRPr="00417F6D">
        <w:rPr>
          <w:color w:val="auto"/>
        </w:rPr>
        <w:t>Osobe s oštećenjem sluha mogu čitati i pratiti znakove za izlaz, stoga je potrebno da tekstovi budu jasno vidljivi. U slučaju tekstualnog prikaza na ekranu potrebno je isto prevoditi putem znakovnog jezika.</w:t>
      </w:r>
    </w:p>
    <w:p w14:paraId="1E89F9D4" w14:textId="77777777" w:rsidR="000F6DD3" w:rsidRPr="002811D2" w:rsidRDefault="000F6DD3" w:rsidP="000F6DD3">
      <w:pPr>
        <w:spacing w:before="0" w:after="0"/>
        <w:rPr>
          <w:color w:val="auto"/>
          <w:highlight w:val="yellow"/>
        </w:rPr>
      </w:pPr>
    </w:p>
    <w:p w14:paraId="2E41F4FC" w14:textId="77777777" w:rsidR="000F6DD3" w:rsidRPr="00417F6D" w:rsidRDefault="000F6DD3" w:rsidP="000F6DD3">
      <w:pPr>
        <w:rPr>
          <w:color w:val="54883D"/>
          <w:u w:val="single"/>
        </w:rPr>
      </w:pPr>
      <w:r w:rsidRPr="00417F6D">
        <w:rPr>
          <w:color w:val="54883D"/>
          <w:u w:val="single"/>
        </w:rPr>
        <w:t>Izrada evakuacijskog plana za osobe s intelektualnim i mentalnim teškoćama</w:t>
      </w:r>
    </w:p>
    <w:p w14:paraId="33603F84" w14:textId="77777777" w:rsidR="000F6DD3" w:rsidRPr="00417F6D" w:rsidRDefault="000F6DD3" w:rsidP="000F6DD3">
      <w:pPr>
        <w:rPr>
          <w:color w:val="auto"/>
        </w:rPr>
      </w:pPr>
      <w:r w:rsidRPr="00417F6D">
        <w:rPr>
          <w:color w:val="auto"/>
        </w:rPr>
        <w:t>Mentalne i intelektualne teškoće onemogućuju osobi adekvatno procesuiranje i/ili razumijevanje informacija, teško shvaćaju što se događa prilikom evakuacije ili nemaju istu percepciju opasnosti.</w:t>
      </w:r>
    </w:p>
    <w:p w14:paraId="0E7167E0" w14:textId="77777777" w:rsidR="000F6DD3" w:rsidRPr="00417F6D" w:rsidRDefault="000F6DD3" w:rsidP="000F6DD3">
      <w:pPr>
        <w:rPr>
          <w:color w:val="auto"/>
        </w:rPr>
      </w:pPr>
      <w:r w:rsidRPr="00417F6D">
        <w:rPr>
          <w:color w:val="auto"/>
        </w:rPr>
        <w:t>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emocionalne reakcije i/ili se ponašati nasilno. Potrebno je davati upute korak po korak, uz strpljenje, a po potrebi ponoviti i više puta.</w:t>
      </w:r>
    </w:p>
    <w:p w14:paraId="2FAAA357" w14:textId="77777777" w:rsidR="000F6DD3" w:rsidRPr="00417F6D" w:rsidRDefault="000F6DD3" w:rsidP="000F6DD3">
      <w:pPr>
        <w:rPr>
          <w:color w:val="auto"/>
        </w:rPr>
      </w:pPr>
      <w:r w:rsidRPr="00417F6D">
        <w:rPr>
          <w:color w:val="auto"/>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40490577" w14:textId="77777777" w:rsidR="000F6DD3" w:rsidRPr="002811D2" w:rsidRDefault="000F6DD3" w:rsidP="000F6DD3">
      <w:pPr>
        <w:spacing w:before="0" w:after="0"/>
        <w:rPr>
          <w:color w:val="auto"/>
          <w:highlight w:val="yellow"/>
        </w:rPr>
      </w:pPr>
    </w:p>
    <w:p w14:paraId="4C637D4C" w14:textId="77777777" w:rsidR="000F6DD3" w:rsidRPr="00A92A62" w:rsidRDefault="000F6DD3" w:rsidP="000F6DD3">
      <w:pPr>
        <w:rPr>
          <w:color w:val="54883D"/>
          <w:u w:val="single"/>
        </w:rPr>
      </w:pPr>
      <w:r w:rsidRPr="00A92A62">
        <w:rPr>
          <w:color w:val="54883D"/>
          <w:u w:val="single"/>
        </w:rPr>
        <w:t>Smjernice za pomoć osobama s invaliditetom u rizičnim i kriznim situacijama</w:t>
      </w:r>
    </w:p>
    <w:tbl>
      <w:tblPr>
        <w:tblStyle w:val="Reetkatablice"/>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0F6DD3" w:rsidRPr="00A92A62" w14:paraId="4C17FABD" w14:textId="77777777" w:rsidTr="00E32EF5">
        <w:trPr>
          <w:trHeight w:val="373"/>
        </w:trPr>
        <w:tc>
          <w:tcPr>
            <w:tcW w:w="827" w:type="pct"/>
            <w:shd w:val="clear" w:color="auto" w:fill="D6E3BC" w:themeFill="accent3" w:themeFillTint="66"/>
            <w:vAlign w:val="center"/>
          </w:tcPr>
          <w:p w14:paraId="1FCAA900" w14:textId="77777777" w:rsidR="000F6DD3" w:rsidRPr="00A92A62" w:rsidRDefault="000F6DD3" w:rsidP="00E32EF5">
            <w:pPr>
              <w:spacing w:before="0" w:after="0"/>
              <w:jc w:val="center"/>
              <w:rPr>
                <w:b/>
                <w:color w:val="auto"/>
                <w:sz w:val="20"/>
                <w:szCs w:val="20"/>
              </w:rPr>
            </w:pPr>
            <w:r w:rsidRPr="00A92A62">
              <w:rPr>
                <w:b/>
                <w:color w:val="auto"/>
                <w:sz w:val="20"/>
                <w:szCs w:val="20"/>
              </w:rPr>
              <w:t>VRSTA INVALIDITETA</w:t>
            </w:r>
          </w:p>
        </w:tc>
        <w:tc>
          <w:tcPr>
            <w:tcW w:w="1383" w:type="pct"/>
            <w:shd w:val="clear" w:color="auto" w:fill="D6E3BC" w:themeFill="accent3" w:themeFillTint="66"/>
            <w:vAlign w:val="center"/>
          </w:tcPr>
          <w:p w14:paraId="3CC2170D" w14:textId="77777777" w:rsidR="000F6DD3" w:rsidRPr="00A92A62" w:rsidRDefault="000F6DD3" w:rsidP="00E32EF5">
            <w:pPr>
              <w:spacing w:before="0" w:after="0"/>
              <w:jc w:val="center"/>
              <w:rPr>
                <w:b/>
                <w:color w:val="auto"/>
                <w:sz w:val="20"/>
                <w:szCs w:val="20"/>
              </w:rPr>
            </w:pPr>
            <w:r w:rsidRPr="00A92A62">
              <w:rPr>
                <w:b/>
                <w:color w:val="auto"/>
                <w:sz w:val="20"/>
                <w:szCs w:val="20"/>
              </w:rPr>
              <w:t>RIZIK/PROBLEM</w:t>
            </w:r>
          </w:p>
        </w:tc>
        <w:tc>
          <w:tcPr>
            <w:tcW w:w="2790" w:type="pct"/>
            <w:shd w:val="clear" w:color="auto" w:fill="D6E3BC" w:themeFill="accent3" w:themeFillTint="66"/>
            <w:vAlign w:val="center"/>
          </w:tcPr>
          <w:p w14:paraId="7CFB3472" w14:textId="77777777" w:rsidR="000F6DD3" w:rsidRPr="00A92A62" w:rsidRDefault="000F6DD3" w:rsidP="00E32EF5">
            <w:pPr>
              <w:spacing w:before="0" w:after="0"/>
              <w:jc w:val="center"/>
              <w:rPr>
                <w:b/>
                <w:color w:val="auto"/>
                <w:sz w:val="20"/>
                <w:szCs w:val="20"/>
              </w:rPr>
            </w:pPr>
            <w:r w:rsidRPr="00A92A62">
              <w:rPr>
                <w:b/>
                <w:color w:val="auto"/>
                <w:sz w:val="20"/>
                <w:szCs w:val="20"/>
              </w:rPr>
              <w:t>SAVJET KAKO POMOĆI</w:t>
            </w:r>
          </w:p>
        </w:tc>
      </w:tr>
      <w:tr w:rsidR="000F6DD3" w:rsidRPr="00A92A62" w14:paraId="77040BAB" w14:textId="77777777" w:rsidTr="00E32EF5">
        <w:trPr>
          <w:trHeight w:val="290"/>
        </w:trPr>
        <w:tc>
          <w:tcPr>
            <w:tcW w:w="827" w:type="pct"/>
            <w:vAlign w:val="center"/>
          </w:tcPr>
          <w:p w14:paraId="4EFB1248" w14:textId="77777777" w:rsidR="000F6DD3" w:rsidRPr="00A92A62" w:rsidRDefault="000F6DD3" w:rsidP="00E32EF5">
            <w:pPr>
              <w:spacing w:before="0" w:after="0"/>
              <w:jc w:val="center"/>
              <w:rPr>
                <w:b/>
                <w:color w:val="auto"/>
                <w:sz w:val="20"/>
                <w:szCs w:val="20"/>
              </w:rPr>
            </w:pPr>
            <w:r w:rsidRPr="00A92A62">
              <w:rPr>
                <w:b/>
                <w:color w:val="auto"/>
                <w:sz w:val="20"/>
                <w:szCs w:val="20"/>
              </w:rPr>
              <w:t>Osobe u invalidskim kolicima</w:t>
            </w:r>
          </w:p>
        </w:tc>
        <w:tc>
          <w:tcPr>
            <w:tcW w:w="1383" w:type="pct"/>
            <w:vAlign w:val="center"/>
          </w:tcPr>
          <w:p w14:paraId="10F92408" w14:textId="77777777" w:rsidR="000F6DD3" w:rsidRPr="00A92A62" w:rsidRDefault="000F6DD3" w:rsidP="00E32EF5">
            <w:pPr>
              <w:rPr>
                <w:color w:val="auto"/>
                <w:sz w:val="20"/>
                <w:szCs w:val="20"/>
              </w:rPr>
            </w:pPr>
            <w:r w:rsidRPr="00A92A62">
              <w:rPr>
                <w:color w:val="auto"/>
                <w:sz w:val="20"/>
                <w:szCs w:val="20"/>
              </w:rPr>
              <w:t>Osobe smanjene i otežane pokretljivosti trebaju posebnu pomoć da bi dospjele u sklonište.</w:t>
            </w:r>
          </w:p>
        </w:tc>
        <w:tc>
          <w:tcPr>
            <w:tcW w:w="2790" w:type="pct"/>
            <w:vAlign w:val="center"/>
          </w:tcPr>
          <w:p w14:paraId="40E81282" w14:textId="77777777" w:rsidR="000F6DD3" w:rsidRPr="00A92A62" w:rsidRDefault="000F6DD3" w:rsidP="00E32EF5">
            <w:pPr>
              <w:spacing w:before="0" w:after="0"/>
              <w:rPr>
                <w:color w:val="auto"/>
                <w:sz w:val="20"/>
                <w:szCs w:val="20"/>
              </w:rPr>
            </w:pPr>
            <w:r w:rsidRPr="00A92A62">
              <w:rPr>
                <w:color w:val="auto"/>
                <w:sz w:val="20"/>
                <w:szCs w:val="20"/>
              </w:rPr>
              <w:t>- prilikom davanja uputa osobi u invalidskim kolicima razmisliti o udaljenosti, vremenskim uvjetima i fizičkim preprekama kao što su stepenice, vrata…</w:t>
            </w:r>
          </w:p>
          <w:p w14:paraId="221AE9A2" w14:textId="77777777" w:rsidR="000F6DD3" w:rsidRPr="00A92A62" w:rsidRDefault="000F6DD3" w:rsidP="00E32EF5">
            <w:pPr>
              <w:spacing w:before="0" w:after="0"/>
              <w:rPr>
                <w:color w:val="auto"/>
                <w:sz w:val="20"/>
                <w:szCs w:val="20"/>
              </w:rPr>
            </w:pPr>
            <w:r w:rsidRPr="00A92A62">
              <w:rPr>
                <w:color w:val="auto"/>
                <w:sz w:val="20"/>
                <w:szCs w:val="20"/>
              </w:rPr>
              <w:t>- opustite se i neka razgovor krene svojim prirodnim tokom,</w:t>
            </w:r>
          </w:p>
          <w:p w14:paraId="7D81AE9C" w14:textId="77777777" w:rsidR="000F6DD3" w:rsidRPr="00A92A62" w:rsidRDefault="000F6DD3" w:rsidP="00E32EF5">
            <w:pPr>
              <w:spacing w:before="0" w:after="0"/>
              <w:rPr>
                <w:color w:val="auto"/>
                <w:sz w:val="20"/>
                <w:szCs w:val="20"/>
              </w:rPr>
            </w:pPr>
            <w:r w:rsidRPr="00A92A62">
              <w:rPr>
                <w:color w:val="auto"/>
                <w:sz w:val="20"/>
                <w:szCs w:val="20"/>
              </w:rPr>
              <w:t>- prilikom obraćanja osobi u invalidskim kolicima, ne naslanjati se na invalidska kolica, osim uz dopuštenje; invalidska kolica su dio osobnog prostora,</w:t>
            </w:r>
          </w:p>
          <w:p w14:paraId="731490CD" w14:textId="77777777" w:rsidR="000F6DD3" w:rsidRPr="00A92A62" w:rsidRDefault="000F6DD3" w:rsidP="00E32EF5">
            <w:pPr>
              <w:spacing w:before="0" w:after="0"/>
              <w:rPr>
                <w:color w:val="auto"/>
                <w:sz w:val="20"/>
                <w:szCs w:val="20"/>
              </w:rPr>
            </w:pPr>
            <w:r w:rsidRPr="00A92A62">
              <w:rPr>
                <w:color w:val="auto"/>
                <w:sz w:val="20"/>
                <w:szCs w:val="20"/>
              </w:rPr>
              <w:t>- gledati i govoriti izravno osobi u invalidskim kolicima, a ne preko treće osobe.</w:t>
            </w:r>
          </w:p>
        </w:tc>
      </w:tr>
      <w:tr w:rsidR="000F6DD3" w:rsidRPr="00A92A62" w14:paraId="6956186F" w14:textId="77777777" w:rsidTr="00E32EF5">
        <w:trPr>
          <w:trHeight w:val="373"/>
        </w:trPr>
        <w:tc>
          <w:tcPr>
            <w:tcW w:w="827" w:type="pct"/>
            <w:vAlign w:val="center"/>
          </w:tcPr>
          <w:p w14:paraId="7140A16B" w14:textId="77777777" w:rsidR="000F6DD3" w:rsidRPr="00A92A62" w:rsidRDefault="000F6DD3" w:rsidP="00E32EF5">
            <w:pPr>
              <w:jc w:val="center"/>
              <w:rPr>
                <w:b/>
                <w:color w:val="auto"/>
                <w:sz w:val="20"/>
                <w:szCs w:val="20"/>
              </w:rPr>
            </w:pPr>
            <w:r w:rsidRPr="00A92A62">
              <w:rPr>
                <w:b/>
                <w:color w:val="auto"/>
                <w:sz w:val="20"/>
                <w:szCs w:val="20"/>
              </w:rPr>
              <w:t>Nagluhe i gluhe osobe</w:t>
            </w:r>
          </w:p>
        </w:tc>
        <w:tc>
          <w:tcPr>
            <w:tcW w:w="1383" w:type="pct"/>
            <w:vAlign w:val="center"/>
          </w:tcPr>
          <w:p w14:paraId="577D8147" w14:textId="77777777" w:rsidR="000F6DD3" w:rsidRPr="00A92A62" w:rsidRDefault="000F6DD3" w:rsidP="00E32EF5">
            <w:pPr>
              <w:rPr>
                <w:color w:val="auto"/>
                <w:sz w:val="20"/>
                <w:szCs w:val="20"/>
              </w:rPr>
            </w:pPr>
            <w:r w:rsidRPr="00A92A62">
              <w:rPr>
                <w:color w:val="auto"/>
                <w:sz w:val="20"/>
                <w:szCs w:val="20"/>
              </w:rPr>
              <w:t>Nagluhe i gluhe osobe zahtijevaju posebne načine primanja upozorenja i obavijesti.</w:t>
            </w:r>
          </w:p>
        </w:tc>
        <w:tc>
          <w:tcPr>
            <w:tcW w:w="2790" w:type="pct"/>
            <w:vAlign w:val="center"/>
          </w:tcPr>
          <w:p w14:paraId="04D560EE" w14:textId="77777777" w:rsidR="000F6DD3" w:rsidRPr="00A92A62" w:rsidRDefault="000F6DD3" w:rsidP="00E32EF5">
            <w:pPr>
              <w:spacing w:before="0" w:after="0"/>
              <w:rPr>
                <w:color w:val="auto"/>
                <w:sz w:val="20"/>
                <w:szCs w:val="20"/>
              </w:rPr>
            </w:pPr>
            <w:r w:rsidRPr="00A92A62">
              <w:rPr>
                <w:color w:val="auto"/>
                <w:sz w:val="20"/>
                <w:szCs w:val="20"/>
              </w:rPr>
              <w:t>- ponavljajući više puta upaliti/ugasiti svjetla pri ulasku u prostoriju kako bi se dobila pozornost osobe,</w:t>
            </w:r>
          </w:p>
          <w:p w14:paraId="08F43FAA" w14:textId="77777777" w:rsidR="000F6DD3" w:rsidRPr="00A92A62" w:rsidRDefault="000F6DD3" w:rsidP="00E32EF5">
            <w:pPr>
              <w:spacing w:before="0" w:after="0"/>
              <w:rPr>
                <w:color w:val="auto"/>
                <w:sz w:val="20"/>
                <w:szCs w:val="20"/>
              </w:rPr>
            </w:pPr>
            <w:r w:rsidRPr="00A92A62">
              <w:rPr>
                <w:color w:val="auto"/>
                <w:sz w:val="20"/>
                <w:szCs w:val="20"/>
              </w:rPr>
              <w:t>- osobe oštećenog sluha imaju potrebu za komunikacijom lice u lice,</w:t>
            </w:r>
          </w:p>
          <w:p w14:paraId="1D3B0EE3" w14:textId="77777777" w:rsidR="000F6DD3" w:rsidRPr="00A92A62" w:rsidRDefault="000F6DD3" w:rsidP="00E32EF5">
            <w:pPr>
              <w:spacing w:before="0" w:after="0"/>
              <w:rPr>
                <w:color w:val="auto"/>
                <w:sz w:val="20"/>
                <w:szCs w:val="20"/>
              </w:rPr>
            </w:pPr>
            <w:r w:rsidRPr="00A92A62">
              <w:rPr>
                <w:color w:val="auto"/>
                <w:sz w:val="20"/>
                <w:szCs w:val="20"/>
              </w:rPr>
              <w:t>- uspostaviti izravan kontakt očima s pojedincem,</w:t>
            </w:r>
          </w:p>
          <w:p w14:paraId="7DB6E1CB" w14:textId="77777777" w:rsidR="000F6DD3" w:rsidRPr="00A92A62" w:rsidRDefault="000F6DD3" w:rsidP="00E32EF5">
            <w:pPr>
              <w:spacing w:before="0" w:after="0"/>
              <w:rPr>
                <w:color w:val="auto"/>
                <w:sz w:val="20"/>
                <w:szCs w:val="20"/>
              </w:rPr>
            </w:pPr>
            <w:r w:rsidRPr="00A92A62">
              <w:rPr>
                <w:color w:val="auto"/>
                <w:sz w:val="20"/>
                <w:szCs w:val="20"/>
              </w:rPr>
              <w:t>- stati na dobro osvijetljeno mjesto, ne okretati se, ne pokrivati usta,</w:t>
            </w:r>
          </w:p>
          <w:p w14:paraId="6C0125F3" w14:textId="77777777" w:rsidR="000F6DD3" w:rsidRPr="00A92A62" w:rsidRDefault="000F6DD3" w:rsidP="00E32EF5">
            <w:pPr>
              <w:spacing w:before="0" w:after="0"/>
              <w:rPr>
                <w:color w:val="auto"/>
                <w:sz w:val="20"/>
                <w:szCs w:val="20"/>
              </w:rPr>
            </w:pPr>
            <w:r w:rsidRPr="00A92A62">
              <w:rPr>
                <w:color w:val="auto"/>
                <w:sz w:val="20"/>
                <w:szCs w:val="20"/>
              </w:rPr>
              <w:t>- koristiti izraze lica i ručne geste kao vizualne znakove,</w:t>
            </w:r>
          </w:p>
          <w:p w14:paraId="0319C934" w14:textId="77777777" w:rsidR="000F6DD3" w:rsidRPr="00A92A62" w:rsidRDefault="000F6DD3" w:rsidP="00E32EF5">
            <w:pPr>
              <w:spacing w:before="0" w:after="0"/>
              <w:rPr>
                <w:color w:val="auto"/>
                <w:sz w:val="20"/>
                <w:szCs w:val="20"/>
              </w:rPr>
            </w:pPr>
            <w:r w:rsidRPr="00A92A62">
              <w:rPr>
                <w:color w:val="auto"/>
                <w:sz w:val="20"/>
                <w:szCs w:val="20"/>
              </w:rPr>
              <w:t xml:space="preserve">- držati ruke podalje od lica tijekom razgovora, </w:t>
            </w:r>
          </w:p>
          <w:p w14:paraId="0F486EFD" w14:textId="77777777" w:rsidR="000F6DD3" w:rsidRPr="00A92A62" w:rsidRDefault="000F6DD3" w:rsidP="00E32EF5">
            <w:pPr>
              <w:spacing w:before="0" w:after="0"/>
              <w:rPr>
                <w:color w:val="auto"/>
                <w:sz w:val="20"/>
                <w:szCs w:val="20"/>
              </w:rPr>
            </w:pPr>
            <w:r w:rsidRPr="00A92A62">
              <w:rPr>
                <w:color w:val="auto"/>
                <w:sz w:val="20"/>
                <w:szCs w:val="20"/>
              </w:rPr>
              <w:t>- provjeriti da li je osoba razumjela i ponoviti ako je potrebno,</w:t>
            </w:r>
          </w:p>
          <w:p w14:paraId="68D6A1FF" w14:textId="77777777" w:rsidR="000F6DD3" w:rsidRPr="00A92A62" w:rsidRDefault="000F6DD3" w:rsidP="00E32EF5">
            <w:pPr>
              <w:spacing w:before="0" w:after="0"/>
              <w:rPr>
                <w:color w:val="auto"/>
                <w:sz w:val="20"/>
                <w:szCs w:val="20"/>
              </w:rPr>
            </w:pPr>
            <w:r w:rsidRPr="00A92A62">
              <w:rPr>
                <w:color w:val="auto"/>
                <w:sz w:val="20"/>
                <w:szCs w:val="20"/>
              </w:rPr>
              <w:t>- ponuditi olovku i papir, neka pojedinac pročita napisanu poruku,</w:t>
            </w:r>
          </w:p>
          <w:p w14:paraId="0D11AC6D" w14:textId="77777777" w:rsidR="000F6DD3" w:rsidRPr="00A92A62" w:rsidRDefault="000F6DD3" w:rsidP="00E32EF5">
            <w:pPr>
              <w:spacing w:before="0" w:after="0"/>
              <w:rPr>
                <w:color w:val="auto"/>
                <w:sz w:val="20"/>
                <w:szCs w:val="20"/>
              </w:rPr>
            </w:pPr>
            <w:r w:rsidRPr="00A92A62">
              <w:rPr>
                <w:color w:val="auto"/>
                <w:sz w:val="20"/>
                <w:szCs w:val="20"/>
              </w:rPr>
              <w:t>- pisana komunikacija može biti posebno važna ako je pojedinca teško razumjeti,</w:t>
            </w:r>
          </w:p>
          <w:p w14:paraId="7A107D94" w14:textId="77777777" w:rsidR="000F6DD3" w:rsidRPr="00A92A62" w:rsidRDefault="000F6DD3" w:rsidP="00E32EF5">
            <w:pPr>
              <w:spacing w:before="0" w:after="0"/>
              <w:rPr>
                <w:color w:val="auto"/>
                <w:sz w:val="20"/>
                <w:szCs w:val="20"/>
              </w:rPr>
            </w:pPr>
            <w:r w:rsidRPr="00A92A62">
              <w:rPr>
                <w:color w:val="auto"/>
                <w:sz w:val="20"/>
                <w:szCs w:val="20"/>
              </w:rPr>
              <w:t>- ne dopustiti drugima da prekidaju prijenos hitnih informacija,</w:t>
            </w:r>
          </w:p>
          <w:p w14:paraId="65AE8881" w14:textId="77777777" w:rsidR="000F6DD3" w:rsidRPr="00A92A62" w:rsidRDefault="000F6DD3" w:rsidP="00E32EF5">
            <w:pPr>
              <w:spacing w:before="0" w:after="0"/>
              <w:rPr>
                <w:color w:val="auto"/>
                <w:sz w:val="20"/>
                <w:szCs w:val="20"/>
              </w:rPr>
            </w:pPr>
            <w:r w:rsidRPr="00A92A62">
              <w:rPr>
                <w:color w:val="auto"/>
                <w:sz w:val="20"/>
                <w:szCs w:val="20"/>
              </w:rPr>
              <w:t>- pojedinac može imati poteškoće u shvaćanju hitnosti poruke,</w:t>
            </w:r>
          </w:p>
          <w:p w14:paraId="73B7B2DF" w14:textId="77777777" w:rsidR="000F6DD3" w:rsidRPr="00A92A62" w:rsidRDefault="000F6DD3" w:rsidP="00E32EF5">
            <w:pPr>
              <w:spacing w:before="0" w:after="0"/>
              <w:rPr>
                <w:color w:val="auto"/>
                <w:sz w:val="20"/>
                <w:szCs w:val="20"/>
              </w:rPr>
            </w:pPr>
            <w:r w:rsidRPr="00A92A62">
              <w:rPr>
                <w:color w:val="auto"/>
                <w:sz w:val="20"/>
                <w:szCs w:val="20"/>
              </w:rPr>
              <w:t>- osigurati položaj pojedinca sa svjetiljkom za signalizaciju u slučaju da se odvoji od tima za spašavanje kako bi se olakšalo čitanje s usana u tami.</w:t>
            </w:r>
          </w:p>
        </w:tc>
      </w:tr>
      <w:tr w:rsidR="000F6DD3" w:rsidRPr="00A92A62" w14:paraId="3FCA9F96" w14:textId="77777777" w:rsidTr="00E32EF5">
        <w:trPr>
          <w:trHeight w:val="383"/>
        </w:trPr>
        <w:tc>
          <w:tcPr>
            <w:tcW w:w="827" w:type="pct"/>
            <w:vAlign w:val="center"/>
          </w:tcPr>
          <w:p w14:paraId="26F44B3E" w14:textId="77777777" w:rsidR="000F6DD3" w:rsidRPr="00A92A62" w:rsidRDefault="000F6DD3" w:rsidP="00E32EF5">
            <w:pPr>
              <w:jc w:val="center"/>
              <w:rPr>
                <w:b/>
                <w:color w:val="auto"/>
                <w:sz w:val="20"/>
                <w:szCs w:val="20"/>
              </w:rPr>
            </w:pPr>
            <w:r w:rsidRPr="00A92A62">
              <w:rPr>
                <w:b/>
                <w:color w:val="auto"/>
                <w:sz w:val="20"/>
                <w:szCs w:val="20"/>
              </w:rPr>
              <w:t>Osobe s kognitivnim oštećenjima</w:t>
            </w:r>
          </w:p>
        </w:tc>
        <w:tc>
          <w:tcPr>
            <w:tcW w:w="1383" w:type="pct"/>
            <w:vAlign w:val="center"/>
          </w:tcPr>
          <w:p w14:paraId="04F7591A" w14:textId="77777777" w:rsidR="000F6DD3" w:rsidRPr="00A92A62" w:rsidRDefault="000F6DD3" w:rsidP="00E32EF5">
            <w:pPr>
              <w:rPr>
                <w:color w:val="auto"/>
                <w:sz w:val="20"/>
                <w:szCs w:val="20"/>
              </w:rPr>
            </w:pPr>
            <w:r w:rsidRPr="00A92A62">
              <w:rPr>
                <w:color w:val="auto"/>
                <w:sz w:val="20"/>
                <w:szCs w:val="20"/>
              </w:rPr>
              <w:t>Osobama s intelektualnim poteškoćama potrebna je pomoć prilikom reagiranja na hitan slučaj i pri odlasku u sklonište.</w:t>
            </w:r>
          </w:p>
        </w:tc>
        <w:tc>
          <w:tcPr>
            <w:tcW w:w="2790" w:type="pct"/>
            <w:vAlign w:val="center"/>
          </w:tcPr>
          <w:p w14:paraId="2021EA2D" w14:textId="77777777" w:rsidR="000F6DD3" w:rsidRPr="00A92A62" w:rsidRDefault="000F6DD3" w:rsidP="00E32EF5">
            <w:pPr>
              <w:spacing w:before="0" w:after="0"/>
              <w:rPr>
                <w:color w:val="auto"/>
                <w:sz w:val="20"/>
                <w:szCs w:val="20"/>
              </w:rPr>
            </w:pPr>
            <w:r w:rsidRPr="00A92A62">
              <w:rPr>
                <w:color w:val="auto"/>
                <w:sz w:val="20"/>
                <w:szCs w:val="20"/>
              </w:rPr>
              <w:t>- vizualna percepcija pisanih uputa ili znakova može biti zbunjujuća ili pogrešno protumačena,</w:t>
            </w:r>
          </w:p>
          <w:p w14:paraId="50218EDF" w14:textId="77777777" w:rsidR="000F6DD3" w:rsidRPr="00A92A62" w:rsidRDefault="000F6DD3" w:rsidP="00E32EF5">
            <w:pPr>
              <w:spacing w:before="0" w:after="0"/>
              <w:rPr>
                <w:color w:val="auto"/>
                <w:sz w:val="20"/>
                <w:szCs w:val="20"/>
              </w:rPr>
            </w:pPr>
            <w:r w:rsidRPr="00A92A62">
              <w:rPr>
                <w:color w:val="auto"/>
                <w:sz w:val="20"/>
                <w:szCs w:val="20"/>
              </w:rPr>
              <w:t>- upute ili informacije treba podijeliti u jednostavne korake; treba biti strpljiv,</w:t>
            </w:r>
          </w:p>
          <w:p w14:paraId="3272E8A4" w14:textId="77777777" w:rsidR="000F6DD3" w:rsidRPr="00A92A62" w:rsidRDefault="000F6DD3" w:rsidP="00E32EF5">
            <w:pPr>
              <w:spacing w:before="0" w:after="0"/>
              <w:rPr>
                <w:color w:val="auto"/>
                <w:sz w:val="20"/>
                <w:szCs w:val="20"/>
              </w:rPr>
            </w:pPr>
            <w:r w:rsidRPr="00A92A62">
              <w:rPr>
                <w:color w:val="auto"/>
                <w:sz w:val="20"/>
                <w:szCs w:val="20"/>
              </w:rPr>
              <w:t>- koristiti jednostavne signale i/ili simbole,</w:t>
            </w:r>
          </w:p>
          <w:p w14:paraId="7D539711" w14:textId="77777777" w:rsidR="000F6DD3" w:rsidRPr="00A92A62" w:rsidRDefault="000F6DD3" w:rsidP="00E32EF5">
            <w:pPr>
              <w:spacing w:before="0" w:after="0"/>
              <w:rPr>
                <w:color w:val="auto"/>
                <w:sz w:val="20"/>
                <w:szCs w:val="20"/>
              </w:rPr>
            </w:pPr>
            <w:r w:rsidRPr="00A92A62">
              <w:rPr>
                <w:color w:val="auto"/>
                <w:sz w:val="20"/>
                <w:szCs w:val="20"/>
              </w:rPr>
              <w:t>- nikako ne razgovarati s drugima o osobi kojoj pomažete dok je ona prisutna,</w:t>
            </w:r>
          </w:p>
          <w:p w14:paraId="0AD76FEC" w14:textId="77777777" w:rsidR="000F6DD3" w:rsidRPr="00A92A62" w:rsidRDefault="000F6DD3" w:rsidP="00E32EF5">
            <w:pPr>
              <w:spacing w:before="0" w:after="0"/>
              <w:rPr>
                <w:color w:val="auto"/>
                <w:sz w:val="20"/>
                <w:szCs w:val="20"/>
              </w:rPr>
            </w:pPr>
            <w:r w:rsidRPr="00A92A62">
              <w:rPr>
                <w:color w:val="auto"/>
                <w:sz w:val="20"/>
                <w:szCs w:val="20"/>
              </w:rPr>
              <w:t>- upute/postupci za evakuaciju možda će se morati ponoviti više puta zbog jasnoće i razumijevanja,</w:t>
            </w:r>
          </w:p>
          <w:p w14:paraId="05ED773F" w14:textId="77777777" w:rsidR="000F6DD3" w:rsidRPr="00A92A62" w:rsidRDefault="000F6DD3" w:rsidP="00E32EF5">
            <w:pPr>
              <w:spacing w:before="0" w:after="0"/>
              <w:rPr>
                <w:color w:val="auto"/>
                <w:sz w:val="20"/>
                <w:szCs w:val="20"/>
              </w:rPr>
            </w:pPr>
            <w:r w:rsidRPr="00A92A62">
              <w:rPr>
                <w:color w:val="auto"/>
                <w:sz w:val="20"/>
                <w:szCs w:val="20"/>
              </w:rPr>
              <w:t>- izraz lica ukazat će na činjenicu da li je osoba razumjela upute/procedure odnosno da lije je uputu potrebno ponoviti,</w:t>
            </w:r>
          </w:p>
          <w:p w14:paraId="02045C72" w14:textId="77777777" w:rsidR="000F6DD3" w:rsidRPr="00A92A62" w:rsidRDefault="000F6DD3" w:rsidP="00E32EF5">
            <w:pPr>
              <w:spacing w:before="0" w:after="0"/>
              <w:rPr>
                <w:color w:val="auto"/>
                <w:sz w:val="20"/>
                <w:szCs w:val="20"/>
              </w:rPr>
            </w:pPr>
            <w:r w:rsidRPr="00A92A62">
              <w:rPr>
                <w:color w:val="auto"/>
                <w:sz w:val="20"/>
                <w:szCs w:val="20"/>
              </w:rPr>
              <w:t>- osigurati slike, simbole ili dijagrame umjesto riječi,</w:t>
            </w:r>
          </w:p>
          <w:p w14:paraId="7C5B297F" w14:textId="77777777" w:rsidR="000F6DD3" w:rsidRPr="00A92A62" w:rsidRDefault="000F6DD3" w:rsidP="00E32EF5">
            <w:pPr>
              <w:spacing w:before="0" w:after="0"/>
              <w:rPr>
                <w:color w:val="auto"/>
                <w:sz w:val="20"/>
                <w:szCs w:val="20"/>
              </w:rPr>
            </w:pPr>
            <w:r w:rsidRPr="00A92A62">
              <w:rPr>
                <w:color w:val="auto"/>
                <w:sz w:val="20"/>
                <w:szCs w:val="20"/>
              </w:rPr>
              <w:t>- pročitati napisane informacije,</w:t>
            </w:r>
          </w:p>
          <w:p w14:paraId="5053F429" w14:textId="77777777" w:rsidR="000F6DD3" w:rsidRPr="00A92A62" w:rsidRDefault="000F6DD3" w:rsidP="00E32EF5">
            <w:pPr>
              <w:spacing w:before="0" w:after="0"/>
              <w:rPr>
                <w:color w:val="auto"/>
                <w:sz w:val="20"/>
                <w:szCs w:val="20"/>
              </w:rPr>
            </w:pPr>
            <w:r w:rsidRPr="00A92A62">
              <w:rPr>
                <w:color w:val="auto"/>
                <w:sz w:val="20"/>
                <w:szCs w:val="20"/>
              </w:rPr>
              <w:t>- osigurati pisane informacije na audio vrpcama.</w:t>
            </w:r>
          </w:p>
        </w:tc>
      </w:tr>
      <w:tr w:rsidR="000F6DD3" w:rsidRPr="00A92A62" w14:paraId="3F7BB97D" w14:textId="77777777" w:rsidTr="00E32EF5">
        <w:trPr>
          <w:trHeight w:val="383"/>
        </w:trPr>
        <w:tc>
          <w:tcPr>
            <w:tcW w:w="827" w:type="pct"/>
            <w:vAlign w:val="center"/>
          </w:tcPr>
          <w:p w14:paraId="5B591D66" w14:textId="77777777" w:rsidR="000F6DD3" w:rsidRPr="00A92A62" w:rsidRDefault="000F6DD3" w:rsidP="00E32EF5">
            <w:pPr>
              <w:jc w:val="center"/>
              <w:rPr>
                <w:b/>
                <w:color w:val="auto"/>
                <w:sz w:val="20"/>
                <w:szCs w:val="20"/>
              </w:rPr>
            </w:pPr>
            <w:r w:rsidRPr="00A92A62">
              <w:rPr>
                <w:b/>
                <w:color w:val="auto"/>
                <w:sz w:val="20"/>
                <w:szCs w:val="20"/>
              </w:rPr>
              <w:t>Slijepe i slabovidne osobe</w:t>
            </w:r>
          </w:p>
        </w:tc>
        <w:tc>
          <w:tcPr>
            <w:tcW w:w="1383" w:type="pct"/>
            <w:vAlign w:val="center"/>
          </w:tcPr>
          <w:p w14:paraId="04C9BF14" w14:textId="77777777" w:rsidR="000F6DD3" w:rsidRPr="00A92A62" w:rsidRDefault="000F6DD3" w:rsidP="00E32EF5">
            <w:pPr>
              <w:rPr>
                <w:color w:val="auto"/>
                <w:sz w:val="20"/>
                <w:szCs w:val="20"/>
              </w:rPr>
            </w:pPr>
            <w:r w:rsidRPr="00A92A62">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4AB420C1" w14:textId="77777777" w:rsidR="000F6DD3" w:rsidRPr="00A92A62" w:rsidRDefault="000F6DD3" w:rsidP="00E32EF5">
            <w:pPr>
              <w:spacing w:before="0" w:after="0"/>
              <w:rPr>
                <w:color w:val="auto"/>
                <w:sz w:val="20"/>
                <w:szCs w:val="20"/>
              </w:rPr>
            </w:pPr>
            <w:r w:rsidRPr="00A92A62">
              <w:rPr>
                <w:color w:val="auto"/>
                <w:sz w:val="20"/>
                <w:szCs w:val="20"/>
              </w:rPr>
              <w:t>- najaviti prisutnost; progovoriti pri ulasku u radni prostor,</w:t>
            </w:r>
          </w:p>
          <w:p w14:paraId="7B5978AE" w14:textId="77777777" w:rsidR="000F6DD3" w:rsidRPr="00A92A62" w:rsidRDefault="000F6DD3" w:rsidP="00E32EF5">
            <w:pPr>
              <w:spacing w:before="0" w:after="0"/>
              <w:rPr>
                <w:color w:val="auto"/>
                <w:sz w:val="20"/>
                <w:szCs w:val="20"/>
              </w:rPr>
            </w:pPr>
            <w:r w:rsidRPr="00A92A62">
              <w:rPr>
                <w:color w:val="auto"/>
                <w:sz w:val="20"/>
                <w:szCs w:val="20"/>
              </w:rPr>
              <w:t>- predstaviti se i ponuditi pomoć, ali neka osoba objasni kakva joj je pomoć potrebna,</w:t>
            </w:r>
          </w:p>
          <w:p w14:paraId="3277B2FB" w14:textId="77777777" w:rsidR="000F6DD3" w:rsidRPr="00A92A62" w:rsidRDefault="000F6DD3" w:rsidP="00E32EF5">
            <w:pPr>
              <w:spacing w:before="0" w:after="0"/>
              <w:rPr>
                <w:color w:val="auto"/>
                <w:sz w:val="20"/>
                <w:szCs w:val="20"/>
              </w:rPr>
            </w:pPr>
            <w:r w:rsidRPr="00A92A62">
              <w:rPr>
                <w:color w:val="auto"/>
                <w:sz w:val="20"/>
                <w:szCs w:val="20"/>
              </w:rPr>
              <w:t>- neka osoba koristi svoj štap ako joj je potreban,</w:t>
            </w:r>
          </w:p>
          <w:p w14:paraId="351A261E" w14:textId="77777777" w:rsidR="000F6DD3" w:rsidRPr="00A92A62" w:rsidRDefault="000F6DD3" w:rsidP="00E32EF5">
            <w:pPr>
              <w:spacing w:before="0" w:after="0"/>
              <w:rPr>
                <w:color w:val="auto"/>
                <w:sz w:val="20"/>
                <w:szCs w:val="20"/>
              </w:rPr>
            </w:pPr>
            <w:r w:rsidRPr="00A92A62">
              <w:rPr>
                <w:color w:val="auto"/>
                <w:sz w:val="20"/>
                <w:szCs w:val="20"/>
              </w:rPr>
              <w:t>- govoriti prirodno i izravno pojedincu, a ne preko treće osobe, ne vikati,</w:t>
            </w:r>
          </w:p>
          <w:p w14:paraId="47352C0F" w14:textId="77777777" w:rsidR="000F6DD3" w:rsidRPr="00A92A62" w:rsidRDefault="000F6DD3" w:rsidP="00E32EF5">
            <w:pPr>
              <w:spacing w:before="0" w:after="0"/>
              <w:rPr>
                <w:color w:val="auto"/>
                <w:sz w:val="20"/>
                <w:szCs w:val="20"/>
              </w:rPr>
            </w:pPr>
            <w:r w:rsidRPr="00A92A62">
              <w:rPr>
                <w:color w:val="auto"/>
                <w:sz w:val="20"/>
                <w:szCs w:val="20"/>
              </w:rPr>
              <w:t>- objasniti osobi prirodu hitnog slučaja i ponuditi joj vođenje tako da se primi za lakat; ne primati osobu s oštećenjem vida za ruku,</w:t>
            </w:r>
          </w:p>
          <w:p w14:paraId="5DE80926" w14:textId="77777777" w:rsidR="000F6DD3" w:rsidRPr="00A92A62" w:rsidRDefault="000F6DD3" w:rsidP="00E32EF5">
            <w:pPr>
              <w:spacing w:before="0" w:after="0"/>
              <w:rPr>
                <w:color w:val="auto"/>
                <w:sz w:val="20"/>
                <w:szCs w:val="20"/>
              </w:rPr>
            </w:pPr>
            <w:r w:rsidRPr="00A92A62">
              <w:rPr>
                <w:color w:val="auto"/>
                <w:sz w:val="20"/>
                <w:szCs w:val="20"/>
              </w:rPr>
              <w:t>- opisati unaprijed akcije koje će se poduzeti, dati jasne upute,</w:t>
            </w:r>
          </w:p>
          <w:p w14:paraId="29B3DE82" w14:textId="77777777" w:rsidR="000F6DD3" w:rsidRPr="00A92A62" w:rsidRDefault="000F6DD3" w:rsidP="00E32EF5">
            <w:pPr>
              <w:spacing w:before="0" w:after="0"/>
              <w:rPr>
                <w:color w:val="auto"/>
                <w:sz w:val="20"/>
                <w:szCs w:val="20"/>
              </w:rPr>
            </w:pPr>
            <w:r w:rsidRPr="00A92A62">
              <w:rPr>
                <w:color w:val="auto"/>
                <w:sz w:val="20"/>
                <w:szCs w:val="20"/>
              </w:rPr>
              <w:t>- bez straha koristiti riječi „vidi“, „gledaj“, „slijep“,</w:t>
            </w:r>
          </w:p>
          <w:p w14:paraId="746BE3AF" w14:textId="77777777" w:rsidR="000F6DD3" w:rsidRPr="00A92A62" w:rsidRDefault="000F6DD3" w:rsidP="00E32EF5">
            <w:pPr>
              <w:spacing w:before="0" w:after="0"/>
              <w:rPr>
                <w:color w:val="auto"/>
                <w:sz w:val="20"/>
                <w:szCs w:val="20"/>
              </w:rPr>
            </w:pPr>
            <w:r w:rsidRPr="00A92A62">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6A0AB532" w14:textId="77777777" w:rsidR="000F6DD3" w:rsidRPr="00A92A62" w:rsidRDefault="000F6DD3" w:rsidP="00E32EF5">
            <w:pPr>
              <w:spacing w:before="0" w:after="0"/>
              <w:rPr>
                <w:color w:val="auto"/>
                <w:sz w:val="20"/>
                <w:szCs w:val="20"/>
              </w:rPr>
            </w:pPr>
            <w:r w:rsidRPr="00A92A62">
              <w:rPr>
                <w:color w:val="auto"/>
                <w:sz w:val="20"/>
                <w:szCs w:val="20"/>
              </w:rPr>
              <w:t>- kretati se stepenicama jedan korak ispred osobe koja se vodi,</w:t>
            </w:r>
          </w:p>
          <w:p w14:paraId="37D62C7C" w14:textId="77777777" w:rsidR="000F6DD3" w:rsidRPr="00A92A62" w:rsidRDefault="000F6DD3" w:rsidP="00E32EF5">
            <w:pPr>
              <w:spacing w:before="0" w:after="0"/>
              <w:rPr>
                <w:color w:val="auto"/>
                <w:sz w:val="20"/>
                <w:szCs w:val="20"/>
              </w:rPr>
            </w:pPr>
            <w:r w:rsidRPr="00A92A62">
              <w:rPr>
                <w:color w:val="auto"/>
                <w:sz w:val="20"/>
                <w:szCs w:val="20"/>
              </w:rPr>
              <w:t>- kad slijepa osoba poželi sjesti, postaviti joj ruku na naslon ili rukohvat stolice,</w:t>
            </w:r>
          </w:p>
          <w:p w14:paraId="2E756B69" w14:textId="77777777" w:rsidR="000F6DD3" w:rsidRPr="00A92A62" w:rsidRDefault="000F6DD3" w:rsidP="00E32EF5">
            <w:pPr>
              <w:spacing w:before="0" w:after="0"/>
              <w:rPr>
                <w:color w:val="auto"/>
                <w:sz w:val="20"/>
                <w:szCs w:val="20"/>
              </w:rPr>
            </w:pPr>
            <w:r w:rsidRPr="00A92A62">
              <w:rPr>
                <w:color w:val="auto"/>
                <w:sz w:val="20"/>
                <w:szCs w:val="20"/>
              </w:rPr>
              <w:t>- ako se vodi nekoliko osoba u isto vrijeme, zamoliti ih da drže jedni druge za ruke,</w:t>
            </w:r>
          </w:p>
          <w:p w14:paraId="69A6773B" w14:textId="77777777" w:rsidR="000F6DD3" w:rsidRPr="00A92A62" w:rsidRDefault="000F6DD3" w:rsidP="00E32EF5">
            <w:pPr>
              <w:spacing w:before="0" w:after="0"/>
              <w:rPr>
                <w:color w:val="auto"/>
                <w:sz w:val="20"/>
                <w:szCs w:val="20"/>
              </w:rPr>
            </w:pPr>
            <w:r w:rsidRPr="00A92A62">
              <w:rPr>
                <w:color w:val="auto"/>
                <w:sz w:val="20"/>
                <w:szCs w:val="20"/>
              </w:rPr>
              <w:t>- dati verbalne upute, savjete o najsigurnijim rutama ili smjeru, potencijalnim udaljenostima ( npr. dizala se ne mogu koristiti ili postoje krhotine),</w:t>
            </w:r>
          </w:p>
          <w:p w14:paraId="3238F557" w14:textId="77777777" w:rsidR="000F6DD3" w:rsidRPr="00A92A62" w:rsidRDefault="000F6DD3" w:rsidP="00E32EF5">
            <w:pPr>
              <w:spacing w:before="0" w:after="0"/>
              <w:rPr>
                <w:color w:val="auto"/>
                <w:sz w:val="20"/>
                <w:szCs w:val="20"/>
              </w:rPr>
            </w:pPr>
            <w:r w:rsidRPr="00A92A62">
              <w:rPr>
                <w:color w:val="auto"/>
                <w:sz w:val="20"/>
                <w:szCs w:val="20"/>
              </w:rPr>
              <w:t>- informirati osobu o tome gdje se nalazi, savjetovati je o preprekama (npr. stepenicama, visećim predmetima, neujednačenom kolniku, rubnjacima….),</w:t>
            </w:r>
          </w:p>
          <w:p w14:paraId="4E28DB74" w14:textId="77777777" w:rsidR="000F6DD3" w:rsidRPr="00A92A62" w:rsidRDefault="000F6DD3" w:rsidP="00E32EF5">
            <w:pPr>
              <w:spacing w:before="0" w:after="0"/>
              <w:rPr>
                <w:color w:val="auto"/>
                <w:sz w:val="20"/>
                <w:szCs w:val="20"/>
              </w:rPr>
            </w:pPr>
            <w:r w:rsidRPr="00A92A62">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077CA9C" w14:textId="77777777" w:rsidR="000F6DD3" w:rsidRPr="00A92A62" w:rsidRDefault="000F6DD3" w:rsidP="00E32EF5">
            <w:pPr>
              <w:spacing w:before="0" w:after="0"/>
              <w:rPr>
                <w:color w:val="auto"/>
                <w:sz w:val="20"/>
                <w:szCs w:val="20"/>
              </w:rPr>
            </w:pPr>
            <w:r w:rsidRPr="00A92A62">
              <w:rPr>
                <w:color w:val="auto"/>
                <w:sz w:val="20"/>
                <w:szCs w:val="20"/>
              </w:rPr>
              <w:t>- pas se evakuira s vlasnikom; u slučaju da je potrebno evakuirati psa, a istodobno se pomaže pojedincu, držati psa za povodac, a ne za pojas,</w:t>
            </w:r>
          </w:p>
          <w:p w14:paraId="5EA47180" w14:textId="77777777" w:rsidR="000F6DD3" w:rsidRPr="00A92A62" w:rsidRDefault="000F6DD3" w:rsidP="00E32EF5">
            <w:pPr>
              <w:spacing w:before="0" w:after="0"/>
              <w:rPr>
                <w:color w:val="auto"/>
                <w:sz w:val="20"/>
                <w:szCs w:val="20"/>
              </w:rPr>
            </w:pPr>
            <w:r w:rsidRPr="00A92A62">
              <w:rPr>
                <w:color w:val="auto"/>
                <w:sz w:val="20"/>
                <w:szCs w:val="20"/>
              </w:rPr>
              <w:t>- dolaskom na sigurno mjesto, usmjeriti osobu na mjesto gdje se nalazi i pitati ju da li postoji potreba za daljnjom pomoći,</w:t>
            </w:r>
          </w:p>
          <w:p w14:paraId="65A3297E" w14:textId="77777777" w:rsidR="000F6DD3" w:rsidRPr="00A92A62" w:rsidRDefault="000F6DD3" w:rsidP="00E32EF5">
            <w:pPr>
              <w:spacing w:before="0" w:after="0"/>
              <w:rPr>
                <w:color w:val="auto"/>
                <w:sz w:val="20"/>
                <w:szCs w:val="20"/>
              </w:rPr>
            </w:pPr>
            <w:r w:rsidRPr="00A92A62">
              <w:rPr>
                <w:color w:val="auto"/>
                <w:sz w:val="20"/>
                <w:szCs w:val="20"/>
              </w:rPr>
              <w:t>- bijeli štap vratiti vlasniku odmah nakon postizanja sigurnosti.</w:t>
            </w:r>
          </w:p>
        </w:tc>
      </w:tr>
    </w:tbl>
    <w:p w14:paraId="0887CDC6" w14:textId="77777777" w:rsidR="000F6DD3" w:rsidRPr="00A92A62" w:rsidRDefault="000F6DD3" w:rsidP="000F6DD3">
      <w:pPr>
        <w:spacing w:before="0" w:after="0"/>
        <w:rPr>
          <w:color w:val="auto"/>
        </w:rPr>
      </w:pPr>
    </w:p>
    <w:p w14:paraId="5CEDE4D8" w14:textId="77777777" w:rsidR="000F6DD3" w:rsidRPr="00A92A62" w:rsidRDefault="000F6DD3" w:rsidP="000F6DD3">
      <w:pPr>
        <w:rPr>
          <w:color w:val="54883D"/>
          <w:u w:val="single"/>
        </w:rPr>
      </w:pPr>
      <w:r w:rsidRPr="00A92A62">
        <w:rPr>
          <w:color w:val="54883D"/>
          <w:u w:val="single"/>
        </w:rPr>
        <w:t>Identifikacija materijalnih potreba operativnih snaga sustava civilne zaštite za postupanje osoba s invaliditetom</w:t>
      </w:r>
    </w:p>
    <w:p w14:paraId="2D7109FD" w14:textId="704591D0" w:rsidR="000F6DD3" w:rsidRPr="00A92A62" w:rsidRDefault="004A4DAB" w:rsidP="000F6DD3">
      <w:pPr>
        <w:rPr>
          <w:color w:val="auto"/>
        </w:rPr>
      </w:pPr>
      <w:r w:rsidRPr="00A92A62">
        <w:rPr>
          <w:color w:val="auto"/>
        </w:rPr>
        <w:t>Općina Jelenje</w:t>
      </w:r>
      <w:r w:rsidR="000F6DD3" w:rsidRPr="00A92A62">
        <w:rPr>
          <w:color w:val="auto"/>
        </w:rPr>
        <w:t xml:space="preserve"> će u Analizi stanja sustava civilne zaštite identificirati stanje, broj i količinu opreme koju posjeduju operativne snage sustava CZ, a koje mogu pomoći u trenutku spašavanja, evakuacije i zbrinjavanja osoba s invaliditetom.</w:t>
      </w:r>
    </w:p>
    <w:p w14:paraId="01790FC2" w14:textId="77777777" w:rsidR="000F6DD3" w:rsidRPr="00C56165" w:rsidRDefault="000F6DD3" w:rsidP="000F6DD3">
      <w:pPr>
        <w:rPr>
          <w:color w:val="54883D"/>
          <w:u w:val="single"/>
        </w:rPr>
      </w:pPr>
      <w:r w:rsidRPr="00C56165">
        <w:rPr>
          <w:color w:val="54883D"/>
          <w:u w:val="single"/>
        </w:rPr>
        <w:t>Hitna evakuacija i prijevoz do mjesta zbrinjavanja (smještaj, hrana i piće)</w:t>
      </w:r>
    </w:p>
    <w:p w14:paraId="1C5E440B" w14:textId="77777777" w:rsidR="000F6DD3" w:rsidRPr="00C56165" w:rsidRDefault="000F6DD3" w:rsidP="000F6DD3">
      <w:pPr>
        <w:rPr>
          <w:color w:val="auto"/>
        </w:rPr>
      </w:pPr>
      <w:r w:rsidRPr="00C56165">
        <w:rPr>
          <w:color w:val="auto"/>
        </w:rPr>
        <w:t>Svaka građevina iz koje se vrši evakuacija je jedinstvena i važan je individualni pristup osobi s invaliditetom (postojanje rampe, dizala, svjetlosni signali upozorenja, taktilno označeni evakuacijski putevi i sl.)</w:t>
      </w:r>
    </w:p>
    <w:p w14:paraId="6765272C" w14:textId="207F9CE8" w:rsidR="000F6DD3" w:rsidRPr="00C56165" w:rsidRDefault="00A350AC" w:rsidP="000F6DD3">
      <w:pPr>
        <w:spacing w:before="120" w:after="120"/>
        <w:rPr>
          <w:color w:val="auto"/>
        </w:rPr>
      </w:pPr>
      <w:r w:rsidRPr="00C56165">
        <w:rPr>
          <w:color w:val="auto"/>
          <w:szCs w:val="22"/>
        </w:rPr>
        <w:t>GDCK Rijeka</w:t>
      </w:r>
      <w:r w:rsidR="000F6DD3" w:rsidRPr="00C56165">
        <w:rPr>
          <w:color w:val="auto"/>
          <w:szCs w:val="22"/>
        </w:rPr>
        <w:t xml:space="preserve">, </w:t>
      </w:r>
      <w:r w:rsidR="002F507E" w:rsidRPr="00C56165">
        <w:rPr>
          <w:color w:val="auto"/>
          <w:szCs w:val="22"/>
        </w:rPr>
        <w:t>Centar za socijalnu skrb Rijeka</w:t>
      </w:r>
      <w:r w:rsidR="000F6DD3" w:rsidRPr="00C56165">
        <w:rPr>
          <w:color w:val="auto"/>
          <w:szCs w:val="22"/>
        </w:rPr>
        <w:t>, povjerenici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000F6DD3" w:rsidRPr="00C56165">
        <w:rPr>
          <w:color w:val="auto"/>
        </w:rPr>
        <w:t xml:space="preserve"> U slučaju da nije osigurana voda za piće i sanitarne potrebe istu će osigurati </w:t>
      </w:r>
      <w:r w:rsidR="008F49DF" w:rsidRPr="00C56165">
        <w:rPr>
          <w:color w:val="auto"/>
        </w:rPr>
        <w:t>Vodovod i kanalizacija d.o.o. Rijeka</w:t>
      </w:r>
      <w:r w:rsidR="004469F2" w:rsidRPr="00C56165">
        <w:rPr>
          <w:color w:val="auto"/>
        </w:rPr>
        <w:t>.</w:t>
      </w:r>
      <w:r w:rsidR="000F6DD3" w:rsidRPr="00C56165">
        <w:rPr>
          <w:color w:val="auto"/>
        </w:rPr>
        <w:t xml:space="preserve"> Po potrebi uključiti će se i vatrogasne snage – dovoz vode vatrogasnim cisternama.</w:t>
      </w:r>
    </w:p>
    <w:p w14:paraId="2E9CABC6" w14:textId="399450EA" w:rsidR="000F6DD3" w:rsidRPr="00C56165" w:rsidRDefault="004A4DAB" w:rsidP="000F6DD3">
      <w:pPr>
        <w:spacing w:before="120" w:after="120"/>
        <w:rPr>
          <w:color w:val="auto"/>
        </w:rPr>
      </w:pPr>
      <w:r w:rsidRPr="00C56165">
        <w:rPr>
          <w:color w:val="auto"/>
        </w:rPr>
        <w:t>Općina Jelenje</w:t>
      </w:r>
      <w:r w:rsidR="000F6DD3" w:rsidRPr="00C56165">
        <w:rPr>
          <w:color w:val="auto"/>
        </w:rPr>
        <w:t xml:space="preserve"> osigurati će prijevozna sredstva za evakuaciju ranjivih skupina.</w:t>
      </w:r>
    </w:p>
    <w:p w14:paraId="4B769290" w14:textId="77777777" w:rsidR="000F6DD3" w:rsidRPr="002811D2" w:rsidRDefault="000F6DD3" w:rsidP="000F6DD3">
      <w:pPr>
        <w:spacing w:before="120" w:after="120"/>
        <w:rPr>
          <w:color w:val="auto"/>
          <w:highlight w:val="yellow"/>
        </w:rPr>
      </w:pPr>
    </w:p>
    <w:p w14:paraId="1EE16AAB" w14:textId="77777777" w:rsidR="000F6DD3" w:rsidRPr="00820355" w:rsidRDefault="000F6DD3" w:rsidP="000F6DD3">
      <w:pPr>
        <w:spacing w:before="120" w:after="120"/>
        <w:rPr>
          <w:color w:val="54883D"/>
          <w:u w:val="single"/>
        </w:rPr>
      </w:pPr>
      <w:r w:rsidRPr="00820355">
        <w:rPr>
          <w:color w:val="54883D"/>
          <w:u w:val="single"/>
        </w:rPr>
        <w:t>Kapaciteti za smještaj i zbrinjavanje o opisom opremljenosti objekta</w:t>
      </w:r>
    </w:p>
    <w:p w14:paraId="48C5D91E" w14:textId="45CF464D" w:rsidR="000F6DD3" w:rsidRPr="00820355" w:rsidRDefault="000F6DD3" w:rsidP="000F6DD3">
      <w:pPr>
        <w:spacing w:before="0"/>
        <w:rPr>
          <w:color w:val="auto"/>
        </w:rPr>
      </w:pPr>
      <w:r w:rsidRPr="00820355">
        <w:rPr>
          <w:color w:val="auto"/>
        </w:rPr>
        <w:t xml:space="preserve">Privremeno premještanje stanovništva provodi Stožer civilne zaštite </w:t>
      </w:r>
      <w:r w:rsidR="004A4DAB" w:rsidRPr="00820355">
        <w:rPr>
          <w:color w:val="auto"/>
        </w:rPr>
        <w:t>Općine Jelenje</w:t>
      </w:r>
      <w:r w:rsidRPr="00820355">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69273A2C" w14:textId="77777777" w:rsidR="000F6DD3" w:rsidRPr="00820355" w:rsidRDefault="000F6DD3" w:rsidP="000F6DD3">
      <w:pPr>
        <w:spacing w:after="48"/>
        <w:textAlignment w:val="baseline"/>
        <w:rPr>
          <w:rFonts w:cs="Times New Roman"/>
          <w:color w:val="auto"/>
          <w:lang w:eastAsia="hr-HR"/>
        </w:rPr>
      </w:pPr>
      <w:r w:rsidRPr="00820355">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20EFA7DE" w14:textId="0D6CFAA4" w:rsidR="000F6DD3" w:rsidRPr="00820355" w:rsidRDefault="000F6DD3" w:rsidP="000F6DD3">
      <w:pPr>
        <w:spacing w:after="48"/>
        <w:textAlignment w:val="baseline"/>
        <w:rPr>
          <w:color w:val="auto"/>
        </w:rPr>
      </w:pPr>
      <w:r w:rsidRPr="00820355">
        <w:rPr>
          <w:color w:val="auto"/>
        </w:rPr>
        <w:t xml:space="preserve">Za provedbu privremenog smještanja te osiguranje privremenog smještaja za premještane osobe, odgovoran je </w:t>
      </w:r>
      <w:r w:rsidR="00E60723" w:rsidRPr="009B4842">
        <w:rPr>
          <w:color w:val="FF0000"/>
        </w:rPr>
        <w:t>O</w:t>
      </w:r>
      <w:r w:rsidR="00E60723" w:rsidRPr="00820355">
        <w:rPr>
          <w:color w:val="auto"/>
        </w:rPr>
        <w:t>pćinski</w:t>
      </w:r>
      <w:r w:rsidR="009E7195" w:rsidRPr="00820355">
        <w:rPr>
          <w:color w:val="auto"/>
        </w:rPr>
        <w:t xml:space="preserve"> načelnik </w:t>
      </w:r>
      <w:r w:rsidR="00820355" w:rsidRPr="00820355">
        <w:rPr>
          <w:color w:val="auto"/>
        </w:rPr>
        <w:t>Općine</w:t>
      </w:r>
      <w:r w:rsidR="004A4DAB" w:rsidRPr="00820355">
        <w:rPr>
          <w:color w:val="auto"/>
        </w:rPr>
        <w:t xml:space="preserve"> Jelenje</w:t>
      </w:r>
      <w:r w:rsidRPr="00820355">
        <w:rPr>
          <w:color w:val="auto"/>
        </w:rPr>
        <w:t>.</w:t>
      </w:r>
    </w:p>
    <w:p w14:paraId="2507A91F" w14:textId="77777777" w:rsidR="000F6DD3" w:rsidRPr="00820355" w:rsidRDefault="000F6DD3" w:rsidP="000F6DD3">
      <w:pPr>
        <w:rPr>
          <w:color w:val="auto"/>
        </w:rPr>
      </w:pPr>
      <w:r w:rsidRPr="00820355">
        <w:rPr>
          <w:color w:val="auto"/>
        </w:rPr>
        <w:t>Zbrinjavanje ranjivih skupina zahtjeva osiguravanje specifičnih potreba ranjivih skupina kao što su rampe za ulaz u objekt, sanitarni čvorovi i dr.</w:t>
      </w:r>
    </w:p>
    <w:p w14:paraId="31EFC9F4" w14:textId="77777777" w:rsidR="000F6DD3" w:rsidRPr="00820355" w:rsidRDefault="000F6DD3" w:rsidP="000F6DD3">
      <w:pPr>
        <w:spacing w:before="120" w:after="120"/>
        <w:rPr>
          <w:color w:val="auto"/>
        </w:rPr>
      </w:pPr>
    </w:p>
    <w:p w14:paraId="57235840" w14:textId="77777777" w:rsidR="000F6DD3" w:rsidRPr="00820355" w:rsidRDefault="000F6DD3" w:rsidP="000F6DD3">
      <w:pPr>
        <w:spacing w:before="120" w:after="120"/>
        <w:rPr>
          <w:color w:val="54883D"/>
          <w:u w:val="single"/>
        </w:rPr>
      </w:pPr>
      <w:r w:rsidRPr="00820355">
        <w:rPr>
          <w:color w:val="54883D"/>
          <w:u w:val="single"/>
        </w:rPr>
        <w:t xml:space="preserve">Pružanje medicinske (rehabilitacijske) i psihološke pomoći </w:t>
      </w:r>
    </w:p>
    <w:p w14:paraId="01FD7B73" w14:textId="302264EA" w:rsidR="000F6DD3" w:rsidRPr="00820355" w:rsidRDefault="000F6DD3" w:rsidP="000F6DD3">
      <w:pPr>
        <w:widowControl w:val="0"/>
        <w:autoSpaceDE w:val="0"/>
        <w:autoSpaceDN w:val="0"/>
        <w:adjustRightInd w:val="0"/>
        <w:spacing w:before="120" w:after="120"/>
        <w:rPr>
          <w:color w:val="auto"/>
        </w:rPr>
      </w:pPr>
      <w:r w:rsidRPr="00820355">
        <w:rPr>
          <w:color w:val="auto"/>
        </w:rPr>
        <w:t>Za sve evakuirane osobe pa tako i za osobe s invaliditetom medicinsku pomoć kao i socijalnu te psihološku pomoć pružat će mobilne ekipe</w:t>
      </w:r>
      <w:r w:rsidR="004422A9" w:rsidRPr="00820355">
        <w:rPr>
          <w:color w:val="auto"/>
        </w:rPr>
        <w:t xml:space="preserve"> Doma Zdravlja Primorsko-goranske županije –  ispostava Dražice</w:t>
      </w:r>
      <w:r w:rsidRPr="00820355">
        <w:rPr>
          <w:color w:val="auto"/>
        </w:rPr>
        <w:t xml:space="preserve"> i </w:t>
      </w:r>
      <w:r w:rsidR="00FA6C3C" w:rsidRPr="00820355">
        <w:rPr>
          <w:color w:val="auto"/>
        </w:rPr>
        <w:t xml:space="preserve">Centra za socijalnu skrb </w:t>
      </w:r>
      <w:r w:rsidR="004422A9" w:rsidRPr="00820355">
        <w:rPr>
          <w:color w:val="auto"/>
        </w:rPr>
        <w:t>Rijeka</w:t>
      </w:r>
      <w:r w:rsidRPr="00820355">
        <w:rPr>
          <w:color w:val="auto"/>
        </w:rPr>
        <w:t xml:space="preserve">, a za sve evakuirane skrbiti će ekipe </w:t>
      </w:r>
      <w:r w:rsidR="00FA6C3C" w:rsidRPr="00820355">
        <w:rPr>
          <w:color w:val="auto"/>
        </w:rPr>
        <w:t xml:space="preserve">Gradskog društva Crvenog križa </w:t>
      </w:r>
      <w:r w:rsidR="004422A9" w:rsidRPr="00820355">
        <w:rPr>
          <w:color w:val="auto"/>
        </w:rPr>
        <w:t>Rijeka</w:t>
      </w:r>
      <w:r w:rsidRPr="00820355">
        <w:rPr>
          <w:color w:val="auto"/>
        </w:rPr>
        <w:t>. Ukoliko bi se evakuacija provodila u izuzetno otežanim i nepovoljnim uvjetima (kiša, snijeg, jaki vjetrovi, hladnoća), organizacija Crvenog križa osigurala bi dodatne količine odjeće i obuće iz vlastitih izvora ili iz prodajne mreže.</w:t>
      </w:r>
    </w:p>
    <w:p w14:paraId="4BB04799" w14:textId="44B78C21" w:rsidR="000F6DD3" w:rsidRPr="002811D2" w:rsidRDefault="000F6DD3" w:rsidP="00354C39">
      <w:pPr>
        <w:rPr>
          <w:highlight w:val="yellow"/>
        </w:rPr>
      </w:pPr>
    </w:p>
    <w:p w14:paraId="508795C5" w14:textId="77777777" w:rsidR="000F6DD3" w:rsidRPr="002811D2" w:rsidRDefault="000F6DD3" w:rsidP="00354C39">
      <w:pPr>
        <w:rPr>
          <w:highlight w:val="yellow"/>
        </w:rPr>
      </w:pPr>
    </w:p>
    <w:sectPr w:rsidR="000F6DD3" w:rsidRPr="002811D2" w:rsidSect="00831F5F">
      <w:footerReference w:type="first" r:id="rId34"/>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C7673" w14:textId="77777777" w:rsidR="001F4C93" w:rsidRDefault="001F4C93" w:rsidP="00D917CA">
      <w:r>
        <w:separator/>
      </w:r>
    </w:p>
  </w:endnote>
  <w:endnote w:type="continuationSeparator" w:id="0">
    <w:p w14:paraId="5F86A0B6" w14:textId="77777777" w:rsidR="001F4C93" w:rsidRDefault="001F4C93"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ckwell Nova Light">
    <w:charset w:val="00"/>
    <w:family w:val="roman"/>
    <w:pitch w:val="variable"/>
    <w:sig w:usb0="80000287" w:usb1="00000002" w:usb2="00000000" w:usb3="00000000" w:csb0="0000009F" w:csb1="00000000"/>
  </w:font>
  <w:font w:name="Adviso OTF Std">
    <w:altName w:val="Arial Narrow"/>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AA8" w14:textId="77777777" w:rsidR="00F4176E" w:rsidRDefault="00F4176E" w:rsidP="0091354E">
    <w:pPr>
      <w:pStyle w:val="Podnoje"/>
    </w:pPr>
    <w:r>
      <w:rPr>
        <w:noProof/>
        <w:lang w:eastAsia="hr-HR"/>
      </w:rPr>
      <mc:AlternateContent>
        <mc:Choice Requires="wpg">
          <w:drawing>
            <wp:anchor distT="0" distB="0" distL="114300" distR="114300" simplePos="0" relativeHeight="251674624" behindDoc="0" locked="0" layoutInCell="1" allowOverlap="1" wp14:anchorId="4572DA7D" wp14:editId="6234D3FC">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1"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iperveza"/>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F4176E" w:rsidRPr="00E03BF5" w:rsidRDefault="00F4176E" w:rsidP="0091354E">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2DA7D" id="Grupa 15" o:spid="_x0000_s1141"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Tekstni okvir 2" o:spid="_x0000_s1142"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77777777" w:rsidR="00F4176E" w:rsidRPr="001F1D2A" w:rsidRDefault="00F4176E">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4"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iperveza"/>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_x0000_s1143"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F4176E" w:rsidRPr="00E03BF5" w:rsidRDefault="00F4176E" w:rsidP="0091354E">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F66599">
                                    <w:rPr>
                                      <w:noProof/>
                                    </w:rPr>
                                    <w:t>72</w:t>
                                  </w:r>
                                  <w:r>
                                    <w:rPr>
                                      <w:noProof/>
                                    </w:rPr>
                                    <w:fldChar w:fldCharType="end"/>
                                  </w:r>
                                </w:sdtContent>
                              </w:sdt>
                            </w:p>
                          </w:sdtContent>
                        </w:sdt>
                      </w:sdtContent>
                    </w:sdt>
                    <w:p w14:paraId="6F19D9D0" w14:textId="77777777" w:rsidR="00F4176E" w:rsidRDefault="00F4176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4"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6" o:title=""/>
              </v:shape>
              <v:line id="Ravni poveznik 14" o:spid="_x0000_s1145"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87F9" w14:textId="0C439C8B" w:rsidR="00F4176E" w:rsidRDefault="00F4176E" w:rsidP="0091354E">
    <w:pPr>
      <w:pStyle w:val="Podnoje"/>
    </w:pPr>
    <w:r w:rsidRPr="00BE5F93">
      <w:rPr>
        <w:noProof/>
        <w:lang w:eastAsia="hr-HR"/>
      </w:rPr>
      <mc:AlternateContent>
        <mc:Choice Requires="wpg">
          <w:drawing>
            <wp:anchor distT="0" distB="0" distL="114300" distR="114300" simplePos="0" relativeHeight="251691008" behindDoc="0" locked="0" layoutInCell="1" allowOverlap="1" wp14:anchorId="0FFF5801" wp14:editId="5BED5609">
              <wp:simplePos x="0" y="0"/>
              <wp:positionH relativeFrom="margin">
                <wp:align>right</wp:align>
              </wp:positionH>
              <wp:positionV relativeFrom="bottomMargin">
                <wp:posOffset>194154</wp:posOffset>
              </wp:positionV>
              <wp:extent cx="5564038" cy="1253239"/>
              <wp:effectExtent l="0" t="0" r="0" b="4445"/>
              <wp:wrapNone/>
              <wp:docPr id="260"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261"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7CEF1E7C"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62"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874112004"/>
                              <w:docPartObj>
                                <w:docPartGallery w:val="Page Numbers (Bottom of Page)"/>
                                <w:docPartUnique/>
                              </w:docPartObj>
                            </w:sdtPr>
                            <w:sdtContent>
                              <w:p w14:paraId="13D8234B" w14:textId="77777777" w:rsidR="00F4176E" w:rsidRPr="00E03BF5" w:rsidRDefault="00000000" w:rsidP="0091354E">
                                <w:pPr>
                                  <w:pStyle w:val="Podnoje"/>
                                </w:pPr>
                                <w:sdt>
                                  <w:sdtPr>
                                    <w:id w:val="878817271"/>
                                  </w:sdtPr>
                                  <w:sdtContent>
                                    <w:r w:rsidR="00F4176E" w:rsidRPr="00E03BF5">
                                      <w:fldChar w:fldCharType="begin"/>
                                    </w:r>
                                    <w:r w:rsidR="00F4176E" w:rsidRPr="00E03BF5">
                                      <w:instrText xml:space="preserve"> PAGE </w:instrText>
                                    </w:r>
                                    <w:r w:rsidR="00F4176E" w:rsidRPr="00E03BF5">
                                      <w:fldChar w:fldCharType="separate"/>
                                    </w:r>
                                    <w:r w:rsidR="00F66599">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204539154"/>
                                    <w:docPartObj>
                                      <w:docPartGallery w:val="Page Numbers (Top of Page)"/>
                                      <w:docPartUnique/>
                                    </w:docPartObj>
                                  </w:sdtPr>
                                  <w:sdtContent>
                                    <w:sdt>
                                      <w:sdtPr>
                                        <w:id w:val="-949162982"/>
                                      </w:sdtPr>
                                      <w:sdtContent/>
                                    </w:sdt>
                                  </w:sdtContent>
                                </w:sdt>
                              </w:p>
                            </w:sdtContent>
                          </w:sdt>
                          <w:p w14:paraId="65CEACD1" w14:textId="77777777" w:rsidR="00F4176E" w:rsidRDefault="00F4176E" w:rsidP="00BE5F93"/>
                        </w:txbxContent>
                      </wps:txbx>
                      <wps:bodyPr rot="0" vert="horz" wrap="square" lIns="91440" tIns="45720" rIns="91440" bIns="45720" anchor="t" anchorCtr="0">
                        <a:noAutofit/>
                      </wps:bodyPr>
                    </wps:wsp>
                    <pic:pic xmlns:pic="http://schemas.openxmlformats.org/drawingml/2006/picture">
                      <pic:nvPicPr>
                        <pic:cNvPr id="26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64"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FF5801" id="_x0000_s1146" style="position:absolute;left:0;text-align:left;margin-left:386.9pt;margin-top:15.3pt;width:438.1pt;height:98.7pt;z-index:251691008;mso-position-horizontal:right;mso-position-horizontal-relative:margin;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">
              <v:shapetype id="_x0000_t202" coordsize="21600,21600" o:spt="202" path="m,l,21600r21600,l21600,xe">
                <v:stroke joinstyle="miter"/>
                <v:path gradientshapeok="t" o:connecttype="rect"/>
              </v:shapetype>
              <v:shape id="Tekstni okvir 2" o:spid="_x0000_s1147"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CEF1E7C"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48"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sdt>
                      <w:sdtPr>
                        <w:id w:val="1874112004"/>
                        <w:docPartObj>
                          <w:docPartGallery w:val="Page Numbers (Bottom of Page)"/>
                          <w:docPartUnique/>
                        </w:docPartObj>
                      </w:sdtPr>
                      <w:sdtContent>
                        <w:p w14:paraId="13D8234B" w14:textId="77777777" w:rsidR="00F4176E" w:rsidRPr="00E03BF5" w:rsidRDefault="00000000" w:rsidP="0091354E">
                          <w:pPr>
                            <w:pStyle w:val="Podnoje"/>
                          </w:pPr>
                          <w:sdt>
                            <w:sdtPr>
                              <w:id w:val="878817271"/>
                            </w:sdtPr>
                            <w:sdtContent>
                              <w:r w:rsidR="00F4176E" w:rsidRPr="00E03BF5">
                                <w:fldChar w:fldCharType="begin"/>
                              </w:r>
                              <w:r w:rsidR="00F4176E" w:rsidRPr="00E03BF5">
                                <w:instrText xml:space="preserve"> PAGE </w:instrText>
                              </w:r>
                              <w:r w:rsidR="00F4176E" w:rsidRPr="00E03BF5">
                                <w:fldChar w:fldCharType="separate"/>
                              </w:r>
                              <w:r w:rsidR="00F66599">
                                <w:rPr>
                                  <w:noProof/>
                                </w:rPr>
                                <w:t>8</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204539154"/>
                              <w:docPartObj>
                                <w:docPartGallery w:val="Page Numbers (Top of Page)"/>
                                <w:docPartUnique/>
                              </w:docPartObj>
                            </w:sdtPr>
                            <w:sdtContent>
                              <w:sdt>
                                <w:sdtPr>
                                  <w:id w:val="-949162982"/>
                                </w:sdtPr>
                                <w:sdtContent/>
                              </w:sdt>
                            </w:sdtContent>
                          </w:sdt>
                        </w:p>
                      </w:sdtContent>
                    </w:sdt>
                    <w:p w14:paraId="65CEACD1" w14:textId="77777777" w:rsidR="00F4176E" w:rsidRDefault="00F4176E"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49"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">
                <v:imagedata r:id="rId6" o:title=""/>
              </v:shape>
              <v:line id="Ravni poveznik 14" o:spid="_x0000_s1150"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" strokecolor="#00b050" strokeweight="1.5pt"/>
              <w10:wrap anchorx="margin" anchory="margin"/>
            </v:group>
          </w:pict>
        </mc:Fallback>
      </mc:AlternateContent>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BA7F" w14:textId="77777777" w:rsidR="00F4176E" w:rsidRDefault="00F4176E" w:rsidP="0091354E">
    <w:pPr>
      <w:pStyle w:val="Podnoje"/>
      <w:rPr>
        <w:rStyle w:val="Brojstranice"/>
      </w:rPr>
    </w:pPr>
    <w:r>
      <w:rPr>
        <w:rStyle w:val="Brojstranice"/>
      </w:rPr>
      <w:fldChar w:fldCharType="begin"/>
    </w:r>
    <w:r>
      <w:rPr>
        <w:rStyle w:val="Brojstranice"/>
      </w:rPr>
      <w:instrText xml:space="preserve">PAGE  </w:instrText>
    </w:r>
    <w:r>
      <w:rPr>
        <w:rStyle w:val="Brojstranice"/>
      </w:rPr>
      <w:fldChar w:fldCharType="end"/>
    </w:r>
  </w:p>
  <w:p w14:paraId="210C66DE" w14:textId="77777777" w:rsidR="00F4176E" w:rsidRDefault="00F4176E" w:rsidP="0091354E">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CB4D" w14:textId="77777777" w:rsidR="00F4176E" w:rsidRDefault="00F4176E" w:rsidP="0091354E">
    <w:pPr>
      <w:pStyle w:val="Podnoje"/>
    </w:pPr>
    <w:r w:rsidRPr="00BE5F93">
      <w:rPr>
        <w:noProof/>
        <w:lang w:eastAsia="hr-HR"/>
      </w:rPr>
      <mc:AlternateContent>
        <mc:Choice Requires="wpg">
          <w:drawing>
            <wp:anchor distT="0" distB="0" distL="114300" distR="114300" simplePos="0" relativeHeight="251711488" behindDoc="0" locked="0" layoutInCell="1" allowOverlap="1" wp14:anchorId="52ECD715" wp14:editId="63041778">
              <wp:simplePos x="0" y="0"/>
              <wp:positionH relativeFrom="page">
                <wp:posOffset>914401</wp:posOffset>
              </wp:positionH>
              <wp:positionV relativeFrom="bottomMargin">
                <wp:align>top</wp:align>
              </wp:positionV>
              <wp:extent cx="5564038" cy="1253239"/>
              <wp:effectExtent l="0" t="0" r="0" b="4445"/>
              <wp:wrapNone/>
              <wp:docPr id="58"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59"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3BF98220"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60"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915977540"/>
                              <w:docPartObj>
                                <w:docPartGallery w:val="Page Numbers (Bottom of Page)"/>
                                <w:docPartUnique/>
                              </w:docPartObj>
                            </w:sdtPr>
                            <w:sdtContent>
                              <w:p w14:paraId="6E01E54E" w14:textId="77777777" w:rsidR="00F4176E" w:rsidRPr="00E03BF5" w:rsidRDefault="00000000" w:rsidP="0091354E">
                                <w:pPr>
                                  <w:pStyle w:val="Podnoje"/>
                                </w:pPr>
                                <w:sdt>
                                  <w:sdtPr>
                                    <w:id w:val="1707219773"/>
                                  </w:sdtPr>
                                  <w:sdtContent>
                                    <w:r w:rsidR="00F4176E" w:rsidRPr="00E03BF5">
                                      <w:fldChar w:fldCharType="begin"/>
                                    </w:r>
                                    <w:r w:rsidR="00F4176E" w:rsidRPr="00E03BF5">
                                      <w:instrText xml:space="preserve"> PAGE </w:instrText>
                                    </w:r>
                                    <w:r w:rsidR="00F4176E" w:rsidRPr="00E03BF5">
                                      <w:fldChar w:fldCharType="separate"/>
                                    </w:r>
                                    <w:r w:rsidR="00F66599">
                                      <w:rPr>
                                        <w:noProof/>
                                      </w:rPr>
                                      <w:t>72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805283559"/>
                                    <w:docPartObj>
                                      <w:docPartGallery w:val="Page Numbers (Top of Page)"/>
                                      <w:docPartUnique/>
                                    </w:docPartObj>
                                  </w:sdtPr>
                                  <w:sdtContent>
                                    <w:sdt>
                                      <w:sdtPr>
                                        <w:id w:val="1277215787"/>
                                      </w:sdtPr>
                                      <w:sdtContent/>
                                    </w:sdt>
                                  </w:sdtContent>
                                </w:sdt>
                              </w:p>
                            </w:sdtContent>
                          </w:sdt>
                          <w:p w14:paraId="59C6DFD0" w14:textId="77777777" w:rsidR="00F4176E" w:rsidRDefault="00F4176E" w:rsidP="00BE5F93"/>
                        </w:txbxContent>
                      </wps:txbx>
                      <wps:bodyPr rot="0" vert="horz" wrap="square" lIns="91440" tIns="45720" rIns="91440" bIns="45720" anchor="t" anchorCtr="0">
                        <a:noAutofit/>
                      </wps:bodyPr>
                    </wps:wsp>
                    <pic:pic xmlns:pic="http://schemas.openxmlformats.org/drawingml/2006/picture">
                      <pic:nvPicPr>
                        <pic:cNvPr id="256"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58"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ECD715" id="_x0000_s1157" style="position:absolute;left:0;text-align:left;margin-left:1in;margin-top:0;width:438.1pt;height:98.7pt;z-index:251711488;mso-position-horizontal-relative:page;mso-position-vertical:top;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">
              <v:shapetype id="_x0000_t202" coordsize="21600,21600" o:spt="202" path="m,l,21600r21600,l21600,xe">
                <v:stroke joinstyle="miter"/>
                <v:path gradientshapeok="t" o:connecttype="rect"/>
              </v:shapetype>
              <v:shape id="Tekstni okvir 2" o:spid="_x0000_s1158"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BF98220" w14:textId="77777777" w:rsidR="00F4176E" w:rsidRPr="000B09C8" w:rsidRDefault="00F4176E" w:rsidP="00BE5F93">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5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sdt>
                      <w:sdtPr>
                        <w:id w:val="915977540"/>
                        <w:docPartObj>
                          <w:docPartGallery w:val="Page Numbers (Bottom of Page)"/>
                          <w:docPartUnique/>
                        </w:docPartObj>
                      </w:sdtPr>
                      <w:sdtContent>
                        <w:p w14:paraId="6E01E54E" w14:textId="77777777" w:rsidR="00F4176E" w:rsidRPr="00E03BF5" w:rsidRDefault="00000000" w:rsidP="0091354E">
                          <w:pPr>
                            <w:pStyle w:val="Podnoje"/>
                          </w:pPr>
                          <w:sdt>
                            <w:sdtPr>
                              <w:id w:val="1707219773"/>
                            </w:sdtPr>
                            <w:sdtContent>
                              <w:r w:rsidR="00F4176E" w:rsidRPr="00E03BF5">
                                <w:fldChar w:fldCharType="begin"/>
                              </w:r>
                              <w:r w:rsidR="00F4176E" w:rsidRPr="00E03BF5">
                                <w:instrText xml:space="preserve"> PAGE </w:instrText>
                              </w:r>
                              <w:r w:rsidR="00F4176E" w:rsidRPr="00E03BF5">
                                <w:fldChar w:fldCharType="separate"/>
                              </w:r>
                              <w:r w:rsidR="00F66599">
                                <w:rPr>
                                  <w:noProof/>
                                </w:rPr>
                                <w:t>72</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805283559"/>
                              <w:docPartObj>
                                <w:docPartGallery w:val="Page Numbers (Top of Page)"/>
                                <w:docPartUnique/>
                              </w:docPartObj>
                            </w:sdtPr>
                            <w:sdtContent>
                              <w:sdt>
                                <w:sdtPr>
                                  <w:id w:val="1277215787"/>
                                </w:sdtPr>
                                <w:sdtContent/>
                              </w:sdt>
                            </w:sdtContent>
                          </w:sdt>
                        </w:p>
                      </w:sdtContent>
                    </w:sdt>
                    <w:p w14:paraId="59C6DFD0" w14:textId="77777777" w:rsidR="00F4176E" w:rsidRDefault="00F4176E"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6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">
                <v:imagedata r:id="rId6" o:title=""/>
              </v:shape>
              <v:line id="Ravni poveznik 14" o:spid="_x0000_s116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" strokecolor="#00b050" strokeweight="1.5pt"/>
              <w10:wrap anchorx="page"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DA10" w14:textId="77777777" w:rsidR="00711CA4" w:rsidRPr="00B077D4" w:rsidRDefault="00711CA4" w:rsidP="00D03A3B">
    <w:pPr>
      <w:pStyle w:val="Podnoje"/>
    </w:pPr>
    <w:r>
      <w:rPr>
        <w:noProof/>
        <w:lang w:eastAsia="hr-HR"/>
      </w:rPr>
      <mc:AlternateContent>
        <mc:Choice Requires="wpg">
          <w:drawing>
            <wp:anchor distT="0" distB="0" distL="114300" distR="114300" simplePos="0" relativeHeight="251714560" behindDoc="0" locked="0" layoutInCell="1" allowOverlap="1" wp14:anchorId="12FA47FA" wp14:editId="26A8045C">
              <wp:simplePos x="0" y="0"/>
              <wp:positionH relativeFrom="margin">
                <wp:posOffset>45085</wp:posOffset>
              </wp:positionH>
              <wp:positionV relativeFrom="bottomMargin">
                <wp:posOffset>-1905</wp:posOffset>
              </wp:positionV>
              <wp:extent cx="5727700" cy="2147570"/>
              <wp:effectExtent l="0" t="0" r="0" b="5080"/>
              <wp:wrapNone/>
              <wp:docPr id="936"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2147570"/>
                        <a:chOff x="0" y="0"/>
                        <a:chExt cx="5726430" cy="2148449"/>
                      </a:xfrm>
                    </wpg:grpSpPr>
                    <wps:wsp>
                      <wps:cNvPr id="938"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p>
                        </w:txbxContent>
                      </wps:txbx>
                      <wps:bodyPr rot="0" vert="horz" wrap="square" lIns="91440" tIns="45720" rIns="91440" bIns="45720" anchor="t" anchorCtr="0">
                        <a:noAutofit/>
                      </wps:bodyPr>
                    </wps:wsp>
                    <wps:wsp>
                      <wps:cNvPr id="939"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419329124"/>
                              <w:docPartObj>
                                <w:docPartGallery w:val="Page Numbers (Bottom of Page)"/>
                                <w:docPartUnique/>
                              </w:docPartObj>
                            </w:sdtPr>
                            <w:sdtContent>
                              <w:p w14:paraId="0B3522D1" w14:textId="77777777" w:rsidR="00711CA4" w:rsidRPr="00E03BF5" w:rsidRDefault="00000000" w:rsidP="00D03A3B">
                                <w:pPr>
                                  <w:pStyle w:val="Podnoje"/>
                                </w:pPr>
                                <w:sdt>
                                  <w:sdtPr>
                                    <w:id w:val="861871201"/>
                                  </w:sdtPr>
                                  <w:sdtContent>
                                    <w:r w:rsidR="00711CA4">
                                      <w:rPr>
                                        <w:noProof/>
                                      </w:rPr>
                                      <w:fldChar w:fldCharType="begin"/>
                                    </w:r>
                                    <w:r w:rsidR="00711CA4">
                                      <w:rPr>
                                        <w:noProof/>
                                      </w:rPr>
                                      <w:instrText xml:space="preserve"> PAGE </w:instrText>
                                    </w:r>
                                    <w:r w:rsidR="00711CA4">
                                      <w:rPr>
                                        <w:noProof/>
                                      </w:rPr>
                                      <w:fldChar w:fldCharType="separate"/>
                                    </w:r>
                                    <w:r w:rsidR="00711CA4">
                                      <w:rPr>
                                        <w:noProof/>
                                      </w:rPr>
                                      <w:t>32</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711CA4">
                                      <w:rPr>
                                        <w:noProof/>
                                      </w:rPr>
                                      <w:t>32</w:t>
                                    </w:r>
                                    <w:r w:rsidR="00711CA4">
                                      <w:rPr>
                                        <w:noProof/>
                                      </w:rPr>
                                      <w:fldChar w:fldCharType="end"/>
                                    </w:r>
                                  </w:sdtContent>
                                </w:sdt>
                                <w:sdt>
                                  <w:sdtPr>
                                    <w:id w:val="165063022"/>
                                    <w:docPartObj>
                                      <w:docPartGallery w:val="Page Numbers (Top of Page)"/>
                                      <w:docPartUnique/>
                                    </w:docPartObj>
                                  </w:sdtPr>
                                  <w:sdtContent>
                                    <w:sdt>
                                      <w:sdtPr>
                                        <w:id w:val="1412882613"/>
                                      </w:sdtPr>
                                      <w:sdtContent/>
                                    </w:sdt>
                                  </w:sdtContent>
                                </w:sdt>
                              </w:p>
                            </w:sdtContent>
                          </w:sdt>
                          <w:p w14:paraId="10855D4F" w14:textId="77777777" w:rsidR="00711CA4" w:rsidRDefault="00711CA4" w:rsidP="00B077D4"/>
                        </w:txbxContent>
                      </wps:txbx>
                      <wps:bodyPr rot="0" vert="horz" wrap="square" lIns="91440" tIns="45720" rIns="91440" bIns="45720" anchor="t" anchorCtr="0">
                        <a:noAutofit/>
                      </wps:bodyPr>
                    </wps:wsp>
                    <pic:pic xmlns:pic="http://schemas.openxmlformats.org/drawingml/2006/picture">
                      <pic:nvPicPr>
                        <pic:cNvPr id="940"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941"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A47FA" id="_x0000_s1180" style="position:absolute;left:0;text-align:left;margin-left:3.55pt;margin-top:-.15pt;width:451pt;height:169.1pt;z-index:251714560;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">
              <v:shapetype id="_x0000_t202" coordsize="21600,21600" o:spt="202" path="m,l,21600r21600,l21600,xe">
                <v:stroke joinstyle="miter"/>
                <v:path gradientshapeok="t" o:connecttype="rect"/>
              </v:shapetype>
              <v:shape id="Tekstni okvir 2" o:spid="_x0000_s1181"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103FBEA2" w14:textId="77777777" w:rsidR="00711CA4" w:rsidRPr="000B09C8" w:rsidRDefault="00711CA4"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p>
                  </w:txbxContent>
                </v:textbox>
              </v:shape>
              <v:shape id="_x0000_s1182"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sdt>
                      <w:sdtPr>
                        <w:id w:val="-419329124"/>
                        <w:docPartObj>
                          <w:docPartGallery w:val="Page Numbers (Bottom of Page)"/>
                          <w:docPartUnique/>
                        </w:docPartObj>
                      </w:sdtPr>
                      <w:sdtContent>
                        <w:p w14:paraId="0B3522D1" w14:textId="77777777" w:rsidR="00711CA4" w:rsidRPr="00E03BF5" w:rsidRDefault="00000000" w:rsidP="00D03A3B">
                          <w:pPr>
                            <w:pStyle w:val="Podnoje"/>
                          </w:pPr>
                          <w:sdt>
                            <w:sdtPr>
                              <w:id w:val="861871201"/>
                            </w:sdtPr>
                            <w:sdtContent>
                              <w:r w:rsidR="00711CA4">
                                <w:rPr>
                                  <w:noProof/>
                                </w:rPr>
                                <w:fldChar w:fldCharType="begin"/>
                              </w:r>
                              <w:r w:rsidR="00711CA4">
                                <w:rPr>
                                  <w:noProof/>
                                </w:rPr>
                                <w:instrText xml:space="preserve"> PAGE </w:instrText>
                              </w:r>
                              <w:r w:rsidR="00711CA4">
                                <w:rPr>
                                  <w:noProof/>
                                </w:rPr>
                                <w:fldChar w:fldCharType="separate"/>
                              </w:r>
                              <w:r w:rsidR="00711CA4">
                                <w:rPr>
                                  <w:noProof/>
                                </w:rPr>
                                <w:t>32</w:t>
                              </w:r>
                              <w:r w:rsidR="00711CA4">
                                <w:rPr>
                                  <w:noProof/>
                                </w:rPr>
                                <w:fldChar w:fldCharType="end"/>
                              </w:r>
                              <w:r w:rsidR="00711CA4">
                                <w:rPr>
                                  <w:noProof/>
                                </w:rPr>
                                <w:t xml:space="preserve"> </w:t>
                              </w:r>
                              <w:r w:rsidR="00711CA4">
                                <w:t xml:space="preserve">od </w:t>
                              </w:r>
                              <w:r w:rsidR="00711CA4">
                                <w:rPr>
                                  <w:noProof/>
                                </w:rPr>
                                <w:fldChar w:fldCharType="begin"/>
                              </w:r>
                              <w:r w:rsidR="00711CA4">
                                <w:rPr>
                                  <w:noProof/>
                                </w:rPr>
                                <w:instrText xml:space="preserve"> NUMPAGES  </w:instrText>
                              </w:r>
                              <w:r w:rsidR="00711CA4">
                                <w:rPr>
                                  <w:noProof/>
                                </w:rPr>
                                <w:fldChar w:fldCharType="separate"/>
                              </w:r>
                              <w:r w:rsidR="00711CA4">
                                <w:rPr>
                                  <w:noProof/>
                                </w:rPr>
                                <w:t>32</w:t>
                              </w:r>
                              <w:r w:rsidR="00711CA4">
                                <w:rPr>
                                  <w:noProof/>
                                </w:rPr>
                                <w:fldChar w:fldCharType="end"/>
                              </w:r>
                            </w:sdtContent>
                          </w:sdt>
                          <w:sdt>
                            <w:sdtPr>
                              <w:id w:val="165063022"/>
                              <w:docPartObj>
                                <w:docPartGallery w:val="Page Numbers (Top of Page)"/>
                                <w:docPartUnique/>
                              </w:docPartObj>
                            </w:sdtPr>
                            <w:sdtContent>
                              <w:sdt>
                                <w:sdtPr>
                                  <w:id w:val="1412882613"/>
                                </w:sdtPr>
                                <w:sdtContent/>
                              </w:sdt>
                            </w:sdtContent>
                          </w:sdt>
                        </w:p>
                      </w:sdtContent>
                    </w:sdt>
                    <w:p w14:paraId="10855D4F" w14:textId="77777777" w:rsidR="00711CA4" w:rsidRDefault="00711CA4"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83"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">
                <v:imagedata r:id="rId6" o:title=""/>
              </v:shape>
              <v:line id="Ravni poveznik 14" o:spid="_x0000_s1184"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" strokecolor="#00b050" strokeweight="1.5pt"/>
              <w10:wrap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E60E" w14:textId="79CCC3E3" w:rsidR="00F4176E" w:rsidRPr="00B077D4" w:rsidRDefault="00F4176E" w:rsidP="0091354E">
    <w:pPr>
      <w:pStyle w:val="Podnoje"/>
    </w:pPr>
    <w:r>
      <w:rPr>
        <w:noProof/>
        <w:lang w:eastAsia="hr-HR"/>
      </w:rPr>
      <mc:AlternateContent>
        <mc:Choice Requires="wpg">
          <w:drawing>
            <wp:anchor distT="0" distB="0" distL="114300" distR="114300" simplePos="0" relativeHeight="251702272" behindDoc="0" locked="0" layoutInCell="1" allowOverlap="1" wp14:anchorId="45CB0832" wp14:editId="66E11572">
              <wp:simplePos x="0" y="0"/>
              <wp:positionH relativeFrom="margin">
                <wp:posOffset>45085</wp:posOffset>
              </wp:positionH>
              <wp:positionV relativeFrom="bottomMargin">
                <wp:posOffset>-1905</wp:posOffset>
              </wp:positionV>
              <wp:extent cx="5727600" cy="2147736"/>
              <wp:effectExtent l="0" t="0" r="0" b="5080"/>
              <wp:wrapNone/>
              <wp:docPr id="29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16382541"/>
                              <w:docPartObj>
                                <w:docPartGallery w:val="Page Numbers (Bottom of Page)"/>
                                <w:docPartUnique/>
                              </w:docPartObj>
                            </w:sdtPr>
                            <w:sdtContent>
                              <w:p w14:paraId="2860BC8B" w14:textId="77777777" w:rsidR="00F4176E" w:rsidRPr="00E03BF5" w:rsidRDefault="00000000" w:rsidP="0091354E">
                                <w:pPr>
                                  <w:pStyle w:val="Podnoje"/>
                                </w:pPr>
                                <w:sdt>
                                  <w:sdtPr>
                                    <w:id w:val="-20774612"/>
                                  </w:sdtPr>
                                  <w:sdtContent>
                                    <w:r w:rsidR="00F4176E" w:rsidRPr="00E03BF5">
                                      <w:fldChar w:fldCharType="begin"/>
                                    </w:r>
                                    <w:r w:rsidR="00F4176E" w:rsidRPr="00E03BF5">
                                      <w:instrText xml:space="preserve"> PAGE </w:instrText>
                                    </w:r>
                                    <w:r w:rsidR="00F4176E" w:rsidRPr="00E03BF5">
                                      <w:fldChar w:fldCharType="separate"/>
                                    </w:r>
                                    <w:r w:rsidR="00F66599">
                                      <w:rPr>
                                        <w:noProof/>
                                      </w:rPr>
                                      <w:t>43</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B0832" id="_x0000_s1197"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">
              <v:shapetype id="_x0000_t202" coordsize="21600,21600" o:spt="202" path="m,l,21600r21600,l21600,xe">
                <v:stroke joinstyle="miter"/>
                <v:path gradientshapeok="t" o:connecttype="rect"/>
              </v:shapetype>
              <v:shape id="Tekstni okvir 2" o:spid="_x0000_s1198"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9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1516382541"/>
                        <w:docPartObj>
                          <w:docPartGallery w:val="Page Numbers (Bottom of Page)"/>
                          <w:docPartUnique/>
                        </w:docPartObj>
                      </w:sdtPr>
                      <w:sdtContent>
                        <w:p w14:paraId="2860BC8B" w14:textId="77777777" w:rsidR="00F4176E" w:rsidRPr="00E03BF5" w:rsidRDefault="00000000" w:rsidP="0091354E">
                          <w:pPr>
                            <w:pStyle w:val="Podnoje"/>
                          </w:pPr>
                          <w:sdt>
                            <w:sdtPr>
                              <w:id w:val="-20774612"/>
                            </w:sdtPr>
                            <w:sdtContent>
                              <w:r w:rsidR="00F4176E" w:rsidRPr="00E03BF5">
                                <w:fldChar w:fldCharType="begin"/>
                              </w:r>
                              <w:r w:rsidR="00F4176E" w:rsidRPr="00E03BF5">
                                <w:instrText xml:space="preserve"> PAGE </w:instrText>
                              </w:r>
                              <w:r w:rsidR="00F4176E" w:rsidRPr="00E03BF5">
                                <w:fldChar w:fldCharType="separate"/>
                              </w:r>
                              <w:r w:rsidR="00F66599">
                                <w:rPr>
                                  <w:noProof/>
                                </w:rPr>
                                <w:t>43</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20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6" o:title=""/>
              </v:shape>
              <v:line id="Ravni poveznik 14" o:spid="_x0000_s120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FBE5" w14:textId="351DD574" w:rsidR="00F4176E" w:rsidRPr="00B077D4" w:rsidRDefault="00F4176E" w:rsidP="0091354E">
    <w:pPr>
      <w:pStyle w:val="Podnoje"/>
    </w:pPr>
    <w:r>
      <w:rPr>
        <w:noProof/>
        <w:lang w:eastAsia="hr-HR"/>
      </w:rPr>
      <mc:AlternateContent>
        <mc:Choice Requires="wpg">
          <w:drawing>
            <wp:anchor distT="0" distB="0" distL="114300" distR="114300" simplePos="0" relativeHeight="251704320" behindDoc="0" locked="0" layoutInCell="1" allowOverlap="1" wp14:anchorId="7E064B7E" wp14:editId="5CFE3D5D">
              <wp:simplePos x="0" y="0"/>
              <wp:positionH relativeFrom="page">
                <wp:posOffset>914400</wp:posOffset>
              </wp:positionH>
              <wp:positionV relativeFrom="bottomMargin">
                <wp:posOffset>90829</wp:posOffset>
              </wp:positionV>
              <wp:extent cx="5727081" cy="3216910"/>
              <wp:effectExtent l="0" t="0" r="0" b="2540"/>
              <wp:wrapNone/>
              <wp:docPr id="312" name="Grupa 15"/>
              <wp:cNvGraphicFramePr/>
              <a:graphic xmlns:a="http://schemas.openxmlformats.org/drawingml/2006/main">
                <a:graphicData uri="http://schemas.microsoft.com/office/word/2010/wordprocessingGroup">
                  <wpg:wgp>
                    <wpg:cNvGrpSpPr/>
                    <wpg:grpSpPr>
                      <a:xfrm>
                        <a:off x="0" y="0"/>
                        <a:ext cx="5727081" cy="3216910"/>
                        <a:chOff x="0" y="-43146"/>
                        <a:chExt cx="5725911" cy="3217978"/>
                      </a:xfrm>
                    </wpg:grpSpPr>
                    <wps:wsp>
                      <wps:cNvPr id="463" name="Tekstni okvir 2"/>
                      <wps:cNvSpPr txBox="1">
                        <a:spLocks noChangeArrowheads="1"/>
                      </wps:cNvSpPr>
                      <wps:spPr bwMode="auto">
                        <a:xfrm>
                          <a:off x="647393" y="198474"/>
                          <a:ext cx="5073882" cy="2976358"/>
                        </a:xfrm>
                        <a:prstGeom prst="rect">
                          <a:avLst/>
                        </a:prstGeom>
                        <a:noFill/>
                        <a:ln w="9525">
                          <a:noFill/>
                          <a:miter lim="800000"/>
                          <a:headEnd/>
                          <a:tailEnd/>
                        </a:ln>
                      </wps:spPr>
                      <wps:txb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464"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Content>
                              <w:p w14:paraId="056C81DF" w14:textId="6EBBC6BD" w:rsidR="00F4176E" w:rsidRPr="00E03BF5" w:rsidRDefault="00000000" w:rsidP="0091354E">
                                <w:pPr>
                                  <w:pStyle w:val="Podnoje"/>
                                </w:pPr>
                                <w:sdt>
                                  <w:sdtPr>
                                    <w:id w:val="-159010904"/>
                                  </w:sdtPr>
                                  <w:sdtContent>
                                    <w:r w:rsidR="00F4176E" w:rsidRPr="00E03BF5">
                                      <w:fldChar w:fldCharType="begin"/>
                                    </w:r>
                                    <w:r w:rsidR="00F4176E" w:rsidRPr="00E03BF5">
                                      <w:instrText xml:space="preserve"> PAGE </w:instrText>
                                    </w:r>
                                    <w:r w:rsidR="00F4176E" w:rsidRPr="00E03BF5">
                                      <w:fldChar w:fldCharType="separate"/>
                                    </w:r>
                                    <w:r w:rsidR="00F66599">
                                      <w:rPr>
                                        <w:noProof/>
                                      </w:rPr>
                                      <w:t>59</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675537926"/>
                                    <w:docPartObj>
                                      <w:docPartGallery w:val="Page Numbers (Top of Page)"/>
                                      <w:docPartUnique/>
                                    </w:docPartObj>
                                  </w:sdtPr>
                                  <w:sdtContent>
                                    <w:sdt>
                                      <w:sdtPr>
                                        <w:id w:val="886221544"/>
                                        <w:showingPlcHdr/>
                                      </w:sdtPr>
                                      <w:sdtContent>
                                        <w:r w:rsidR="00F4176E" w:rsidRPr="0091354E">
                                          <w:t xml:space="preserve">     </w:t>
                                        </w:r>
                                      </w:sdtContent>
                                    </w:sdt>
                                  </w:sdtContent>
                                </w:sdt>
                              </w:p>
                            </w:sdtContent>
                          </w:sdt>
                          <w:p w14:paraId="2EBEFAE4" w14:textId="77777777" w:rsidR="00F4176E" w:rsidRDefault="00F4176E" w:rsidP="00B077D4"/>
                        </w:txbxContent>
                      </wps:txbx>
                      <wps:bodyPr rot="0" vert="horz" wrap="square" lIns="91440" tIns="45720" rIns="91440" bIns="45720" anchor="t" anchorCtr="0">
                        <a:noAutofit/>
                      </wps:bodyPr>
                    </wps:wsp>
                    <pic:pic xmlns:pic="http://schemas.openxmlformats.org/drawingml/2006/picture">
                      <pic:nvPicPr>
                        <pic:cNvPr id="471"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472"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064B7E" id="_x0000_s1202" style="position:absolute;left:0;text-align:left;margin-left:1in;margin-top:7.15pt;width:450.95pt;height:253.3pt;z-index:251704320;mso-position-horizontal-relative:page;mso-position-vertical-relative:bottom-margin-area;mso-width-relative:margin;mso-height-relative:margin" coordorigin=",-431" coordsize="57259,3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">
              <v:shapetype id="_x0000_t202" coordsize="21600,21600" o:spt="202" path="m,l,21600r21600,l21600,xe">
                <v:stroke joinstyle="miter"/>
                <v:path gradientshapeok="t" o:connecttype="rect"/>
              </v:shapetype>
              <v:shape id="Tekstni okvir 2" o:spid="_x0000_s1203" type="#_x0000_t202" style="position:absolute;left:6473;top:1984;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1983C568" w14:textId="77777777" w:rsidR="00F4176E" w:rsidRPr="000B09C8" w:rsidRDefault="00F4176E"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204"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sdt>
                      <w:sdtPr>
                        <w:id w:val="1487661638"/>
                        <w:docPartObj>
                          <w:docPartGallery w:val="Page Numbers (Bottom of Page)"/>
                          <w:docPartUnique/>
                        </w:docPartObj>
                      </w:sdtPr>
                      <w:sdtContent>
                        <w:p w14:paraId="056C81DF" w14:textId="6EBBC6BD" w:rsidR="00F4176E" w:rsidRPr="00E03BF5" w:rsidRDefault="00000000" w:rsidP="0091354E">
                          <w:pPr>
                            <w:pStyle w:val="Podnoje"/>
                          </w:pPr>
                          <w:sdt>
                            <w:sdtPr>
                              <w:id w:val="-159010904"/>
                            </w:sdtPr>
                            <w:sdtContent>
                              <w:r w:rsidR="00F4176E" w:rsidRPr="00E03BF5">
                                <w:fldChar w:fldCharType="begin"/>
                              </w:r>
                              <w:r w:rsidR="00F4176E" w:rsidRPr="00E03BF5">
                                <w:instrText xml:space="preserve"> PAGE </w:instrText>
                              </w:r>
                              <w:r w:rsidR="00F4176E" w:rsidRPr="00E03BF5">
                                <w:fldChar w:fldCharType="separate"/>
                              </w:r>
                              <w:r w:rsidR="00F66599">
                                <w:rPr>
                                  <w:noProof/>
                                </w:rPr>
                                <w:t>59</w:t>
                              </w:r>
                              <w:r w:rsidR="00F4176E" w:rsidRPr="00E03BF5">
                                <w:fldChar w:fldCharType="end"/>
                              </w:r>
                              <w:r w:rsidR="00F4176E" w:rsidRPr="00E03BF5">
                                <w:t xml:space="preserve"> </w:t>
                              </w:r>
                              <w:r w:rsidR="00F4176E">
                                <w:t>od</w:t>
                              </w:r>
                              <w:r w:rsidR="00F4176E" w:rsidRPr="00E03BF5">
                                <w:t xml:space="preserve"> </w:t>
                              </w:r>
                              <w:r w:rsidR="00F4176E">
                                <w:rPr>
                                  <w:noProof/>
                                </w:rPr>
                                <w:fldChar w:fldCharType="begin"/>
                              </w:r>
                              <w:r w:rsidR="00F4176E">
                                <w:rPr>
                                  <w:noProof/>
                                </w:rPr>
                                <w:instrText xml:space="preserve"> NUMPAGES  </w:instrText>
                              </w:r>
                              <w:r w:rsidR="00F4176E">
                                <w:rPr>
                                  <w:noProof/>
                                </w:rPr>
                                <w:fldChar w:fldCharType="separate"/>
                              </w:r>
                              <w:r w:rsidR="00F66599">
                                <w:rPr>
                                  <w:noProof/>
                                </w:rPr>
                                <w:t>72</w:t>
                              </w:r>
                              <w:r w:rsidR="00F4176E">
                                <w:rPr>
                                  <w:noProof/>
                                </w:rPr>
                                <w:fldChar w:fldCharType="end"/>
                              </w:r>
                            </w:sdtContent>
                          </w:sdt>
                          <w:sdt>
                            <w:sdtPr>
                              <w:id w:val="675537926"/>
                              <w:docPartObj>
                                <w:docPartGallery w:val="Page Numbers (Top of Page)"/>
                                <w:docPartUnique/>
                              </w:docPartObj>
                            </w:sdtPr>
                            <w:sdtContent>
                              <w:sdt>
                                <w:sdtPr>
                                  <w:id w:val="886221544"/>
                                  <w:showingPlcHdr/>
                                </w:sdtPr>
                                <w:sdtContent>
                                  <w:r w:rsidR="00F4176E" w:rsidRPr="0091354E">
                                    <w:t xml:space="preserve">     </w:t>
                                  </w:r>
                                </w:sdtContent>
                              </w:sdt>
                            </w:sdtContent>
                          </w:sdt>
                        </w:p>
                      </w:sdtContent>
                    </w:sdt>
                    <w:p w14:paraId="2EBEFAE4" w14:textId="77777777" w:rsidR="00F4176E" w:rsidRDefault="00F4176E"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205"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">
                <v:imagedata r:id="rId6" o:title=""/>
              </v:shape>
              <v:line id="Ravni poveznik 14" o:spid="_x0000_s1206"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8B8EB" w14:textId="77777777" w:rsidR="001F4C93" w:rsidRDefault="001F4C93" w:rsidP="00D917CA">
      <w:r>
        <w:separator/>
      </w:r>
    </w:p>
  </w:footnote>
  <w:footnote w:type="continuationSeparator" w:id="0">
    <w:p w14:paraId="5499BBEC" w14:textId="77777777" w:rsidR="001F4C93" w:rsidRDefault="001F4C93" w:rsidP="00D9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795" w14:textId="77777777" w:rsidR="00F4176E" w:rsidRDefault="00F4176E" w:rsidP="00705D03">
    <w:pPr>
      <w:pStyle w:val="Zaglavlje"/>
    </w:pPr>
    <w:r>
      <w:rPr>
        <w:noProof/>
        <w:lang w:eastAsia="hr-HR"/>
      </w:rPr>
      <mc:AlternateContent>
        <mc:Choice Requires="wpg">
          <w:drawing>
            <wp:anchor distT="0" distB="0" distL="114300" distR="114300" simplePos="0" relativeHeight="251682816" behindDoc="0" locked="0" layoutInCell="1" allowOverlap="1" wp14:anchorId="14B40250" wp14:editId="58C98151">
              <wp:simplePos x="0" y="0"/>
              <wp:positionH relativeFrom="page">
                <wp:align>center</wp:align>
              </wp:positionH>
              <wp:positionV relativeFrom="page">
                <wp:posOffset>180340</wp:posOffset>
              </wp:positionV>
              <wp:extent cx="5821200" cy="493200"/>
              <wp:effectExtent l="0" t="0" r="27305" b="2540"/>
              <wp:wrapNone/>
              <wp:docPr id="42"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2943BC0A" w14:textId="1E8D4292" w:rsidR="00F4176E" w:rsidRPr="00705D03" w:rsidRDefault="00F4176E" w:rsidP="00705D03">
                            <w:pPr>
                              <w:rPr>
                                <w:sz w:val="20"/>
                              </w:rPr>
                            </w:pPr>
                            <w:r>
                              <w:rPr>
                                <w:sz w:val="20"/>
                              </w:rPr>
                              <w:t>Grad Novi Vinodolski</w:t>
                            </w:r>
                          </w:p>
                          <w:p w14:paraId="2691931E" w14:textId="77777777" w:rsidR="00F4176E" w:rsidRPr="00B86918" w:rsidRDefault="00F4176E"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B40250" id="Grupa 9" o:spid="_x0000_s1135"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">
              <v:shapetype id="_x0000_t202" coordsize="21600,21600" o:spt="202" path="m,l,21600r21600,l21600,xe">
                <v:stroke joinstyle="miter"/>
                <v:path gradientshapeok="t" o:connecttype="rect"/>
              </v:shapetype>
              <v:shape id="Text Box 19" o:spid="_x0000_s1136"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0524AF1E" w:rsidR="00F4176E" w:rsidRDefault="00F4176E" w:rsidP="00705D03">
                      <w:r>
                        <w:rPr>
                          <w:sz w:val="20"/>
                        </w:rPr>
                        <w:t>Plan djelovanja civilne zaštite</w:t>
                      </w:r>
                    </w:p>
                    <w:p w14:paraId="4C4C4748" w14:textId="77777777" w:rsidR="00F4176E" w:rsidRPr="000B54BF" w:rsidRDefault="00F4176E" w:rsidP="00705D03"/>
                  </w:txbxContent>
                </v:textbox>
              </v:shape>
              <v:shape id="_x0000_s1137"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943BC0A" w14:textId="1E8D4292" w:rsidR="00F4176E" w:rsidRPr="00705D03" w:rsidRDefault="00F4176E" w:rsidP="00705D03">
                      <w:pPr>
                        <w:rPr>
                          <w:sz w:val="20"/>
                        </w:rPr>
                      </w:pPr>
                      <w:r>
                        <w:rPr>
                          <w:sz w:val="20"/>
                        </w:rPr>
                        <w:t>Grad Novi Vinodolski</w:t>
                      </w:r>
                    </w:p>
                    <w:p w14:paraId="2691931E" w14:textId="77777777" w:rsidR="00F4176E" w:rsidRPr="00B86918" w:rsidRDefault="00F4176E"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8"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39"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40"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F4176E" w:rsidRPr="00705D03" w:rsidRDefault="00F4176E" w:rsidP="00705D0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3AD5" w14:textId="77777777" w:rsidR="00F4176E" w:rsidRDefault="00F4176E" w:rsidP="00D917CA">
    <w:pPr>
      <w:pStyle w:val="Zaglavlje"/>
    </w:pPr>
    <w:r>
      <w:rPr>
        <w:noProof/>
        <w:lang w:eastAsia="hr-HR"/>
      </w:rPr>
      <w:drawing>
        <wp:anchor distT="0" distB="0" distL="114300" distR="114300" simplePos="0" relativeHeight="251680768" behindDoc="1" locked="1" layoutInCell="1" allowOverlap="1" wp14:anchorId="1FB55DF0" wp14:editId="0BE18F8A">
          <wp:simplePos x="0" y="0"/>
          <wp:positionH relativeFrom="page">
            <wp:align>center</wp:align>
          </wp:positionH>
          <wp:positionV relativeFrom="page">
            <wp:align>center</wp:align>
          </wp:positionV>
          <wp:extent cx="7534800" cy="10656000"/>
          <wp:effectExtent l="0" t="0" r="0" b="0"/>
          <wp:wrapNone/>
          <wp:docPr id="2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16EA" w14:textId="77777777" w:rsidR="00F4176E" w:rsidRPr="00400415" w:rsidRDefault="00F4176E" w:rsidP="00C15F79">
    <w:pPr>
      <w:pStyle w:val="Zaglavlje"/>
      <w:jc w:val="center"/>
    </w:pPr>
    <w:r>
      <w:rPr>
        <w:noProof/>
        <w:lang w:eastAsia="hr-HR"/>
      </w:rPr>
      <mc:AlternateContent>
        <mc:Choice Requires="wpg">
          <w:drawing>
            <wp:anchor distT="0" distB="0" distL="114300" distR="114300" simplePos="0" relativeHeight="251708416" behindDoc="0" locked="0" layoutInCell="1" allowOverlap="1" wp14:anchorId="35FE7B2A" wp14:editId="21E3ADC2">
              <wp:simplePos x="0" y="0"/>
              <wp:positionH relativeFrom="page">
                <wp:posOffset>533400</wp:posOffset>
              </wp:positionH>
              <wp:positionV relativeFrom="page">
                <wp:posOffset>142903</wp:posOffset>
              </wp:positionV>
              <wp:extent cx="6663434" cy="625678"/>
              <wp:effectExtent l="0" t="0" r="4445" b="3175"/>
              <wp:wrapNone/>
              <wp:docPr id="38" name="Grupa 9"/>
              <wp:cNvGraphicFramePr/>
              <a:graphic xmlns:a="http://schemas.openxmlformats.org/drawingml/2006/main">
                <a:graphicData uri="http://schemas.microsoft.com/office/word/2010/wordprocessingGroup">
                  <wpg:wgp>
                    <wpg:cNvGrpSpPr/>
                    <wpg:grpSpPr>
                      <a:xfrm>
                        <a:off x="0" y="0"/>
                        <a:ext cx="6663434" cy="625678"/>
                        <a:chOff x="-308179" y="47533"/>
                        <a:chExt cx="6160294" cy="627206"/>
                      </a:xfrm>
                    </wpg:grpSpPr>
                    <wps:wsp>
                      <wps:cNvPr id="39" name="Text Box 16"/>
                      <wps:cNvSpPr txBox="1"/>
                      <wps:spPr>
                        <a:xfrm>
                          <a:off x="-82083" y="47533"/>
                          <a:ext cx="3259003" cy="627206"/>
                        </a:xfrm>
                        <a:prstGeom prst="rect">
                          <a:avLst/>
                        </a:prstGeom>
                        <a:noFill/>
                        <a:ln w="6350">
                          <a:noFill/>
                        </a:ln>
                        <a:effectLst/>
                      </wps:spPr>
                      <wps:txbx>
                        <w:txbxContent>
                          <w:p w14:paraId="1C471E67" w14:textId="04D452D6"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2"/>
                      <wps:cNvSpPr txBox="1">
                        <a:spLocks noChangeArrowheads="1"/>
                      </wps:cNvSpPr>
                      <wps:spPr bwMode="auto">
                        <a:xfrm>
                          <a:off x="3487282" y="87569"/>
                          <a:ext cx="1902671" cy="406431"/>
                        </a:xfrm>
                        <a:prstGeom prst="rect">
                          <a:avLst/>
                        </a:prstGeom>
                        <a:noFill/>
                        <a:ln w="9525">
                          <a:noFill/>
                          <a:miter lim="800000"/>
                          <a:headEnd/>
                          <a:tailEnd/>
                        </a:ln>
                      </wps:spPr>
                      <wps:txbx>
                        <w:txbxContent>
                          <w:p w14:paraId="6F66207E" w14:textId="171B4FE8" w:rsidR="00F4176E" w:rsidRPr="0070342F" w:rsidRDefault="004A4DAB" w:rsidP="00A50385">
                            <w:pPr>
                              <w:jc w:val="left"/>
                              <w:rPr>
                                <w:sz w:val="20"/>
                              </w:rPr>
                            </w:pPr>
                            <w:r>
                              <w:rPr>
                                <w:sz w:val="20"/>
                              </w:rPr>
                              <w:t>Općina Jelenje</w:t>
                            </w:r>
                          </w:p>
                        </w:txbxContent>
                      </wps:txbx>
                      <wps:bodyPr rot="0" vert="horz" wrap="square" lIns="91440" tIns="45720" rIns="91440" bIns="45720" anchor="t" anchorCtr="0">
                        <a:noAutofit/>
                      </wps:bodyPr>
                    </wps:wsp>
                    <pic:pic xmlns:pic="http://schemas.openxmlformats.org/drawingml/2006/picture">
                      <pic:nvPicPr>
                        <pic:cNvPr id="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48"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49" name="Ravni poveznik 8"/>
                      <wps:cNvCnPr/>
                      <wps:spPr>
                        <a:xfrm>
                          <a:off x="3458537" y="76177"/>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FE7B2A" id="_x0000_s1151" style="position:absolute;left:0;text-align:left;margin-left:42pt;margin-top:11.25pt;width:524.7pt;height:49.25pt;z-index:251708416;mso-position-horizontal-relative:page;mso-position-vertical-relative:page;mso-width-relative:margin;mso-height-relative:margin" coordorigin="-3081,475" coordsize="61602,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">
              <v:shapetype id="_x0000_t202" coordsize="21600,21600" o:spt="202" path="m,l,21600r21600,l21600,xe">
                <v:stroke joinstyle="miter"/>
                <v:path gradientshapeok="t" o:connecttype="rect"/>
              </v:shapetype>
              <v:shape id="Text Box 16" o:spid="_x0000_s1152" type="#_x0000_t202" style="position:absolute;left:-820;top:475;width:32589;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C471E67" w14:textId="04D452D6"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_x0000_s1153" type="#_x0000_t202" style="position:absolute;left:34872;top:875;width:19027;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F66207E" w14:textId="171B4FE8" w:rsidR="00F4176E" w:rsidRPr="0070342F" w:rsidRDefault="004A4DAB" w:rsidP="00A50385">
                      <w:pPr>
                        <w:jc w:val="left"/>
                        <w:rPr>
                          <w:sz w:val="20"/>
                        </w:rPr>
                      </w:pPr>
                      <w:r>
                        <w:rPr>
                          <w:sz w:val="20"/>
                        </w:rPr>
                        <w:t>Općina 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4"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">
                <v:imagedata r:id="rId2" o:title=""/>
              </v:shape>
              <v:line id="Ravni poveznik 4" o:spid="_x0000_s1155"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" strokecolor="#00b050" strokeweight="1.5pt"/>
              <v:line id="Ravni poveznik 8" o:spid="_x0000_s1156" style="position:absolute;visibility:visible;mso-wrap-style:square" from="34585,761" to="3458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19F9" w14:textId="77777777" w:rsidR="00F4176E" w:rsidRPr="002D4C51" w:rsidRDefault="00F4176E">
    <w:pPr>
      <w:pStyle w:val="Zaglavlje"/>
    </w:pPr>
    <w:r>
      <w:rPr>
        <w:noProof/>
        <w:lang w:eastAsia="hr-HR"/>
      </w:rPr>
      <mc:AlternateContent>
        <mc:Choice Requires="wpg">
          <w:drawing>
            <wp:anchor distT="0" distB="0" distL="114300" distR="114300" simplePos="0" relativeHeight="251709440" behindDoc="0" locked="0" layoutInCell="1" allowOverlap="1" wp14:anchorId="2F054471" wp14:editId="24B298C9">
              <wp:simplePos x="0" y="0"/>
              <wp:positionH relativeFrom="page">
                <wp:posOffset>676275</wp:posOffset>
              </wp:positionH>
              <wp:positionV relativeFrom="page">
                <wp:posOffset>141874</wp:posOffset>
              </wp:positionV>
              <wp:extent cx="6663434" cy="625706"/>
              <wp:effectExtent l="0" t="0" r="4445" b="3175"/>
              <wp:wrapNone/>
              <wp:docPr id="213" name="Grupa 9"/>
              <wp:cNvGraphicFramePr/>
              <a:graphic xmlns:a="http://schemas.openxmlformats.org/drawingml/2006/main">
                <a:graphicData uri="http://schemas.microsoft.com/office/word/2010/wordprocessingGroup">
                  <wpg:wgp>
                    <wpg:cNvGrpSpPr/>
                    <wpg:grpSpPr>
                      <a:xfrm>
                        <a:off x="0" y="0"/>
                        <a:ext cx="6663434" cy="625706"/>
                        <a:chOff x="-308179" y="47505"/>
                        <a:chExt cx="6160294" cy="627234"/>
                      </a:xfrm>
                    </wpg:grpSpPr>
                    <wps:wsp>
                      <wps:cNvPr id="268" name="Text Box 268"/>
                      <wps:cNvSpPr txBox="1"/>
                      <wps:spPr>
                        <a:xfrm>
                          <a:off x="-82083" y="47533"/>
                          <a:ext cx="3445919" cy="627206"/>
                        </a:xfrm>
                        <a:prstGeom prst="rect">
                          <a:avLst/>
                        </a:prstGeom>
                        <a:noFill/>
                        <a:ln w="6350">
                          <a:noFill/>
                        </a:ln>
                        <a:effectLst/>
                      </wps:spPr>
                      <wps:txbx>
                        <w:txbxContent>
                          <w:p w14:paraId="3D851FC8" w14:textId="2DB4CE8F"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3583981" y="47505"/>
                          <a:ext cx="2097808" cy="493200"/>
                        </a:xfrm>
                        <a:prstGeom prst="rect">
                          <a:avLst/>
                        </a:prstGeom>
                        <a:noFill/>
                        <a:ln w="9525">
                          <a:noFill/>
                          <a:miter lim="800000"/>
                          <a:headEnd/>
                          <a:tailEnd/>
                        </a:ln>
                      </wps:spPr>
                      <wps:txbx>
                        <w:txbxContent>
                          <w:p w14:paraId="372100BE" w14:textId="4696BD7C" w:rsidR="00F4176E" w:rsidRPr="0070342F" w:rsidRDefault="004A4DAB" w:rsidP="00C15F79">
                            <w:pPr>
                              <w:rPr>
                                <w:sz w:val="20"/>
                              </w:rPr>
                            </w:pPr>
                            <w:r>
                              <w:rPr>
                                <w:sz w:val="20"/>
                              </w:rPr>
                              <w:t>Općina Jelenje</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93" name="Ravni poveznik 8"/>
                      <wps:cNvCnPr/>
                      <wps:spPr>
                        <a:xfrm>
                          <a:off x="3411518" y="56273"/>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054471" id="_x0000_s1162" style="position:absolute;left:0;text-align:left;margin-left:53.25pt;margin-top:11.15pt;width:524.7pt;height:49.25pt;z-index:251709440;mso-position-horizontal-relative:page;mso-position-vertical-relative:page;mso-width-relative:margin;mso-height-relative:margin" coordorigin="-3081,475" coordsize="61602,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">
              <v:shapetype id="_x0000_t202" coordsize="21600,21600" o:spt="202" path="m,l,21600r21600,l21600,xe">
                <v:stroke joinstyle="miter"/>
                <v:path gradientshapeok="t" o:connecttype="rect"/>
              </v:shapetype>
              <v:shape id="Text Box 268" o:spid="_x0000_s1163" type="#_x0000_t202" style="position:absolute;left:-820;top:475;width:3445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3D851FC8" w14:textId="2DB4CE8F" w:rsidR="00F4176E" w:rsidRPr="00F61821" w:rsidRDefault="00F4176E" w:rsidP="00C15F79">
                      <w:pPr>
                        <w:rPr>
                          <w:sz w:val="20"/>
                          <w:szCs w:val="18"/>
                        </w:rPr>
                      </w:pPr>
                      <w:r w:rsidRPr="00F61821">
                        <w:rPr>
                          <w:sz w:val="20"/>
                          <w:szCs w:val="18"/>
                        </w:rPr>
                        <w:t>Plan djelovanja civilne zaštite</w:t>
                      </w:r>
                      <w:r w:rsidR="000C68D2">
                        <w:rPr>
                          <w:sz w:val="20"/>
                          <w:szCs w:val="18"/>
                        </w:rPr>
                        <w:t xml:space="preserve"> </w:t>
                      </w:r>
                    </w:p>
                  </w:txbxContent>
                </v:textbox>
              </v:shape>
              <v:shape id="_x0000_s1164" type="#_x0000_t202" style="position:absolute;left:35839;top:475;width:2097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372100BE" w14:textId="4696BD7C" w:rsidR="00F4176E" w:rsidRPr="0070342F" w:rsidRDefault="004A4DAB" w:rsidP="00C15F79">
                      <w:pPr>
                        <w:rPr>
                          <w:sz w:val="20"/>
                        </w:rPr>
                      </w:pPr>
                      <w:r>
                        <w:rPr>
                          <w:sz w:val="20"/>
                        </w:rPr>
                        <w:t>Općina 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5"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">
                <v:imagedata r:id="rId2" o:title=""/>
              </v:shape>
              <v:line id="Ravni poveznik 4" o:spid="_x0000_s1166"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" strokecolor="#00b050" strokeweight="1.5pt"/>
              <v:line id="Ravni poveznik 8" o:spid="_x0000_s1167" style="position:absolute;visibility:visible;mso-wrap-style:square" from="34115,562" to="34115,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3D73" w14:textId="77777777" w:rsidR="00F4176E" w:rsidRPr="00593CD5" w:rsidRDefault="00F4176E" w:rsidP="00C15F79">
    <w:pPr>
      <w:pStyle w:val="Zaglavlje"/>
    </w:pPr>
    <w:r>
      <w:rPr>
        <w:noProof/>
        <w:lang w:eastAsia="hr-HR"/>
      </w:rPr>
      <mc:AlternateContent>
        <mc:Choice Requires="wpg">
          <w:drawing>
            <wp:anchor distT="0" distB="0" distL="114300" distR="114300" simplePos="0" relativeHeight="251710464" behindDoc="0" locked="0" layoutInCell="1" allowOverlap="1" wp14:anchorId="66EAF7D5" wp14:editId="5F328BE8">
              <wp:simplePos x="0" y="0"/>
              <wp:positionH relativeFrom="page">
                <wp:posOffset>629728</wp:posOffset>
              </wp:positionH>
              <wp:positionV relativeFrom="page">
                <wp:posOffset>362309</wp:posOffset>
              </wp:positionV>
              <wp:extent cx="6663434" cy="662835"/>
              <wp:effectExtent l="0" t="0" r="4445" b="4445"/>
              <wp:wrapNone/>
              <wp:docPr id="271" name="Grupa 9"/>
              <wp:cNvGraphicFramePr/>
              <a:graphic xmlns:a="http://schemas.openxmlformats.org/drawingml/2006/main">
                <a:graphicData uri="http://schemas.microsoft.com/office/word/2010/wordprocessingGroup">
                  <wpg:wgp>
                    <wpg:cNvGrpSpPr/>
                    <wpg:grpSpPr>
                      <a:xfrm>
                        <a:off x="0" y="0"/>
                        <a:ext cx="6663434" cy="662835"/>
                        <a:chOff x="-308179" y="10315"/>
                        <a:chExt cx="6160294" cy="664454"/>
                      </a:xfrm>
                    </wpg:grpSpPr>
                    <wps:wsp>
                      <wps:cNvPr id="273" name="Text Box 47"/>
                      <wps:cNvSpPr txBox="1"/>
                      <wps:spPr>
                        <a:xfrm>
                          <a:off x="-82070" y="47563"/>
                          <a:ext cx="3920920" cy="627206"/>
                        </a:xfrm>
                        <a:prstGeom prst="rect">
                          <a:avLst/>
                        </a:prstGeom>
                        <a:noFill/>
                        <a:ln w="6350">
                          <a:noFill/>
                        </a:ln>
                        <a:effectLst/>
                      </wps:spPr>
                      <wps:txbx>
                        <w:txbxContent>
                          <w:p w14:paraId="08263EA3" w14:textId="0B4CFEF2" w:rsidR="00F4176E" w:rsidRPr="00F61821" w:rsidRDefault="00F4176E" w:rsidP="00C15F79">
                            <w:pPr>
                              <w:rPr>
                                <w:sz w:val="20"/>
                                <w:szCs w:val="18"/>
                              </w:rPr>
                            </w:pPr>
                            <w:r w:rsidRPr="00F61821">
                              <w:rPr>
                                <w:sz w:val="20"/>
                                <w:szCs w:val="18"/>
                              </w:rPr>
                              <w:t>Plan djelovanja civilne zaštite</w:t>
                            </w:r>
                            <w:r w:rsidR="003E33C6">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2"/>
                      <wps:cNvSpPr txBox="1">
                        <a:spLocks noChangeArrowheads="1"/>
                      </wps:cNvSpPr>
                      <wps:spPr bwMode="auto">
                        <a:xfrm>
                          <a:off x="3953911" y="10315"/>
                          <a:ext cx="1612743" cy="493200"/>
                        </a:xfrm>
                        <a:prstGeom prst="rect">
                          <a:avLst/>
                        </a:prstGeom>
                        <a:noFill/>
                        <a:ln w="9525">
                          <a:noFill/>
                          <a:miter lim="800000"/>
                          <a:headEnd/>
                          <a:tailEnd/>
                        </a:ln>
                      </wps:spPr>
                      <wps:txbx>
                        <w:txbxContent>
                          <w:p w14:paraId="3E3D9CE0" w14:textId="579D9EF9" w:rsidR="00F4176E" w:rsidRPr="0070342F" w:rsidRDefault="004A4DAB" w:rsidP="00C15F79">
                            <w:pPr>
                              <w:rPr>
                                <w:sz w:val="20"/>
                              </w:rPr>
                            </w:pPr>
                            <w:r>
                              <w:rPr>
                                <w:sz w:val="20"/>
                              </w:rPr>
                              <w:t>Općina Jelenje</w:t>
                            </w:r>
                          </w:p>
                        </w:txbxContent>
                      </wps:txbx>
                      <wps:bodyPr rot="0" vert="horz" wrap="square" lIns="91440" tIns="45720" rIns="91440" bIns="45720" anchor="t" anchorCtr="0">
                        <a:noAutofit/>
                      </wps:bodyPr>
                    </wps:wsp>
                    <pic:pic xmlns:pic="http://schemas.openxmlformats.org/drawingml/2006/picture">
                      <pic:nvPicPr>
                        <pic:cNvPr id="30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305"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306" name="Ravni poveznik 8"/>
                      <wps:cNvCnPr/>
                      <wps:spPr>
                        <a:xfrm>
                          <a:off x="3954153" y="1034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EAF7D5" id="_x0000_s1168" style="position:absolute;left:0;text-align:left;margin-left:49.6pt;margin-top:28.55pt;width:524.7pt;height:52.2pt;z-index:251710464;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">
              <v:shapetype id="_x0000_t202" coordsize="21600,21600" o:spt="202" path="m,l,21600r21600,l21600,xe">
                <v:stroke joinstyle="miter"/>
                <v:path gradientshapeok="t" o:connecttype="rect"/>
              </v:shapetype>
              <v:shape id="Text Box 47" o:spid="_x0000_s1169" type="#_x0000_t202" style="position:absolute;left:-820;top:475;width:39208;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8263EA3" w14:textId="0B4CFEF2" w:rsidR="00F4176E" w:rsidRPr="00F61821" w:rsidRDefault="00F4176E" w:rsidP="00C15F79">
                      <w:pPr>
                        <w:rPr>
                          <w:sz w:val="20"/>
                          <w:szCs w:val="18"/>
                        </w:rPr>
                      </w:pPr>
                      <w:r w:rsidRPr="00F61821">
                        <w:rPr>
                          <w:sz w:val="20"/>
                          <w:szCs w:val="18"/>
                        </w:rPr>
                        <w:t>Plan djelovanja civilne zaštite</w:t>
                      </w:r>
                      <w:r w:rsidR="003E33C6">
                        <w:rPr>
                          <w:sz w:val="20"/>
                          <w:szCs w:val="18"/>
                        </w:rPr>
                        <w:t xml:space="preserve"> </w:t>
                      </w:r>
                    </w:p>
                  </w:txbxContent>
                </v:textbox>
              </v:shape>
              <v:shape id="_x0000_s1170" type="#_x0000_t202" style="position:absolute;left:39539;top:103;width:1612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3E3D9CE0" w14:textId="579D9EF9" w:rsidR="00F4176E" w:rsidRPr="0070342F" w:rsidRDefault="004A4DAB" w:rsidP="00C15F79">
                      <w:pPr>
                        <w:rPr>
                          <w:sz w:val="20"/>
                        </w:rPr>
                      </w:pPr>
                      <w:r>
                        <w:rPr>
                          <w:sz w:val="20"/>
                        </w:rPr>
                        <w:t>Općina 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1"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">
                <v:imagedata r:id="rId2" o:title=""/>
              </v:shape>
              <v:line id="Ravni poveznik 4" o:spid="_x0000_s1172"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" strokecolor="#00b050" strokeweight="1.5pt"/>
              <v:line id="Ravni poveznik 8" o:spid="_x0000_s1173" style="position:absolute;visibility:visible;mso-wrap-style:square" from="39541,103" to="3954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" strokecolor="#00b050" strokeweight="1.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E4D9" w14:textId="77777777" w:rsidR="00711CA4" w:rsidRDefault="00711CA4" w:rsidP="00D917CA">
    <w:pPr>
      <w:pStyle w:val="Zaglavlje"/>
    </w:pPr>
    <w:r>
      <w:rPr>
        <w:noProof/>
        <w:lang w:eastAsia="hr-HR"/>
      </w:rPr>
      <mc:AlternateContent>
        <mc:Choice Requires="wpg">
          <w:drawing>
            <wp:anchor distT="0" distB="0" distL="114300" distR="114300" simplePos="0" relativeHeight="251713536" behindDoc="0" locked="0" layoutInCell="1" allowOverlap="1" wp14:anchorId="094B333E" wp14:editId="24F981EE">
              <wp:simplePos x="0" y="0"/>
              <wp:positionH relativeFrom="margin">
                <wp:align>center</wp:align>
              </wp:positionH>
              <wp:positionV relativeFrom="page">
                <wp:posOffset>180340</wp:posOffset>
              </wp:positionV>
              <wp:extent cx="5821045" cy="492760"/>
              <wp:effectExtent l="0" t="0" r="27305" b="2540"/>
              <wp:wrapNone/>
              <wp:docPr id="930"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2760"/>
                        <a:chOff x="0" y="0"/>
                        <a:chExt cx="5821680" cy="494030"/>
                      </a:xfrm>
                    </wpg:grpSpPr>
                    <wps:wsp>
                      <wps:cNvPr id="931"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43D91" w14:textId="2CDAD6F5" w:rsidR="00711CA4" w:rsidRDefault="00711CA4" w:rsidP="006B2D4B">
                            <w:r>
                              <w:rPr>
                                <w:sz w:val="20"/>
                              </w:rPr>
                              <w:t>Plan djelovanja civilne zaštite</w:t>
                            </w:r>
                            <w:r w:rsidR="00426DA2">
                              <w:rPr>
                                <w:sz w:val="20"/>
                              </w:rPr>
                              <w:t xml:space="preserve"> </w:t>
                            </w:r>
                          </w:p>
                          <w:p w14:paraId="6B0ADBC9" w14:textId="77777777" w:rsidR="00711CA4" w:rsidRPr="000B54BF" w:rsidRDefault="00711CA4"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4FCBC94A" w14:textId="7BBA8556" w:rsidR="00711CA4" w:rsidRPr="00B86918" w:rsidRDefault="004A4DAB" w:rsidP="006B2D4B">
                            <w:r>
                              <w:rPr>
                                <w:sz w:val="20"/>
                              </w:rPr>
                              <w:t>Općina Jelenje</w:t>
                            </w:r>
                          </w:p>
                        </w:txbxContent>
                      </wps:txbx>
                      <wps:bodyPr rot="0" vert="horz" wrap="square" lIns="91440" tIns="45720" rIns="91440" bIns="45720" anchor="t" anchorCtr="0">
                        <a:noAutofit/>
                      </wps:bodyPr>
                    </wps:wsp>
                    <pic:pic xmlns:pic="http://schemas.openxmlformats.org/drawingml/2006/picture">
                      <pic:nvPicPr>
                        <pic:cNvPr id="933"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934"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35"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4B333E" id="_x0000_s1174" style="position:absolute;left:0;text-align:left;margin-left:0;margin-top:14.2pt;width:458.35pt;height:38.8pt;z-index:25171353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">
              <v:shapetype id="_x0000_t202" coordsize="21600,21600" o:spt="202" path="m,l,21600r21600,l21600,xe">
                <v:stroke joinstyle="miter"/>
                <v:path gradientshapeok="t" o:connecttype="rect"/>
              </v:shapetype>
              <v:shape id="Text Box 19" o:spid="_x0000_s1175"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6D943D91" w14:textId="2CDAD6F5" w:rsidR="00711CA4" w:rsidRDefault="00711CA4" w:rsidP="006B2D4B">
                      <w:r>
                        <w:rPr>
                          <w:sz w:val="20"/>
                        </w:rPr>
                        <w:t>Plan djelovanja civilne zaštite</w:t>
                      </w:r>
                      <w:r w:rsidR="00426DA2">
                        <w:rPr>
                          <w:sz w:val="20"/>
                        </w:rPr>
                        <w:t xml:space="preserve"> </w:t>
                      </w:r>
                    </w:p>
                    <w:p w14:paraId="6B0ADBC9" w14:textId="77777777" w:rsidR="00711CA4" w:rsidRPr="000B54BF" w:rsidRDefault="00711CA4" w:rsidP="006B2D4B"/>
                  </w:txbxContent>
                </v:textbox>
              </v:shape>
              <v:shape id="_x0000_s1176"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4FCBC94A" w14:textId="7BBA8556" w:rsidR="00711CA4" w:rsidRPr="00B86918" w:rsidRDefault="004A4DAB" w:rsidP="006B2D4B">
                      <w:r>
                        <w:rPr>
                          <w:sz w:val="20"/>
                        </w:rPr>
                        <w:t>Općina 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77"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">
                <v:imagedata r:id="rId2" o:title=""/>
              </v:shape>
              <v:line id="Ravni poveznik 4" o:spid="_x0000_s1178"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" strokecolor="#00b050" strokeweight="1.5pt"/>
              <v:line id="Ravni poveznik 8" o:spid="_x0000_s1179"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" strokecolor="#00b050" strokeweight="1.5pt"/>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B7D2" w14:textId="77777777" w:rsidR="00711CA4" w:rsidRDefault="00711CA4" w:rsidP="00D917CA">
    <w:pPr>
      <w:pStyle w:val="Zaglavlje"/>
    </w:pPr>
    <w:r>
      <w:rPr>
        <w:noProof/>
        <w:lang w:eastAsia="hr-HR"/>
      </w:rPr>
      <mc:AlternateContent>
        <mc:Choice Requires="wpg">
          <w:drawing>
            <wp:anchor distT="0" distB="0" distL="114300" distR="114300" simplePos="0" relativeHeight="251715584" behindDoc="0" locked="0" layoutInCell="1" allowOverlap="1" wp14:anchorId="16BBFC4A" wp14:editId="44CA6592">
              <wp:simplePos x="0" y="0"/>
              <wp:positionH relativeFrom="page">
                <wp:posOffset>802005</wp:posOffset>
              </wp:positionH>
              <wp:positionV relativeFrom="page">
                <wp:posOffset>293370</wp:posOffset>
              </wp:positionV>
              <wp:extent cx="8864600" cy="718185"/>
              <wp:effectExtent l="0" t="0" r="0" b="5715"/>
              <wp:wrapNone/>
              <wp:docPr id="9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0" cy="718185"/>
                        <a:chOff x="-3081" y="56"/>
                        <a:chExt cx="61602" cy="7194"/>
                      </a:xfrm>
                    </wpg:grpSpPr>
                    <wps:wsp>
                      <wps:cNvPr id="943" name="Text Box 19"/>
                      <wps:cNvSpPr txBox="1">
                        <a:spLocks noChangeArrowheads="1"/>
                      </wps:cNvSpPr>
                      <wps:spPr bwMode="auto">
                        <a:xfrm>
                          <a:off x="1870" y="476"/>
                          <a:ext cx="29435" cy="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wps:txbx>
                      <wps:bodyPr rot="0" vert="horz" wrap="square" lIns="91440" tIns="45720" rIns="91440" bIns="45720" anchor="t" anchorCtr="0" upright="1">
                        <a:noAutofit/>
                      </wps:bodyPr>
                    </wps:wsp>
                    <wps:wsp>
                      <wps:cNvPr id="944" name="Text Box 10"/>
                      <wps:cNvSpPr txBox="1">
                        <a:spLocks noChangeArrowheads="1"/>
                      </wps:cNvSpPr>
                      <wps:spPr bwMode="auto">
                        <a:xfrm>
                          <a:off x="32200" y="56"/>
                          <a:ext cx="12858" cy="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1474" w14:textId="5CB8CF2B" w:rsidR="00711CA4" w:rsidRPr="00C32135" w:rsidRDefault="004A4DAB" w:rsidP="006B2D4B">
                            <w:pPr>
                              <w:rPr>
                                <w:sz w:val="20"/>
                              </w:rPr>
                            </w:pPr>
                            <w:r>
                              <w:rPr>
                                <w:sz w:val="20"/>
                              </w:rPr>
                              <w:t>Općina Jelenje</w:t>
                            </w:r>
                          </w:p>
                        </w:txbxContent>
                      </wps:txbx>
                      <wps:bodyPr rot="0" vert="horz" wrap="square" lIns="91440" tIns="45720" rIns="91440" bIns="45720" anchor="t" anchorCtr="0" upright="1">
                        <a:noAutofit/>
                      </wps:bodyPr>
                    </wps:wsp>
                    <pic:pic xmlns:pic="http://schemas.openxmlformats.org/drawingml/2006/picture">
                      <pic:nvPicPr>
                        <pic:cNvPr id="945"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663" y="762"/>
                          <a:ext cx="2858" cy="2857"/>
                        </a:xfrm>
                        <a:prstGeom prst="rect">
                          <a:avLst/>
                        </a:prstGeom>
                        <a:noFill/>
                        <a:extLst>
                          <a:ext uri="{909E8E84-426E-40DD-AFC4-6F175D3DCCD1}">
                            <a14:hiddenFill xmlns:a14="http://schemas.microsoft.com/office/drawing/2010/main">
                              <a:solidFill>
                                <a:srgbClr val="FFFFFF"/>
                              </a:solidFill>
                            </a14:hiddenFill>
                          </a:ext>
                        </a:extLst>
                      </pic:spPr>
                    </pic:pic>
                    <wps:wsp>
                      <wps:cNvPr id="946" name="Ravni poveznik 4"/>
                      <wps:cNvCnPr>
                        <a:cxnSpLocks noChangeShapeType="1"/>
                      </wps:cNvCnPr>
                      <wps:spPr bwMode="auto">
                        <a:xfrm>
                          <a:off x="-3081" y="4940"/>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947" name="Ravni poveznik 8"/>
                      <wps:cNvCnPr>
                        <a:cxnSpLocks noChangeShapeType="1"/>
                      </wps:cNvCnPr>
                      <wps:spPr bwMode="auto">
                        <a:xfrm>
                          <a:off x="31867" y="217"/>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6BBFC4A" id="Group 6" o:spid="_x0000_s1185" style="position:absolute;left:0;text-align:left;margin-left:63.15pt;margin-top:23.1pt;width:698pt;height:56.55pt;z-index:251715584;mso-position-horizontal-relative:page;mso-position-vertical-relative:page;mso-width-relative:margin;mso-height-relative:margin" coordorigin="-3081,56" coordsize="61602,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">
              <v:shapetype id="_x0000_t202" coordsize="21600,21600" o:spt="202" path="m,l,21600r21600,l21600,xe">
                <v:stroke joinstyle="miter"/>
                <v:path gradientshapeok="t" o:connecttype="rect"/>
              </v:shapetype>
              <v:shape id="Text Box 19" o:spid="_x0000_s1186" type="#_x0000_t202" style="position:absolute;left:1870;top:476;width:29435;height: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6720EACE" w14:textId="77777777" w:rsidR="00711CA4" w:rsidRPr="00C32135" w:rsidRDefault="00711CA4" w:rsidP="006B2D4B">
                      <w:pPr>
                        <w:rPr>
                          <w:sz w:val="20"/>
                          <w:szCs w:val="18"/>
                        </w:rPr>
                      </w:pPr>
                      <w:r w:rsidRPr="00C32135">
                        <w:rPr>
                          <w:sz w:val="20"/>
                          <w:szCs w:val="18"/>
                        </w:rPr>
                        <w:t>Plan djelovanja civilne zaštite</w:t>
                      </w:r>
                      <w:r>
                        <w:rPr>
                          <w:sz w:val="20"/>
                          <w:szCs w:val="18"/>
                        </w:rPr>
                        <w:t xml:space="preserve"> </w:t>
                      </w:r>
                    </w:p>
                  </w:txbxContent>
                </v:textbox>
              </v:shape>
              <v:shape id="Text Box 10" o:spid="_x0000_s1187" type="#_x0000_t202" style="position:absolute;left:32200;top:56;width:1285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55621474" w14:textId="5CB8CF2B" w:rsidR="00711CA4" w:rsidRPr="00C32135" w:rsidRDefault="004A4DAB" w:rsidP="006B2D4B">
                      <w:pPr>
                        <w:rPr>
                          <w:sz w:val="20"/>
                        </w:rPr>
                      </w:pPr>
                      <w:r>
                        <w:rPr>
                          <w:sz w:val="20"/>
                        </w:rPr>
                        <w:t>Općina 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88"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">
                <v:imagedata r:id="rId2" o:title=""/>
              </v:shape>
              <v:line id="Ravni poveznik 4" o:spid="_x0000_s1189"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" strokecolor="#00b050" strokeweight="1.5pt"/>
              <v:line id="Ravni poveznik 8" o:spid="_x0000_s1190" style="position:absolute;visibility:visible;mso-wrap-style:square" from="31867,217" to="31867,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" strokecolor="#00b050" strokeweight="1.5p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424" w14:textId="77777777" w:rsidR="00F4176E" w:rsidRDefault="00F4176E" w:rsidP="00D917CA">
    <w:pPr>
      <w:pStyle w:val="Zaglavlje"/>
    </w:pPr>
    <w:r>
      <w:rPr>
        <w:noProof/>
        <w:lang w:eastAsia="hr-HR"/>
      </w:rPr>
      <mc:AlternateContent>
        <mc:Choice Requires="wpg">
          <w:drawing>
            <wp:anchor distT="0" distB="0" distL="114300" distR="114300" simplePos="0" relativeHeight="251677696" behindDoc="0" locked="0" layoutInCell="1" allowOverlap="1" wp14:anchorId="674C6251" wp14:editId="3D2EFB09">
              <wp:simplePos x="0" y="0"/>
              <wp:positionH relativeFrom="margin">
                <wp:align>center</wp:align>
              </wp:positionH>
              <wp:positionV relativeFrom="page">
                <wp:posOffset>180340</wp:posOffset>
              </wp:positionV>
              <wp:extent cx="5821045" cy="492760"/>
              <wp:effectExtent l="0" t="0" r="27305" b="2540"/>
              <wp:wrapNone/>
              <wp:docPr id="18"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1FAAD4CB" w:rsidR="00F4176E" w:rsidRDefault="00F4176E" w:rsidP="006B2D4B">
                            <w:r>
                              <w:rPr>
                                <w:sz w:val="20"/>
                              </w:rPr>
                              <w:t>Plan djelovanja civilne zaštite</w:t>
                            </w:r>
                            <w:r w:rsidR="00371AE3">
                              <w:rPr>
                                <w:sz w:val="20"/>
                              </w:rPr>
                              <w:t xml:space="preserve"> </w:t>
                            </w:r>
                          </w:p>
                          <w:p w14:paraId="770EB84A" w14:textId="77777777" w:rsidR="00F4176E" w:rsidRPr="000B54BF" w:rsidRDefault="00F4176E"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820001"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7D417A44" w14:textId="7CF3E940" w:rsidR="00F4176E" w:rsidRPr="00B86918" w:rsidRDefault="004A4DAB" w:rsidP="006B2D4B">
                            <w:r>
                              <w:rPr>
                                <w:sz w:val="20"/>
                              </w:rPr>
                              <w:t>Općina Jelenje</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C6251" id="_x0000_s1191" style="position:absolute;left:0;text-align:left;margin-left:0;margin-top:14.2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">
              <v:shapetype id="_x0000_t202" coordsize="21600,21600" o:spt="202" path="m,l,21600r21600,l21600,xe">
                <v:stroke joinstyle="miter"/>
                <v:path gradientshapeok="t" o:connecttype="rect"/>
              </v:shapetype>
              <v:shape id="Text Box 19" o:spid="_x0000_s1192"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1FAAD4CB" w:rsidR="00F4176E" w:rsidRDefault="00F4176E" w:rsidP="006B2D4B">
                      <w:r>
                        <w:rPr>
                          <w:sz w:val="20"/>
                        </w:rPr>
                        <w:t>Plan djelovanja civilne zaštite</w:t>
                      </w:r>
                      <w:r w:rsidR="00371AE3">
                        <w:rPr>
                          <w:sz w:val="20"/>
                        </w:rPr>
                        <w:t xml:space="preserve"> </w:t>
                      </w:r>
                    </w:p>
                    <w:p w14:paraId="770EB84A" w14:textId="77777777" w:rsidR="00F4176E" w:rsidRPr="000B54BF" w:rsidRDefault="00F4176E" w:rsidP="006B2D4B"/>
                  </w:txbxContent>
                </v:textbox>
              </v:shape>
              <v:shape id="_x0000_s1193"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" filled="f" stroked="f">
                <v:textbox>
                  <w:txbxContent>
                    <w:p w14:paraId="7D417A44" w14:textId="7CF3E940" w:rsidR="00F4176E" w:rsidRPr="00B86918" w:rsidRDefault="004A4DAB" w:rsidP="006B2D4B">
                      <w:r>
                        <w:rPr>
                          <w:sz w:val="20"/>
                        </w:rPr>
                        <w:t>Općina Jelenje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94"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95"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96"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Brojevi"/>
      <w:lvlText w:val="%1."/>
      <w:lvlJc w:val="left"/>
      <w:pPr>
        <w:tabs>
          <w:tab w:val="num" w:pos="360"/>
        </w:tabs>
        <w:ind w:left="360" w:hanging="360"/>
      </w:pPr>
      <w:rPr>
        <w:rFonts w:hint="default"/>
      </w:rPr>
    </w:lvl>
  </w:abstractNum>
  <w:abstractNum w:abstractNumId="1"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F51402B"/>
    <w:multiLevelType w:val="hybridMultilevel"/>
    <w:tmpl w:val="D89C893A"/>
    <w:lvl w:ilvl="0" w:tplc="713A2A9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A0969"/>
    <w:multiLevelType w:val="hybridMultilevel"/>
    <w:tmpl w:val="693ECD98"/>
    <w:lvl w:ilvl="0" w:tplc="DA185B10">
      <w:numFmt w:val="bullet"/>
      <w:lvlText w:val="-"/>
      <w:lvlJc w:val="left"/>
      <w:pPr>
        <w:ind w:left="360" w:hanging="360"/>
      </w:pPr>
      <w:rPr>
        <w:rFonts w:ascii="Times New Roman" w:eastAsia="Times New Roman" w:hAnsi="Times New Roman" w:cs="Times New Roman" w:hint="default"/>
        <w:w w:val="104"/>
        <w:lang w:val="bs"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5F34605"/>
    <w:multiLevelType w:val="hybridMultilevel"/>
    <w:tmpl w:val="E1FC2E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0D410E3"/>
    <w:multiLevelType w:val="hybridMultilevel"/>
    <w:tmpl w:val="9E001668"/>
    <w:lvl w:ilvl="0" w:tplc="D4B48C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31F0FAB"/>
    <w:multiLevelType w:val="hybridMultilevel"/>
    <w:tmpl w:val="78F6D2D6"/>
    <w:lvl w:ilvl="0" w:tplc="1A50E56C">
      <w:start w:val="11"/>
      <w:numFmt w:val="bullet"/>
      <w:lvlText w:val="-"/>
      <w:lvlJc w:val="left"/>
      <w:pPr>
        <w:ind w:left="1080" w:hanging="360"/>
      </w:pPr>
      <w:rPr>
        <w:rFonts w:ascii="Calibri" w:eastAsia="Calibr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26A01491"/>
    <w:multiLevelType w:val="hybridMultilevel"/>
    <w:tmpl w:val="5D4EE41A"/>
    <w:lvl w:ilvl="0" w:tplc="F9E8E912">
      <w:start w:val="2"/>
      <w:numFmt w:val="bullet"/>
      <w:lvlText w:val="-"/>
      <w:lvlJc w:val="left"/>
      <w:pPr>
        <w:ind w:left="720" w:hanging="360"/>
      </w:pPr>
      <w:rPr>
        <w:rFonts w:ascii="Rockwell Nova Light" w:eastAsia="Calibri" w:hAnsi="Rockwell Nova Light"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6C20925"/>
    <w:multiLevelType w:val="hybridMultilevel"/>
    <w:tmpl w:val="91701DEE"/>
    <w:lvl w:ilvl="0" w:tplc="B7A6F640">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4B694E"/>
    <w:multiLevelType w:val="multilevel"/>
    <w:tmpl w:val="388CA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C416A74"/>
    <w:multiLevelType w:val="multilevel"/>
    <w:tmpl w:val="4C98C96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0CC3DA6"/>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33964A9C"/>
    <w:multiLevelType w:val="hybridMultilevel"/>
    <w:tmpl w:val="1DE8CEF4"/>
    <w:lvl w:ilvl="0" w:tplc="F9E8E912">
      <w:start w:val="2"/>
      <w:numFmt w:val="bullet"/>
      <w:lvlText w:val="-"/>
      <w:lvlJc w:val="left"/>
      <w:pPr>
        <w:ind w:left="720" w:hanging="360"/>
      </w:pPr>
      <w:rPr>
        <w:rFonts w:ascii="Rockwell Nova Light" w:eastAsia="Calibri" w:hAnsi="Rockwell Nova Light" w:cs="Calibri"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344211C1"/>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B172D6"/>
    <w:multiLevelType w:val="hybridMultilevel"/>
    <w:tmpl w:val="663A3FC8"/>
    <w:lvl w:ilvl="0" w:tplc="2D962E88">
      <w:numFmt w:val="bullet"/>
      <w:lvlText w:val="-"/>
      <w:lvlJc w:val="left"/>
      <w:pPr>
        <w:ind w:left="360" w:hanging="360"/>
      </w:pPr>
      <w:rPr>
        <w:rFonts w:ascii="Times New Roman" w:eastAsia="Times New Roman" w:hAnsi="Times New Roman" w:cs="Times New Roman" w:hint="default"/>
        <w:w w:val="104"/>
        <w:lang w:val="bs"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9C160EE"/>
    <w:multiLevelType w:val="hybridMultilevel"/>
    <w:tmpl w:val="1EDC5EDA"/>
    <w:lvl w:ilvl="0" w:tplc="5E7A0992">
      <w:start w:val="11"/>
      <w:numFmt w:val="bullet"/>
      <w:lvlText w:val="-"/>
      <w:lvlJc w:val="left"/>
      <w:pPr>
        <w:ind w:left="720" w:hanging="360"/>
      </w:pPr>
      <w:rPr>
        <w:rFonts w:ascii="Calibri" w:eastAsia="Calibri" w:hAnsi="Calibri" w:cs="Times New Roman" w:hint="default"/>
      </w:rPr>
    </w:lvl>
    <w:lvl w:ilvl="1" w:tplc="9EC69EC4">
      <w:start w:val="20"/>
      <w:numFmt w:val="bullet"/>
      <w:lvlText w:val="•"/>
      <w:lvlJc w:val="left"/>
      <w:pPr>
        <w:ind w:left="1785" w:hanging="705"/>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CE42DB3"/>
    <w:multiLevelType w:val="hybridMultilevel"/>
    <w:tmpl w:val="BD481D68"/>
    <w:lvl w:ilvl="0" w:tplc="041A000B">
      <w:start w:val="1"/>
      <w:numFmt w:val="bullet"/>
      <w:lvlText w:val=""/>
      <w:lvlJc w:val="left"/>
      <w:pPr>
        <w:ind w:left="394"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EEF237D"/>
    <w:multiLevelType w:val="hybridMultilevel"/>
    <w:tmpl w:val="6E961258"/>
    <w:lvl w:ilvl="0" w:tplc="F9002320">
      <w:numFmt w:val="bullet"/>
      <w:lvlText w:val="-"/>
      <w:lvlJc w:val="left"/>
      <w:pPr>
        <w:ind w:left="720" w:hanging="360"/>
      </w:pPr>
      <w:rPr>
        <w:rFonts w:ascii="Times New Roman" w:eastAsia="Times New Roman" w:hAnsi="Times New Roman" w:cs="Times New Roman" w:hint="default"/>
        <w:b w:val="0"/>
        <w:bCs w:val="0"/>
        <w:i w:val="0"/>
        <w:iCs w:val="0"/>
        <w:color w:val="494949"/>
        <w:w w:val="97"/>
        <w:sz w:val="25"/>
        <w:szCs w:val="25"/>
        <w:lang w:val="b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0F53B3"/>
    <w:multiLevelType w:val="singleLevel"/>
    <w:tmpl w:val="8B5A62A4"/>
    <w:lvl w:ilvl="0">
      <w:numFmt w:val="bullet"/>
      <w:lvlText w:val="-"/>
      <w:lvlJc w:val="left"/>
      <w:pPr>
        <w:tabs>
          <w:tab w:val="num" w:pos="360"/>
        </w:tabs>
        <w:ind w:left="360" w:hanging="360"/>
      </w:pPr>
      <w:rPr>
        <w:rFonts w:hint="default"/>
      </w:rPr>
    </w:lvl>
  </w:abstractNum>
  <w:abstractNum w:abstractNumId="23"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22C9F"/>
    <w:multiLevelType w:val="hybridMultilevel"/>
    <w:tmpl w:val="D01C4088"/>
    <w:lvl w:ilvl="0" w:tplc="F6CECD50">
      <w:numFmt w:val="bullet"/>
      <w:pStyle w:val="Bezproreda"/>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E36BF3"/>
    <w:multiLevelType w:val="hybridMultilevel"/>
    <w:tmpl w:val="2256BAFC"/>
    <w:lvl w:ilvl="0" w:tplc="D6A87B26">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B3B5235"/>
    <w:multiLevelType w:val="hybridMultilevel"/>
    <w:tmpl w:val="0B46E578"/>
    <w:lvl w:ilvl="0" w:tplc="D0C8039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BB22E17"/>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9F13B17"/>
    <w:multiLevelType w:val="multilevel"/>
    <w:tmpl w:val="4DA052D8"/>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4" w15:restartNumberingAfterBreak="0">
    <w:nsid w:val="5B77344C"/>
    <w:multiLevelType w:val="hybridMultilevel"/>
    <w:tmpl w:val="2482D982"/>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E651174"/>
    <w:multiLevelType w:val="hybridMultilevel"/>
    <w:tmpl w:val="8C24EB1E"/>
    <w:lvl w:ilvl="0" w:tplc="89DADDB8">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E7C0BB5"/>
    <w:multiLevelType w:val="hybridMultilevel"/>
    <w:tmpl w:val="128E2240"/>
    <w:lvl w:ilvl="0" w:tplc="3C4A3658">
      <w:start w:val="21"/>
      <w:numFmt w:val="bullet"/>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7" w15:restartNumberingAfterBreak="0">
    <w:nsid w:val="5F4C2B3E"/>
    <w:multiLevelType w:val="hybridMultilevel"/>
    <w:tmpl w:val="2EB6790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60EF7723"/>
    <w:multiLevelType w:val="hybridMultilevel"/>
    <w:tmpl w:val="71E027E2"/>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BC67D4"/>
    <w:multiLevelType w:val="hybridMultilevel"/>
    <w:tmpl w:val="0BC01772"/>
    <w:lvl w:ilvl="0" w:tplc="FF2E0D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41B3314"/>
    <w:multiLevelType w:val="hybridMultilevel"/>
    <w:tmpl w:val="B596D6D4"/>
    <w:lvl w:ilvl="0" w:tplc="0CE2B5B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2" w15:restartNumberingAfterBreak="0">
    <w:nsid w:val="65A366DB"/>
    <w:multiLevelType w:val="multilevel"/>
    <w:tmpl w:val="1592C6D8"/>
    <w:lvl w:ilvl="0">
      <w:start w:val="1"/>
      <w:numFmt w:val="decimal"/>
      <w:lvlText w:val="%1."/>
      <w:lvlJc w:val="left"/>
      <w:pPr>
        <w:ind w:left="720" w:hanging="360"/>
      </w:pPr>
    </w:lvl>
    <w:lvl w:ilvl="1">
      <w:start w:val="7"/>
      <w:numFmt w:val="decimal"/>
      <w:isLgl/>
      <w:lvlText w:val="%1.%2"/>
      <w:lvlJc w:val="left"/>
      <w:pPr>
        <w:ind w:left="820" w:hanging="460"/>
      </w:pPr>
      <w:rPr>
        <w:rFonts w:hint="default"/>
        <w:color w:val="000000" w:themeColor="text1"/>
        <w:sz w:val="20"/>
      </w:rPr>
    </w:lvl>
    <w:lvl w:ilvl="2">
      <w:start w:val="1"/>
      <w:numFmt w:val="decimal"/>
      <w:isLgl/>
      <w:lvlText w:val="%1.%2.%3"/>
      <w:lvlJc w:val="left"/>
      <w:pPr>
        <w:ind w:left="1080" w:hanging="720"/>
      </w:pPr>
      <w:rPr>
        <w:rFonts w:hint="default"/>
        <w:color w:val="000000" w:themeColor="text1"/>
        <w:sz w:val="20"/>
      </w:rPr>
    </w:lvl>
    <w:lvl w:ilvl="3">
      <w:start w:val="1"/>
      <w:numFmt w:val="decimal"/>
      <w:isLgl/>
      <w:lvlText w:val="%1.%2.%3.%4"/>
      <w:lvlJc w:val="left"/>
      <w:pPr>
        <w:ind w:left="1080" w:hanging="720"/>
      </w:pPr>
      <w:rPr>
        <w:rFonts w:hint="default"/>
        <w:color w:val="000000" w:themeColor="text1"/>
        <w:sz w:val="20"/>
      </w:rPr>
    </w:lvl>
    <w:lvl w:ilvl="4">
      <w:start w:val="1"/>
      <w:numFmt w:val="decimal"/>
      <w:isLgl/>
      <w:lvlText w:val="%1.%2.%3.%4.%5"/>
      <w:lvlJc w:val="left"/>
      <w:pPr>
        <w:ind w:left="1440" w:hanging="1080"/>
      </w:pPr>
      <w:rPr>
        <w:rFonts w:hint="default"/>
        <w:color w:val="000000" w:themeColor="text1"/>
        <w:sz w:val="20"/>
      </w:rPr>
    </w:lvl>
    <w:lvl w:ilvl="5">
      <w:start w:val="1"/>
      <w:numFmt w:val="decimal"/>
      <w:isLgl/>
      <w:lvlText w:val="%1.%2.%3.%4.%5.%6"/>
      <w:lvlJc w:val="left"/>
      <w:pPr>
        <w:ind w:left="1440" w:hanging="1080"/>
      </w:pPr>
      <w:rPr>
        <w:rFonts w:hint="default"/>
        <w:color w:val="000000" w:themeColor="text1"/>
        <w:sz w:val="20"/>
      </w:rPr>
    </w:lvl>
    <w:lvl w:ilvl="6">
      <w:start w:val="1"/>
      <w:numFmt w:val="decimal"/>
      <w:isLgl/>
      <w:lvlText w:val="%1.%2.%3.%4.%5.%6.%7"/>
      <w:lvlJc w:val="left"/>
      <w:pPr>
        <w:ind w:left="1800" w:hanging="1440"/>
      </w:pPr>
      <w:rPr>
        <w:rFonts w:hint="default"/>
        <w:color w:val="000000" w:themeColor="text1"/>
        <w:sz w:val="20"/>
      </w:rPr>
    </w:lvl>
    <w:lvl w:ilvl="7">
      <w:start w:val="1"/>
      <w:numFmt w:val="decimal"/>
      <w:isLgl/>
      <w:lvlText w:val="%1.%2.%3.%4.%5.%6.%7.%8"/>
      <w:lvlJc w:val="left"/>
      <w:pPr>
        <w:ind w:left="1800" w:hanging="1440"/>
      </w:pPr>
      <w:rPr>
        <w:rFonts w:hint="default"/>
        <w:color w:val="000000" w:themeColor="text1"/>
        <w:sz w:val="20"/>
      </w:rPr>
    </w:lvl>
    <w:lvl w:ilvl="8">
      <w:start w:val="1"/>
      <w:numFmt w:val="decimal"/>
      <w:isLgl/>
      <w:lvlText w:val="%1.%2.%3.%4.%5.%6.%7.%8.%9"/>
      <w:lvlJc w:val="left"/>
      <w:pPr>
        <w:ind w:left="2160" w:hanging="1800"/>
      </w:pPr>
      <w:rPr>
        <w:rFonts w:hint="default"/>
        <w:color w:val="000000" w:themeColor="text1"/>
        <w:sz w:val="20"/>
      </w:rPr>
    </w:lvl>
  </w:abstractNum>
  <w:abstractNum w:abstractNumId="43"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B0450DE"/>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5" w15:restartNumberingAfterBreak="0">
    <w:nsid w:val="6B4467F1"/>
    <w:multiLevelType w:val="hybridMultilevel"/>
    <w:tmpl w:val="42E25BBE"/>
    <w:lvl w:ilvl="0" w:tplc="C1AA1848">
      <w:numFmt w:val="bullet"/>
      <w:lvlText w:val="-"/>
      <w:lvlJc w:val="left"/>
      <w:pPr>
        <w:ind w:left="360" w:hanging="360"/>
      </w:pPr>
      <w:rPr>
        <w:rFonts w:ascii="Times New Roman" w:eastAsia="Times New Roman" w:hAnsi="Times New Roman" w:cs="Times New Roman" w:hint="default"/>
        <w:w w:val="104"/>
        <w:lang w:val="bs"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C461393"/>
    <w:multiLevelType w:val="hybridMultilevel"/>
    <w:tmpl w:val="389AEF86"/>
    <w:lvl w:ilvl="0" w:tplc="7710263A">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6D831279"/>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2D47D8F"/>
    <w:multiLevelType w:val="hybridMultilevel"/>
    <w:tmpl w:val="F1B2B984"/>
    <w:lvl w:ilvl="0" w:tplc="A112C4F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526062E"/>
    <w:multiLevelType w:val="hybridMultilevel"/>
    <w:tmpl w:val="959048C2"/>
    <w:lvl w:ilvl="0" w:tplc="B85C1EF2">
      <w:start w:val="21"/>
      <w:numFmt w:val="bullet"/>
      <w:lvlText w:val="-"/>
      <w:lvlJc w:val="left"/>
      <w:pPr>
        <w:ind w:left="720" w:hanging="360"/>
      </w:pPr>
      <w:rPr>
        <w:rFonts w:ascii="Adviso OTF Std" w:eastAsia="Times New Roman" w:hAnsi="Adviso OTF Std"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78756B5"/>
    <w:multiLevelType w:val="hybridMultilevel"/>
    <w:tmpl w:val="E9C6F032"/>
    <w:lvl w:ilvl="0" w:tplc="63CC286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86930D2"/>
    <w:multiLevelType w:val="hybridMultilevel"/>
    <w:tmpl w:val="2DBA82E0"/>
    <w:lvl w:ilvl="0" w:tplc="041A000B">
      <w:start w:val="1"/>
      <w:numFmt w:val="bullet"/>
      <w:lvlText w:val=""/>
      <w:lvlJc w:val="left"/>
      <w:pPr>
        <w:ind w:left="394"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A3A60DC"/>
    <w:multiLevelType w:val="hybridMultilevel"/>
    <w:tmpl w:val="C638F56E"/>
    <w:lvl w:ilvl="0" w:tplc="14C4F864">
      <w:start w:val="1"/>
      <w:numFmt w:val="bullet"/>
      <w:pStyle w:val="Odlomakpopisa"/>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1056292">
    <w:abstractNumId w:val="0"/>
  </w:num>
  <w:num w:numId="2" w16cid:durableId="1524131869">
    <w:abstractNumId w:val="33"/>
  </w:num>
  <w:num w:numId="3" w16cid:durableId="865556310">
    <w:abstractNumId w:val="48"/>
  </w:num>
  <w:num w:numId="4" w16cid:durableId="1089816052">
    <w:abstractNumId w:val="43"/>
  </w:num>
  <w:num w:numId="5" w16cid:durableId="180554080">
    <w:abstractNumId w:val="6"/>
  </w:num>
  <w:num w:numId="6" w16cid:durableId="268854489">
    <w:abstractNumId w:val="30"/>
  </w:num>
  <w:num w:numId="7" w16cid:durableId="457263269">
    <w:abstractNumId w:val="12"/>
  </w:num>
  <w:num w:numId="8" w16cid:durableId="463740785">
    <w:abstractNumId w:val="37"/>
  </w:num>
  <w:num w:numId="9" w16cid:durableId="653028087">
    <w:abstractNumId w:val="26"/>
  </w:num>
  <w:num w:numId="10" w16cid:durableId="2102333154">
    <w:abstractNumId w:val="40"/>
  </w:num>
  <w:num w:numId="11" w16cid:durableId="1670521191">
    <w:abstractNumId w:val="10"/>
  </w:num>
  <w:num w:numId="12" w16cid:durableId="1518301960">
    <w:abstractNumId w:val="5"/>
  </w:num>
  <w:num w:numId="13" w16cid:durableId="177041606">
    <w:abstractNumId w:val="7"/>
  </w:num>
  <w:num w:numId="14" w16cid:durableId="2139838877">
    <w:abstractNumId w:val="31"/>
  </w:num>
  <w:num w:numId="15" w16cid:durableId="219489233">
    <w:abstractNumId w:val="38"/>
  </w:num>
  <w:num w:numId="16" w16cid:durableId="561603742">
    <w:abstractNumId w:val="25"/>
  </w:num>
  <w:num w:numId="17" w16cid:durableId="885607028">
    <w:abstractNumId w:val="19"/>
  </w:num>
  <w:num w:numId="18" w16cid:durableId="14909484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6217169">
    <w:abstractNumId w:val="53"/>
  </w:num>
  <w:num w:numId="20" w16cid:durableId="884483411">
    <w:abstractNumId w:val="11"/>
  </w:num>
  <w:num w:numId="21" w16cid:durableId="11263935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08598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56152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3696072">
    <w:abstractNumId w:val="10"/>
  </w:num>
  <w:num w:numId="25" w16cid:durableId="1328243203">
    <w:abstractNumId w:val="1"/>
  </w:num>
  <w:num w:numId="26" w16cid:durableId="1507402669">
    <w:abstractNumId w:val="39"/>
  </w:num>
  <w:num w:numId="27" w16cid:durableId="1114637652">
    <w:abstractNumId w:val="23"/>
  </w:num>
  <w:num w:numId="28" w16cid:durableId="437338875">
    <w:abstractNumId w:val="54"/>
  </w:num>
  <w:num w:numId="29" w16cid:durableId="830102557">
    <w:abstractNumId w:val="51"/>
  </w:num>
  <w:num w:numId="30" w16cid:durableId="792097632">
    <w:abstractNumId w:val="42"/>
  </w:num>
  <w:num w:numId="31" w16cid:durableId="1174804810">
    <w:abstractNumId w:val="13"/>
  </w:num>
  <w:num w:numId="32" w16cid:durableId="1908149632">
    <w:abstractNumId w:val="52"/>
  </w:num>
  <w:num w:numId="33" w16cid:durableId="688332227">
    <w:abstractNumId w:val="20"/>
  </w:num>
  <w:num w:numId="34" w16cid:durableId="1119883172">
    <w:abstractNumId w:val="35"/>
  </w:num>
  <w:num w:numId="35" w16cid:durableId="1812014778">
    <w:abstractNumId w:val="34"/>
  </w:num>
  <w:num w:numId="36" w16cid:durableId="115834288">
    <w:abstractNumId w:val="47"/>
  </w:num>
  <w:num w:numId="37" w16cid:durableId="608514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1726033">
    <w:abstractNumId w:val="16"/>
  </w:num>
  <w:num w:numId="39" w16cid:durableId="763382723">
    <w:abstractNumId w:val="50"/>
  </w:num>
  <w:num w:numId="40" w16cid:durableId="186405962">
    <w:abstractNumId w:val="8"/>
  </w:num>
  <w:num w:numId="41" w16cid:durableId="1907377718">
    <w:abstractNumId w:val="15"/>
  </w:num>
  <w:num w:numId="42" w16cid:durableId="224026668">
    <w:abstractNumId w:val="14"/>
  </w:num>
  <w:num w:numId="43" w16cid:durableId="1681816024">
    <w:abstractNumId w:val="9"/>
  </w:num>
  <w:num w:numId="44" w16cid:durableId="1051344994">
    <w:abstractNumId w:val="22"/>
  </w:num>
  <w:num w:numId="45" w16cid:durableId="489832950">
    <w:abstractNumId w:val="24"/>
  </w:num>
  <w:num w:numId="46" w16cid:durableId="828406349">
    <w:abstractNumId w:val="28"/>
  </w:num>
  <w:num w:numId="47" w16cid:durableId="544221753">
    <w:abstractNumId w:val="41"/>
  </w:num>
  <w:num w:numId="48" w16cid:durableId="1126314583">
    <w:abstractNumId w:val="49"/>
  </w:num>
  <w:num w:numId="49" w16cid:durableId="1283879754">
    <w:abstractNumId w:val="45"/>
  </w:num>
  <w:num w:numId="50" w16cid:durableId="1383599638">
    <w:abstractNumId w:val="18"/>
  </w:num>
  <w:num w:numId="51" w16cid:durableId="714544083">
    <w:abstractNumId w:val="3"/>
  </w:num>
  <w:num w:numId="52" w16cid:durableId="485049847">
    <w:abstractNumId w:val="46"/>
  </w:num>
  <w:num w:numId="53" w16cid:durableId="1157725273">
    <w:abstractNumId w:val="27"/>
  </w:num>
  <w:num w:numId="54" w16cid:durableId="152644312">
    <w:abstractNumId w:val="2"/>
  </w:num>
  <w:num w:numId="55" w16cid:durableId="2110275628">
    <w:abstractNumId w:val="36"/>
  </w:num>
  <w:num w:numId="56" w16cid:durableId="71972387">
    <w:abstractNumId w:val="4"/>
  </w:num>
  <w:num w:numId="57" w16cid:durableId="832142288">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2DE"/>
    <w:rsid w:val="000007B5"/>
    <w:rsid w:val="00000F05"/>
    <w:rsid w:val="0000205D"/>
    <w:rsid w:val="0000267A"/>
    <w:rsid w:val="000037FC"/>
    <w:rsid w:val="00004D48"/>
    <w:rsid w:val="000050D1"/>
    <w:rsid w:val="00005CE2"/>
    <w:rsid w:val="00006222"/>
    <w:rsid w:val="00006552"/>
    <w:rsid w:val="00006A9D"/>
    <w:rsid w:val="000101C5"/>
    <w:rsid w:val="0001099D"/>
    <w:rsid w:val="00011B46"/>
    <w:rsid w:val="0001261B"/>
    <w:rsid w:val="00012D29"/>
    <w:rsid w:val="00013246"/>
    <w:rsid w:val="00013B20"/>
    <w:rsid w:val="00013D90"/>
    <w:rsid w:val="00014070"/>
    <w:rsid w:val="00014286"/>
    <w:rsid w:val="000151B3"/>
    <w:rsid w:val="0001542E"/>
    <w:rsid w:val="00016188"/>
    <w:rsid w:val="0001653F"/>
    <w:rsid w:val="0001687C"/>
    <w:rsid w:val="000174AA"/>
    <w:rsid w:val="00017913"/>
    <w:rsid w:val="000179DD"/>
    <w:rsid w:val="00021D90"/>
    <w:rsid w:val="0002264D"/>
    <w:rsid w:val="00023F58"/>
    <w:rsid w:val="00024795"/>
    <w:rsid w:val="00026BFA"/>
    <w:rsid w:val="00026CD9"/>
    <w:rsid w:val="00026CDF"/>
    <w:rsid w:val="000270D5"/>
    <w:rsid w:val="000273FC"/>
    <w:rsid w:val="00027A45"/>
    <w:rsid w:val="00030A85"/>
    <w:rsid w:val="00030A88"/>
    <w:rsid w:val="00031290"/>
    <w:rsid w:val="000318B6"/>
    <w:rsid w:val="000319C9"/>
    <w:rsid w:val="00032AEE"/>
    <w:rsid w:val="00033AC4"/>
    <w:rsid w:val="0003439B"/>
    <w:rsid w:val="00034BD7"/>
    <w:rsid w:val="000402A8"/>
    <w:rsid w:val="000412D4"/>
    <w:rsid w:val="00041EC0"/>
    <w:rsid w:val="00043C18"/>
    <w:rsid w:val="000442DF"/>
    <w:rsid w:val="00045209"/>
    <w:rsid w:val="000453F1"/>
    <w:rsid w:val="0004583B"/>
    <w:rsid w:val="00047F23"/>
    <w:rsid w:val="00052EE3"/>
    <w:rsid w:val="0005356B"/>
    <w:rsid w:val="00054E05"/>
    <w:rsid w:val="000558FA"/>
    <w:rsid w:val="00056713"/>
    <w:rsid w:val="00056D9C"/>
    <w:rsid w:val="00057ED7"/>
    <w:rsid w:val="0006156F"/>
    <w:rsid w:val="00061BC6"/>
    <w:rsid w:val="00061F1A"/>
    <w:rsid w:val="000630F4"/>
    <w:rsid w:val="00063605"/>
    <w:rsid w:val="00065240"/>
    <w:rsid w:val="00065944"/>
    <w:rsid w:val="00065CCB"/>
    <w:rsid w:val="00066AEE"/>
    <w:rsid w:val="00066AF6"/>
    <w:rsid w:val="00066E62"/>
    <w:rsid w:val="000673F5"/>
    <w:rsid w:val="0006744D"/>
    <w:rsid w:val="00067E1B"/>
    <w:rsid w:val="00067E1F"/>
    <w:rsid w:val="00067E6F"/>
    <w:rsid w:val="00071414"/>
    <w:rsid w:val="000718A5"/>
    <w:rsid w:val="00071B5D"/>
    <w:rsid w:val="000734E1"/>
    <w:rsid w:val="00073DA3"/>
    <w:rsid w:val="00073F05"/>
    <w:rsid w:val="000742B8"/>
    <w:rsid w:val="000743DC"/>
    <w:rsid w:val="00075242"/>
    <w:rsid w:val="0007614E"/>
    <w:rsid w:val="00076568"/>
    <w:rsid w:val="00076A2C"/>
    <w:rsid w:val="00076E8E"/>
    <w:rsid w:val="00080B61"/>
    <w:rsid w:val="000810DE"/>
    <w:rsid w:val="00081130"/>
    <w:rsid w:val="00081701"/>
    <w:rsid w:val="000819CF"/>
    <w:rsid w:val="00082066"/>
    <w:rsid w:val="000825DE"/>
    <w:rsid w:val="00082775"/>
    <w:rsid w:val="000829E8"/>
    <w:rsid w:val="00082CFB"/>
    <w:rsid w:val="000832A8"/>
    <w:rsid w:val="00083418"/>
    <w:rsid w:val="000845E8"/>
    <w:rsid w:val="00084741"/>
    <w:rsid w:val="000848A5"/>
    <w:rsid w:val="000851FB"/>
    <w:rsid w:val="00086895"/>
    <w:rsid w:val="000874AB"/>
    <w:rsid w:val="0009169A"/>
    <w:rsid w:val="00092EE2"/>
    <w:rsid w:val="0009343C"/>
    <w:rsid w:val="00097698"/>
    <w:rsid w:val="000A0AFA"/>
    <w:rsid w:val="000A11EA"/>
    <w:rsid w:val="000A1C6E"/>
    <w:rsid w:val="000A228A"/>
    <w:rsid w:val="000A27E0"/>
    <w:rsid w:val="000A38A7"/>
    <w:rsid w:val="000A52FC"/>
    <w:rsid w:val="000A58A0"/>
    <w:rsid w:val="000A779B"/>
    <w:rsid w:val="000A7C4B"/>
    <w:rsid w:val="000B00D9"/>
    <w:rsid w:val="000B09C8"/>
    <w:rsid w:val="000B1497"/>
    <w:rsid w:val="000B2FA9"/>
    <w:rsid w:val="000B3669"/>
    <w:rsid w:val="000B40A9"/>
    <w:rsid w:val="000B54BF"/>
    <w:rsid w:val="000B7E57"/>
    <w:rsid w:val="000C049B"/>
    <w:rsid w:val="000C09D6"/>
    <w:rsid w:val="000C3ECD"/>
    <w:rsid w:val="000C61A2"/>
    <w:rsid w:val="000C68D2"/>
    <w:rsid w:val="000C760E"/>
    <w:rsid w:val="000C76B4"/>
    <w:rsid w:val="000C77BD"/>
    <w:rsid w:val="000C7945"/>
    <w:rsid w:val="000D07FC"/>
    <w:rsid w:val="000D0BF9"/>
    <w:rsid w:val="000D110E"/>
    <w:rsid w:val="000D1FC2"/>
    <w:rsid w:val="000D2E7C"/>
    <w:rsid w:val="000D3A48"/>
    <w:rsid w:val="000D3CE6"/>
    <w:rsid w:val="000D49DA"/>
    <w:rsid w:val="000D4A09"/>
    <w:rsid w:val="000D4B11"/>
    <w:rsid w:val="000D4EA9"/>
    <w:rsid w:val="000D6821"/>
    <w:rsid w:val="000D7B8A"/>
    <w:rsid w:val="000E0C48"/>
    <w:rsid w:val="000E156E"/>
    <w:rsid w:val="000E1624"/>
    <w:rsid w:val="000E2202"/>
    <w:rsid w:val="000E2366"/>
    <w:rsid w:val="000E2DB0"/>
    <w:rsid w:val="000E3A58"/>
    <w:rsid w:val="000E3EE8"/>
    <w:rsid w:val="000E52C3"/>
    <w:rsid w:val="000E5FD8"/>
    <w:rsid w:val="000E679B"/>
    <w:rsid w:val="000E685C"/>
    <w:rsid w:val="000E7055"/>
    <w:rsid w:val="000E7635"/>
    <w:rsid w:val="000F271B"/>
    <w:rsid w:val="000F2D88"/>
    <w:rsid w:val="000F5A79"/>
    <w:rsid w:val="000F622F"/>
    <w:rsid w:val="000F663E"/>
    <w:rsid w:val="000F6850"/>
    <w:rsid w:val="000F6DD3"/>
    <w:rsid w:val="000F70D6"/>
    <w:rsid w:val="000F7447"/>
    <w:rsid w:val="000F74FB"/>
    <w:rsid w:val="000F766B"/>
    <w:rsid w:val="000F7F93"/>
    <w:rsid w:val="0010111A"/>
    <w:rsid w:val="00101D01"/>
    <w:rsid w:val="00102950"/>
    <w:rsid w:val="00102A16"/>
    <w:rsid w:val="00102A2B"/>
    <w:rsid w:val="00103398"/>
    <w:rsid w:val="001037E5"/>
    <w:rsid w:val="00103B08"/>
    <w:rsid w:val="00107C90"/>
    <w:rsid w:val="00107CBF"/>
    <w:rsid w:val="001100FA"/>
    <w:rsid w:val="00111F17"/>
    <w:rsid w:val="001124DE"/>
    <w:rsid w:val="00112AA5"/>
    <w:rsid w:val="00112AD1"/>
    <w:rsid w:val="00113089"/>
    <w:rsid w:val="001133B2"/>
    <w:rsid w:val="00114064"/>
    <w:rsid w:val="0011422F"/>
    <w:rsid w:val="00114D10"/>
    <w:rsid w:val="00115A6A"/>
    <w:rsid w:val="00115A7F"/>
    <w:rsid w:val="00115B1A"/>
    <w:rsid w:val="0011666A"/>
    <w:rsid w:val="00116D95"/>
    <w:rsid w:val="00117667"/>
    <w:rsid w:val="00120695"/>
    <w:rsid w:val="00121977"/>
    <w:rsid w:val="00122BF2"/>
    <w:rsid w:val="00123AEF"/>
    <w:rsid w:val="00126D2F"/>
    <w:rsid w:val="0012741B"/>
    <w:rsid w:val="00127514"/>
    <w:rsid w:val="001278C3"/>
    <w:rsid w:val="00127AB3"/>
    <w:rsid w:val="00130D69"/>
    <w:rsid w:val="00131925"/>
    <w:rsid w:val="00133F7E"/>
    <w:rsid w:val="0013589B"/>
    <w:rsid w:val="00135F0C"/>
    <w:rsid w:val="001364F9"/>
    <w:rsid w:val="0013729B"/>
    <w:rsid w:val="001379EE"/>
    <w:rsid w:val="0014044F"/>
    <w:rsid w:val="001414BE"/>
    <w:rsid w:val="00141EC2"/>
    <w:rsid w:val="00143E0A"/>
    <w:rsid w:val="00144CED"/>
    <w:rsid w:val="00145D7B"/>
    <w:rsid w:val="001460DA"/>
    <w:rsid w:val="001463D2"/>
    <w:rsid w:val="00146EBE"/>
    <w:rsid w:val="0014713A"/>
    <w:rsid w:val="001475EE"/>
    <w:rsid w:val="00147AC5"/>
    <w:rsid w:val="00147F84"/>
    <w:rsid w:val="001503DA"/>
    <w:rsid w:val="00151FD0"/>
    <w:rsid w:val="00152300"/>
    <w:rsid w:val="00152A89"/>
    <w:rsid w:val="001536E9"/>
    <w:rsid w:val="00154361"/>
    <w:rsid w:val="001544DD"/>
    <w:rsid w:val="0015454A"/>
    <w:rsid w:val="0015475A"/>
    <w:rsid w:val="00160979"/>
    <w:rsid w:val="00160F31"/>
    <w:rsid w:val="00163888"/>
    <w:rsid w:val="00165514"/>
    <w:rsid w:val="001678FF"/>
    <w:rsid w:val="0017125B"/>
    <w:rsid w:val="00171B2E"/>
    <w:rsid w:val="001730C7"/>
    <w:rsid w:val="00173450"/>
    <w:rsid w:val="00174499"/>
    <w:rsid w:val="0017450D"/>
    <w:rsid w:val="001761DA"/>
    <w:rsid w:val="00176E71"/>
    <w:rsid w:val="001773F0"/>
    <w:rsid w:val="0017768A"/>
    <w:rsid w:val="0018059A"/>
    <w:rsid w:val="00180E53"/>
    <w:rsid w:val="001811EB"/>
    <w:rsid w:val="00181521"/>
    <w:rsid w:val="0018157B"/>
    <w:rsid w:val="00181709"/>
    <w:rsid w:val="001817D8"/>
    <w:rsid w:val="00182DBB"/>
    <w:rsid w:val="00183BB4"/>
    <w:rsid w:val="0018518D"/>
    <w:rsid w:val="00185336"/>
    <w:rsid w:val="001857E1"/>
    <w:rsid w:val="0018596E"/>
    <w:rsid w:val="001910F1"/>
    <w:rsid w:val="00191B82"/>
    <w:rsid w:val="00192672"/>
    <w:rsid w:val="001926F2"/>
    <w:rsid w:val="0019380E"/>
    <w:rsid w:val="001939C1"/>
    <w:rsid w:val="00193F4D"/>
    <w:rsid w:val="00193FCB"/>
    <w:rsid w:val="001945B6"/>
    <w:rsid w:val="00195586"/>
    <w:rsid w:val="0019623D"/>
    <w:rsid w:val="00196C40"/>
    <w:rsid w:val="00197352"/>
    <w:rsid w:val="00197D77"/>
    <w:rsid w:val="001A051F"/>
    <w:rsid w:val="001A0CC1"/>
    <w:rsid w:val="001A0CDC"/>
    <w:rsid w:val="001A0DB8"/>
    <w:rsid w:val="001A1428"/>
    <w:rsid w:val="001A1D75"/>
    <w:rsid w:val="001A29C1"/>
    <w:rsid w:val="001A2B9A"/>
    <w:rsid w:val="001A2D53"/>
    <w:rsid w:val="001A2FF7"/>
    <w:rsid w:val="001A3165"/>
    <w:rsid w:val="001A36DE"/>
    <w:rsid w:val="001A3A9E"/>
    <w:rsid w:val="001A3C76"/>
    <w:rsid w:val="001A43B1"/>
    <w:rsid w:val="001A498F"/>
    <w:rsid w:val="001A7509"/>
    <w:rsid w:val="001A7B95"/>
    <w:rsid w:val="001B0FF1"/>
    <w:rsid w:val="001B1FAE"/>
    <w:rsid w:val="001B23F6"/>
    <w:rsid w:val="001B2C48"/>
    <w:rsid w:val="001B3167"/>
    <w:rsid w:val="001B4B61"/>
    <w:rsid w:val="001B4C0C"/>
    <w:rsid w:val="001B50AB"/>
    <w:rsid w:val="001B5927"/>
    <w:rsid w:val="001B66F1"/>
    <w:rsid w:val="001B6FE5"/>
    <w:rsid w:val="001B7686"/>
    <w:rsid w:val="001C0144"/>
    <w:rsid w:val="001C0576"/>
    <w:rsid w:val="001C09D7"/>
    <w:rsid w:val="001C0B30"/>
    <w:rsid w:val="001C1ED2"/>
    <w:rsid w:val="001C2775"/>
    <w:rsid w:val="001C473A"/>
    <w:rsid w:val="001C525D"/>
    <w:rsid w:val="001C542F"/>
    <w:rsid w:val="001C6446"/>
    <w:rsid w:val="001C79F1"/>
    <w:rsid w:val="001D08F3"/>
    <w:rsid w:val="001D0DBD"/>
    <w:rsid w:val="001D0FB8"/>
    <w:rsid w:val="001D2A82"/>
    <w:rsid w:val="001D667B"/>
    <w:rsid w:val="001D6C54"/>
    <w:rsid w:val="001D76B9"/>
    <w:rsid w:val="001E0218"/>
    <w:rsid w:val="001E0A3B"/>
    <w:rsid w:val="001E0C06"/>
    <w:rsid w:val="001E12A1"/>
    <w:rsid w:val="001E3E4D"/>
    <w:rsid w:val="001E3EB8"/>
    <w:rsid w:val="001E40E0"/>
    <w:rsid w:val="001E62F0"/>
    <w:rsid w:val="001E635E"/>
    <w:rsid w:val="001E660B"/>
    <w:rsid w:val="001E700D"/>
    <w:rsid w:val="001E7045"/>
    <w:rsid w:val="001E7A24"/>
    <w:rsid w:val="001F1C39"/>
    <w:rsid w:val="001F1D2A"/>
    <w:rsid w:val="001F2327"/>
    <w:rsid w:val="001F3B52"/>
    <w:rsid w:val="001F3D6D"/>
    <w:rsid w:val="001F4427"/>
    <w:rsid w:val="001F44CC"/>
    <w:rsid w:val="001F4C93"/>
    <w:rsid w:val="001F5962"/>
    <w:rsid w:val="001F5E77"/>
    <w:rsid w:val="001F68C3"/>
    <w:rsid w:val="001F7A8F"/>
    <w:rsid w:val="002002D4"/>
    <w:rsid w:val="00200E91"/>
    <w:rsid w:val="002017AF"/>
    <w:rsid w:val="0020185B"/>
    <w:rsid w:val="00203171"/>
    <w:rsid w:val="00203619"/>
    <w:rsid w:val="00204095"/>
    <w:rsid w:val="00204CB2"/>
    <w:rsid w:val="002057AD"/>
    <w:rsid w:val="00205EBC"/>
    <w:rsid w:val="00205F1C"/>
    <w:rsid w:val="00206C39"/>
    <w:rsid w:val="00207AFE"/>
    <w:rsid w:val="00210850"/>
    <w:rsid w:val="00212072"/>
    <w:rsid w:val="002127E5"/>
    <w:rsid w:val="00212C58"/>
    <w:rsid w:val="00212E59"/>
    <w:rsid w:val="00212F4F"/>
    <w:rsid w:val="00213FBA"/>
    <w:rsid w:val="002143C4"/>
    <w:rsid w:val="002148A2"/>
    <w:rsid w:val="00215099"/>
    <w:rsid w:val="002152A4"/>
    <w:rsid w:val="002152E0"/>
    <w:rsid w:val="00215BBE"/>
    <w:rsid w:val="00215FCA"/>
    <w:rsid w:val="002164A5"/>
    <w:rsid w:val="00216520"/>
    <w:rsid w:val="00220CF7"/>
    <w:rsid w:val="002214A4"/>
    <w:rsid w:val="002217EC"/>
    <w:rsid w:val="00221984"/>
    <w:rsid w:val="0022221C"/>
    <w:rsid w:val="00222A32"/>
    <w:rsid w:val="0022379B"/>
    <w:rsid w:val="0022454B"/>
    <w:rsid w:val="002249E2"/>
    <w:rsid w:val="0022576F"/>
    <w:rsid w:val="002272BE"/>
    <w:rsid w:val="002273ED"/>
    <w:rsid w:val="00227A8A"/>
    <w:rsid w:val="00227AC2"/>
    <w:rsid w:val="00230251"/>
    <w:rsid w:val="00230AD8"/>
    <w:rsid w:val="00231EEF"/>
    <w:rsid w:val="002332E2"/>
    <w:rsid w:val="00234213"/>
    <w:rsid w:val="00235532"/>
    <w:rsid w:val="00235B60"/>
    <w:rsid w:val="00236C0A"/>
    <w:rsid w:val="002374AE"/>
    <w:rsid w:val="00237874"/>
    <w:rsid w:val="00237D76"/>
    <w:rsid w:val="002412A5"/>
    <w:rsid w:val="002412BE"/>
    <w:rsid w:val="002417C8"/>
    <w:rsid w:val="002420EB"/>
    <w:rsid w:val="00242ABD"/>
    <w:rsid w:val="00242B0B"/>
    <w:rsid w:val="00245E8B"/>
    <w:rsid w:val="00246660"/>
    <w:rsid w:val="00247351"/>
    <w:rsid w:val="00250168"/>
    <w:rsid w:val="0025081C"/>
    <w:rsid w:val="00250ACA"/>
    <w:rsid w:val="00250B55"/>
    <w:rsid w:val="00250E16"/>
    <w:rsid w:val="00251487"/>
    <w:rsid w:val="0025187A"/>
    <w:rsid w:val="00251994"/>
    <w:rsid w:val="00251A1D"/>
    <w:rsid w:val="00253722"/>
    <w:rsid w:val="00254F35"/>
    <w:rsid w:val="00257110"/>
    <w:rsid w:val="00257320"/>
    <w:rsid w:val="00257A42"/>
    <w:rsid w:val="00260354"/>
    <w:rsid w:val="00260D30"/>
    <w:rsid w:val="002615F1"/>
    <w:rsid w:val="00261B6D"/>
    <w:rsid w:val="00262447"/>
    <w:rsid w:val="00262EF8"/>
    <w:rsid w:val="0026367D"/>
    <w:rsid w:val="00263C4C"/>
    <w:rsid w:val="00267028"/>
    <w:rsid w:val="00267E35"/>
    <w:rsid w:val="00270130"/>
    <w:rsid w:val="00270776"/>
    <w:rsid w:val="00270AB4"/>
    <w:rsid w:val="002712C5"/>
    <w:rsid w:val="00271C6F"/>
    <w:rsid w:val="0027210F"/>
    <w:rsid w:val="00272662"/>
    <w:rsid w:val="00272722"/>
    <w:rsid w:val="00273FE2"/>
    <w:rsid w:val="00274292"/>
    <w:rsid w:val="00274308"/>
    <w:rsid w:val="00274844"/>
    <w:rsid w:val="0027497E"/>
    <w:rsid w:val="00274B9D"/>
    <w:rsid w:val="00274DF1"/>
    <w:rsid w:val="00274F48"/>
    <w:rsid w:val="00275240"/>
    <w:rsid w:val="00275438"/>
    <w:rsid w:val="00275B38"/>
    <w:rsid w:val="00276038"/>
    <w:rsid w:val="002770CF"/>
    <w:rsid w:val="00277506"/>
    <w:rsid w:val="00277D56"/>
    <w:rsid w:val="002803ED"/>
    <w:rsid w:val="002811D2"/>
    <w:rsid w:val="00282889"/>
    <w:rsid w:val="002839BE"/>
    <w:rsid w:val="00283B00"/>
    <w:rsid w:val="00284C7B"/>
    <w:rsid w:val="00285153"/>
    <w:rsid w:val="00285D2D"/>
    <w:rsid w:val="00286058"/>
    <w:rsid w:val="00291215"/>
    <w:rsid w:val="002913F5"/>
    <w:rsid w:val="0029160D"/>
    <w:rsid w:val="0029221F"/>
    <w:rsid w:val="0029274C"/>
    <w:rsid w:val="00293C10"/>
    <w:rsid w:val="00294830"/>
    <w:rsid w:val="00295A5E"/>
    <w:rsid w:val="002962A6"/>
    <w:rsid w:val="00296491"/>
    <w:rsid w:val="00296927"/>
    <w:rsid w:val="00297870"/>
    <w:rsid w:val="002A05E7"/>
    <w:rsid w:val="002A1798"/>
    <w:rsid w:val="002A1CD7"/>
    <w:rsid w:val="002A23D5"/>
    <w:rsid w:val="002A366D"/>
    <w:rsid w:val="002A5599"/>
    <w:rsid w:val="002A5CA9"/>
    <w:rsid w:val="002A6935"/>
    <w:rsid w:val="002A702C"/>
    <w:rsid w:val="002B0837"/>
    <w:rsid w:val="002B0D25"/>
    <w:rsid w:val="002B0EDC"/>
    <w:rsid w:val="002B10DE"/>
    <w:rsid w:val="002B12C8"/>
    <w:rsid w:val="002B13C5"/>
    <w:rsid w:val="002B1E0E"/>
    <w:rsid w:val="002B27DB"/>
    <w:rsid w:val="002B4FDC"/>
    <w:rsid w:val="002B59CB"/>
    <w:rsid w:val="002B64E1"/>
    <w:rsid w:val="002B78CC"/>
    <w:rsid w:val="002B7A0F"/>
    <w:rsid w:val="002C0647"/>
    <w:rsid w:val="002C1149"/>
    <w:rsid w:val="002C1549"/>
    <w:rsid w:val="002C1B6D"/>
    <w:rsid w:val="002C20DA"/>
    <w:rsid w:val="002C2F39"/>
    <w:rsid w:val="002C37A8"/>
    <w:rsid w:val="002C395E"/>
    <w:rsid w:val="002C4184"/>
    <w:rsid w:val="002C4EBF"/>
    <w:rsid w:val="002C5102"/>
    <w:rsid w:val="002C6720"/>
    <w:rsid w:val="002C752F"/>
    <w:rsid w:val="002D0068"/>
    <w:rsid w:val="002D046B"/>
    <w:rsid w:val="002D0EEB"/>
    <w:rsid w:val="002D18A2"/>
    <w:rsid w:val="002D27A1"/>
    <w:rsid w:val="002D3B85"/>
    <w:rsid w:val="002D3E15"/>
    <w:rsid w:val="002D3F02"/>
    <w:rsid w:val="002D4B9A"/>
    <w:rsid w:val="002D64A3"/>
    <w:rsid w:val="002D7832"/>
    <w:rsid w:val="002D7C94"/>
    <w:rsid w:val="002E25D7"/>
    <w:rsid w:val="002E5192"/>
    <w:rsid w:val="002E52D6"/>
    <w:rsid w:val="002E561D"/>
    <w:rsid w:val="002E5E71"/>
    <w:rsid w:val="002E7218"/>
    <w:rsid w:val="002F0C3E"/>
    <w:rsid w:val="002F1273"/>
    <w:rsid w:val="002F2243"/>
    <w:rsid w:val="002F3286"/>
    <w:rsid w:val="002F3527"/>
    <w:rsid w:val="002F3FA6"/>
    <w:rsid w:val="002F507E"/>
    <w:rsid w:val="002F5551"/>
    <w:rsid w:val="002F5C5F"/>
    <w:rsid w:val="002F7444"/>
    <w:rsid w:val="00301ACF"/>
    <w:rsid w:val="00302056"/>
    <w:rsid w:val="003031A3"/>
    <w:rsid w:val="003033AB"/>
    <w:rsid w:val="003042AD"/>
    <w:rsid w:val="00304444"/>
    <w:rsid w:val="00305964"/>
    <w:rsid w:val="00307266"/>
    <w:rsid w:val="003075C8"/>
    <w:rsid w:val="00307640"/>
    <w:rsid w:val="00307E21"/>
    <w:rsid w:val="00310279"/>
    <w:rsid w:val="003112AB"/>
    <w:rsid w:val="00313271"/>
    <w:rsid w:val="00314130"/>
    <w:rsid w:val="00315EC4"/>
    <w:rsid w:val="003225FB"/>
    <w:rsid w:val="00322C06"/>
    <w:rsid w:val="00322D21"/>
    <w:rsid w:val="00323798"/>
    <w:rsid w:val="00323CD9"/>
    <w:rsid w:val="003248ED"/>
    <w:rsid w:val="0032522F"/>
    <w:rsid w:val="0032536F"/>
    <w:rsid w:val="003266EE"/>
    <w:rsid w:val="00326C18"/>
    <w:rsid w:val="00326D5E"/>
    <w:rsid w:val="00327240"/>
    <w:rsid w:val="00327782"/>
    <w:rsid w:val="003279AA"/>
    <w:rsid w:val="00327B9F"/>
    <w:rsid w:val="0033049A"/>
    <w:rsid w:val="00330DEB"/>
    <w:rsid w:val="0033148B"/>
    <w:rsid w:val="0033293D"/>
    <w:rsid w:val="003337E8"/>
    <w:rsid w:val="00334328"/>
    <w:rsid w:val="00334A21"/>
    <w:rsid w:val="00334A8B"/>
    <w:rsid w:val="00334DEB"/>
    <w:rsid w:val="003352E1"/>
    <w:rsid w:val="003359D3"/>
    <w:rsid w:val="00335BBD"/>
    <w:rsid w:val="0033730C"/>
    <w:rsid w:val="003377DF"/>
    <w:rsid w:val="00337895"/>
    <w:rsid w:val="00337A15"/>
    <w:rsid w:val="003403F4"/>
    <w:rsid w:val="0034048A"/>
    <w:rsid w:val="00341635"/>
    <w:rsid w:val="00341DB3"/>
    <w:rsid w:val="0034201E"/>
    <w:rsid w:val="00342D17"/>
    <w:rsid w:val="00343129"/>
    <w:rsid w:val="003437FD"/>
    <w:rsid w:val="0034391C"/>
    <w:rsid w:val="00344DEA"/>
    <w:rsid w:val="00344EEA"/>
    <w:rsid w:val="00345F8C"/>
    <w:rsid w:val="00346F20"/>
    <w:rsid w:val="00346F9E"/>
    <w:rsid w:val="0034722A"/>
    <w:rsid w:val="00347CFB"/>
    <w:rsid w:val="00347D3F"/>
    <w:rsid w:val="00350A82"/>
    <w:rsid w:val="0035121E"/>
    <w:rsid w:val="00351A5F"/>
    <w:rsid w:val="00352347"/>
    <w:rsid w:val="00354980"/>
    <w:rsid w:val="00354C39"/>
    <w:rsid w:val="00355CAE"/>
    <w:rsid w:val="00356830"/>
    <w:rsid w:val="00356D1A"/>
    <w:rsid w:val="00361460"/>
    <w:rsid w:val="0036233C"/>
    <w:rsid w:val="003627DD"/>
    <w:rsid w:val="0036377F"/>
    <w:rsid w:val="00363FD5"/>
    <w:rsid w:val="003650DA"/>
    <w:rsid w:val="003664D2"/>
    <w:rsid w:val="00367293"/>
    <w:rsid w:val="00367C5C"/>
    <w:rsid w:val="00370175"/>
    <w:rsid w:val="003704E1"/>
    <w:rsid w:val="00370F30"/>
    <w:rsid w:val="003712DA"/>
    <w:rsid w:val="00371AE3"/>
    <w:rsid w:val="00371C5D"/>
    <w:rsid w:val="003724CA"/>
    <w:rsid w:val="00372833"/>
    <w:rsid w:val="00372EB0"/>
    <w:rsid w:val="00372FD9"/>
    <w:rsid w:val="00374124"/>
    <w:rsid w:val="00374744"/>
    <w:rsid w:val="00375B3C"/>
    <w:rsid w:val="00376EB0"/>
    <w:rsid w:val="003774F9"/>
    <w:rsid w:val="003801DE"/>
    <w:rsid w:val="00380455"/>
    <w:rsid w:val="003807BB"/>
    <w:rsid w:val="00380A78"/>
    <w:rsid w:val="00380BCD"/>
    <w:rsid w:val="00380FA3"/>
    <w:rsid w:val="00381325"/>
    <w:rsid w:val="003823FA"/>
    <w:rsid w:val="0038494F"/>
    <w:rsid w:val="00384D9B"/>
    <w:rsid w:val="00384EA6"/>
    <w:rsid w:val="0038618A"/>
    <w:rsid w:val="00386972"/>
    <w:rsid w:val="003871AC"/>
    <w:rsid w:val="003913C2"/>
    <w:rsid w:val="003915B0"/>
    <w:rsid w:val="00391E41"/>
    <w:rsid w:val="00392979"/>
    <w:rsid w:val="0039310E"/>
    <w:rsid w:val="00393DC8"/>
    <w:rsid w:val="003941E3"/>
    <w:rsid w:val="00395362"/>
    <w:rsid w:val="003958A5"/>
    <w:rsid w:val="00395F27"/>
    <w:rsid w:val="00396F1E"/>
    <w:rsid w:val="003973BE"/>
    <w:rsid w:val="00397D22"/>
    <w:rsid w:val="003A0EE2"/>
    <w:rsid w:val="003A13E1"/>
    <w:rsid w:val="003A16DD"/>
    <w:rsid w:val="003A24C0"/>
    <w:rsid w:val="003A2FA6"/>
    <w:rsid w:val="003A3300"/>
    <w:rsid w:val="003A3618"/>
    <w:rsid w:val="003A38A5"/>
    <w:rsid w:val="003A3E38"/>
    <w:rsid w:val="003A49E8"/>
    <w:rsid w:val="003A5C0E"/>
    <w:rsid w:val="003A62F3"/>
    <w:rsid w:val="003A65AB"/>
    <w:rsid w:val="003A6B76"/>
    <w:rsid w:val="003A6F10"/>
    <w:rsid w:val="003A797E"/>
    <w:rsid w:val="003B00E2"/>
    <w:rsid w:val="003B038E"/>
    <w:rsid w:val="003B05AE"/>
    <w:rsid w:val="003B18BF"/>
    <w:rsid w:val="003B4C99"/>
    <w:rsid w:val="003B4E25"/>
    <w:rsid w:val="003B4F7A"/>
    <w:rsid w:val="003B513B"/>
    <w:rsid w:val="003C121D"/>
    <w:rsid w:val="003C12A3"/>
    <w:rsid w:val="003C14CE"/>
    <w:rsid w:val="003C1F59"/>
    <w:rsid w:val="003C37C5"/>
    <w:rsid w:val="003C3866"/>
    <w:rsid w:val="003C3DD6"/>
    <w:rsid w:val="003C3ED9"/>
    <w:rsid w:val="003C3EE4"/>
    <w:rsid w:val="003C435A"/>
    <w:rsid w:val="003C4DE6"/>
    <w:rsid w:val="003C58BB"/>
    <w:rsid w:val="003C641E"/>
    <w:rsid w:val="003C69CA"/>
    <w:rsid w:val="003C6B7E"/>
    <w:rsid w:val="003C6EE7"/>
    <w:rsid w:val="003C71C2"/>
    <w:rsid w:val="003D0094"/>
    <w:rsid w:val="003D0E51"/>
    <w:rsid w:val="003D1743"/>
    <w:rsid w:val="003D1837"/>
    <w:rsid w:val="003D24F5"/>
    <w:rsid w:val="003D2BC5"/>
    <w:rsid w:val="003D2DCD"/>
    <w:rsid w:val="003D39B7"/>
    <w:rsid w:val="003D47F6"/>
    <w:rsid w:val="003D4892"/>
    <w:rsid w:val="003D4DEB"/>
    <w:rsid w:val="003D4DF2"/>
    <w:rsid w:val="003D5FFA"/>
    <w:rsid w:val="003D6556"/>
    <w:rsid w:val="003D7375"/>
    <w:rsid w:val="003D74A5"/>
    <w:rsid w:val="003D760C"/>
    <w:rsid w:val="003D7B39"/>
    <w:rsid w:val="003E0BD8"/>
    <w:rsid w:val="003E1929"/>
    <w:rsid w:val="003E19D1"/>
    <w:rsid w:val="003E2A95"/>
    <w:rsid w:val="003E33C6"/>
    <w:rsid w:val="003E3AD2"/>
    <w:rsid w:val="003E4D9F"/>
    <w:rsid w:val="003E55E6"/>
    <w:rsid w:val="003E5CBC"/>
    <w:rsid w:val="003E6F7B"/>
    <w:rsid w:val="003F2549"/>
    <w:rsid w:val="003F26A2"/>
    <w:rsid w:val="003F402D"/>
    <w:rsid w:val="003F47C2"/>
    <w:rsid w:val="003F574D"/>
    <w:rsid w:val="004001B9"/>
    <w:rsid w:val="00400418"/>
    <w:rsid w:val="0040058C"/>
    <w:rsid w:val="004021C0"/>
    <w:rsid w:val="00404FEB"/>
    <w:rsid w:val="004051CF"/>
    <w:rsid w:val="004058CD"/>
    <w:rsid w:val="004069FD"/>
    <w:rsid w:val="00406D26"/>
    <w:rsid w:val="00407AEF"/>
    <w:rsid w:val="00407F9E"/>
    <w:rsid w:val="004101B5"/>
    <w:rsid w:val="00410594"/>
    <w:rsid w:val="00410715"/>
    <w:rsid w:val="00410ADF"/>
    <w:rsid w:val="00411EE1"/>
    <w:rsid w:val="00413260"/>
    <w:rsid w:val="00413F5C"/>
    <w:rsid w:val="004142BB"/>
    <w:rsid w:val="00414C02"/>
    <w:rsid w:val="004158C8"/>
    <w:rsid w:val="00415ACE"/>
    <w:rsid w:val="00416046"/>
    <w:rsid w:val="0041609C"/>
    <w:rsid w:val="00417404"/>
    <w:rsid w:val="00417F6D"/>
    <w:rsid w:val="004212B5"/>
    <w:rsid w:val="00421795"/>
    <w:rsid w:val="004244CF"/>
    <w:rsid w:val="004257E9"/>
    <w:rsid w:val="00425A94"/>
    <w:rsid w:val="00425B92"/>
    <w:rsid w:val="00425D25"/>
    <w:rsid w:val="004265D6"/>
    <w:rsid w:val="00426AAE"/>
    <w:rsid w:val="00426DA2"/>
    <w:rsid w:val="004272D8"/>
    <w:rsid w:val="00427706"/>
    <w:rsid w:val="004307C3"/>
    <w:rsid w:val="004319B8"/>
    <w:rsid w:val="004321B5"/>
    <w:rsid w:val="0043263A"/>
    <w:rsid w:val="00432A6D"/>
    <w:rsid w:val="004330C3"/>
    <w:rsid w:val="0043513C"/>
    <w:rsid w:val="00435BEB"/>
    <w:rsid w:val="00435FCD"/>
    <w:rsid w:val="00436F06"/>
    <w:rsid w:val="00437E26"/>
    <w:rsid w:val="004405E6"/>
    <w:rsid w:val="004417EE"/>
    <w:rsid w:val="004422A9"/>
    <w:rsid w:val="00442375"/>
    <w:rsid w:val="00442AEF"/>
    <w:rsid w:val="00443A10"/>
    <w:rsid w:val="00444F15"/>
    <w:rsid w:val="00445ADB"/>
    <w:rsid w:val="004464CA"/>
    <w:rsid w:val="0044650C"/>
    <w:rsid w:val="004469F2"/>
    <w:rsid w:val="00446A34"/>
    <w:rsid w:val="00447129"/>
    <w:rsid w:val="004475AB"/>
    <w:rsid w:val="00447DFF"/>
    <w:rsid w:val="00450B5A"/>
    <w:rsid w:val="00450E47"/>
    <w:rsid w:val="004517F2"/>
    <w:rsid w:val="00451D75"/>
    <w:rsid w:val="004520BA"/>
    <w:rsid w:val="004523C4"/>
    <w:rsid w:val="00452479"/>
    <w:rsid w:val="0045270C"/>
    <w:rsid w:val="00453A72"/>
    <w:rsid w:val="004556BA"/>
    <w:rsid w:val="00455D65"/>
    <w:rsid w:val="00456622"/>
    <w:rsid w:val="00457792"/>
    <w:rsid w:val="004578E7"/>
    <w:rsid w:val="00457C42"/>
    <w:rsid w:val="0046196A"/>
    <w:rsid w:val="00461FE3"/>
    <w:rsid w:val="0046206D"/>
    <w:rsid w:val="004625D6"/>
    <w:rsid w:val="00462B8E"/>
    <w:rsid w:val="00463ED3"/>
    <w:rsid w:val="004640F4"/>
    <w:rsid w:val="0046593B"/>
    <w:rsid w:val="00466C64"/>
    <w:rsid w:val="0046749F"/>
    <w:rsid w:val="004675E3"/>
    <w:rsid w:val="0046782D"/>
    <w:rsid w:val="00470108"/>
    <w:rsid w:val="00470E58"/>
    <w:rsid w:val="0047184F"/>
    <w:rsid w:val="00471AF3"/>
    <w:rsid w:val="00471C86"/>
    <w:rsid w:val="00472098"/>
    <w:rsid w:val="004738B5"/>
    <w:rsid w:val="004738C5"/>
    <w:rsid w:val="00474426"/>
    <w:rsid w:val="004759A7"/>
    <w:rsid w:val="00475ED8"/>
    <w:rsid w:val="00475FC3"/>
    <w:rsid w:val="004770D5"/>
    <w:rsid w:val="00477732"/>
    <w:rsid w:val="004807D7"/>
    <w:rsid w:val="00480A9D"/>
    <w:rsid w:val="004819D0"/>
    <w:rsid w:val="00481F8D"/>
    <w:rsid w:val="00482FC7"/>
    <w:rsid w:val="00483375"/>
    <w:rsid w:val="00484567"/>
    <w:rsid w:val="00484647"/>
    <w:rsid w:val="0048551B"/>
    <w:rsid w:val="004856EF"/>
    <w:rsid w:val="004858B6"/>
    <w:rsid w:val="00485E55"/>
    <w:rsid w:val="0048619E"/>
    <w:rsid w:val="00486656"/>
    <w:rsid w:val="004903C4"/>
    <w:rsid w:val="00490BB3"/>
    <w:rsid w:val="00491ED5"/>
    <w:rsid w:val="00492370"/>
    <w:rsid w:val="00493E2E"/>
    <w:rsid w:val="00495AE4"/>
    <w:rsid w:val="004961E4"/>
    <w:rsid w:val="0049644A"/>
    <w:rsid w:val="004A0F92"/>
    <w:rsid w:val="004A17DE"/>
    <w:rsid w:val="004A18CB"/>
    <w:rsid w:val="004A1D9A"/>
    <w:rsid w:val="004A3FA3"/>
    <w:rsid w:val="004A434F"/>
    <w:rsid w:val="004A4DAB"/>
    <w:rsid w:val="004A5681"/>
    <w:rsid w:val="004A5831"/>
    <w:rsid w:val="004A6B85"/>
    <w:rsid w:val="004B087E"/>
    <w:rsid w:val="004B0E94"/>
    <w:rsid w:val="004B1578"/>
    <w:rsid w:val="004B1D7F"/>
    <w:rsid w:val="004B207D"/>
    <w:rsid w:val="004B3091"/>
    <w:rsid w:val="004B3794"/>
    <w:rsid w:val="004B48D1"/>
    <w:rsid w:val="004B57D8"/>
    <w:rsid w:val="004B5D57"/>
    <w:rsid w:val="004B60F0"/>
    <w:rsid w:val="004B6C36"/>
    <w:rsid w:val="004B7157"/>
    <w:rsid w:val="004C009B"/>
    <w:rsid w:val="004C12ED"/>
    <w:rsid w:val="004C3C03"/>
    <w:rsid w:val="004C42A5"/>
    <w:rsid w:val="004C494F"/>
    <w:rsid w:val="004C61E6"/>
    <w:rsid w:val="004C68FC"/>
    <w:rsid w:val="004C6FBF"/>
    <w:rsid w:val="004C71FF"/>
    <w:rsid w:val="004C779F"/>
    <w:rsid w:val="004C797D"/>
    <w:rsid w:val="004D0F19"/>
    <w:rsid w:val="004D19E0"/>
    <w:rsid w:val="004D1BA2"/>
    <w:rsid w:val="004D4556"/>
    <w:rsid w:val="004D47CB"/>
    <w:rsid w:val="004D4856"/>
    <w:rsid w:val="004D5248"/>
    <w:rsid w:val="004D5507"/>
    <w:rsid w:val="004D5513"/>
    <w:rsid w:val="004D6E88"/>
    <w:rsid w:val="004E08A8"/>
    <w:rsid w:val="004E0B7D"/>
    <w:rsid w:val="004E11CC"/>
    <w:rsid w:val="004E1F62"/>
    <w:rsid w:val="004E21A2"/>
    <w:rsid w:val="004E2D3F"/>
    <w:rsid w:val="004E39BD"/>
    <w:rsid w:val="004E3BA1"/>
    <w:rsid w:val="004E4B7D"/>
    <w:rsid w:val="004E5D2B"/>
    <w:rsid w:val="004E749B"/>
    <w:rsid w:val="004E7792"/>
    <w:rsid w:val="004E7A24"/>
    <w:rsid w:val="004F113B"/>
    <w:rsid w:val="004F1735"/>
    <w:rsid w:val="004F286C"/>
    <w:rsid w:val="004F3376"/>
    <w:rsid w:val="004F42CE"/>
    <w:rsid w:val="004F524F"/>
    <w:rsid w:val="004F6D69"/>
    <w:rsid w:val="00500057"/>
    <w:rsid w:val="00500D27"/>
    <w:rsid w:val="00501D0D"/>
    <w:rsid w:val="00501D2A"/>
    <w:rsid w:val="00502600"/>
    <w:rsid w:val="00503151"/>
    <w:rsid w:val="00503964"/>
    <w:rsid w:val="00503D39"/>
    <w:rsid w:val="005047CE"/>
    <w:rsid w:val="005068E6"/>
    <w:rsid w:val="005077B4"/>
    <w:rsid w:val="00510176"/>
    <w:rsid w:val="005129F6"/>
    <w:rsid w:val="00515B4F"/>
    <w:rsid w:val="00515CC1"/>
    <w:rsid w:val="0051628E"/>
    <w:rsid w:val="005163EB"/>
    <w:rsid w:val="00517DF1"/>
    <w:rsid w:val="0052092B"/>
    <w:rsid w:val="005213F5"/>
    <w:rsid w:val="00521945"/>
    <w:rsid w:val="00521D66"/>
    <w:rsid w:val="005226CF"/>
    <w:rsid w:val="005230BC"/>
    <w:rsid w:val="0052364C"/>
    <w:rsid w:val="00524B71"/>
    <w:rsid w:val="00524BC5"/>
    <w:rsid w:val="00525291"/>
    <w:rsid w:val="00525957"/>
    <w:rsid w:val="00525B3E"/>
    <w:rsid w:val="00525E21"/>
    <w:rsid w:val="0052616D"/>
    <w:rsid w:val="00530820"/>
    <w:rsid w:val="00531CC7"/>
    <w:rsid w:val="00531DE6"/>
    <w:rsid w:val="005321BC"/>
    <w:rsid w:val="00532F69"/>
    <w:rsid w:val="005330BC"/>
    <w:rsid w:val="00533854"/>
    <w:rsid w:val="00533AF8"/>
    <w:rsid w:val="00533C55"/>
    <w:rsid w:val="00533FFC"/>
    <w:rsid w:val="00534330"/>
    <w:rsid w:val="00534775"/>
    <w:rsid w:val="005348C9"/>
    <w:rsid w:val="005359B1"/>
    <w:rsid w:val="0053615A"/>
    <w:rsid w:val="00536A5F"/>
    <w:rsid w:val="005376CF"/>
    <w:rsid w:val="00537BAC"/>
    <w:rsid w:val="00537E88"/>
    <w:rsid w:val="00537F1E"/>
    <w:rsid w:val="00540AC0"/>
    <w:rsid w:val="00540C79"/>
    <w:rsid w:val="00540FE3"/>
    <w:rsid w:val="005410DE"/>
    <w:rsid w:val="005432E0"/>
    <w:rsid w:val="0054348B"/>
    <w:rsid w:val="00543A8E"/>
    <w:rsid w:val="00543E65"/>
    <w:rsid w:val="005451D7"/>
    <w:rsid w:val="0054545E"/>
    <w:rsid w:val="00545E52"/>
    <w:rsid w:val="00546534"/>
    <w:rsid w:val="00550679"/>
    <w:rsid w:val="005507B7"/>
    <w:rsid w:val="00550967"/>
    <w:rsid w:val="00550B12"/>
    <w:rsid w:val="0055139A"/>
    <w:rsid w:val="00552252"/>
    <w:rsid w:val="005530E7"/>
    <w:rsid w:val="0055340E"/>
    <w:rsid w:val="00554F1E"/>
    <w:rsid w:val="0055558F"/>
    <w:rsid w:val="00555600"/>
    <w:rsid w:val="0055616A"/>
    <w:rsid w:val="0055645E"/>
    <w:rsid w:val="005564A4"/>
    <w:rsid w:val="00556BB4"/>
    <w:rsid w:val="00560205"/>
    <w:rsid w:val="00560E06"/>
    <w:rsid w:val="00562122"/>
    <w:rsid w:val="00562569"/>
    <w:rsid w:val="00563CC9"/>
    <w:rsid w:val="00563E8B"/>
    <w:rsid w:val="00564175"/>
    <w:rsid w:val="00564CC0"/>
    <w:rsid w:val="00565AEC"/>
    <w:rsid w:val="00566B10"/>
    <w:rsid w:val="00566E2E"/>
    <w:rsid w:val="00566E4E"/>
    <w:rsid w:val="005702B6"/>
    <w:rsid w:val="00570AAA"/>
    <w:rsid w:val="00570E13"/>
    <w:rsid w:val="0057100C"/>
    <w:rsid w:val="00571367"/>
    <w:rsid w:val="005720C6"/>
    <w:rsid w:val="00572637"/>
    <w:rsid w:val="005732FC"/>
    <w:rsid w:val="00573C21"/>
    <w:rsid w:val="00575611"/>
    <w:rsid w:val="00577CE1"/>
    <w:rsid w:val="005807AC"/>
    <w:rsid w:val="0058102D"/>
    <w:rsid w:val="00584756"/>
    <w:rsid w:val="00584C8D"/>
    <w:rsid w:val="00584E23"/>
    <w:rsid w:val="005850F6"/>
    <w:rsid w:val="00585951"/>
    <w:rsid w:val="00586725"/>
    <w:rsid w:val="00586AF5"/>
    <w:rsid w:val="0058704C"/>
    <w:rsid w:val="00587262"/>
    <w:rsid w:val="00587337"/>
    <w:rsid w:val="00587A7B"/>
    <w:rsid w:val="00587ED5"/>
    <w:rsid w:val="00590331"/>
    <w:rsid w:val="005921C3"/>
    <w:rsid w:val="0059288B"/>
    <w:rsid w:val="00593561"/>
    <w:rsid w:val="00594542"/>
    <w:rsid w:val="00594673"/>
    <w:rsid w:val="005956EE"/>
    <w:rsid w:val="00595E26"/>
    <w:rsid w:val="00596895"/>
    <w:rsid w:val="005968FA"/>
    <w:rsid w:val="00596AC6"/>
    <w:rsid w:val="005973D0"/>
    <w:rsid w:val="00597CEA"/>
    <w:rsid w:val="005A20DA"/>
    <w:rsid w:val="005A27E6"/>
    <w:rsid w:val="005A2E20"/>
    <w:rsid w:val="005A2EE1"/>
    <w:rsid w:val="005A310B"/>
    <w:rsid w:val="005A3335"/>
    <w:rsid w:val="005A35CD"/>
    <w:rsid w:val="005A3E86"/>
    <w:rsid w:val="005A492C"/>
    <w:rsid w:val="005A500E"/>
    <w:rsid w:val="005A6181"/>
    <w:rsid w:val="005A7ABA"/>
    <w:rsid w:val="005B0341"/>
    <w:rsid w:val="005B07F3"/>
    <w:rsid w:val="005B0AD4"/>
    <w:rsid w:val="005B1E5C"/>
    <w:rsid w:val="005B2051"/>
    <w:rsid w:val="005B27A1"/>
    <w:rsid w:val="005B2C00"/>
    <w:rsid w:val="005B3192"/>
    <w:rsid w:val="005B31E6"/>
    <w:rsid w:val="005B4FF4"/>
    <w:rsid w:val="005B5B1D"/>
    <w:rsid w:val="005B5E39"/>
    <w:rsid w:val="005B6D67"/>
    <w:rsid w:val="005B7229"/>
    <w:rsid w:val="005B781E"/>
    <w:rsid w:val="005B7CD5"/>
    <w:rsid w:val="005C0080"/>
    <w:rsid w:val="005C08C5"/>
    <w:rsid w:val="005C135D"/>
    <w:rsid w:val="005C15A9"/>
    <w:rsid w:val="005C2D65"/>
    <w:rsid w:val="005C48B2"/>
    <w:rsid w:val="005C4F47"/>
    <w:rsid w:val="005C5256"/>
    <w:rsid w:val="005C531A"/>
    <w:rsid w:val="005C60D1"/>
    <w:rsid w:val="005C60EE"/>
    <w:rsid w:val="005C740A"/>
    <w:rsid w:val="005C74B6"/>
    <w:rsid w:val="005D01E8"/>
    <w:rsid w:val="005D07A2"/>
    <w:rsid w:val="005D0D22"/>
    <w:rsid w:val="005D0F1E"/>
    <w:rsid w:val="005D1021"/>
    <w:rsid w:val="005D11D6"/>
    <w:rsid w:val="005D146B"/>
    <w:rsid w:val="005D1BC5"/>
    <w:rsid w:val="005D230F"/>
    <w:rsid w:val="005D294D"/>
    <w:rsid w:val="005D4DF7"/>
    <w:rsid w:val="005D7325"/>
    <w:rsid w:val="005D7FBB"/>
    <w:rsid w:val="005E009F"/>
    <w:rsid w:val="005E0193"/>
    <w:rsid w:val="005E1001"/>
    <w:rsid w:val="005E1B8B"/>
    <w:rsid w:val="005E1CF2"/>
    <w:rsid w:val="005E2001"/>
    <w:rsid w:val="005E2071"/>
    <w:rsid w:val="005E21BB"/>
    <w:rsid w:val="005E2863"/>
    <w:rsid w:val="005E2CCD"/>
    <w:rsid w:val="005E2E70"/>
    <w:rsid w:val="005E3065"/>
    <w:rsid w:val="005E316B"/>
    <w:rsid w:val="005E4349"/>
    <w:rsid w:val="005E47D5"/>
    <w:rsid w:val="005E4D8F"/>
    <w:rsid w:val="005E4F5F"/>
    <w:rsid w:val="005E4F77"/>
    <w:rsid w:val="005E6D7B"/>
    <w:rsid w:val="005E6E5D"/>
    <w:rsid w:val="005E6F09"/>
    <w:rsid w:val="005F0EAB"/>
    <w:rsid w:val="005F191A"/>
    <w:rsid w:val="005F19DF"/>
    <w:rsid w:val="005F2850"/>
    <w:rsid w:val="005F2937"/>
    <w:rsid w:val="005F2C3B"/>
    <w:rsid w:val="005F4035"/>
    <w:rsid w:val="005F44D5"/>
    <w:rsid w:val="005F4CD6"/>
    <w:rsid w:val="005F4EEB"/>
    <w:rsid w:val="005F7599"/>
    <w:rsid w:val="005F7938"/>
    <w:rsid w:val="005F7B22"/>
    <w:rsid w:val="0060015E"/>
    <w:rsid w:val="00600762"/>
    <w:rsid w:val="00600ADB"/>
    <w:rsid w:val="00600DE1"/>
    <w:rsid w:val="00601A67"/>
    <w:rsid w:val="00601D2C"/>
    <w:rsid w:val="00601F1C"/>
    <w:rsid w:val="00602F3C"/>
    <w:rsid w:val="00603CFE"/>
    <w:rsid w:val="00604513"/>
    <w:rsid w:val="00604F7B"/>
    <w:rsid w:val="006051E7"/>
    <w:rsid w:val="00605204"/>
    <w:rsid w:val="006063BD"/>
    <w:rsid w:val="006067EC"/>
    <w:rsid w:val="006071F3"/>
    <w:rsid w:val="0060773B"/>
    <w:rsid w:val="00607D81"/>
    <w:rsid w:val="00610565"/>
    <w:rsid w:val="00610F44"/>
    <w:rsid w:val="0061138E"/>
    <w:rsid w:val="00611FF1"/>
    <w:rsid w:val="00612D62"/>
    <w:rsid w:val="00614975"/>
    <w:rsid w:val="00614B58"/>
    <w:rsid w:val="006160D1"/>
    <w:rsid w:val="006167AA"/>
    <w:rsid w:val="00616A13"/>
    <w:rsid w:val="0061701D"/>
    <w:rsid w:val="006174BB"/>
    <w:rsid w:val="00617A35"/>
    <w:rsid w:val="00620709"/>
    <w:rsid w:val="0062398E"/>
    <w:rsid w:val="00625302"/>
    <w:rsid w:val="006255F0"/>
    <w:rsid w:val="00625708"/>
    <w:rsid w:val="00625B29"/>
    <w:rsid w:val="006266C3"/>
    <w:rsid w:val="006270CA"/>
    <w:rsid w:val="006317EF"/>
    <w:rsid w:val="0063271E"/>
    <w:rsid w:val="00632A5E"/>
    <w:rsid w:val="006343C9"/>
    <w:rsid w:val="00634727"/>
    <w:rsid w:val="006347DF"/>
    <w:rsid w:val="006350E9"/>
    <w:rsid w:val="00635F36"/>
    <w:rsid w:val="00636664"/>
    <w:rsid w:val="00636813"/>
    <w:rsid w:val="00637200"/>
    <w:rsid w:val="00640DF2"/>
    <w:rsid w:val="006411C6"/>
    <w:rsid w:val="006432DA"/>
    <w:rsid w:val="00643C99"/>
    <w:rsid w:val="00644C56"/>
    <w:rsid w:val="00645EF9"/>
    <w:rsid w:val="006465DB"/>
    <w:rsid w:val="00646879"/>
    <w:rsid w:val="006471C7"/>
    <w:rsid w:val="0065019A"/>
    <w:rsid w:val="006513CC"/>
    <w:rsid w:val="006519A0"/>
    <w:rsid w:val="00652668"/>
    <w:rsid w:val="00652A04"/>
    <w:rsid w:val="00653B33"/>
    <w:rsid w:val="00654572"/>
    <w:rsid w:val="006551AA"/>
    <w:rsid w:val="006559FC"/>
    <w:rsid w:val="00656075"/>
    <w:rsid w:val="0065699A"/>
    <w:rsid w:val="006569A5"/>
    <w:rsid w:val="006569C2"/>
    <w:rsid w:val="0065782D"/>
    <w:rsid w:val="0066056D"/>
    <w:rsid w:val="00660B50"/>
    <w:rsid w:val="00661807"/>
    <w:rsid w:val="00662A3F"/>
    <w:rsid w:val="00662A45"/>
    <w:rsid w:val="006644B9"/>
    <w:rsid w:val="00665054"/>
    <w:rsid w:val="00665CE0"/>
    <w:rsid w:val="00666620"/>
    <w:rsid w:val="006674BC"/>
    <w:rsid w:val="00667CA2"/>
    <w:rsid w:val="0067091B"/>
    <w:rsid w:val="00671425"/>
    <w:rsid w:val="00671C55"/>
    <w:rsid w:val="0067217F"/>
    <w:rsid w:val="0067242E"/>
    <w:rsid w:val="006726B4"/>
    <w:rsid w:val="006741E0"/>
    <w:rsid w:val="00674313"/>
    <w:rsid w:val="00674A09"/>
    <w:rsid w:val="0067617E"/>
    <w:rsid w:val="00676339"/>
    <w:rsid w:val="0067670B"/>
    <w:rsid w:val="00676C63"/>
    <w:rsid w:val="00676FFD"/>
    <w:rsid w:val="00677282"/>
    <w:rsid w:val="00681EE7"/>
    <w:rsid w:val="006821B3"/>
    <w:rsid w:val="006835A8"/>
    <w:rsid w:val="00683A2F"/>
    <w:rsid w:val="006847E1"/>
    <w:rsid w:val="006848AF"/>
    <w:rsid w:val="0068658C"/>
    <w:rsid w:val="00687BEF"/>
    <w:rsid w:val="006922F3"/>
    <w:rsid w:val="00693F3F"/>
    <w:rsid w:val="00694151"/>
    <w:rsid w:val="00694AA5"/>
    <w:rsid w:val="00696369"/>
    <w:rsid w:val="00697147"/>
    <w:rsid w:val="0069741C"/>
    <w:rsid w:val="006976B6"/>
    <w:rsid w:val="006A22CC"/>
    <w:rsid w:val="006A255A"/>
    <w:rsid w:val="006A379B"/>
    <w:rsid w:val="006A3DA3"/>
    <w:rsid w:val="006A6BE1"/>
    <w:rsid w:val="006B0543"/>
    <w:rsid w:val="006B14B5"/>
    <w:rsid w:val="006B2396"/>
    <w:rsid w:val="006B2D4B"/>
    <w:rsid w:val="006B362F"/>
    <w:rsid w:val="006B56C7"/>
    <w:rsid w:val="006B579A"/>
    <w:rsid w:val="006B5D04"/>
    <w:rsid w:val="006B6172"/>
    <w:rsid w:val="006B67D6"/>
    <w:rsid w:val="006B6DB5"/>
    <w:rsid w:val="006B708F"/>
    <w:rsid w:val="006B70EE"/>
    <w:rsid w:val="006B7208"/>
    <w:rsid w:val="006C0501"/>
    <w:rsid w:val="006C0FA0"/>
    <w:rsid w:val="006C277A"/>
    <w:rsid w:val="006C2CB0"/>
    <w:rsid w:val="006C320F"/>
    <w:rsid w:val="006C39F3"/>
    <w:rsid w:val="006C40F2"/>
    <w:rsid w:val="006C59BC"/>
    <w:rsid w:val="006C6681"/>
    <w:rsid w:val="006C67F6"/>
    <w:rsid w:val="006C6B83"/>
    <w:rsid w:val="006D0D52"/>
    <w:rsid w:val="006D1327"/>
    <w:rsid w:val="006D1416"/>
    <w:rsid w:val="006D1FC2"/>
    <w:rsid w:val="006D20D4"/>
    <w:rsid w:val="006D2D69"/>
    <w:rsid w:val="006D3350"/>
    <w:rsid w:val="006D3B57"/>
    <w:rsid w:val="006D3CED"/>
    <w:rsid w:val="006D3FE7"/>
    <w:rsid w:val="006D4FD3"/>
    <w:rsid w:val="006D5849"/>
    <w:rsid w:val="006D5DED"/>
    <w:rsid w:val="006D6867"/>
    <w:rsid w:val="006D6A31"/>
    <w:rsid w:val="006D6FA5"/>
    <w:rsid w:val="006D7163"/>
    <w:rsid w:val="006D7924"/>
    <w:rsid w:val="006D7E77"/>
    <w:rsid w:val="006E093B"/>
    <w:rsid w:val="006E10AF"/>
    <w:rsid w:val="006E1628"/>
    <w:rsid w:val="006E395E"/>
    <w:rsid w:val="006E44A9"/>
    <w:rsid w:val="006E5685"/>
    <w:rsid w:val="006E56AF"/>
    <w:rsid w:val="006E764C"/>
    <w:rsid w:val="006F0F25"/>
    <w:rsid w:val="006F1841"/>
    <w:rsid w:val="006F20EB"/>
    <w:rsid w:val="006F298F"/>
    <w:rsid w:val="006F2D74"/>
    <w:rsid w:val="006F2F26"/>
    <w:rsid w:val="006F3281"/>
    <w:rsid w:val="006F3711"/>
    <w:rsid w:val="006F390D"/>
    <w:rsid w:val="006F44A9"/>
    <w:rsid w:val="006F5814"/>
    <w:rsid w:val="006F6C54"/>
    <w:rsid w:val="006F7809"/>
    <w:rsid w:val="007010CD"/>
    <w:rsid w:val="0070179C"/>
    <w:rsid w:val="00703497"/>
    <w:rsid w:val="00703728"/>
    <w:rsid w:val="007037BB"/>
    <w:rsid w:val="00703FB7"/>
    <w:rsid w:val="0070413E"/>
    <w:rsid w:val="00704366"/>
    <w:rsid w:val="00704546"/>
    <w:rsid w:val="00705D03"/>
    <w:rsid w:val="007075EF"/>
    <w:rsid w:val="00707711"/>
    <w:rsid w:val="0070773A"/>
    <w:rsid w:val="0070782E"/>
    <w:rsid w:val="007078BD"/>
    <w:rsid w:val="00707970"/>
    <w:rsid w:val="0071041A"/>
    <w:rsid w:val="00710F48"/>
    <w:rsid w:val="007112F1"/>
    <w:rsid w:val="00711978"/>
    <w:rsid w:val="00711CA4"/>
    <w:rsid w:val="0071200F"/>
    <w:rsid w:val="00713EFE"/>
    <w:rsid w:val="007142DA"/>
    <w:rsid w:val="007144C0"/>
    <w:rsid w:val="007146EF"/>
    <w:rsid w:val="00715CE7"/>
    <w:rsid w:val="00720334"/>
    <w:rsid w:val="00720775"/>
    <w:rsid w:val="0072186C"/>
    <w:rsid w:val="007224FB"/>
    <w:rsid w:val="00722996"/>
    <w:rsid w:val="00722D88"/>
    <w:rsid w:val="00723E21"/>
    <w:rsid w:val="00724219"/>
    <w:rsid w:val="00724228"/>
    <w:rsid w:val="007254DB"/>
    <w:rsid w:val="00725E7A"/>
    <w:rsid w:val="007260F7"/>
    <w:rsid w:val="00726784"/>
    <w:rsid w:val="00727010"/>
    <w:rsid w:val="007275DD"/>
    <w:rsid w:val="00730AB8"/>
    <w:rsid w:val="00731469"/>
    <w:rsid w:val="00731734"/>
    <w:rsid w:val="007328BA"/>
    <w:rsid w:val="0073290B"/>
    <w:rsid w:val="00732D6B"/>
    <w:rsid w:val="00733E42"/>
    <w:rsid w:val="00733E8F"/>
    <w:rsid w:val="0073543D"/>
    <w:rsid w:val="00736971"/>
    <w:rsid w:val="00737810"/>
    <w:rsid w:val="00737E67"/>
    <w:rsid w:val="00740468"/>
    <w:rsid w:val="00740C22"/>
    <w:rsid w:val="00741696"/>
    <w:rsid w:val="007417AC"/>
    <w:rsid w:val="00742270"/>
    <w:rsid w:val="00742421"/>
    <w:rsid w:val="00742630"/>
    <w:rsid w:val="00742638"/>
    <w:rsid w:val="0074274D"/>
    <w:rsid w:val="007436F3"/>
    <w:rsid w:val="00745DD0"/>
    <w:rsid w:val="007462C2"/>
    <w:rsid w:val="007477B9"/>
    <w:rsid w:val="0075144D"/>
    <w:rsid w:val="00751EEF"/>
    <w:rsid w:val="00751F22"/>
    <w:rsid w:val="00752A20"/>
    <w:rsid w:val="00752DA3"/>
    <w:rsid w:val="00752F12"/>
    <w:rsid w:val="00752FBE"/>
    <w:rsid w:val="00753317"/>
    <w:rsid w:val="007546C8"/>
    <w:rsid w:val="00754BB3"/>
    <w:rsid w:val="00754D0C"/>
    <w:rsid w:val="00754DA6"/>
    <w:rsid w:val="00756C3F"/>
    <w:rsid w:val="00760139"/>
    <w:rsid w:val="00761E43"/>
    <w:rsid w:val="00762420"/>
    <w:rsid w:val="00762D01"/>
    <w:rsid w:val="007641FB"/>
    <w:rsid w:val="00764456"/>
    <w:rsid w:val="0076520A"/>
    <w:rsid w:val="00766126"/>
    <w:rsid w:val="00766A52"/>
    <w:rsid w:val="00770566"/>
    <w:rsid w:val="00770784"/>
    <w:rsid w:val="007709C7"/>
    <w:rsid w:val="00770A35"/>
    <w:rsid w:val="007710F0"/>
    <w:rsid w:val="00771B56"/>
    <w:rsid w:val="00772FAF"/>
    <w:rsid w:val="00773FEB"/>
    <w:rsid w:val="00774940"/>
    <w:rsid w:val="0077531E"/>
    <w:rsid w:val="00777B54"/>
    <w:rsid w:val="00780EEC"/>
    <w:rsid w:val="0078122E"/>
    <w:rsid w:val="00781936"/>
    <w:rsid w:val="007821C7"/>
    <w:rsid w:val="007824E7"/>
    <w:rsid w:val="00783631"/>
    <w:rsid w:val="00784494"/>
    <w:rsid w:val="0078486A"/>
    <w:rsid w:val="007866F8"/>
    <w:rsid w:val="00786792"/>
    <w:rsid w:val="00790BD1"/>
    <w:rsid w:val="00792972"/>
    <w:rsid w:val="007933B5"/>
    <w:rsid w:val="0079379E"/>
    <w:rsid w:val="007937C2"/>
    <w:rsid w:val="00793AA7"/>
    <w:rsid w:val="0079403F"/>
    <w:rsid w:val="00795506"/>
    <w:rsid w:val="0079552B"/>
    <w:rsid w:val="007957D5"/>
    <w:rsid w:val="00795FD7"/>
    <w:rsid w:val="00796072"/>
    <w:rsid w:val="00796FBC"/>
    <w:rsid w:val="007A0B01"/>
    <w:rsid w:val="007A210A"/>
    <w:rsid w:val="007A2610"/>
    <w:rsid w:val="007A28FC"/>
    <w:rsid w:val="007A3A99"/>
    <w:rsid w:val="007A3D9A"/>
    <w:rsid w:val="007A4840"/>
    <w:rsid w:val="007A54C2"/>
    <w:rsid w:val="007A71FF"/>
    <w:rsid w:val="007A7392"/>
    <w:rsid w:val="007A751E"/>
    <w:rsid w:val="007A78D1"/>
    <w:rsid w:val="007A7C11"/>
    <w:rsid w:val="007B0C13"/>
    <w:rsid w:val="007B1248"/>
    <w:rsid w:val="007B132C"/>
    <w:rsid w:val="007B1787"/>
    <w:rsid w:val="007B204A"/>
    <w:rsid w:val="007B261A"/>
    <w:rsid w:val="007B376C"/>
    <w:rsid w:val="007B3DE7"/>
    <w:rsid w:val="007B5C96"/>
    <w:rsid w:val="007B6FEF"/>
    <w:rsid w:val="007B7147"/>
    <w:rsid w:val="007B7205"/>
    <w:rsid w:val="007C04B2"/>
    <w:rsid w:val="007C0629"/>
    <w:rsid w:val="007C08DF"/>
    <w:rsid w:val="007C0B78"/>
    <w:rsid w:val="007C1887"/>
    <w:rsid w:val="007C30C2"/>
    <w:rsid w:val="007C341F"/>
    <w:rsid w:val="007C39DF"/>
    <w:rsid w:val="007C708F"/>
    <w:rsid w:val="007C73F8"/>
    <w:rsid w:val="007D3807"/>
    <w:rsid w:val="007D3971"/>
    <w:rsid w:val="007D44E9"/>
    <w:rsid w:val="007D4CA1"/>
    <w:rsid w:val="007D5B09"/>
    <w:rsid w:val="007E127C"/>
    <w:rsid w:val="007E12B2"/>
    <w:rsid w:val="007E18AD"/>
    <w:rsid w:val="007E1DE7"/>
    <w:rsid w:val="007E3122"/>
    <w:rsid w:val="007E3259"/>
    <w:rsid w:val="007E3C94"/>
    <w:rsid w:val="007E4323"/>
    <w:rsid w:val="007E6A65"/>
    <w:rsid w:val="007F1249"/>
    <w:rsid w:val="007F1653"/>
    <w:rsid w:val="007F2D1E"/>
    <w:rsid w:val="007F3319"/>
    <w:rsid w:val="007F360A"/>
    <w:rsid w:val="007F4BE2"/>
    <w:rsid w:val="007F5809"/>
    <w:rsid w:val="007F738D"/>
    <w:rsid w:val="007F7A14"/>
    <w:rsid w:val="0080073B"/>
    <w:rsid w:val="00800EEC"/>
    <w:rsid w:val="0080375B"/>
    <w:rsid w:val="00803EDB"/>
    <w:rsid w:val="00803FD4"/>
    <w:rsid w:val="00805D82"/>
    <w:rsid w:val="00806562"/>
    <w:rsid w:val="00806B7E"/>
    <w:rsid w:val="00807C03"/>
    <w:rsid w:val="00810267"/>
    <w:rsid w:val="00810311"/>
    <w:rsid w:val="00810510"/>
    <w:rsid w:val="00810FA5"/>
    <w:rsid w:val="00811736"/>
    <w:rsid w:val="008137A5"/>
    <w:rsid w:val="00813FD7"/>
    <w:rsid w:val="0081532A"/>
    <w:rsid w:val="00816F98"/>
    <w:rsid w:val="00820355"/>
    <w:rsid w:val="00820457"/>
    <w:rsid w:val="008205AD"/>
    <w:rsid w:val="00820F0B"/>
    <w:rsid w:val="00821BB5"/>
    <w:rsid w:val="00821BC1"/>
    <w:rsid w:val="00822840"/>
    <w:rsid w:val="00824318"/>
    <w:rsid w:val="0082532C"/>
    <w:rsid w:val="008253A6"/>
    <w:rsid w:val="008268EC"/>
    <w:rsid w:val="00827057"/>
    <w:rsid w:val="00827840"/>
    <w:rsid w:val="008305DD"/>
    <w:rsid w:val="008305E1"/>
    <w:rsid w:val="00831309"/>
    <w:rsid w:val="0083194E"/>
    <w:rsid w:val="00831F5F"/>
    <w:rsid w:val="00833786"/>
    <w:rsid w:val="008353F7"/>
    <w:rsid w:val="00836112"/>
    <w:rsid w:val="00836138"/>
    <w:rsid w:val="008362FF"/>
    <w:rsid w:val="00836FE6"/>
    <w:rsid w:val="00837627"/>
    <w:rsid w:val="008377E6"/>
    <w:rsid w:val="0084254E"/>
    <w:rsid w:val="00842B0D"/>
    <w:rsid w:val="00842DB4"/>
    <w:rsid w:val="00844B7E"/>
    <w:rsid w:val="00845560"/>
    <w:rsid w:val="00846550"/>
    <w:rsid w:val="00850B3E"/>
    <w:rsid w:val="00850D18"/>
    <w:rsid w:val="00851B35"/>
    <w:rsid w:val="008531ED"/>
    <w:rsid w:val="00854065"/>
    <w:rsid w:val="00856916"/>
    <w:rsid w:val="00856EE1"/>
    <w:rsid w:val="008570BC"/>
    <w:rsid w:val="0086059C"/>
    <w:rsid w:val="008606B0"/>
    <w:rsid w:val="00861046"/>
    <w:rsid w:val="00861606"/>
    <w:rsid w:val="00862C37"/>
    <w:rsid w:val="00863C69"/>
    <w:rsid w:val="008642A7"/>
    <w:rsid w:val="00864389"/>
    <w:rsid w:val="0086566F"/>
    <w:rsid w:val="0086678D"/>
    <w:rsid w:val="00867B6B"/>
    <w:rsid w:val="00871C2B"/>
    <w:rsid w:val="00872018"/>
    <w:rsid w:val="00872B20"/>
    <w:rsid w:val="00872CFA"/>
    <w:rsid w:val="008732A0"/>
    <w:rsid w:val="00873B8D"/>
    <w:rsid w:val="00875B53"/>
    <w:rsid w:val="00877561"/>
    <w:rsid w:val="00877EF5"/>
    <w:rsid w:val="0088046B"/>
    <w:rsid w:val="00880478"/>
    <w:rsid w:val="00880D8F"/>
    <w:rsid w:val="008818F3"/>
    <w:rsid w:val="00884054"/>
    <w:rsid w:val="008840BF"/>
    <w:rsid w:val="008847A9"/>
    <w:rsid w:val="008854EC"/>
    <w:rsid w:val="008859C9"/>
    <w:rsid w:val="008878D2"/>
    <w:rsid w:val="008878F5"/>
    <w:rsid w:val="00890176"/>
    <w:rsid w:val="0089087F"/>
    <w:rsid w:val="0089436F"/>
    <w:rsid w:val="008947B8"/>
    <w:rsid w:val="00894BDE"/>
    <w:rsid w:val="0089501D"/>
    <w:rsid w:val="00896AA3"/>
    <w:rsid w:val="00896B37"/>
    <w:rsid w:val="00897A1D"/>
    <w:rsid w:val="008A0FFD"/>
    <w:rsid w:val="008A162C"/>
    <w:rsid w:val="008A1BD6"/>
    <w:rsid w:val="008A1E9F"/>
    <w:rsid w:val="008A2559"/>
    <w:rsid w:val="008A2F45"/>
    <w:rsid w:val="008A35B9"/>
    <w:rsid w:val="008A46CD"/>
    <w:rsid w:val="008A5152"/>
    <w:rsid w:val="008A54C1"/>
    <w:rsid w:val="008A61B9"/>
    <w:rsid w:val="008A680D"/>
    <w:rsid w:val="008A682C"/>
    <w:rsid w:val="008A770E"/>
    <w:rsid w:val="008A78A4"/>
    <w:rsid w:val="008A7E44"/>
    <w:rsid w:val="008B0055"/>
    <w:rsid w:val="008B14D5"/>
    <w:rsid w:val="008B1D6C"/>
    <w:rsid w:val="008B2299"/>
    <w:rsid w:val="008B22F5"/>
    <w:rsid w:val="008B24CE"/>
    <w:rsid w:val="008B37C4"/>
    <w:rsid w:val="008B387A"/>
    <w:rsid w:val="008B42AC"/>
    <w:rsid w:val="008B49FD"/>
    <w:rsid w:val="008B4C94"/>
    <w:rsid w:val="008B597F"/>
    <w:rsid w:val="008B6177"/>
    <w:rsid w:val="008B7583"/>
    <w:rsid w:val="008C1164"/>
    <w:rsid w:val="008C1BB9"/>
    <w:rsid w:val="008C28DD"/>
    <w:rsid w:val="008C363E"/>
    <w:rsid w:val="008C4164"/>
    <w:rsid w:val="008C442D"/>
    <w:rsid w:val="008C5799"/>
    <w:rsid w:val="008C5FDD"/>
    <w:rsid w:val="008C7514"/>
    <w:rsid w:val="008D11B9"/>
    <w:rsid w:val="008D179F"/>
    <w:rsid w:val="008D33CA"/>
    <w:rsid w:val="008D4524"/>
    <w:rsid w:val="008D4695"/>
    <w:rsid w:val="008D5368"/>
    <w:rsid w:val="008D5390"/>
    <w:rsid w:val="008D58A2"/>
    <w:rsid w:val="008D6067"/>
    <w:rsid w:val="008D63DB"/>
    <w:rsid w:val="008D6721"/>
    <w:rsid w:val="008D7C19"/>
    <w:rsid w:val="008E0EB0"/>
    <w:rsid w:val="008E1546"/>
    <w:rsid w:val="008E171C"/>
    <w:rsid w:val="008E1E85"/>
    <w:rsid w:val="008E212C"/>
    <w:rsid w:val="008E3292"/>
    <w:rsid w:val="008E3781"/>
    <w:rsid w:val="008E5D97"/>
    <w:rsid w:val="008E6382"/>
    <w:rsid w:val="008F0B36"/>
    <w:rsid w:val="008F0F84"/>
    <w:rsid w:val="008F16D7"/>
    <w:rsid w:val="008F26EC"/>
    <w:rsid w:val="008F2722"/>
    <w:rsid w:val="008F3230"/>
    <w:rsid w:val="008F392D"/>
    <w:rsid w:val="008F49DF"/>
    <w:rsid w:val="008F5BC9"/>
    <w:rsid w:val="008F659E"/>
    <w:rsid w:val="008F798C"/>
    <w:rsid w:val="008F7AE9"/>
    <w:rsid w:val="00900637"/>
    <w:rsid w:val="00900A44"/>
    <w:rsid w:val="00901725"/>
    <w:rsid w:val="00902CD9"/>
    <w:rsid w:val="00902E9E"/>
    <w:rsid w:val="009033B6"/>
    <w:rsid w:val="009039FB"/>
    <w:rsid w:val="00903B9A"/>
    <w:rsid w:val="00903FF3"/>
    <w:rsid w:val="00904100"/>
    <w:rsid w:val="00905689"/>
    <w:rsid w:val="009056CA"/>
    <w:rsid w:val="00905E3B"/>
    <w:rsid w:val="00905F03"/>
    <w:rsid w:val="00906333"/>
    <w:rsid w:val="00907170"/>
    <w:rsid w:val="0090756F"/>
    <w:rsid w:val="00907717"/>
    <w:rsid w:val="00910CEF"/>
    <w:rsid w:val="009123D0"/>
    <w:rsid w:val="00912FBB"/>
    <w:rsid w:val="00913420"/>
    <w:rsid w:val="0091354E"/>
    <w:rsid w:val="00913DE1"/>
    <w:rsid w:val="00913EAA"/>
    <w:rsid w:val="0091424C"/>
    <w:rsid w:val="0091576B"/>
    <w:rsid w:val="009158BB"/>
    <w:rsid w:val="00915935"/>
    <w:rsid w:val="00915D17"/>
    <w:rsid w:val="00916821"/>
    <w:rsid w:val="00917306"/>
    <w:rsid w:val="009176FE"/>
    <w:rsid w:val="0092001E"/>
    <w:rsid w:val="00920E17"/>
    <w:rsid w:val="009212A3"/>
    <w:rsid w:val="00921574"/>
    <w:rsid w:val="009249D8"/>
    <w:rsid w:val="0092522B"/>
    <w:rsid w:val="009263EB"/>
    <w:rsid w:val="00926490"/>
    <w:rsid w:val="00927DA7"/>
    <w:rsid w:val="00927F63"/>
    <w:rsid w:val="00931593"/>
    <w:rsid w:val="009324DA"/>
    <w:rsid w:val="0093251C"/>
    <w:rsid w:val="00933BF5"/>
    <w:rsid w:val="00933E0D"/>
    <w:rsid w:val="00934AA4"/>
    <w:rsid w:val="00934E4C"/>
    <w:rsid w:val="00940777"/>
    <w:rsid w:val="00940E80"/>
    <w:rsid w:val="00940F48"/>
    <w:rsid w:val="00941442"/>
    <w:rsid w:val="00942865"/>
    <w:rsid w:val="00944861"/>
    <w:rsid w:val="00946081"/>
    <w:rsid w:val="0094641C"/>
    <w:rsid w:val="00946497"/>
    <w:rsid w:val="0094792B"/>
    <w:rsid w:val="00952735"/>
    <w:rsid w:val="00952C47"/>
    <w:rsid w:val="0095311D"/>
    <w:rsid w:val="00953B2B"/>
    <w:rsid w:val="00953E1C"/>
    <w:rsid w:val="00954435"/>
    <w:rsid w:val="00954ABA"/>
    <w:rsid w:val="009556A7"/>
    <w:rsid w:val="009569E2"/>
    <w:rsid w:val="00956CCC"/>
    <w:rsid w:val="00957569"/>
    <w:rsid w:val="0096056F"/>
    <w:rsid w:val="00960911"/>
    <w:rsid w:val="009609A7"/>
    <w:rsid w:val="00961207"/>
    <w:rsid w:val="00961FF0"/>
    <w:rsid w:val="0096220D"/>
    <w:rsid w:val="009630BC"/>
    <w:rsid w:val="009640DD"/>
    <w:rsid w:val="00964193"/>
    <w:rsid w:val="00964203"/>
    <w:rsid w:val="009646CE"/>
    <w:rsid w:val="00964BEA"/>
    <w:rsid w:val="009674F9"/>
    <w:rsid w:val="0096766D"/>
    <w:rsid w:val="00971F71"/>
    <w:rsid w:val="00972152"/>
    <w:rsid w:val="0097452F"/>
    <w:rsid w:val="00974C25"/>
    <w:rsid w:val="0097524C"/>
    <w:rsid w:val="0097586B"/>
    <w:rsid w:val="009762C8"/>
    <w:rsid w:val="00976AEE"/>
    <w:rsid w:val="009772D9"/>
    <w:rsid w:val="00977508"/>
    <w:rsid w:val="00981141"/>
    <w:rsid w:val="00981275"/>
    <w:rsid w:val="00981820"/>
    <w:rsid w:val="0098194F"/>
    <w:rsid w:val="00981F39"/>
    <w:rsid w:val="00982585"/>
    <w:rsid w:val="00982D0D"/>
    <w:rsid w:val="00983256"/>
    <w:rsid w:val="0098341B"/>
    <w:rsid w:val="00984626"/>
    <w:rsid w:val="00984E63"/>
    <w:rsid w:val="00984E92"/>
    <w:rsid w:val="009861C0"/>
    <w:rsid w:val="00986E01"/>
    <w:rsid w:val="0099096A"/>
    <w:rsid w:val="00990F2B"/>
    <w:rsid w:val="00992017"/>
    <w:rsid w:val="00992BED"/>
    <w:rsid w:val="00992C7E"/>
    <w:rsid w:val="009933A5"/>
    <w:rsid w:val="00994178"/>
    <w:rsid w:val="00994252"/>
    <w:rsid w:val="00994A78"/>
    <w:rsid w:val="009951D3"/>
    <w:rsid w:val="00995200"/>
    <w:rsid w:val="0099526E"/>
    <w:rsid w:val="00997B09"/>
    <w:rsid w:val="009A122A"/>
    <w:rsid w:val="009A1F7F"/>
    <w:rsid w:val="009A2A26"/>
    <w:rsid w:val="009A425F"/>
    <w:rsid w:val="009A4382"/>
    <w:rsid w:val="009A4DF2"/>
    <w:rsid w:val="009A50A7"/>
    <w:rsid w:val="009A73DA"/>
    <w:rsid w:val="009B1977"/>
    <w:rsid w:val="009B1BC8"/>
    <w:rsid w:val="009B2AA7"/>
    <w:rsid w:val="009B2CE5"/>
    <w:rsid w:val="009B4842"/>
    <w:rsid w:val="009B510B"/>
    <w:rsid w:val="009B7253"/>
    <w:rsid w:val="009B76AF"/>
    <w:rsid w:val="009C0414"/>
    <w:rsid w:val="009C1542"/>
    <w:rsid w:val="009C1B1C"/>
    <w:rsid w:val="009C33C2"/>
    <w:rsid w:val="009C434A"/>
    <w:rsid w:val="009C5048"/>
    <w:rsid w:val="009C58CB"/>
    <w:rsid w:val="009C6DA5"/>
    <w:rsid w:val="009C7187"/>
    <w:rsid w:val="009C758D"/>
    <w:rsid w:val="009C7BB3"/>
    <w:rsid w:val="009D039F"/>
    <w:rsid w:val="009D0F93"/>
    <w:rsid w:val="009D1292"/>
    <w:rsid w:val="009D13E8"/>
    <w:rsid w:val="009D2095"/>
    <w:rsid w:val="009D59AA"/>
    <w:rsid w:val="009D5FC5"/>
    <w:rsid w:val="009D65A8"/>
    <w:rsid w:val="009E00E4"/>
    <w:rsid w:val="009E022F"/>
    <w:rsid w:val="009E03BC"/>
    <w:rsid w:val="009E2393"/>
    <w:rsid w:val="009E27BA"/>
    <w:rsid w:val="009E2F22"/>
    <w:rsid w:val="009E3315"/>
    <w:rsid w:val="009E430E"/>
    <w:rsid w:val="009E4F68"/>
    <w:rsid w:val="009E5B03"/>
    <w:rsid w:val="009E5B70"/>
    <w:rsid w:val="009E6BAC"/>
    <w:rsid w:val="009E7195"/>
    <w:rsid w:val="009F1456"/>
    <w:rsid w:val="009F33EE"/>
    <w:rsid w:val="009F454B"/>
    <w:rsid w:val="009F466F"/>
    <w:rsid w:val="009F50E4"/>
    <w:rsid w:val="009F5A28"/>
    <w:rsid w:val="009F5BC9"/>
    <w:rsid w:val="009F79F1"/>
    <w:rsid w:val="009F7C72"/>
    <w:rsid w:val="00A004EC"/>
    <w:rsid w:val="00A01CA5"/>
    <w:rsid w:val="00A0201F"/>
    <w:rsid w:val="00A02E0C"/>
    <w:rsid w:val="00A04275"/>
    <w:rsid w:val="00A053AE"/>
    <w:rsid w:val="00A05D88"/>
    <w:rsid w:val="00A06241"/>
    <w:rsid w:val="00A075BA"/>
    <w:rsid w:val="00A07ABB"/>
    <w:rsid w:val="00A1292E"/>
    <w:rsid w:val="00A12E8A"/>
    <w:rsid w:val="00A1383A"/>
    <w:rsid w:val="00A13851"/>
    <w:rsid w:val="00A142FB"/>
    <w:rsid w:val="00A164F2"/>
    <w:rsid w:val="00A166CC"/>
    <w:rsid w:val="00A168D6"/>
    <w:rsid w:val="00A171D2"/>
    <w:rsid w:val="00A201CC"/>
    <w:rsid w:val="00A21D0C"/>
    <w:rsid w:val="00A22F18"/>
    <w:rsid w:val="00A23552"/>
    <w:rsid w:val="00A2399D"/>
    <w:rsid w:val="00A24AE8"/>
    <w:rsid w:val="00A24F4D"/>
    <w:rsid w:val="00A25676"/>
    <w:rsid w:val="00A25856"/>
    <w:rsid w:val="00A25AC9"/>
    <w:rsid w:val="00A2642A"/>
    <w:rsid w:val="00A32998"/>
    <w:rsid w:val="00A350AC"/>
    <w:rsid w:val="00A36B83"/>
    <w:rsid w:val="00A373BB"/>
    <w:rsid w:val="00A374AB"/>
    <w:rsid w:val="00A37BCE"/>
    <w:rsid w:val="00A41768"/>
    <w:rsid w:val="00A41772"/>
    <w:rsid w:val="00A42309"/>
    <w:rsid w:val="00A42E64"/>
    <w:rsid w:val="00A436C1"/>
    <w:rsid w:val="00A441AB"/>
    <w:rsid w:val="00A45426"/>
    <w:rsid w:val="00A4691C"/>
    <w:rsid w:val="00A47A55"/>
    <w:rsid w:val="00A47CCC"/>
    <w:rsid w:val="00A47CE4"/>
    <w:rsid w:val="00A47E3C"/>
    <w:rsid w:val="00A50385"/>
    <w:rsid w:val="00A506C1"/>
    <w:rsid w:val="00A50A1F"/>
    <w:rsid w:val="00A51173"/>
    <w:rsid w:val="00A51870"/>
    <w:rsid w:val="00A51989"/>
    <w:rsid w:val="00A519D6"/>
    <w:rsid w:val="00A549D7"/>
    <w:rsid w:val="00A56624"/>
    <w:rsid w:val="00A57446"/>
    <w:rsid w:val="00A5795E"/>
    <w:rsid w:val="00A6045E"/>
    <w:rsid w:val="00A60B14"/>
    <w:rsid w:val="00A60F24"/>
    <w:rsid w:val="00A61793"/>
    <w:rsid w:val="00A61E9A"/>
    <w:rsid w:val="00A62097"/>
    <w:rsid w:val="00A621F0"/>
    <w:rsid w:val="00A64D66"/>
    <w:rsid w:val="00A6520F"/>
    <w:rsid w:val="00A658B5"/>
    <w:rsid w:val="00A65918"/>
    <w:rsid w:val="00A65A40"/>
    <w:rsid w:val="00A6671D"/>
    <w:rsid w:val="00A67310"/>
    <w:rsid w:val="00A701BD"/>
    <w:rsid w:val="00A7294B"/>
    <w:rsid w:val="00A729B4"/>
    <w:rsid w:val="00A73407"/>
    <w:rsid w:val="00A75B25"/>
    <w:rsid w:val="00A77298"/>
    <w:rsid w:val="00A773E5"/>
    <w:rsid w:val="00A7778C"/>
    <w:rsid w:val="00A77B60"/>
    <w:rsid w:val="00A803D4"/>
    <w:rsid w:val="00A8045B"/>
    <w:rsid w:val="00A81E86"/>
    <w:rsid w:val="00A829C1"/>
    <w:rsid w:val="00A836C3"/>
    <w:rsid w:val="00A838CB"/>
    <w:rsid w:val="00A83B2F"/>
    <w:rsid w:val="00A83C55"/>
    <w:rsid w:val="00A8535A"/>
    <w:rsid w:val="00A8618D"/>
    <w:rsid w:val="00A86448"/>
    <w:rsid w:val="00A8697B"/>
    <w:rsid w:val="00A900F3"/>
    <w:rsid w:val="00A9025C"/>
    <w:rsid w:val="00A902C5"/>
    <w:rsid w:val="00A90ECA"/>
    <w:rsid w:val="00A92A62"/>
    <w:rsid w:val="00A93397"/>
    <w:rsid w:val="00A93FFC"/>
    <w:rsid w:val="00A942A9"/>
    <w:rsid w:val="00A9444B"/>
    <w:rsid w:val="00A945BB"/>
    <w:rsid w:val="00A950C9"/>
    <w:rsid w:val="00A95BF5"/>
    <w:rsid w:val="00A96530"/>
    <w:rsid w:val="00A97449"/>
    <w:rsid w:val="00AA16DA"/>
    <w:rsid w:val="00AA28E3"/>
    <w:rsid w:val="00AA4719"/>
    <w:rsid w:val="00AA52BB"/>
    <w:rsid w:val="00AA5C14"/>
    <w:rsid w:val="00AA5F12"/>
    <w:rsid w:val="00AA6177"/>
    <w:rsid w:val="00AA617F"/>
    <w:rsid w:val="00AA637C"/>
    <w:rsid w:val="00AA6D16"/>
    <w:rsid w:val="00AA71EE"/>
    <w:rsid w:val="00AA71FE"/>
    <w:rsid w:val="00AA7626"/>
    <w:rsid w:val="00AB0827"/>
    <w:rsid w:val="00AB2025"/>
    <w:rsid w:val="00AB2374"/>
    <w:rsid w:val="00AB29E0"/>
    <w:rsid w:val="00AB36C0"/>
    <w:rsid w:val="00AB3BDD"/>
    <w:rsid w:val="00AB3D26"/>
    <w:rsid w:val="00AB5772"/>
    <w:rsid w:val="00AB7E74"/>
    <w:rsid w:val="00AB7F5E"/>
    <w:rsid w:val="00AC05D1"/>
    <w:rsid w:val="00AC09D8"/>
    <w:rsid w:val="00AC0FBC"/>
    <w:rsid w:val="00AC1004"/>
    <w:rsid w:val="00AC2EDA"/>
    <w:rsid w:val="00AC30F0"/>
    <w:rsid w:val="00AC33FE"/>
    <w:rsid w:val="00AC3B04"/>
    <w:rsid w:val="00AC4431"/>
    <w:rsid w:val="00AC45F6"/>
    <w:rsid w:val="00AC4D56"/>
    <w:rsid w:val="00AC555E"/>
    <w:rsid w:val="00AC7621"/>
    <w:rsid w:val="00AC78CA"/>
    <w:rsid w:val="00AD01D3"/>
    <w:rsid w:val="00AD057A"/>
    <w:rsid w:val="00AD1876"/>
    <w:rsid w:val="00AD1D78"/>
    <w:rsid w:val="00AD28E1"/>
    <w:rsid w:val="00AD3FFF"/>
    <w:rsid w:val="00AD53F6"/>
    <w:rsid w:val="00AD5F45"/>
    <w:rsid w:val="00AD6C9D"/>
    <w:rsid w:val="00AD6EB4"/>
    <w:rsid w:val="00AE2488"/>
    <w:rsid w:val="00AE266B"/>
    <w:rsid w:val="00AE2AA6"/>
    <w:rsid w:val="00AE2EF3"/>
    <w:rsid w:val="00AE3E77"/>
    <w:rsid w:val="00AE5159"/>
    <w:rsid w:val="00AE543D"/>
    <w:rsid w:val="00AE6F88"/>
    <w:rsid w:val="00AE7C27"/>
    <w:rsid w:val="00AE7F58"/>
    <w:rsid w:val="00AF10C3"/>
    <w:rsid w:val="00AF138E"/>
    <w:rsid w:val="00AF2CB1"/>
    <w:rsid w:val="00AF3A4C"/>
    <w:rsid w:val="00AF3AA0"/>
    <w:rsid w:val="00AF3EB2"/>
    <w:rsid w:val="00AF3FF8"/>
    <w:rsid w:val="00AF4A48"/>
    <w:rsid w:val="00AF63F4"/>
    <w:rsid w:val="00AF67B6"/>
    <w:rsid w:val="00AF702F"/>
    <w:rsid w:val="00AF77FA"/>
    <w:rsid w:val="00AF7C79"/>
    <w:rsid w:val="00B013A7"/>
    <w:rsid w:val="00B01799"/>
    <w:rsid w:val="00B017A4"/>
    <w:rsid w:val="00B017DB"/>
    <w:rsid w:val="00B01E4E"/>
    <w:rsid w:val="00B03ADB"/>
    <w:rsid w:val="00B05396"/>
    <w:rsid w:val="00B063D6"/>
    <w:rsid w:val="00B0697D"/>
    <w:rsid w:val="00B06A93"/>
    <w:rsid w:val="00B077D4"/>
    <w:rsid w:val="00B07A9B"/>
    <w:rsid w:val="00B10A39"/>
    <w:rsid w:val="00B120D8"/>
    <w:rsid w:val="00B14256"/>
    <w:rsid w:val="00B1607C"/>
    <w:rsid w:val="00B168FB"/>
    <w:rsid w:val="00B16DBD"/>
    <w:rsid w:val="00B16E39"/>
    <w:rsid w:val="00B17490"/>
    <w:rsid w:val="00B17AD1"/>
    <w:rsid w:val="00B20170"/>
    <w:rsid w:val="00B2055F"/>
    <w:rsid w:val="00B20693"/>
    <w:rsid w:val="00B20A41"/>
    <w:rsid w:val="00B21CE2"/>
    <w:rsid w:val="00B22291"/>
    <w:rsid w:val="00B22294"/>
    <w:rsid w:val="00B223BC"/>
    <w:rsid w:val="00B22F2E"/>
    <w:rsid w:val="00B24888"/>
    <w:rsid w:val="00B24F84"/>
    <w:rsid w:val="00B250BC"/>
    <w:rsid w:val="00B250C8"/>
    <w:rsid w:val="00B255A8"/>
    <w:rsid w:val="00B25664"/>
    <w:rsid w:val="00B268F0"/>
    <w:rsid w:val="00B2751E"/>
    <w:rsid w:val="00B277DA"/>
    <w:rsid w:val="00B30573"/>
    <w:rsid w:val="00B30A55"/>
    <w:rsid w:val="00B31F4C"/>
    <w:rsid w:val="00B32414"/>
    <w:rsid w:val="00B3341F"/>
    <w:rsid w:val="00B33DCF"/>
    <w:rsid w:val="00B34E46"/>
    <w:rsid w:val="00B364CE"/>
    <w:rsid w:val="00B367F8"/>
    <w:rsid w:val="00B3719E"/>
    <w:rsid w:val="00B37477"/>
    <w:rsid w:val="00B4072C"/>
    <w:rsid w:val="00B40AC7"/>
    <w:rsid w:val="00B42AE0"/>
    <w:rsid w:val="00B42DF9"/>
    <w:rsid w:val="00B431FA"/>
    <w:rsid w:val="00B432FD"/>
    <w:rsid w:val="00B436D0"/>
    <w:rsid w:val="00B43858"/>
    <w:rsid w:val="00B43B4E"/>
    <w:rsid w:val="00B4528E"/>
    <w:rsid w:val="00B457DF"/>
    <w:rsid w:val="00B47316"/>
    <w:rsid w:val="00B474B8"/>
    <w:rsid w:val="00B50DFA"/>
    <w:rsid w:val="00B51223"/>
    <w:rsid w:val="00B51941"/>
    <w:rsid w:val="00B519E0"/>
    <w:rsid w:val="00B520B9"/>
    <w:rsid w:val="00B524D5"/>
    <w:rsid w:val="00B52CA9"/>
    <w:rsid w:val="00B52E80"/>
    <w:rsid w:val="00B52F38"/>
    <w:rsid w:val="00B5335A"/>
    <w:rsid w:val="00B543E5"/>
    <w:rsid w:val="00B54650"/>
    <w:rsid w:val="00B5480B"/>
    <w:rsid w:val="00B561E4"/>
    <w:rsid w:val="00B56D1D"/>
    <w:rsid w:val="00B57C42"/>
    <w:rsid w:val="00B600BC"/>
    <w:rsid w:val="00B6259F"/>
    <w:rsid w:val="00B64D90"/>
    <w:rsid w:val="00B655F1"/>
    <w:rsid w:val="00B659D5"/>
    <w:rsid w:val="00B6613F"/>
    <w:rsid w:val="00B66C95"/>
    <w:rsid w:val="00B7021A"/>
    <w:rsid w:val="00B70FCE"/>
    <w:rsid w:val="00B710F6"/>
    <w:rsid w:val="00B726AA"/>
    <w:rsid w:val="00B72952"/>
    <w:rsid w:val="00B73353"/>
    <w:rsid w:val="00B73696"/>
    <w:rsid w:val="00B73840"/>
    <w:rsid w:val="00B73A69"/>
    <w:rsid w:val="00B7411F"/>
    <w:rsid w:val="00B7493B"/>
    <w:rsid w:val="00B752FE"/>
    <w:rsid w:val="00B75317"/>
    <w:rsid w:val="00B754E9"/>
    <w:rsid w:val="00B7659F"/>
    <w:rsid w:val="00B771E8"/>
    <w:rsid w:val="00B773D0"/>
    <w:rsid w:val="00B80281"/>
    <w:rsid w:val="00B804AE"/>
    <w:rsid w:val="00B805F4"/>
    <w:rsid w:val="00B813C0"/>
    <w:rsid w:val="00B821F6"/>
    <w:rsid w:val="00B827F4"/>
    <w:rsid w:val="00B82E53"/>
    <w:rsid w:val="00B835CC"/>
    <w:rsid w:val="00B8360D"/>
    <w:rsid w:val="00B83EAF"/>
    <w:rsid w:val="00B84914"/>
    <w:rsid w:val="00B85049"/>
    <w:rsid w:val="00B858E4"/>
    <w:rsid w:val="00B86918"/>
    <w:rsid w:val="00B86C99"/>
    <w:rsid w:val="00B902EB"/>
    <w:rsid w:val="00B90A9F"/>
    <w:rsid w:val="00B926AF"/>
    <w:rsid w:val="00B93752"/>
    <w:rsid w:val="00B93D9A"/>
    <w:rsid w:val="00B93DB8"/>
    <w:rsid w:val="00B94E3D"/>
    <w:rsid w:val="00B969EE"/>
    <w:rsid w:val="00B971AB"/>
    <w:rsid w:val="00B97299"/>
    <w:rsid w:val="00B97C02"/>
    <w:rsid w:val="00BA0DCD"/>
    <w:rsid w:val="00BA44A3"/>
    <w:rsid w:val="00BA4E90"/>
    <w:rsid w:val="00BA58DB"/>
    <w:rsid w:val="00BA5C9B"/>
    <w:rsid w:val="00BA6679"/>
    <w:rsid w:val="00BA6775"/>
    <w:rsid w:val="00BA67FE"/>
    <w:rsid w:val="00BA68AE"/>
    <w:rsid w:val="00BA6EBE"/>
    <w:rsid w:val="00BA6FA7"/>
    <w:rsid w:val="00BB05EA"/>
    <w:rsid w:val="00BB16BC"/>
    <w:rsid w:val="00BB1B58"/>
    <w:rsid w:val="00BB1CAA"/>
    <w:rsid w:val="00BB1FB1"/>
    <w:rsid w:val="00BB2590"/>
    <w:rsid w:val="00BB2E23"/>
    <w:rsid w:val="00BB6B9C"/>
    <w:rsid w:val="00BB6EC9"/>
    <w:rsid w:val="00BC01ED"/>
    <w:rsid w:val="00BC0F53"/>
    <w:rsid w:val="00BC1223"/>
    <w:rsid w:val="00BC21EB"/>
    <w:rsid w:val="00BC2B0E"/>
    <w:rsid w:val="00BC2FED"/>
    <w:rsid w:val="00BC304E"/>
    <w:rsid w:val="00BC4677"/>
    <w:rsid w:val="00BC6341"/>
    <w:rsid w:val="00BC69C2"/>
    <w:rsid w:val="00BC6B8C"/>
    <w:rsid w:val="00BC7925"/>
    <w:rsid w:val="00BD0A1D"/>
    <w:rsid w:val="00BD12C7"/>
    <w:rsid w:val="00BD1F97"/>
    <w:rsid w:val="00BD2276"/>
    <w:rsid w:val="00BD2398"/>
    <w:rsid w:val="00BD40CC"/>
    <w:rsid w:val="00BD419A"/>
    <w:rsid w:val="00BD41E2"/>
    <w:rsid w:val="00BD4DC9"/>
    <w:rsid w:val="00BD604D"/>
    <w:rsid w:val="00BE015E"/>
    <w:rsid w:val="00BE0908"/>
    <w:rsid w:val="00BE2044"/>
    <w:rsid w:val="00BE2345"/>
    <w:rsid w:val="00BE2414"/>
    <w:rsid w:val="00BE2543"/>
    <w:rsid w:val="00BE2555"/>
    <w:rsid w:val="00BE3422"/>
    <w:rsid w:val="00BE354D"/>
    <w:rsid w:val="00BE3DE4"/>
    <w:rsid w:val="00BE463E"/>
    <w:rsid w:val="00BE5F93"/>
    <w:rsid w:val="00BE6617"/>
    <w:rsid w:val="00BE719C"/>
    <w:rsid w:val="00BE732B"/>
    <w:rsid w:val="00BE7334"/>
    <w:rsid w:val="00BE747C"/>
    <w:rsid w:val="00BE7711"/>
    <w:rsid w:val="00BF0458"/>
    <w:rsid w:val="00BF0E51"/>
    <w:rsid w:val="00BF1EF3"/>
    <w:rsid w:val="00BF2089"/>
    <w:rsid w:val="00BF20CE"/>
    <w:rsid w:val="00BF2F8B"/>
    <w:rsid w:val="00BF34DB"/>
    <w:rsid w:val="00BF368B"/>
    <w:rsid w:val="00BF42FE"/>
    <w:rsid w:val="00BF4BE4"/>
    <w:rsid w:val="00BF555F"/>
    <w:rsid w:val="00BF694B"/>
    <w:rsid w:val="00BF695A"/>
    <w:rsid w:val="00BF7819"/>
    <w:rsid w:val="00BF784D"/>
    <w:rsid w:val="00C00A92"/>
    <w:rsid w:val="00C0167F"/>
    <w:rsid w:val="00C0253B"/>
    <w:rsid w:val="00C02C87"/>
    <w:rsid w:val="00C033B7"/>
    <w:rsid w:val="00C0354F"/>
    <w:rsid w:val="00C04238"/>
    <w:rsid w:val="00C063CA"/>
    <w:rsid w:val="00C07321"/>
    <w:rsid w:val="00C10654"/>
    <w:rsid w:val="00C10AD2"/>
    <w:rsid w:val="00C11748"/>
    <w:rsid w:val="00C1202C"/>
    <w:rsid w:val="00C1261E"/>
    <w:rsid w:val="00C128A7"/>
    <w:rsid w:val="00C13022"/>
    <w:rsid w:val="00C130B3"/>
    <w:rsid w:val="00C13B8B"/>
    <w:rsid w:val="00C13BD5"/>
    <w:rsid w:val="00C14262"/>
    <w:rsid w:val="00C149D6"/>
    <w:rsid w:val="00C15F79"/>
    <w:rsid w:val="00C169F0"/>
    <w:rsid w:val="00C16E25"/>
    <w:rsid w:val="00C16FFD"/>
    <w:rsid w:val="00C17E51"/>
    <w:rsid w:val="00C20D87"/>
    <w:rsid w:val="00C21797"/>
    <w:rsid w:val="00C22969"/>
    <w:rsid w:val="00C236E1"/>
    <w:rsid w:val="00C24384"/>
    <w:rsid w:val="00C24983"/>
    <w:rsid w:val="00C25CAC"/>
    <w:rsid w:val="00C26098"/>
    <w:rsid w:val="00C263F2"/>
    <w:rsid w:val="00C264D9"/>
    <w:rsid w:val="00C26C0E"/>
    <w:rsid w:val="00C26D73"/>
    <w:rsid w:val="00C273AB"/>
    <w:rsid w:val="00C27C02"/>
    <w:rsid w:val="00C306AF"/>
    <w:rsid w:val="00C32B1C"/>
    <w:rsid w:val="00C34036"/>
    <w:rsid w:val="00C35024"/>
    <w:rsid w:val="00C361CC"/>
    <w:rsid w:val="00C36597"/>
    <w:rsid w:val="00C36A60"/>
    <w:rsid w:val="00C36BCD"/>
    <w:rsid w:val="00C37B47"/>
    <w:rsid w:val="00C40008"/>
    <w:rsid w:val="00C4214D"/>
    <w:rsid w:val="00C42697"/>
    <w:rsid w:val="00C42999"/>
    <w:rsid w:val="00C42A32"/>
    <w:rsid w:val="00C43964"/>
    <w:rsid w:val="00C43A07"/>
    <w:rsid w:val="00C44B5C"/>
    <w:rsid w:val="00C4509B"/>
    <w:rsid w:val="00C45C2A"/>
    <w:rsid w:val="00C460C1"/>
    <w:rsid w:val="00C46ECF"/>
    <w:rsid w:val="00C47840"/>
    <w:rsid w:val="00C519B3"/>
    <w:rsid w:val="00C521B3"/>
    <w:rsid w:val="00C5262F"/>
    <w:rsid w:val="00C52ABD"/>
    <w:rsid w:val="00C53ABC"/>
    <w:rsid w:val="00C53BB2"/>
    <w:rsid w:val="00C54604"/>
    <w:rsid w:val="00C55935"/>
    <w:rsid w:val="00C56165"/>
    <w:rsid w:val="00C56666"/>
    <w:rsid w:val="00C56C5F"/>
    <w:rsid w:val="00C57031"/>
    <w:rsid w:val="00C5719F"/>
    <w:rsid w:val="00C5750D"/>
    <w:rsid w:val="00C578E3"/>
    <w:rsid w:val="00C60684"/>
    <w:rsid w:val="00C6110C"/>
    <w:rsid w:val="00C6274D"/>
    <w:rsid w:val="00C64CAF"/>
    <w:rsid w:val="00C64F16"/>
    <w:rsid w:val="00C6506A"/>
    <w:rsid w:val="00C653D2"/>
    <w:rsid w:val="00C667A6"/>
    <w:rsid w:val="00C66A00"/>
    <w:rsid w:val="00C66EBF"/>
    <w:rsid w:val="00C708B1"/>
    <w:rsid w:val="00C72BB5"/>
    <w:rsid w:val="00C731CE"/>
    <w:rsid w:val="00C73290"/>
    <w:rsid w:val="00C736DA"/>
    <w:rsid w:val="00C73AAA"/>
    <w:rsid w:val="00C74834"/>
    <w:rsid w:val="00C750F5"/>
    <w:rsid w:val="00C75670"/>
    <w:rsid w:val="00C759BB"/>
    <w:rsid w:val="00C766F3"/>
    <w:rsid w:val="00C77728"/>
    <w:rsid w:val="00C778E3"/>
    <w:rsid w:val="00C819C6"/>
    <w:rsid w:val="00C81AE7"/>
    <w:rsid w:val="00C81DEC"/>
    <w:rsid w:val="00C824A4"/>
    <w:rsid w:val="00C82E76"/>
    <w:rsid w:val="00C83A7D"/>
    <w:rsid w:val="00C84283"/>
    <w:rsid w:val="00C86109"/>
    <w:rsid w:val="00C8637E"/>
    <w:rsid w:val="00C870FF"/>
    <w:rsid w:val="00C90C95"/>
    <w:rsid w:val="00C90D65"/>
    <w:rsid w:val="00C90D8B"/>
    <w:rsid w:val="00C91092"/>
    <w:rsid w:val="00C915AE"/>
    <w:rsid w:val="00C92086"/>
    <w:rsid w:val="00C923D3"/>
    <w:rsid w:val="00C93F2F"/>
    <w:rsid w:val="00C95131"/>
    <w:rsid w:val="00C96064"/>
    <w:rsid w:val="00C9616F"/>
    <w:rsid w:val="00C9665E"/>
    <w:rsid w:val="00C96682"/>
    <w:rsid w:val="00C96CBD"/>
    <w:rsid w:val="00C96DA7"/>
    <w:rsid w:val="00C9769D"/>
    <w:rsid w:val="00CA01CB"/>
    <w:rsid w:val="00CA0C2E"/>
    <w:rsid w:val="00CA2D6F"/>
    <w:rsid w:val="00CA4634"/>
    <w:rsid w:val="00CA4F08"/>
    <w:rsid w:val="00CA5547"/>
    <w:rsid w:val="00CA663F"/>
    <w:rsid w:val="00CA7435"/>
    <w:rsid w:val="00CB02F8"/>
    <w:rsid w:val="00CB0675"/>
    <w:rsid w:val="00CB0CDC"/>
    <w:rsid w:val="00CB20A1"/>
    <w:rsid w:val="00CB3458"/>
    <w:rsid w:val="00CB3CA3"/>
    <w:rsid w:val="00CB413B"/>
    <w:rsid w:val="00CB4702"/>
    <w:rsid w:val="00CB51A5"/>
    <w:rsid w:val="00CB52D5"/>
    <w:rsid w:val="00CB6AC3"/>
    <w:rsid w:val="00CC098F"/>
    <w:rsid w:val="00CC09EE"/>
    <w:rsid w:val="00CC0C85"/>
    <w:rsid w:val="00CC19A2"/>
    <w:rsid w:val="00CC20D3"/>
    <w:rsid w:val="00CC2BCE"/>
    <w:rsid w:val="00CC2E70"/>
    <w:rsid w:val="00CC3732"/>
    <w:rsid w:val="00CC3FCB"/>
    <w:rsid w:val="00CC43AE"/>
    <w:rsid w:val="00CC545F"/>
    <w:rsid w:val="00CC625A"/>
    <w:rsid w:val="00CC69CF"/>
    <w:rsid w:val="00CC73E3"/>
    <w:rsid w:val="00CC7809"/>
    <w:rsid w:val="00CC7984"/>
    <w:rsid w:val="00CC7BCD"/>
    <w:rsid w:val="00CC7E67"/>
    <w:rsid w:val="00CD02F4"/>
    <w:rsid w:val="00CD03D3"/>
    <w:rsid w:val="00CD2E99"/>
    <w:rsid w:val="00CD38D5"/>
    <w:rsid w:val="00CD4680"/>
    <w:rsid w:val="00CD5184"/>
    <w:rsid w:val="00CD5E47"/>
    <w:rsid w:val="00CD66DD"/>
    <w:rsid w:val="00CD698A"/>
    <w:rsid w:val="00CD7A88"/>
    <w:rsid w:val="00CE2F64"/>
    <w:rsid w:val="00CE4C80"/>
    <w:rsid w:val="00CE6645"/>
    <w:rsid w:val="00CE71BB"/>
    <w:rsid w:val="00CE7A76"/>
    <w:rsid w:val="00CE7B7C"/>
    <w:rsid w:val="00CF0AEB"/>
    <w:rsid w:val="00CF1224"/>
    <w:rsid w:val="00CF3487"/>
    <w:rsid w:val="00CF3D1B"/>
    <w:rsid w:val="00CF57B5"/>
    <w:rsid w:val="00CF6213"/>
    <w:rsid w:val="00CF72CC"/>
    <w:rsid w:val="00CF7941"/>
    <w:rsid w:val="00CF7FCD"/>
    <w:rsid w:val="00D006DD"/>
    <w:rsid w:val="00D03490"/>
    <w:rsid w:val="00D03512"/>
    <w:rsid w:val="00D03BDB"/>
    <w:rsid w:val="00D0439C"/>
    <w:rsid w:val="00D04F69"/>
    <w:rsid w:val="00D0507C"/>
    <w:rsid w:val="00D05DB7"/>
    <w:rsid w:val="00D05F25"/>
    <w:rsid w:val="00D06B71"/>
    <w:rsid w:val="00D07F42"/>
    <w:rsid w:val="00D114D4"/>
    <w:rsid w:val="00D11ED2"/>
    <w:rsid w:val="00D13090"/>
    <w:rsid w:val="00D131FA"/>
    <w:rsid w:val="00D13A99"/>
    <w:rsid w:val="00D14018"/>
    <w:rsid w:val="00D14364"/>
    <w:rsid w:val="00D143A7"/>
    <w:rsid w:val="00D148F0"/>
    <w:rsid w:val="00D15BC5"/>
    <w:rsid w:val="00D17390"/>
    <w:rsid w:val="00D20765"/>
    <w:rsid w:val="00D21090"/>
    <w:rsid w:val="00D22912"/>
    <w:rsid w:val="00D229EE"/>
    <w:rsid w:val="00D23412"/>
    <w:rsid w:val="00D23481"/>
    <w:rsid w:val="00D23568"/>
    <w:rsid w:val="00D23F0E"/>
    <w:rsid w:val="00D2432E"/>
    <w:rsid w:val="00D25F8B"/>
    <w:rsid w:val="00D27830"/>
    <w:rsid w:val="00D27A7A"/>
    <w:rsid w:val="00D27EC4"/>
    <w:rsid w:val="00D3037C"/>
    <w:rsid w:val="00D309CC"/>
    <w:rsid w:val="00D30D84"/>
    <w:rsid w:val="00D31068"/>
    <w:rsid w:val="00D3121E"/>
    <w:rsid w:val="00D31D02"/>
    <w:rsid w:val="00D341C8"/>
    <w:rsid w:val="00D35DDF"/>
    <w:rsid w:val="00D37502"/>
    <w:rsid w:val="00D378C4"/>
    <w:rsid w:val="00D37F3E"/>
    <w:rsid w:val="00D37F56"/>
    <w:rsid w:val="00D407B6"/>
    <w:rsid w:val="00D42732"/>
    <w:rsid w:val="00D430CE"/>
    <w:rsid w:val="00D43503"/>
    <w:rsid w:val="00D43B3E"/>
    <w:rsid w:val="00D442ED"/>
    <w:rsid w:val="00D45161"/>
    <w:rsid w:val="00D46C4F"/>
    <w:rsid w:val="00D46E1F"/>
    <w:rsid w:val="00D476F5"/>
    <w:rsid w:val="00D51391"/>
    <w:rsid w:val="00D53BF3"/>
    <w:rsid w:val="00D55A3E"/>
    <w:rsid w:val="00D55C02"/>
    <w:rsid w:val="00D56F81"/>
    <w:rsid w:val="00D57270"/>
    <w:rsid w:val="00D60296"/>
    <w:rsid w:val="00D60578"/>
    <w:rsid w:val="00D60892"/>
    <w:rsid w:val="00D6098D"/>
    <w:rsid w:val="00D62882"/>
    <w:rsid w:val="00D62997"/>
    <w:rsid w:val="00D6404E"/>
    <w:rsid w:val="00D648B5"/>
    <w:rsid w:val="00D64B84"/>
    <w:rsid w:val="00D65E21"/>
    <w:rsid w:val="00D67DF1"/>
    <w:rsid w:val="00D706FE"/>
    <w:rsid w:val="00D70BCE"/>
    <w:rsid w:val="00D71795"/>
    <w:rsid w:val="00D72514"/>
    <w:rsid w:val="00D72DA8"/>
    <w:rsid w:val="00D72FA2"/>
    <w:rsid w:val="00D7378F"/>
    <w:rsid w:val="00D753B9"/>
    <w:rsid w:val="00D757FC"/>
    <w:rsid w:val="00D761B3"/>
    <w:rsid w:val="00D7708A"/>
    <w:rsid w:val="00D7714E"/>
    <w:rsid w:val="00D8057E"/>
    <w:rsid w:val="00D81625"/>
    <w:rsid w:val="00D81FA4"/>
    <w:rsid w:val="00D8299E"/>
    <w:rsid w:val="00D839C0"/>
    <w:rsid w:val="00D83FAD"/>
    <w:rsid w:val="00D84ED0"/>
    <w:rsid w:val="00D857D9"/>
    <w:rsid w:val="00D8716D"/>
    <w:rsid w:val="00D87634"/>
    <w:rsid w:val="00D877EC"/>
    <w:rsid w:val="00D87CB6"/>
    <w:rsid w:val="00D87E6A"/>
    <w:rsid w:val="00D913AC"/>
    <w:rsid w:val="00D917CA"/>
    <w:rsid w:val="00D918D9"/>
    <w:rsid w:val="00D91C64"/>
    <w:rsid w:val="00D92016"/>
    <w:rsid w:val="00D92E94"/>
    <w:rsid w:val="00D93199"/>
    <w:rsid w:val="00D9358B"/>
    <w:rsid w:val="00D93964"/>
    <w:rsid w:val="00D93C8F"/>
    <w:rsid w:val="00D946F3"/>
    <w:rsid w:val="00D94E4B"/>
    <w:rsid w:val="00D94EE8"/>
    <w:rsid w:val="00D9510A"/>
    <w:rsid w:val="00D966FC"/>
    <w:rsid w:val="00D97E28"/>
    <w:rsid w:val="00DA4BC2"/>
    <w:rsid w:val="00DA6967"/>
    <w:rsid w:val="00DA6C19"/>
    <w:rsid w:val="00DA7030"/>
    <w:rsid w:val="00DA7999"/>
    <w:rsid w:val="00DB051F"/>
    <w:rsid w:val="00DB085A"/>
    <w:rsid w:val="00DB120D"/>
    <w:rsid w:val="00DB358C"/>
    <w:rsid w:val="00DB3E02"/>
    <w:rsid w:val="00DB5447"/>
    <w:rsid w:val="00DB7710"/>
    <w:rsid w:val="00DC00F3"/>
    <w:rsid w:val="00DC0249"/>
    <w:rsid w:val="00DC2C9E"/>
    <w:rsid w:val="00DC3810"/>
    <w:rsid w:val="00DC4080"/>
    <w:rsid w:val="00DC4A8A"/>
    <w:rsid w:val="00DC4E0D"/>
    <w:rsid w:val="00DC555D"/>
    <w:rsid w:val="00DC6E97"/>
    <w:rsid w:val="00DC71AB"/>
    <w:rsid w:val="00DC78F3"/>
    <w:rsid w:val="00DD26D4"/>
    <w:rsid w:val="00DD2E74"/>
    <w:rsid w:val="00DD2FC7"/>
    <w:rsid w:val="00DD36E8"/>
    <w:rsid w:val="00DD3959"/>
    <w:rsid w:val="00DD3D90"/>
    <w:rsid w:val="00DD6D98"/>
    <w:rsid w:val="00DD7914"/>
    <w:rsid w:val="00DE1707"/>
    <w:rsid w:val="00DE2422"/>
    <w:rsid w:val="00DE2DA6"/>
    <w:rsid w:val="00DE2E54"/>
    <w:rsid w:val="00DE3C75"/>
    <w:rsid w:val="00DE4169"/>
    <w:rsid w:val="00DE4A73"/>
    <w:rsid w:val="00DE503B"/>
    <w:rsid w:val="00DE61BC"/>
    <w:rsid w:val="00DE6596"/>
    <w:rsid w:val="00DE6C11"/>
    <w:rsid w:val="00DF00ED"/>
    <w:rsid w:val="00DF21BC"/>
    <w:rsid w:val="00DF2D8E"/>
    <w:rsid w:val="00DF3E07"/>
    <w:rsid w:val="00DF425F"/>
    <w:rsid w:val="00DF435A"/>
    <w:rsid w:val="00DF6EDE"/>
    <w:rsid w:val="00DF7271"/>
    <w:rsid w:val="00DF7663"/>
    <w:rsid w:val="00E0129D"/>
    <w:rsid w:val="00E0344D"/>
    <w:rsid w:val="00E039E0"/>
    <w:rsid w:val="00E03A3E"/>
    <w:rsid w:val="00E03BF5"/>
    <w:rsid w:val="00E04F58"/>
    <w:rsid w:val="00E05376"/>
    <w:rsid w:val="00E05DDE"/>
    <w:rsid w:val="00E06252"/>
    <w:rsid w:val="00E066B0"/>
    <w:rsid w:val="00E06B94"/>
    <w:rsid w:val="00E075A6"/>
    <w:rsid w:val="00E079EB"/>
    <w:rsid w:val="00E07A1E"/>
    <w:rsid w:val="00E101DE"/>
    <w:rsid w:val="00E11119"/>
    <w:rsid w:val="00E11777"/>
    <w:rsid w:val="00E133D4"/>
    <w:rsid w:val="00E1352A"/>
    <w:rsid w:val="00E1545E"/>
    <w:rsid w:val="00E176C4"/>
    <w:rsid w:val="00E216CE"/>
    <w:rsid w:val="00E225AB"/>
    <w:rsid w:val="00E2270A"/>
    <w:rsid w:val="00E23981"/>
    <w:rsid w:val="00E242DE"/>
    <w:rsid w:val="00E2468F"/>
    <w:rsid w:val="00E24C44"/>
    <w:rsid w:val="00E26963"/>
    <w:rsid w:val="00E2709F"/>
    <w:rsid w:val="00E271DB"/>
    <w:rsid w:val="00E30319"/>
    <w:rsid w:val="00E30B22"/>
    <w:rsid w:val="00E31363"/>
    <w:rsid w:val="00E31878"/>
    <w:rsid w:val="00E321E5"/>
    <w:rsid w:val="00E3266C"/>
    <w:rsid w:val="00E3295A"/>
    <w:rsid w:val="00E3423A"/>
    <w:rsid w:val="00E343FC"/>
    <w:rsid w:val="00E3476D"/>
    <w:rsid w:val="00E34C11"/>
    <w:rsid w:val="00E356CF"/>
    <w:rsid w:val="00E35962"/>
    <w:rsid w:val="00E40744"/>
    <w:rsid w:val="00E40B12"/>
    <w:rsid w:val="00E434AE"/>
    <w:rsid w:val="00E43749"/>
    <w:rsid w:val="00E44575"/>
    <w:rsid w:val="00E44F51"/>
    <w:rsid w:val="00E45D49"/>
    <w:rsid w:val="00E46265"/>
    <w:rsid w:val="00E4729A"/>
    <w:rsid w:val="00E50D6A"/>
    <w:rsid w:val="00E5308B"/>
    <w:rsid w:val="00E53B10"/>
    <w:rsid w:val="00E54B1D"/>
    <w:rsid w:val="00E55AAB"/>
    <w:rsid w:val="00E55D27"/>
    <w:rsid w:val="00E57A60"/>
    <w:rsid w:val="00E60287"/>
    <w:rsid w:val="00E603A0"/>
    <w:rsid w:val="00E60723"/>
    <w:rsid w:val="00E61AFD"/>
    <w:rsid w:val="00E6264B"/>
    <w:rsid w:val="00E6382A"/>
    <w:rsid w:val="00E64933"/>
    <w:rsid w:val="00E65871"/>
    <w:rsid w:val="00E67B49"/>
    <w:rsid w:val="00E70203"/>
    <w:rsid w:val="00E70CAD"/>
    <w:rsid w:val="00E71565"/>
    <w:rsid w:val="00E71612"/>
    <w:rsid w:val="00E71816"/>
    <w:rsid w:val="00E72F6A"/>
    <w:rsid w:val="00E73C53"/>
    <w:rsid w:val="00E74ED5"/>
    <w:rsid w:val="00E74EF1"/>
    <w:rsid w:val="00E75318"/>
    <w:rsid w:val="00E75359"/>
    <w:rsid w:val="00E757E9"/>
    <w:rsid w:val="00E765DC"/>
    <w:rsid w:val="00E7726E"/>
    <w:rsid w:val="00E77948"/>
    <w:rsid w:val="00E8017B"/>
    <w:rsid w:val="00E801AB"/>
    <w:rsid w:val="00E80ED7"/>
    <w:rsid w:val="00E82117"/>
    <w:rsid w:val="00E8245D"/>
    <w:rsid w:val="00E83DA2"/>
    <w:rsid w:val="00E86096"/>
    <w:rsid w:val="00E87156"/>
    <w:rsid w:val="00E900CC"/>
    <w:rsid w:val="00E9179B"/>
    <w:rsid w:val="00E91923"/>
    <w:rsid w:val="00E91BA0"/>
    <w:rsid w:val="00E93024"/>
    <w:rsid w:val="00E93B7F"/>
    <w:rsid w:val="00E93E1E"/>
    <w:rsid w:val="00E94892"/>
    <w:rsid w:val="00E94BD4"/>
    <w:rsid w:val="00E94FA5"/>
    <w:rsid w:val="00E95898"/>
    <w:rsid w:val="00E962D3"/>
    <w:rsid w:val="00E96547"/>
    <w:rsid w:val="00E975A7"/>
    <w:rsid w:val="00EA09ED"/>
    <w:rsid w:val="00EA1094"/>
    <w:rsid w:val="00EA1920"/>
    <w:rsid w:val="00EA1D5F"/>
    <w:rsid w:val="00EA443A"/>
    <w:rsid w:val="00EA4C2C"/>
    <w:rsid w:val="00EA5012"/>
    <w:rsid w:val="00EA74D3"/>
    <w:rsid w:val="00EA7B7F"/>
    <w:rsid w:val="00EB09E6"/>
    <w:rsid w:val="00EB0D95"/>
    <w:rsid w:val="00EB14B5"/>
    <w:rsid w:val="00EB1F61"/>
    <w:rsid w:val="00EB2BD9"/>
    <w:rsid w:val="00EB3041"/>
    <w:rsid w:val="00EB31ED"/>
    <w:rsid w:val="00EB6DA6"/>
    <w:rsid w:val="00EC0067"/>
    <w:rsid w:val="00EC0597"/>
    <w:rsid w:val="00EC0AD6"/>
    <w:rsid w:val="00EC196E"/>
    <w:rsid w:val="00EC1BF0"/>
    <w:rsid w:val="00EC2A36"/>
    <w:rsid w:val="00EC2AC5"/>
    <w:rsid w:val="00EC3F1F"/>
    <w:rsid w:val="00EC4586"/>
    <w:rsid w:val="00EC5E7F"/>
    <w:rsid w:val="00EC72E0"/>
    <w:rsid w:val="00EC7413"/>
    <w:rsid w:val="00ED0C29"/>
    <w:rsid w:val="00ED159F"/>
    <w:rsid w:val="00ED18A0"/>
    <w:rsid w:val="00ED3BA0"/>
    <w:rsid w:val="00ED424B"/>
    <w:rsid w:val="00ED4988"/>
    <w:rsid w:val="00ED6210"/>
    <w:rsid w:val="00ED682C"/>
    <w:rsid w:val="00ED6D63"/>
    <w:rsid w:val="00ED7EC8"/>
    <w:rsid w:val="00EE0801"/>
    <w:rsid w:val="00EE13D0"/>
    <w:rsid w:val="00EE23BA"/>
    <w:rsid w:val="00EE272B"/>
    <w:rsid w:val="00EE3CA3"/>
    <w:rsid w:val="00EE3FAC"/>
    <w:rsid w:val="00EE4707"/>
    <w:rsid w:val="00EE5A09"/>
    <w:rsid w:val="00EE5F0E"/>
    <w:rsid w:val="00EE6E1C"/>
    <w:rsid w:val="00EE7229"/>
    <w:rsid w:val="00EF011A"/>
    <w:rsid w:val="00EF15F0"/>
    <w:rsid w:val="00EF3AD7"/>
    <w:rsid w:val="00EF4BD8"/>
    <w:rsid w:val="00EF5181"/>
    <w:rsid w:val="00EF6492"/>
    <w:rsid w:val="00EF6F0B"/>
    <w:rsid w:val="00EF7AFE"/>
    <w:rsid w:val="00F00DD7"/>
    <w:rsid w:val="00F0155B"/>
    <w:rsid w:val="00F0186E"/>
    <w:rsid w:val="00F03771"/>
    <w:rsid w:val="00F0421A"/>
    <w:rsid w:val="00F05928"/>
    <w:rsid w:val="00F059A6"/>
    <w:rsid w:val="00F05F03"/>
    <w:rsid w:val="00F07CAA"/>
    <w:rsid w:val="00F11934"/>
    <w:rsid w:val="00F13BB3"/>
    <w:rsid w:val="00F13BEE"/>
    <w:rsid w:val="00F13DFA"/>
    <w:rsid w:val="00F159C3"/>
    <w:rsid w:val="00F162B8"/>
    <w:rsid w:val="00F168F9"/>
    <w:rsid w:val="00F16AEA"/>
    <w:rsid w:val="00F20A54"/>
    <w:rsid w:val="00F20E1A"/>
    <w:rsid w:val="00F20FE6"/>
    <w:rsid w:val="00F2303A"/>
    <w:rsid w:val="00F23518"/>
    <w:rsid w:val="00F24883"/>
    <w:rsid w:val="00F24CEA"/>
    <w:rsid w:val="00F24DB0"/>
    <w:rsid w:val="00F25640"/>
    <w:rsid w:val="00F25D5F"/>
    <w:rsid w:val="00F27885"/>
    <w:rsid w:val="00F278C0"/>
    <w:rsid w:val="00F27FE3"/>
    <w:rsid w:val="00F315A8"/>
    <w:rsid w:val="00F3266B"/>
    <w:rsid w:val="00F326D8"/>
    <w:rsid w:val="00F3281C"/>
    <w:rsid w:val="00F32934"/>
    <w:rsid w:val="00F32D2E"/>
    <w:rsid w:val="00F33FFE"/>
    <w:rsid w:val="00F34DE9"/>
    <w:rsid w:val="00F365B0"/>
    <w:rsid w:val="00F36D2C"/>
    <w:rsid w:val="00F37FAA"/>
    <w:rsid w:val="00F4176E"/>
    <w:rsid w:val="00F431D1"/>
    <w:rsid w:val="00F436EE"/>
    <w:rsid w:val="00F440BA"/>
    <w:rsid w:val="00F44204"/>
    <w:rsid w:val="00F44A9B"/>
    <w:rsid w:val="00F44C36"/>
    <w:rsid w:val="00F45D9F"/>
    <w:rsid w:val="00F4721E"/>
    <w:rsid w:val="00F47A1A"/>
    <w:rsid w:val="00F50BE3"/>
    <w:rsid w:val="00F50EDE"/>
    <w:rsid w:val="00F519F7"/>
    <w:rsid w:val="00F51BFF"/>
    <w:rsid w:val="00F522DB"/>
    <w:rsid w:val="00F534D9"/>
    <w:rsid w:val="00F54504"/>
    <w:rsid w:val="00F54977"/>
    <w:rsid w:val="00F54C87"/>
    <w:rsid w:val="00F55880"/>
    <w:rsid w:val="00F564D6"/>
    <w:rsid w:val="00F56C17"/>
    <w:rsid w:val="00F5797E"/>
    <w:rsid w:val="00F61712"/>
    <w:rsid w:val="00F623F5"/>
    <w:rsid w:val="00F62683"/>
    <w:rsid w:val="00F62B44"/>
    <w:rsid w:val="00F64455"/>
    <w:rsid w:val="00F65172"/>
    <w:rsid w:val="00F65A2D"/>
    <w:rsid w:val="00F66081"/>
    <w:rsid w:val="00F66599"/>
    <w:rsid w:val="00F6697B"/>
    <w:rsid w:val="00F66A73"/>
    <w:rsid w:val="00F66F80"/>
    <w:rsid w:val="00F675E7"/>
    <w:rsid w:val="00F67D45"/>
    <w:rsid w:val="00F67F64"/>
    <w:rsid w:val="00F70127"/>
    <w:rsid w:val="00F702E2"/>
    <w:rsid w:val="00F713C8"/>
    <w:rsid w:val="00F714D6"/>
    <w:rsid w:val="00F717D6"/>
    <w:rsid w:val="00F717EA"/>
    <w:rsid w:val="00F72640"/>
    <w:rsid w:val="00F72ACB"/>
    <w:rsid w:val="00F7340A"/>
    <w:rsid w:val="00F737FD"/>
    <w:rsid w:val="00F73ED2"/>
    <w:rsid w:val="00F74596"/>
    <w:rsid w:val="00F74726"/>
    <w:rsid w:val="00F753F6"/>
    <w:rsid w:val="00F80237"/>
    <w:rsid w:val="00F81EFD"/>
    <w:rsid w:val="00F82055"/>
    <w:rsid w:val="00F8400C"/>
    <w:rsid w:val="00F84849"/>
    <w:rsid w:val="00F8485E"/>
    <w:rsid w:val="00F867E4"/>
    <w:rsid w:val="00F87B3C"/>
    <w:rsid w:val="00F92067"/>
    <w:rsid w:val="00F94A12"/>
    <w:rsid w:val="00F94CBC"/>
    <w:rsid w:val="00F95322"/>
    <w:rsid w:val="00F97033"/>
    <w:rsid w:val="00F97AFF"/>
    <w:rsid w:val="00F97E91"/>
    <w:rsid w:val="00FA0CF2"/>
    <w:rsid w:val="00FA330E"/>
    <w:rsid w:val="00FA34DB"/>
    <w:rsid w:val="00FA3F53"/>
    <w:rsid w:val="00FA4C13"/>
    <w:rsid w:val="00FA4E5B"/>
    <w:rsid w:val="00FA6C3C"/>
    <w:rsid w:val="00FA6DCF"/>
    <w:rsid w:val="00FA7589"/>
    <w:rsid w:val="00FB0D09"/>
    <w:rsid w:val="00FB0DE6"/>
    <w:rsid w:val="00FB1575"/>
    <w:rsid w:val="00FB181D"/>
    <w:rsid w:val="00FB2540"/>
    <w:rsid w:val="00FB332E"/>
    <w:rsid w:val="00FB36DA"/>
    <w:rsid w:val="00FB5937"/>
    <w:rsid w:val="00FB5A5B"/>
    <w:rsid w:val="00FB5F77"/>
    <w:rsid w:val="00FB625D"/>
    <w:rsid w:val="00FC0D14"/>
    <w:rsid w:val="00FC186D"/>
    <w:rsid w:val="00FC207A"/>
    <w:rsid w:val="00FC2204"/>
    <w:rsid w:val="00FC2708"/>
    <w:rsid w:val="00FC2BA0"/>
    <w:rsid w:val="00FC2CC8"/>
    <w:rsid w:val="00FC43EE"/>
    <w:rsid w:val="00FC4841"/>
    <w:rsid w:val="00FC4AE3"/>
    <w:rsid w:val="00FC4AF3"/>
    <w:rsid w:val="00FC4C22"/>
    <w:rsid w:val="00FC4ED0"/>
    <w:rsid w:val="00FC53FE"/>
    <w:rsid w:val="00FC5C65"/>
    <w:rsid w:val="00FC5EF8"/>
    <w:rsid w:val="00FC5F05"/>
    <w:rsid w:val="00FC73B6"/>
    <w:rsid w:val="00FC75DA"/>
    <w:rsid w:val="00FD097C"/>
    <w:rsid w:val="00FD17D9"/>
    <w:rsid w:val="00FD1933"/>
    <w:rsid w:val="00FD2D52"/>
    <w:rsid w:val="00FD2D9B"/>
    <w:rsid w:val="00FD396E"/>
    <w:rsid w:val="00FD4666"/>
    <w:rsid w:val="00FD57D3"/>
    <w:rsid w:val="00FD6298"/>
    <w:rsid w:val="00FD70A3"/>
    <w:rsid w:val="00FD712A"/>
    <w:rsid w:val="00FD7884"/>
    <w:rsid w:val="00FE03F3"/>
    <w:rsid w:val="00FE0C29"/>
    <w:rsid w:val="00FE16E6"/>
    <w:rsid w:val="00FE19E7"/>
    <w:rsid w:val="00FE260A"/>
    <w:rsid w:val="00FE27DB"/>
    <w:rsid w:val="00FE31FA"/>
    <w:rsid w:val="00FE3563"/>
    <w:rsid w:val="00FE3D1F"/>
    <w:rsid w:val="00FE48E3"/>
    <w:rsid w:val="00FE4951"/>
    <w:rsid w:val="00FE52F1"/>
    <w:rsid w:val="00FE555F"/>
    <w:rsid w:val="00FE5ABA"/>
    <w:rsid w:val="00FE73E7"/>
    <w:rsid w:val="00FE7E22"/>
    <w:rsid w:val="00FE7ECB"/>
    <w:rsid w:val="00FF035C"/>
    <w:rsid w:val="00FF082A"/>
    <w:rsid w:val="00FF1110"/>
    <w:rsid w:val="00FF2CC4"/>
    <w:rsid w:val="00FF2F67"/>
    <w:rsid w:val="00FF3B5F"/>
    <w:rsid w:val="00FF3F22"/>
    <w:rsid w:val="00FF45C9"/>
    <w:rsid w:val="00FF5516"/>
    <w:rsid w:val="00FF69A7"/>
    <w:rsid w:val="00FF7125"/>
    <w:rsid w:val="00FF7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5F5C8"/>
  <w15:docId w15:val="{932F5D59-BEBF-4EDD-A842-F79C6228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75"/>
    <w:pPr>
      <w:spacing w:before="80" w:after="160"/>
      <w:jc w:val="both"/>
    </w:pPr>
    <w:rPr>
      <w:rFonts w:ascii="Arial" w:eastAsia="Times New Roman" w:hAnsi="Arial" w:cs="Arial"/>
      <w:color w:val="000000" w:themeColor="text1"/>
      <w:szCs w:val="24"/>
    </w:rPr>
  </w:style>
  <w:style w:type="paragraph" w:styleId="Naslov1">
    <w:name w:val="heading 1"/>
    <w:basedOn w:val="Normal"/>
    <w:next w:val="Normal"/>
    <w:link w:val="Naslov1Char"/>
    <w:autoRedefine/>
    <w:qFormat/>
    <w:rsid w:val="00C44B5C"/>
    <w:pPr>
      <w:keepNext/>
      <w:keepLines/>
      <w:numPr>
        <w:numId w:val="2"/>
      </w:numPr>
      <w:spacing w:before="240"/>
      <w:outlineLvl w:val="0"/>
    </w:pPr>
    <w:rPr>
      <w:rFonts w:eastAsiaTheme="majorEastAsia"/>
      <w:b/>
      <w:color w:val="54883D"/>
      <w:sz w:val="36"/>
      <w:szCs w:val="32"/>
    </w:rPr>
  </w:style>
  <w:style w:type="paragraph" w:styleId="Naslov2">
    <w:name w:val="heading 2"/>
    <w:basedOn w:val="Normal"/>
    <w:next w:val="Normal"/>
    <w:link w:val="Naslov2Char"/>
    <w:autoRedefine/>
    <w:qFormat/>
    <w:rsid w:val="007F360A"/>
    <w:pPr>
      <w:keepNext/>
      <w:numPr>
        <w:ilvl w:val="1"/>
      </w:numPr>
      <w:ind w:left="576" w:hanging="576"/>
      <w:outlineLvl w:val="1"/>
    </w:pPr>
    <w:rPr>
      <w:bCs/>
      <w:noProof/>
      <w:color w:val="54883D"/>
      <w:sz w:val="28"/>
      <w:szCs w:val="20"/>
      <w:lang w:eastAsia="hr-HR" w:bidi="en-US"/>
    </w:rPr>
  </w:style>
  <w:style w:type="paragraph" w:styleId="Naslov3">
    <w:name w:val="heading 3"/>
    <w:basedOn w:val="Normal"/>
    <w:next w:val="Normal"/>
    <w:link w:val="Naslov3Char"/>
    <w:autoRedefine/>
    <w:qFormat/>
    <w:rsid w:val="004523C4"/>
    <w:pPr>
      <w:keepNext/>
      <w:keepLines/>
      <w:spacing w:before="40"/>
      <w:ind w:right="-142"/>
      <w:outlineLvl w:val="2"/>
    </w:pPr>
    <w:rPr>
      <w:rFonts w:eastAsiaTheme="majorEastAsia"/>
      <w:color w:val="54883D"/>
      <w:sz w:val="24"/>
      <w:lang w:bidi="en-US"/>
    </w:rPr>
  </w:style>
  <w:style w:type="paragraph" w:styleId="Naslov4">
    <w:name w:val="heading 4"/>
    <w:basedOn w:val="Normal"/>
    <w:next w:val="Normal"/>
    <w:link w:val="Naslov4Char"/>
    <w:autoRedefine/>
    <w:rsid w:val="00777B54"/>
    <w:pPr>
      <w:keepNext/>
      <w:keepLines/>
      <w:numPr>
        <w:ilvl w:val="3"/>
        <w:numId w:val="2"/>
      </w:numPr>
      <w:spacing w:before="40"/>
      <w:outlineLvl w:val="3"/>
    </w:pPr>
    <w:rPr>
      <w:rFonts w:eastAsiaTheme="majorEastAsia" w:cstheme="majorBidi"/>
      <w:i/>
      <w:iCs/>
      <w:color w:val="54883D"/>
    </w:rPr>
  </w:style>
  <w:style w:type="paragraph" w:styleId="Naslov5">
    <w:name w:val="heading 5"/>
    <w:basedOn w:val="Normal"/>
    <w:next w:val="Normal"/>
    <w:link w:val="Naslov5Char"/>
    <w:autoRedefine/>
    <w:qFormat/>
    <w:rsid w:val="00E23981"/>
    <w:pPr>
      <w:keepNext/>
      <w:keepLines/>
      <w:numPr>
        <w:ilvl w:val="4"/>
        <w:numId w:val="2"/>
      </w:numPr>
      <w:spacing w:before="40"/>
      <w:outlineLvl w:val="4"/>
    </w:pPr>
    <w:rPr>
      <w:rFonts w:eastAsiaTheme="majorEastAsia" w:cstheme="majorBidi"/>
      <w:color w:val="54883D"/>
    </w:rPr>
  </w:style>
  <w:style w:type="paragraph" w:styleId="Naslov6">
    <w:name w:val="heading 6"/>
    <w:basedOn w:val="Normal"/>
    <w:next w:val="Normal"/>
    <w:link w:val="Naslov6Char"/>
    <w:autoRedefine/>
    <w:qFormat/>
    <w:rsid w:val="00E23981"/>
    <w:pPr>
      <w:keepNext/>
      <w:keepLines/>
      <w:numPr>
        <w:ilvl w:val="5"/>
        <w:numId w:val="2"/>
      </w:numPr>
      <w:spacing w:before="40"/>
      <w:outlineLvl w:val="5"/>
    </w:pPr>
    <w:rPr>
      <w:rFonts w:eastAsiaTheme="majorEastAsia" w:cstheme="majorBidi"/>
      <w:color w:val="54883D"/>
    </w:rPr>
  </w:style>
  <w:style w:type="paragraph" w:styleId="Naslov7">
    <w:name w:val="heading 7"/>
    <w:basedOn w:val="Normal"/>
    <w:next w:val="Normal"/>
    <w:link w:val="Naslov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Naslov8">
    <w:name w:val="heading 8"/>
    <w:basedOn w:val="Normal"/>
    <w:next w:val="Normal"/>
    <w:link w:val="Naslov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23981"/>
    <w:rPr>
      <w:rFonts w:ascii="Tahoma" w:hAnsi="Tahoma" w:cs="Tahoma"/>
      <w:sz w:val="16"/>
      <w:szCs w:val="16"/>
    </w:rPr>
  </w:style>
  <w:style w:type="character" w:customStyle="1" w:styleId="TekstbaloniaChar">
    <w:name w:val="Tekst balončića Char"/>
    <w:basedOn w:val="Zadanifontodlomka"/>
    <w:link w:val="Tekstbalonia"/>
    <w:uiPriority w:val="99"/>
    <w:semiHidden/>
    <w:rsid w:val="00E23981"/>
    <w:rPr>
      <w:rFonts w:ascii="Tahoma" w:eastAsia="Times New Roman" w:hAnsi="Tahoma" w:cs="Tahoma"/>
      <w:sz w:val="16"/>
      <w:szCs w:val="16"/>
    </w:rPr>
  </w:style>
  <w:style w:type="paragraph" w:styleId="Zaglavlje">
    <w:name w:val="header"/>
    <w:basedOn w:val="Normal"/>
    <w:link w:val="Zaglavlje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ZaglavljeChar">
    <w:name w:val="Zaglavlje Char"/>
    <w:basedOn w:val="Zadanifontodlomka"/>
    <w:link w:val="Zaglavlje"/>
    <w:uiPriority w:val="99"/>
    <w:rsid w:val="000B54BF"/>
    <w:rPr>
      <w:rFonts w:ascii="Adviso OTF Std" w:eastAsia="Times New Roman" w:hAnsi="Adviso OTF Std" w:cs="Times New Roman"/>
      <w:color w:val="595959" w:themeColor="text1" w:themeTint="A6"/>
      <w:sz w:val="24"/>
      <w:szCs w:val="24"/>
    </w:rPr>
  </w:style>
  <w:style w:type="paragraph" w:styleId="Podnoje">
    <w:name w:val="footer"/>
    <w:basedOn w:val="Normal"/>
    <w:link w:val="PodnojeChar"/>
    <w:autoRedefine/>
    <w:uiPriority w:val="99"/>
    <w:unhideWhenUsed/>
    <w:rsid w:val="0091354E"/>
    <w:pPr>
      <w:tabs>
        <w:tab w:val="left" w:pos="8655"/>
        <w:tab w:val="left" w:pos="9645"/>
      </w:tabs>
      <w:jc w:val="center"/>
    </w:pPr>
  </w:style>
  <w:style w:type="character" w:customStyle="1" w:styleId="PodnojeChar">
    <w:name w:val="Podnožje Char"/>
    <w:basedOn w:val="Zadanifontodlomka"/>
    <w:link w:val="Podnoje"/>
    <w:uiPriority w:val="99"/>
    <w:rsid w:val="0091354E"/>
    <w:rPr>
      <w:rFonts w:ascii="Arial" w:eastAsia="Times New Roman" w:hAnsi="Arial" w:cs="Arial"/>
      <w:color w:val="000000" w:themeColor="text1"/>
      <w:szCs w:val="24"/>
    </w:rPr>
  </w:style>
  <w:style w:type="character" w:styleId="Hiperveza">
    <w:name w:val="Hyperlink"/>
    <w:basedOn w:val="Zadanifontodlomka"/>
    <w:uiPriority w:val="99"/>
    <w:rsid w:val="001F1D2A"/>
    <w:rPr>
      <w:rFonts w:ascii="Arial" w:hAnsi="Arial"/>
      <w:color w:val="0000FF"/>
      <w:u w:val="single"/>
    </w:rPr>
  </w:style>
  <w:style w:type="character" w:customStyle="1" w:styleId="Naslov1Char">
    <w:name w:val="Naslov 1 Char"/>
    <w:basedOn w:val="Zadanifontodlomka"/>
    <w:link w:val="Naslov1"/>
    <w:rsid w:val="00C44B5C"/>
    <w:rPr>
      <w:rFonts w:ascii="Arial" w:eastAsiaTheme="majorEastAsia" w:hAnsi="Arial" w:cs="Arial"/>
      <w:b/>
      <w:color w:val="54883D"/>
      <w:sz w:val="36"/>
      <w:szCs w:val="32"/>
    </w:rPr>
  </w:style>
  <w:style w:type="paragraph" w:styleId="Odlomakpopisa">
    <w:name w:val="List Paragraph"/>
    <w:basedOn w:val="Normal"/>
    <w:link w:val="OdlomakpopisaChar"/>
    <w:autoRedefine/>
    <w:uiPriority w:val="34"/>
    <w:qFormat/>
    <w:rsid w:val="006E093B"/>
    <w:pPr>
      <w:widowControl w:val="0"/>
      <w:numPr>
        <w:numId w:val="19"/>
      </w:numPr>
      <w:autoSpaceDE w:val="0"/>
      <w:autoSpaceDN w:val="0"/>
      <w:adjustRightInd w:val="0"/>
      <w:spacing w:before="0" w:after="0" w:line="240" w:lineRule="auto"/>
      <w:contextualSpacing/>
    </w:pPr>
    <w:rPr>
      <w:rFonts w:eastAsiaTheme="minorHAnsi"/>
      <w:bCs/>
      <w:color w:val="auto"/>
      <w:sz w:val="20"/>
      <w:szCs w:val="20"/>
    </w:rPr>
  </w:style>
  <w:style w:type="paragraph" w:styleId="Naglaencitat">
    <w:name w:val="Intense Quote"/>
    <w:basedOn w:val="Normal"/>
    <w:next w:val="Normal"/>
    <w:link w:val="NaglaencitatChar"/>
    <w:autoRedefine/>
    <w:rsid w:val="00FE73E7"/>
    <w:pPr>
      <w:spacing w:before="240" w:after="240"/>
      <w:ind w:right="864"/>
      <w:jc w:val="left"/>
    </w:pPr>
    <w:rPr>
      <w:i/>
      <w:iCs/>
      <w:color w:val="54883D"/>
    </w:rPr>
  </w:style>
  <w:style w:type="character" w:customStyle="1" w:styleId="NaglaencitatChar">
    <w:name w:val="Naglašen citat Char"/>
    <w:basedOn w:val="Zadanifontodlomka"/>
    <w:link w:val="Naglaencitat"/>
    <w:uiPriority w:val="30"/>
    <w:rsid w:val="00FE73E7"/>
    <w:rPr>
      <w:rFonts w:ascii="Adviso OTF Std" w:eastAsia="Times New Roman" w:hAnsi="Adviso OTF Std" w:cs="Arial"/>
      <w:i/>
      <w:iCs/>
      <w:color w:val="54883D"/>
      <w:szCs w:val="24"/>
    </w:rPr>
  </w:style>
  <w:style w:type="character" w:customStyle="1" w:styleId="Naslov2Char">
    <w:name w:val="Naslov 2 Char"/>
    <w:basedOn w:val="Zadanifontodlomka"/>
    <w:link w:val="Naslov2"/>
    <w:rsid w:val="007F360A"/>
    <w:rPr>
      <w:rFonts w:ascii="Arial" w:eastAsia="Times New Roman" w:hAnsi="Arial" w:cs="Arial"/>
      <w:bCs/>
      <w:noProof/>
      <w:color w:val="54883D"/>
      <w:sz w:val="28"/>
      <w:szCs w:val="20"/>
      <w:lang w:eastAsia="hr-HR" w:bidi="en-US"/>
    </w:rPr>
  </w:style>
  <w:style w:type="character" w:customStyle="1" w:styleId="Naslov3Char">
    <w:name w:val="Naslov 3 Char"/>
    <w:basedOn w:val="Zadanifontodlomka"/>
    <w:link w:val="Naslov3"/>
    <w:rsid w:val="004523C4"/>
    <w:rPr>
      <w:rFonts w:ascii="Arial" w:eastAsiaTheme="majorEastAsia" w:hAnsi="Arial" w:cs="Arial"/>
      <w:color w:val="54883D"/>
      <w:sz w:val="24"/>
      <w:szCs w:val="24"/>
      <w:lang w:bidi="en-US"/>
    </w:rPr>
  </w:style>
  <w:style w:type="character" w:styleId="Naglaeno">
    <w:name w:val="Strong"/>
    <w:basedOn w:val="Zadanifontodlomka"/>
    <w:uiPriority w:val="22"/>
    <w:qFormat/>
    <w:rsid w:val="001F1D2A"/>
    <w:rPr>
      <w:rFonts w:ascii="Arial" w:hAnsi="Arial"/>
      <w:b/>
      <w:bCs/>
    </w:rPr>
  </w:style>
  <w:style w:type="paragraph" w:styleId="Opisslike">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Reetkatablice">
    <w:name w:val="Table Grid"/>
    <w:basedOn w:val="Obinatablica"/>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ijetlosjenanje-Isticanje1">
    <w:name w:val="Light Shading Accent 1"/>
    <w:basedOn w:val="Obinatablica"/>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icaslika">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Referencakomentara">
    <w:name w:val="annotation reference"/>
    <w:basedOn w:val="Zadanifontodlomka"/>
    <w:uiPriority w:val="99"/>
    <w:unhideWhenUsed/>
    <w:rsid w:val="005D146B"/>
    <w:rPr>
      <w:sz w:val="16"/>
      <w:szCs w:val="16"/>
    </w:rPr>
  </w:style>
  <w:style w:type="paragraph" w:styleId="Tekstkomentara">
    <w:name w:val="annotation text"/>
    <w:basedOn w:val="Normal"/>
    <w:link w:val="TekstkomentaraChar"/>
    <w:uiPriority w:val="99"/>
    <w:unhideWhenUsed/>
    <w:rsid w:val="005D146B"/>
    <w:rPr>
      <w:sz w:val="20"/>
      <w:szCs w:val="20"/>
    </w:rPr>
  </w:style>
  <w:style w:type="character" w:customStyle="1" w:styleId="TekstkomentaraChar">
    <w:name w:val="Tekst komentara Char"/>
    <w:basedOn w:val="Zadanifontodlomka"/>
    <w:link w:val="Tekstkomentara"/>
    <w:uiPriority w:val="99"/>
    <w:rsid w:val="005D146B"/>
    <w:rPr>
      <w:sz w:val="20"/>
      <w:szCs w:val="20"/>
    </w:rPr>
  </w:style>
  <w:style w:type="paragraph" w:styleId="Predmetkomentara">
    <w:name w:val="annotation subject"/>
    <w:basedOn w:val="Tekstkomentara"/>
    <w:next w:val="Tekstkomentara"/>
    <w:link w:val="PredmetkomentaraChar"/>
    <w:uiPriority w:val="99"/>
    <w:semiHidden/>
    <w:unhideWhenUsed/>
    <w:rsid w:val="005D146B"/>
    <w:rPr>
      <w:b/>
      <w:bCs/>
    </w:rPr>
  </w:style>
  <w:style w:type="character" w:customStyle="1" w:styleId="PredmetkomentaraChar">
    <w:name w:val="Predmet komentara Char"/>
    <w:basedOn w:val="TekstkomentaraChar"/>
    <w:link w:val="Predmetkomentara"/>
    <w:uiPriority w:val="99"/>
    <w:semiHidden/>
    <w:rsid w:val="005D146B"/>
    <w:rPr>
      <w:b/>
      <w:bCs/>
      <w:sz w:val="20"/>
      <w:szCs w:val="20"/>
    </w:rPr>
  </w:style>
  <w:style w:type="paragraph" w:styleId="Sadraj1">
    <w:name w:val="toc 1"/>
    <w:basedOn w:val="Normal"/>
    <w:next w:val="Normal"/>
    <w:autoRedefine/>
    <w:uiPriority w:val="39"/>
    <w:unhideWhenUsed/>
    <w:rsid w:val="00CC625A"/>
    <w:pPr>
      <w:spacing w:before="360" w:after="360"/>
    </w:pPr>
    <w:rPr>
      <w:b/>
      <w:bCs/>
      <w:caps/>
      <w:u w:val="single"/>
    </w:rPr>
  </w:style>
  <w:style w:type="paragraph" w:styleId="Sadraj2">
    <w:name w:val="toc 2"/>
    <w:basedOn w:val="Normal"/>
    <w:next w:val="Normal"/>
    <w:autoRedefine/>
    <w:uiPriority w:val="39"/>
    <w:unhideWhenUsed/>
    <w:rsid w:val="00CC625A"/>
    <w:pPr>
      <w:spacing w:after="0"/>
    </w:pPr>
    <w:rPr>
      <w:b/>
      <w:bCs/>
      <w:smallCaps/>
    </w:rPr>
  </w:style>
  <w:style w:type="paragraph" w:styleId="Sadraj3">
    <w:name w:val="toc 3"/>
    <w:basedOn w:val="Normal"/>
    <w:next w:val="Normal"/>
    <w:autoRedefine/>
    <w:uiPriority w:val="39"/>
    <w:unhideWhenUsed/>
    <w:rsid w:val="00CC625A"/>
    <w:pPr>
      <w:spacing w:after="0"/>
    </w:pPr>
    <w:rPr>
      <w:smallCaps/>
    </w:rPr>
  </w:style>
  <w:style w:type="paragraph" w:styleId="Sadraj4">
    <w:name w:val="toc 4"/>
    <w:basedOn w:val="Normal"/>
    <w:next w:val="Normal"/>
    <w:autoRedefine/>
    <w:uiPriority w:val="39"/>
    <w:unhideWhenUsed/>
    <w:rsid w:val="00CC625A"/>
    <w:pPr>
      <w:spacing w:after="0"/>
    </w:pPr>
  </w:style>
  <w:style w:type="paragraph" w:styleId="Sadraj5">
    <w:name w:val="toc 5"/>
    <w:basedOn w:val="Normal"/>
    <w:next w:val="Normal"/>
    <w:autoRedefine/>
    <w:uiPriority w:val="39"/>
    <w:unhideWhenUsed/>
    <w:rsid w:val="00CC625A"/>
    <w:pPr>
      <w:spacing w:after="0"/>
    </w:pPr>
  </w:style>
  <w:style w:type="paragraph" w:styleId="Sadraj6">
    <w:name w:val="toc 6"/>
    <w:basedOn w:val="Normal"/>
    <w:next w:val="Normal"/>
    <w:autoRedefine/>
    <w:uiPriority w:val="39"/>
    <w:unhideWhenUsed/>
    <w:rsid w:val="00CC625A"/>
    <w:pPr>
      <w:spacing w:after="0"/>
    </w:pPr>
  </w:style>
  <w:style w:type="paragraph" w:styleId="Sadraj7">
    <w:name w:val="toc 7"/>
    <w:basedOn w:val="Normal"/>
    <w:next w:val="Normal"/>
    <w:autoRedefine/>
    <w:uiPriority w:val="39"/>
    <w:unhideWhenUsed/>
    <w:rsid w:val="00CC625A"/>
    <w:pPr>
      <w:spacing w:after="0"/>
    </w:pPr>
  </w:style>
  <w:style w:type="paragraph" w:styleId="Sadraj8">
    <w:name w:val="toc 8"/>
    <w:basedOn w:val="Normal"/>
    <w:next w:val="Normal"/>
    <w:autoRedefine/>
    <w:uiPriority w:val="39"/>
    <w:unhideWhenUsed/>
    <w:rsid w:val="00CC625A"/>
    <w:pPr>
      <w:spacing w:after="0"/>
    </w:pPr>
  </w:style>
  <w:style w:type="paragraph" w:styleId="Sadraj9">
    <w:name w:val="toc 9"/>
    <w:basedOn w:val="Normal"/>
    <w:next w:val="Normal"/>
    <w:autoRedefine/>
    <w:uiPriority w:val="39"/>
    <w:unhideWhenUsed/>
    <w:rsid w:val="00CC625A"/>
    <w:pPr>
      <w:spacing w:after="0"/>
    </w:pPr>
  </w:style>
  <w:style w:type="paragraph" w:styleId="Tijeloteksta">
    <w:name w:val="Body Text"/>
    <w:basedOn w:val="Normal"/>
    <w:link w:val="TijelotekstaChar"/>
    <w:semiHidden/>
    <w:unhideWhenUsed/>
    <w:rsid w:val="00E23981"/>
    <w:pPr>
      <w:spacing w:after="120"/>
    </w:pPr>
  </w:style>
  <w:style w:type="character" w:customStyle="1" w:styleId="TijelotekstaChar">
    <w:name w:val="Tijelo teksta Char"/>
    <w:basedOn w:val="Zadanifontodlomka"/>
    <w:link w:val="Tijeloteksta"/>
    <w:semiHidden/>
    <w:rsid w:val="00E23981"/>
    <w:rPr>
      <w:rFonts w:ascii="Adviso OTF Std" w:eastAsia="Times New Roman" w:hAnsi="Adviso OTF Std" w:cs="Times New Roman"/>
      <w:sz w:val="24"/>
      <w:szCs w:val="24"/>
    </w:rPr>
  </w:style>
  <w:style w:type="paragraph" w:styleId="Tijeloteksta-prvauvlaka">
    <w:name w:val="Body Text First Indent"/>
    <w:basedOn w:val="Tijeloteksta"/>
    <w:link w:val="Tijeloteksta-prvauvlakaChar"/>
    <w:autoRedefine/>
    <w:rsid w:val="00777B54"/>
    <w:pPr>
      <w:spacing w:after="0"/>
      <w:ind w:firstLine="360"/>
    </w:pPr>
  </w:style>
  <w:style w:type="character" w:customStyle="1" w:styleId="Tijeloteksta-prvauvlakaChar">
    <w:name w:val="Tijelo teksta - prva uvlaka Char"/>
    <w:basedOn w:val="TijelotekstaChar"/>
    <w:link w:val="Tijeloteksta-prvauvlaka"/>
    <w:rsid w:val="00777B54"/>
    <w:rPr>
      <w:rFonts w:ascii="Arial" w:eastAsia="Times New Roman" w:hAnsi="Arial" w:cs="Arial"/>
      <w:color w:val="000000" w:themeColor="text1"/>
      <w:sz w:val="24"/>
      <w:szCs w:val="24"/>
    </w:rPr>
  </w:style>
  <w:style w:type="character" w:styleId="Naslovknjige">
    <w:name w:val="Book Title"/>
    <w:basedOn w:val="Zadanifontodlomka"/>
    <w:rsid w:val="00777B54"/>
    <w:rPr>
      <w:rFonts w:ascii="Arial" w:hAnsi="Arial"/>
      <w:b/>
      <w:bCs/>
      <w:i/>
      <w:iCs/>
      <w:spacing w:val="5"/>
    </w:rPr>
  </w:style>
  <w:style w:type="paragraph" w:customStyle="1" w:styleId="Bulletlist">
    <w:name w:val="Bullet list"/>
    <w:basedOn w:val="Odlomakpopisa"/>
    <w:autoRedefine/>
    <w:rsid w:val="00777B54"/>
    <w:pPr>
      <w:framePr w:wrap="around" w:hAnchor="text"/>
      <w:spacing w:after="320" w:line="288" w:lineRule="auto"/>
    </w:pPr>
  </w:style>
  <w:style w:type="paragraph" w:styleId="Datum">
    <w:name w:val="Date"/>
    <w:basedOn w:val="Normal"/>
    <w:next w:val="Normal"/>
    <w:link w:val="DatumChar"/>
    <w:autoRedefine/>
    <w:rsid w:val="006A6BE1"/>
    <w:pPr>
      <w:jc w:val="left"/>
    </w:pPr>
  </w:style>
  <w:style w:type="character" w:customStyle="1" w:styleId="DatumChar">
    <w:name w:val="Datum Char"/>
    <w:basedOn w:val="Zadanifontodlomka"/>
    <w:link w:val="Datum"/>
    <w:rsid w:val="006A6BE1"/>
    <w:rPr>
      <w:rFonts w:ascii="Arial" w:eastAsia="Times New Roman" w:hAnsi="Arial" w:cs="Arial"/>
      <w:color w:val="000000" w:themeColor="text1"/>
      <w:szCs w:val="24"/>
    </w:rPr>
  </w:style>
  <w:style w:type="table" w:customStyle="1" w:styleId="DLSLIGHT2015">
    <w:name w:val="DLS LIGHT 2015"/>
    <w:basedOn w:val="Obinatablica"/>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Istaknuto">
    <w:name w:val="Emphasis"/>
    <w:basedOn w:val="Zadanifontodlomka"/>
    <w:qFormat/>
    <w:rsid w:val="00777B54"/>
    <w:rPr>
      <w:rFonts w:ascii="Arial" w:hAnsi="Arial"/>
      <w:i/>
      <w:iCs/>
    </w:rPr>
  </w:style>
  <w:style w:type="character" w:styleId="SlijeenaHiperveza">
    <w:name w:val="FollowedHyperlink"/>
    <w:basedOn w:val="Zadanifontodlomka"/>
    <w:rsid w:val="00777B54"/>
    <w:rPr>
      <w:rFonts w:ascii="Arial" w:hAnsi="Arial"/>
      <w:color w:val="800080" w:themeColor="followedHyperlink"/>
      <w:u w:val="single"/>
    </w:rPr>
  </w:style>
  <w:style w:type="table" w:customStyle="1" w:styleId="GridTable2-Accent31">
    <w:name w:val="Grid Table 2 - Accent 31"/>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aslov4Char">
    <w:name w:val="Naslov 4 Char"/>
    <w:basedOn w:val="Zadanifontodlomka"/>
    <w:link w:val="Naslov4"/>
    <w:rsid w:val="00777B54"/>
    <w:rPr>
      <w:rFonts w:ascii="Arial" w:eastAsiaTheme="majorEastAsia" w:hAnsi="Arial" w:cstheme="majorBidi"/>
      <w:i/>
      <w:iCs/>
      <w:color w:val="54883D"/>
      <w:szCs w:val="24"/>
    </w:rPr>
  </w:style>
  <w:style w:type="character" w:customStyle="1" w:styleId="Naslov5Char">
    <w:name w:val="Naslov 5 Char"/>
    <w:basedOn w:val="Zadanifontodlomka"/>
    <w:link w:val="Naslov5"/>
    <w:rsid w:val="00E23981"/>
    <w:rPr>
      <w:rFonts w:ascii="Arial" w:eastAsiaTheme="majorEastAsia" w:hAnsi="Arial" w:cstheme="majorBidi"/>
      <w:color w:val="54883D"/>
      <w:szCs w:val="24"/>
    </w:rPr>
  </w:style>
  <w:style w:type="character" w:customStyle="1" w:styleId="Naslov6Char">
    <w:name w:val="Naslov 6 Char"/>
    <w:basedOn w:val="Zadanifontodlomka"/>
    <w:link w:val="Naslov6"/>
    <w:rsid w:val="00E23981"/>
    <w:rPr>
      <w:rFonts w:ascii="Arial" w:eastAsiaTheme="majorEastAsia" w:hAnsi="Arial" w:cstheme="majorBidi"/>
      <w:color w:val="54883D"/>
      <w:szCs w:val="24"/>
    </w:rPr>
  </w:style>
  <w:style w:type="character" w:customStyle="1" w:styleId="Naslov7Char">
    <w:name w:val="Naslov 7 Char"/>
    <w:basedOn w:val="Zadanifontodlomka"/>
    <w:link w:val="Naslov7"/>
    <w:rsid w:val="00E23981"/>
    <w:rPr>
      <w:rFonts w:ascii="Arial" w:eastAsiaTheme="majorEastAsia" w:hAnsi="Arial" w:cstheme="majorBidi"/>
      <w:i/>
      <w:iCs/>
      <w:color w:val="54883D"/>
      <w:szCs w:val="24"/>
    </w:rPr>
  </w:style>
  <w:style w:type="character" w:styleId="Jakoisticanje">
    <w:name w:val="Intense Emphasis"/>
    <w:basedOn w:val="Zadanifontodlomka"/>
    <w:qFormat/>
    <w:rsid w:val="00777B54"/>
    <w:rPr>
      <w:rFonts w:ascii="Arial" w:hAnsi="Arial"/>
      <w:i/>
      <w:iCs/>
      <w:color w:val="6EAA42"/>
    </w:rPr>
  </w:style>
  <w:style w:type="character" w:styleId="Istaknutareferenca">
    <w:name w:val="Intense Reference"/>
    <w:basedOn w:val="Zadanifontodlomka"/>
    <w:rsid w:val="00777B54"/>
    <w:rPr>
      <w:rFonts w:ascii="Arial" w:hAnsi="Arial"/>
      <w:b/>
      <w:bCs/>
      <w:smallCaps/>
      <w:color w:val="6EAA42"/>
      <w:spacing w:val="5"/>
    </w:rPr>
  </w:style>
  <w:style w:type="table" w:customStyle="1" w:styleId="LightGrid-Accent12">
    <w:name w:val="Light Grid - Accent 12"/>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is4">
    <w:name w:val="List 4"/>
    <w:basedOn w:val="Normal"/>
    <w:autoRedefine/>
    <w:rsid w:val="00E23981"/>
    <w:pPr>
      <w:ind w:left="1132" w:hanging="283"/>
      <w:contextualSpacing/>
    </w:pPr>
  </w:style>
  <w:style w:type="paragraph" w:styleId="Popis5">
    <w:name w:val="List 5"/>
    <w:basedOn w:val="Normal"/>
    <w:autoRedefine/>
    <w:rsid w:val="00E23981"/>
    <w:pPr>
      <w:contextualSpacing/>
      <w:jc w:val="center"/>
    </w:pPr>
  </w:style>
  <w:style w:type="paragraph" w:styleId="Brojevi">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zproreda">
    <w:name w:val="No Spacing"/>
    <w:link w:val="BezproredaChar"/>
    <w:autoRedefine/>
    <w:uiPriority w:val="1"/>
    <w:qFormat/>
    <w:rsid w:val="009B4842"/>
    <w:pPr>
      <w:keepNext/>
      <w:numPr>
        <w:numId w:val="45"/>
      </w:numPr>
      <w:shd w:val="clear" w:color="auto" w:fill="FFFFFF" w:themeFill="background1"/>
      <w:tabs>
        <w:tab w:val="left" w:pos="284"/>
      </w:tabs>
      <w:spacing w:after="0"/>
      <w:jc w:val="both"/>
    </w:pPr>
    <w:rPr>
      <w:rFonts w:ascii="Arial" w:eastAsia="Calibri" w:hAnsi="Arial" w:cs="Arial"/>
      <w:bCs/>
      <w:iCs/>
      <w:color w:val="FF0000"/>
      <w:sz w:val="20"/>
      <w:szCs w:val="20"/>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Brojstranice">
    <w:name w:val="page number"/>
    <w:basedOn w:val="Zadanifontodlomka"/>
    <w:rsid w:val="00777B54"/>
    <w:rPr>
      <w:rFonts w:ascii="Arial" w:hAnsi="Arial"/>
    </w:rPr>
  </w:style>
  <w:style w:type="character" w:styleId="Tekstrezerviranogmjesta">
    <w:name w:val="Placeholder Text"/>
    <w:basedOn w:val="Zadanifontodlomka"/>
    <w:rsid w:val="001F1D2A"/>
    <w:rPr>
      <w:rFonts w:ascii="Arial" w:hAnsi="Arial"/>
      <w:color w:val="808080"/>
    </w:rPr>
  </w:style>
  <w:style w:type="table" w:customStyle="1" w:styleId="PlainTable41">
    <w:name w:val="Plain Table 41"/>
    <w:basedOn w:val="Obinatablica"/>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t">
    <w:name w:val="Quote"/>
    <w:basedOn w:val="Normal"/>
    <w:next w:val="Normal"/>
    <w:link w:val="CitatChar"/>
    <w:autoRedefine/>
    <w:rsid w:val="00E23981"/>
    <w:pPr>
      <w:spacing w:before="200"/>
      <w:ind w:left="864" w:right="864"/>
      <w:jc w:val="center"/>
    </w:pPr>
    <w:rPr>
      <w:i/>
      <w:iCs/>
      <w:color w:val="404040" w:themeColor="text1" w:themeTint="BF"/>
    </w:rPr>
  </w:style>
  <w:style w:type="character" w:customStyle="1" w:styleId="CitatChar">
    <w:name w:val="Citat Char"/>
    <w:basedOn w:val="Zadanifontodlomka"/>
    <w:link w:val="Citat"/>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Pozdrav">
    <w:name w:val="Salutation"/>
    <w:basedOn w:val="Normal"/>
    <w:next w:val="Normal"/>
    <w:link w:val="PozdravChar"/>
    <w:autoRedefine/>
    <w:rsid w:val="00E23981"/>
    <w:rPr>
      <w:sz w:val="28"/>
    </w:rPr>
  </w:style>
  <w:style w:type="character" w:customStyle="1" w:styleId="PozdravChar">
    <w:name w:val="Pozdrav Char"/>
    <w:basedOn w:val="Zadanifontodlomka"/>
    <w:link w:val="Pozdrav"/>
    <w:rsid w:val="00E23981"/>
    <w:rPr>
      <w:rFonts w:ascii="Adviso OTF Std" w:eastAsia="Times New Roman" w:hAnsi="Adviso OTF Std" w:cs="Times New Roman"/>
      <w:sz w:val="28"/>
      <w:szCs w:val="24"/>
    </w:rPr>
  </w:style>
  <w:style w:type="paragraph" w:styleId="Podnaslov">
    <w:name w:val="Subtitle"/>
    <w:basedOn w:val="Normal"/>
    <w:next w:val="Normal"/>
    <w:link w:val="PodnaslovChar"/>
    <w:autoRedefine/>
    <w:rsid w:val="00E23981"/>
    <w:pPr>
      <w:numPr>
        <w:ilvl w:val="1"/>
      </w:numPr>
    </w:pPr>
    <w:rPr>
      <w:rFonts w:eastAsiaTheme="minorEastAsia" w:cstheme="minorBidi"/>
      <w:color w:val="5A5A5A" w:themeColor="text1" w:themeTint="A5"/>
      <w:spacing w:val="15"/>
      <w:szCs w:val="22"/>
    </w:rPr>
  </w:style>
  <w:style w:type="character" w:customStyle="1" w:styleId="PodnaslovChar">
    <w:name w:val="Podnaslov Char"/>
    <w:basedOn w:val="Zadanifontodlomka"/>
    <w:link w:val="Podnaslov"/>
    <w:rsid w:val="00E23981"/>
    <w:rPr>
      <w:rFonts w:ascii="Adviso OTF Std" w:eastAsiaTheme="minorEastAsia" w:hAnsi="Adviso OTF Std"/>
      <w:color w:val="5A5A5A" w:themeColor="text1" w:themeTint="A5"/>
      <w:spacing w:val="15"/>
    </w:rPr>
  </w:style>
  <w:style w:type="character" w:styleId="Neupadljivoisticanje">
    <w:name w:val="Subtle Emphasis"/>
    <w:basedOn w:val="Zadanifontodlomka"/>
    <w:rsid w:val="001F1D2A"/>
    <w:rPr>
      <w:rFonts w:ascii="Arial" w:hAnsi="Arial"/>
      <w:i/>
      <w:iCs/>
      <w:color w:val="404040" w:themeColor="text1" w:themeTint="BF"/>
    </w:rPr>
  </w:style>
  <w:style w:type="character" w:styleId="Neupadljivareferenca">
    <w:name w:val="Subtle Reference"/>
    <w:basedOn w:val="Zadanifontodlomka"/>
    <w:uiPriority w:val="31"/>
    <w:qFormat/>
    <w:rsid w:val="001F1D2A"/>
    <w:rPr>
      <w:rFonts w:ascii="Arial" w:hAnsi="Arial"/>
      <w:smallCaps/>
      <w:color w:val="5A5A5A" w:themeColor="text1" w:themeTint="A5"/>
    </w:rPr>
  </w:style>
  <w:style w:type="paragraph" w:styleId="Naslov">
    <w:name w:val="Title"/>
    <w:basedOn w:val="Normal"/>
    <w:next w:val="Normal"/>
    <w:link w:val="NaslovChar"/>
    <w:autoRedefine/>
    <w:rsid w:val="00E23981"/>
    <w:pPr>
      <w:contextualSpacing/>
    </w:pPr>
    <w:rPr>
      <w:rFonts w:eastAsiaTheme="majorEastAsia" w:cstheme="majorBidi"/>
      <w:spacing w:val="-10"/>
      <w:kern w:val="28"/>
      <w:sz w:val="56"/>
      <w:szCs w:val="56"/>
    </w:rPr>
  </w:style>
  <w:style w:type="character" w:customStyle="1" w:styleId="NaslovChar">
    <w:name w:val="Naslov Char"/>
    <w:basedOn w:val="Zadanifontodlomka"/>
    <w:link w:val="Naslov"/>
    <w:rsid w:val="00E23981"/>
    <w:rPr>
      <w:rFonts w:ascii="Adviso OTF Std" w:eastAsiaTheme="majorEastAsia" w:hAnsi="Adviso OTF Std" w:cstheme="majorBidi"/>
      <w:spacing w:val="-10"/>
      <w:kern w:val="28"/>
      <w:sz w:val="56"/>
      <w:szCs w:val="56"/>
    </w:rPr>
  </w:style>
  <w:style w:type="character" w:customStyle="1" w:styleId="Naslov8Char">
    <w:name w:val="Naslov 8 Char"/>
    <w:basedOn w:val="Zadanifontodlomka"/>
    <w:link w:val="Naslov8"/>
    <w:uiPriority w:val="9"/>
    <w:rsid w:val="00C578E3"/>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Obinatablica"/>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fusnote">
    <w:name w:val="footnote text"/>
    <w:aliases w:val=" Char,Char"/>
    <w:basedOn w:val="Normal"/>
    <w:link w:val="TekstfusnoteChar"/>
    <w:unhideWhenUsed/>
    <w:rsid w:val="00FE73E7"/>
    <w:pPr>
      <w:spacing w:before="0" w:after="0" w:line="240" w:lineRule="auto"/>
    </w:pPr>
    <w:rPr>
      <w:sz w:val="20"/>
      <w:szCs w:val="20"/>
    </w:rPr>
  </w:style>
  <w:style w:type="character" w:customStyle="1" w:styleId="TekstfusnoteChar">
    <w:name w:val="Tekst fusnote Char"/>
    <w:aliases w:val=" Char Char,Char Char"/>
    <w:basedOn w:val="Zadanifontodlomka"/>
    <w:link w:val="Tekstfusnote"/>
    <w:rsid w:val="00FE73E7"/>
    <w:rPr>
      <w:rFonts w:ascii="Adviso OTF Std" w:eastAsia="Times New Roman" w:hAnsi="Adviso OTF Std" w:cs="Arial"/>
      <w:color w:val="000000" w:themeColor="text1"/>
      <w:sz w:val="20"/>
      <w:szCs w:val="20"/>
    </w:rPr>
  </w:style>
  <w:style w:type="character" w:styleId="Referencafusnote">
    <w:name w:val="footnote reference"/>
    <w:aliases w:val="Footnote"/>
    <w:basedOn w:val="Zadanifontodlomka"/>
    <w:uiPriority w:val="99"/>
    <w:unhideWhenUsed/>
    <w:rsid w:val="00FE73E7"/>
    <w:rPr>
      <w:vertAlign w:val="superscript"/>
    </w:rPr>
  </w:style>
  <w:style w:type="paragraph" w:customStyle="1" w:styleId="FootnoteDLS">
    <w:name w:val="Footnote DLS"/>
    <w:basedOn w:val="Tekstfusnote"/>
    <w:autoRedefine/>
    <w:qFormat/>
    <w:rsid w:val="00777B54"/>
    <w:rPr>
      <w:sz w:val="18"/>
    </w:rPr>
  </w:style>
  <w:style w:type="table" w:styleId="Svijetlatablicareetke1">
    <w:name w:val="Grid Table 1 Light"/>
    <w:basedOn w:val="Obinatablica"/>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Tijeloteksta2">
    <w:name w:val="Body Text 2"/>
    <w:basedOn w:val="Normal"/>
    <w:link w:val="Tijeloteksta2Char"/>
    <w:uiPriority w:val="99"/>
    <w:unhideWhenUsed/>
    <w:rsid w:val="004464CA"/>
    <w:pPr>
      <w:spacing w:after="120" w:line="480" w:lineRule="auto"/>
    </w:pPr>
  </w:style>
  <w:style w:type="character" w:customStyle="1" w:styleId="Tijeloteksta2Char">
    <w:name w:val="Tijelo teksta 2 Char"/>
    <w:basedOn w:val="Zadanifontodlomka"/>
    <w:link w:val="Tijeloteksta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Zadanifontodlomka"/>
    <w:rsid w:val="006551AA"/>
  </w:style>
  <w:style w:type="numbering" w:customStyle="1" w:styleId="WWOutlineListStyle1">
    <w:name w:val="WW_OutlineListStyle_1"/>
    <w:basedOn w:val="Bezpopisa"/>
    <w:rsid w:val="00396F1E"/>
    <w:pPr>
      <w:numPr>
        <w:numId w:val="3"/>
      </w:numPr>
    </w:pPr>
  </w:style>
  <w:style w:type="character" w:customStyle="1" w:styleId="OdlomakpopisaChar">
    <w:name w:val="Odlomak popisa Char"/>
    <w:link w:val="Odlomakpopisa"/>
    <w:uiPriority w:val="34"/>
    <w:locked/>
    <w:rsid w:val="006E093B"/>
    <w:rPr>
      <w:rFonts w:ascii="Arial" w:hAnsi="Arial" w:cs="Arial"/>
      <w:bCs/>
      <w:sz w:val="20"/>
      <w:szCs w:val="20"/>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BezproredaChar">
    <w:name w:val="Bez proreda Char"/>
    <w:link w:val="Bezproreda"/>
    <w:uiPriority w:val="1"/>
    <w:locked/>
    <w:rsid w:val="009B4842"/>
    <w:rPr>
      <w:rFonts w:ascii="Arial" w:eastAsia="Calibri" w:hAnsi="Arial" w:cs="Arial"/>
      <w:bCs/>
      <w:iCs/>
      <w:color w:val="FF0000"/>
      <w:sz w:val="20"/>
      <w:szCs w:val="20"/>
      <w:shd w:val="clear" w:color="auto" w:fill="FFFFFF" w:themeFill="background1"/>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Tablicareetke4-isticanje3">
    <w:name w:val="Grid Table 4 Accent 3"/>
    <w:basedOn w:val="Obinatablica"/>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reetke6-isticanje3">
    <w:name w:val="Grid Table 6 Colorful Accent 3"/>
    <w:basedOn w:val="Obinatablica"/>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4-isticanje6">
    <w:name w:val="Grid Table 4 Accent 6"/>
    <w:basedOn w:val="Obinatablica"/>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Obinatablica"/>
    <w:next w:val="ivopisnatablicareetke6-isticanje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Obinatablica"/>
    <w:next w:val="ivopisnatablicareetke6-isticanje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Obinatablica"/>
    <w:next w:val="Reetkatablice"/>
    <w:uiPriority w:val="59"/>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Obinatablica"/>
    <w:next w:val="Reetkatablice"/>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Obinatablica"/>
    <w:next w:val="ivopisnatablicareetke6-isticanje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Zadanifontodlomka"/>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Obinatablica"/>
    <w:next w:val="Reetkatablice"/>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Obinatablica"/>
    <w:next w:val="Reetkatablice"/>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Obinatablica"/>
    <w:next w:val="Reetkatablice"/>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Obinatablica"/>
    <w:next w:val="ivopisnatablicareetke6-isticanje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7">
    <w:name w:val="Rešetka tablice7"/>
    <w:basedOn w:val="Obinatablica"/>
    <w:next w:val="Reetkatablice"/>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Obinatablica"/>
    <w:next w:val="Svijetlosjenanje-Isticanje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Obinatablica"/>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Obinatablica"/>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Obinatablica"/>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Obinatablica"/>
    <w:next w:val="Svijetlatablicareetke1"/>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
    <w:name w:val="Neriješeno spominjanje1"/>
    <w:basedOn w:val="Zadanifontodlomka"/>
    <w:uiPriority w:val="99"/>
    <w:semiHidden/>
    <w:unhideWhenUsed/>
    <w:rsid w:val="00086895"/>
    <w:rPr>
      <w:color w:val="808080"/>
      <w:shd w:val="clear" w:color="auto" w:fill="E6E6E6"/>
    </w:rPr>
  </w:style>
  <w:style w:type="table" w:styleId="Obinatablica1">
    <w:name w:val="Plain Table 1"/>
    <w:basedOn w:val="Obinatablica"/>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Obinatablica"/>
    <w:next w:val="ivopisnatablicareetke6-isticanje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Obinatablica"/>
    <w:next w:val="Tablicareetke4-isticanje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Obinatablica"/>
    <w:next w:val="Tablicareetke4-isticanje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ivopisnatablica7-isticanje3">
    <w:name w:val="List Table 7 Colorful Accent 3"/>
    <w:basedOn w:val="Obinatablica"/>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3">
    <w:name w:val="List Table 4 Accent 3"/>
    <w:basedOn w:val="Obinatablica"/>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popisa6-isticanje3">
    <w:name w:val="List Table 6 Colorful Accent 3"/>
    <w:basedOn w:val="Obinatablica"/>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tablicapopisa1-isticanje3">
    <w:name w:val="List Table 1 Light Accent 3"/>
    <w:basedOn w:val="Obinatablica"/>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isticanje3">
    <w:name w:val="Grid Table 2 Accent 3"/>
    <w:basedOn w:val="Obinatablica"/>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rednjareetka3-Isticanje4">
    <w:name w:val="Medium Grid 3 Accent 4"/>
    <w:basedOn w:val="Obinatablica"/>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icareetke3-isticanje3">
    <w:name w:val="Grid Table 3 Accent 3"/>
    <w:basedOn w:val="Obinatablica"/>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Obinatablica"/>
    <w:next w:val="ivopisnatablicareetke6-isticanje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Obinatablica"/>
    <w:next w:val="ivopisnatablicareetke6-isticanje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Obinatablica"/>
    <w:next w:val="Reetkatablice"/>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Obinatablica"/>
    <w:next w:val="Reetkatablice"/>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Obinatablica"/>
    <w:next w:val="ivopisnatablicareetke6-isticanje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Obinatablica"/>
    <w:next w:val="ivopisnatablicareetke6-isticanje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Obinatablica"/>
    <w:next w:val="Reetkatablice"/>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Obinatablica"/>
    <w:next w:val="Reetkatablice"/>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Obinatablica"/>
    <w:next w:val="ivopisnatablicareetke6-isticanje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Obinatablica"/>
    <w:next w:val="ivopisnatablicareetke6-isticanje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Obinatablica"/>
    <w:next w:val="Tablicareetke3-isticanje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Svijetlatablicareetke1-isticanje2">
    <w:name w:val="Grid Table 1 Light Accent 3"/>
    <w:basedOn w:val="Obinatablica"/>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Obinatablica"/>
    <w:next w:val="ivopisnatablicareetke6-isticanje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Obinatablica"/>
    <w:next w:val="Reetkatablice"/>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Obinatablica"/>
    <w:next w:val="ivopisnatablicareetke6-isticanje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Obinatablica"/>
    <w:next w:val="Reetkatablice"/>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Zadanifontodlomka"/>
    <w:rsid w:val="002F7444"/>
    <w:rPr>
      <w:rFonts w:cs="Times New Roman"/>
    </w:rPr>
  </w:style>
  <w:style w:type="table" w:customStyle="1" w:styleId="GridTable6Colorful-Accent31">
    <w:name w:val="Grid Table 6 Colorful - Accent 31"/>
    <w:basedOn w:val="Obinatablica"/>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Zadanifontodlomka"/>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Obinatablica"/>
    <w:next w:val="ivopisnatablicareetke6-isticanje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Obinatablica"/>
    <w:next w:val="Reetkatablice"/>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Obinatablica"/>
    <w:next w:val="ivopisnatablicareetke6-isticanje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Obinatablica"/>
    <w:next w:val="Reetkatablice"/>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Obinatablica"/>
    <w:next w:val="ivopisnatablicareetke6-isticanje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Obinatablica"/>
    <w:next w:val="ivopisnatablicareetke6-isticanje31"/>
    <w:uiPriority w:val="51"/>
    <w:rsid w:val="003E33C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0">
    <w:name w:val="Živopisna tablica rešetke 6 - isticanje 3110"/>
    <w:basedOn w:val="Obinatablica"/>
    <w:uiPriority w:val="51"/>
    <w:rsid w:val="0080073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WWOutlineListStyle">
    <w:name w:val="WW_OutlineListStyle"/>
    <w:basedOn w:val="Bezpopisa"/>
    <w:rsid w:val="002127E5"/>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52971364">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925847220">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523128198">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4.xml"/><Relationship Id="rId21" Type="http://schemas.openxmlformats.org/officeDocument/2006/relationships/image" Target="media/image15.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Tekstrezerviranogmjesta"/>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ckwell Nova Light">
    <w:charset w:val="00"/>
    <w:family w:val="roman"/>
    <w:pitch w:val="variable"/>
    <w:sig w:usb0="80000287" w:usb1="00000002" w:usb2="00000000" w:usb3="00000000" w:csb0="0000009F" w:csb1="00000000"/>
  </w:font>
  <w:font w:name="Adviso OTF Std">
    <w:altName w:val="Arial Narrow"/>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3B17"/>
    <w:multiLevelType w:val="multilevel"/>
    <w:tmpl w:val="47DE72D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16cid:durableId="167183302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537"/>
    <w:rsid w:val="000635C4"/>
    <w:rsid w:val="0006619C"/>
    <w:rsid w:val="00067928"/>
    <w:rsid w:val="000A226E"/>
    <w:rsid w:val="000A31B1"/>
    <w:rsid w:val="000B437C"/>
    <w:rsid w:val="000C3307"/>
    <w:rsid w:val="000E4BC8"/>
    <w:rsid w:val="000E59BD"/>
    <w:rsid w:val="000F105A"/>
    <w:rsid w:val="000F2C62"/>
    <w:rsid w:val="00101FA1"/>
    <w:rsid w:val="001062D4"/>
    <w:rsid w:val="00114563"/>
    <w:rsid w:val="00131A3E"/>
    <w:rsid w:val="00143C36"/>
    <w:rsid w:val="00151A19"/>
    <w:rsid w:val="001A67D5"/>
    <w:rsid w:val="001E4B23"/>
    <w:rsid w:val="001E624B"/>
    <w:rsid w:val="00204B33"/>
    <w:rsid w:val="002161A2"/>
    <w:rsid w:val="00220424"/>
    <w:rsid w:val="0023241B"/>
    <w:rsid w:val="00236ACA"/>
    <w:rsid w:val="00253127"/>
    <w:rsid w:val="002551E9"/>
    <w:rsid w:val="00286A62"/>
    <w:rsid w:val="00286B87"/>
    <w:rsid w:val="00287541"/>
    <w:rsid w:val="00291304"/>
    <w:rsid w:val="003467C5"/>
    <w:rsid w:val="0037728A"/>
    <w:rsid w:val="00383A73"/>
    <w:rsid w:val="0039105F"/>
    <w:rsid w:val="00392CD0"/>
    <w:rsid w:val="003B23EE"/>
    <w:rsid w:val="003C12F9"/>
    <w:rsid w:val="003E4875"/>
    <w:rsid w:val="003E78D1"/>
    <w:rsid w:val="003F7868"/>
    <w:rsid w:val="004223F5"/>
    <w:rsid w:val="004306E0"/>
    <w:rsid w:val="00440D98"/>
    <w:rsid w:val="00454BF0"/>
    <w:rsid w:val="004740EF"/>
    <w:rsid w:val="00475567"/>
    <w:rsid w:val="00476C63"/>
    <w:rsid w:val="0048437E"/>
    <w:rsid w:val="004867EF"/>
    <w:rsid w:val="00496B9C"/>
    <w:rsid w:val="004C55E7"/>
    <w:rsid w:val="004D202D"/>
    <w:rsid w:val="0052176A"/>
    <w:rsid w:val="0053567B"/>
    <w:rsid w:val="00547F3F"/>
    <w:rsid w:val="00552255"/>
    <w:rsid w:val="005537A6"/>
    <w:rsid w:val="00564BC4"/>
    <w:rsid w:val="00574AFA"/>
    <w:rsid w:val="005B0EAF"/>
    <w:rsid w:val="005D437A"/>
    <w:rsid w:val="005E087C"/>
    <w:rsid w:val="005F2ABB"/>
    <w:rsid w:val="005F5A49"/>
    <w:rsid w:val="00626AFB"/>
    <w:rsid w:val="00636AFF"/>
    <w:rsid w:val="00637B2C"/>
    <w:rsid w:val="006733DC"/>
    <w:rsid w:val="00694F34"/>
    <w:rsid w:val="006A0DBD"/>
    <w:rsid w:val="006A1457"/>
    <w:rsid w:val="006B3B6C"/>
    <w:rsid w:val="006B462A"/>
    <w:rsid w:val="006F76E1"/>
    <w:rsid w:val="007206FB"/>
    <w:rsid w:val="007A69E3"/>
    <w:rsid w:val="007B653B"/>
    <w:rsid w:val="007C64C2"/>
    <w:rsid w:val="007E232F"/>
    <w:rsid w:val="008051B6"/>
    <w:rsid w:val="00807DEA"/>
    <w:rsid w:val="00834D72"/>
    <w:rsid w:val="008521FF"/>
    <w:rsid w:val="008636C4"/>
    <w:rsid w:val="00872EF1"/>
    <w:rsid w:val="00882964"/>
    <w:rsid w:val="008B30F3"/>
    <w:rsid w:val="008D19DE"/>
    <w:rsid w:val="008E1B3B"/>
    <w:rsid w:val="008F27DE"/>
    <w:rsid w:val="009001D8"/>
    <w:rsid w:val="00905A9D"/>
    <w:rsid w:val="00915622"/>
    <w:rsid w:val="009167E7"/>
    <w:rsid w:val="00921AB4"/>
    <w:rsid w:val="00930543"/>
    <w:rsid w:val="00930EED"/>
    <w:rsid w:val="00957BB5"/>
    <w:rsid w:val="00987B7C"/>
    <w:rsid w:val="009A3FCF"/>
    <w:rsid w:val="009B703D"/>
    <w:rsid w:val="009C2121"/>
    <w:rsid w:val="00A04345"/>
    <w:rsid w:val="00A225CD"/>
    <w:rsid w:val="00A94E21"/>
    <w:rsid w:val="00A97EF9"/>
    <w:rsid w:val="00AA1AD0"/>
    <w:rsid w:val="00AB2CFF"/>
    <w:rsid w:val="00AB4797"/>
    <w:rsid w:val="00AE00BA"/>
    <w:rsid w:val="00AF0BD7"/>
    <w:rsid w:val="00AF312A"/>
    <w:rsid w:val="00B13D7E"/>
    <w:rsid w:val="00B247F1"/>
    <w:rsid w:val="00B32C45"/>
    <w:rsid w:val="00B739FB"/>
    <w:rsid w:val="00B83101"/>
    <w:rsid w:val="00B906BC"/>
    <w:rsid w:val="00B950B5"/>
    <w:rsid w:val="00B96B2B"/>
    <w:rsid w:val="00BC2A01"/>
    <w:rsid w:val="00BD4E90"/>
    <w:rsid w:val="00BF778E"/>
    <w:rsid w:val="00C10209"/>
    <w:rsid w:val="00C21FBB"/>
    <w:rsid w:val="00C2707D"/>
    <w:rsid w:val="00C467CD"/>
    <w:rsid w:val="00C54392"/>
    <w:rsid w:val="00C64B33"/>
    <w:rsid w:val="00C73E07"/>
    <w:rsid w:val="00C77BB8"/>
    <w:rsid w:val="00C90BC4"/>
    <w:rsid w:val="00CA2361"/>
    <w:rsid w:val="00CA2BFB"/>
    <w:rsid w:val="00CA2C8F"/>
    <w:rsid w:val="00CA74D5"/>
    <w:rsid w:val="00CB16CD"/>
    <w:rsid w:val="00CB6A3D"/>
    <w:rsid w:val="00D32A3E"/>
    <w:rsid w:val="00D474BF"/>
    <w:rsid w:val="00D47712"/>
    <w:rsid w:val="00D64033"/>
    <w:rsid w:val="00D9745B"/>
    <w:rsid w:val="00E3661C"/>
    <w:rsid w:val="00E378CE"/>
    <w:rsid w:val="00E379AF"/>
    <w:rsid w:val="00E5349C"/>
    <w:rsid w:val="00E57FA9"/>
    <w:rsid w:val="00E67C40"/>
    <w:rsid w:val="00E67CDA"/>
    <w:rsid w:val="00E7418B"/>
    <w:rsid w:val="00E74B9B"/>
    <w:rsid w:val="00EA4C08"/>
    <w:rsid w:val="00ED7876"/>
    <w:rsid w:val="00F03D08"/>
    <w:rsid w:val="00F20DE1"/>
    <w:rsid w:val="00F53ABD"/>
    <w:rsid w:val="00F625B6"/>
    <w:rsid w:val="00F64B4A"/>
    <w:rsid w:val="00FA06D4"/>
    <w:rsid w:val="00FA0A89"/>
    <w:rsid w:val="00FD25AA"/>
    <w:rsid w:val="00FD61F7"/>
    <w:rsid w:val="00FE4F21"/>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Naslov2">
    <w:name w:val="heading 2"/>
    <w:basedOn w:val="Normal"/>
    <w:next w:val="Normal"/>
    <w:link w:val="Naslov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Naslov3">
    <w:name w:val="heading 3"/>
    <w:basedOn w:val="Normal"/>
    <w:next w:val="Normal"/>
    <w:link w:val="Naslov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Naslov4">
    <w:name w:val="heading 4"/>
    <w:basedOn w:val="Normal"/>
    <w:next w:val="Normal"/>
    <w:link w:val="Naslov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Naslov5">
    <w:name w:val="heading 5"/>
    <w:basedOn w:val="Normal"/>
    <w:next w:val="Normal"/>
    <w:link w:val="Naslov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Naslov6">
    <w:name w:val="heading 6"/>
    <w:basedOn w:val="Normal"/>
    <w:next w:val="Normal"/>
    <w:link w:val="Naslov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Naslov7">
    <w:name w:val="heading 7"/>
    <w:basedOn w:val="Normal"/>
    <w:next w:val="Normal"/>
    <w:link w:val="Naslov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Naslov8">
    <w:name w:val="heading 8"/>
    <w:basedOn w:val="Normal"/>
    <w:next w:val="Normal"/>
    <w:link w:val="Naslov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ormal"/>
    <w:next w:val="Normal"/>
    <w:link w:val="Naslov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rsid w:val="00CA2361"/>
    <w:rPr>
      <w:rFonts w:ascii="Adviso OTF Std" w:hAnsi="Adviso OTF Std"/>
      <w:color w:val="808080"/>
    </w:rPr>
  </w:style>
  <w:style w:type="paragraph" w:customStyle="1" w:styleId="5E0C904F292F411B8E9FE713A172E53E">
    <w:name w:val="5E0C904F292F411B8E9FE713A172E53E"/>
  </w:style>
  <w:style w:type="character" w:customStyle="1" w:styleId="Naslov1Char">
    <w:name w:val="Naslov 1 Char"/>
    <w:basedOn w:val="Zadanifontodlomka"/>
    <w:link w:val="Naslov1"/>
    <w:rPr>
      <w:rFonts w:ascii="Adviso OTF Std" w:eastAsiaTheme="majorEastAsia" w:hAnsi="Adviso OTF Std" w:cstheme="majorBidi"/>
      <w:b/>
      <w:sz w:val="36"/>
      <w:szCs w:val="32"/>
      <w:lang w:eastAsia="en-US"/>
    </w:rPr>
  </w:style>
  <w:style w:type="character" w:customStyle="1" w:styleId="Naslov2Char">
    <w:name w:val="Naslov 2 Char"/>
    <w:basedOn w:val="Zadanifontodlomka"/>
    <w:link w:val="Naslov2"/>
    <w:rPr>
      <w:rFonts w:ascii="Adviso OTF Std" w:eastAsia="Times New Roman" w:hAnsi="Adviso OTF Std" w:cs="Arial"/>
      <w:bCs/>
      <w:color w:val="54883D"/>
      <w:sz w:val="32"/>
      <w:szCs w:val="24"/>
      <w:lang w:eastAsia="en-US"/>
    </w:rPr>
  </w:style>
  <w:style w:type="character" w:customStyle="1" w:styleId="Naslov3Char">
    <w:name w:val="Naslov 3 Char"/>
    <w:basedOn w:val="Zadanifontodlomka"/>
    <w:link w:val="Naslov3"/>
    <w:rPr>
      <w:rFonts w:ascii="Adviso OTF Std" w:eastAsia="Times New Roman" w:hAnsi="Adviso OTF Std" w:cstheme="majorBidi"/>
      <w:color w:val="54883D"/>
      <w:sz w:val="28"/>
      <w:szCs w:val="24"/>
      <w:lang w:eastAsia="en-US" w:bidi="en-US"/>
    </w:rPr>
  </w:style>
  <w:style w:type="character" w:customStyle="1" w:styleId="Naslov4Char">
    <w:name w:val="Naslov 4 Char"/>
    <w:basedOn w:val="Zadanifontodlomka"/>
    <w:link w:val="Naslov4"/>
    <w:rPr>
      <w:rFonts w:ascii="Adviso OTF Std" w:eastAsiaTheme="majorEastAsia" w:hAnsi="Adviso OTF Std" w:cstheme="majorBidi"/>
      <w:i/>
      <w:iCs/>
      <w:color w:val="54883D"/>
      <w:szCs w:val="24"/>
      <w:lang w:eastAsia="en-US"/>
    </w:rPr>
  </w:style>
  <w:style w:type="character" w:customStyle="1" w:styleId="Naslov5Char">
    <w:name w:val="Naslov 5 Char"/>
    <w:basedOn w:val="Zadanifontodlomka"/>
    <w:link w:val="Naslov5"/>
    <w:rPr>
      <w:rFonts w:ascii="Adviso OTF Std" w:eastAsiaTheme="majorEastAsia" w:hAnsi="Adviso OTF Std" w:cstheme="majorBidi"/>
      <w:color w:val="54883D"/>
      <w:szCs w:val="24"/>
      <w:lang w:eastAsia="en-US"/>
    </w:rPr>
  </w:style>
  <w:style w:type="character" w:customStyle="1" w:styleId="Naslov6Char">
    <w:name w:val="Naslov 6 Char"/>
    <w:basedOn w:val="Zadanifontodlomka"/>
    <w:link w:val="Naslov6"/>
    <w:rPr>
      <w:rFonts w:ascii="Adviso OTF Std" w:eastAsiaTheme="majorEastAsia" w:hAnsi="Adviso OTF Std" w:cstheme="majorBidi"/>
      <w:color w:val="54883D"/>
      <w:szCs w:val="24"/>
      <w:lang w:eastAsia="en-US"/>
    </w:rPr>
  </w:style>
  <w:style w:type="character" w:customStyle="1" w:styleId="Naslov7Char">
    <w:name w:val="Naslov 7 Char"/>
    <w:basedOn w:val="Zadanifontodlomka"/>
    <w:link w:val="Naslov7"/>
    <w:semiHidden/>
    <w:rPr>
      <w:rFonts w:ascii="Adviso OTF Std" w:eastAsiaTheme="majorEastAsia" w:hAnsi="Adviso OTF Std" w:cstheme="majorBidi"/>
      <w:i/>
      <w:iCs/>
      <w:color w:val="54883D"/>
      <w:szCs w:val="24"/>
      <w:lang w:eastAsia="en-US"/>
    </w:rPr>
  </w:style>
  <w:style w:type="character" w:customStyle="1" w:styleId="Naslov8Char">
    <w:name w:val="Naslov 8 Char"/>
    <w:basedOn w:val="Zadanifontodlomka"/>
    <w:link w:val="Naslov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Naslov9Char">
    <w:name w:val="Naslov 9 Char"/>
    <w:basedOn w:val="Zadanifontodlomka"/>
    <w:link w:val="Naslov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806BD-C246-4772-926C-BA3343C9E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0</TotalTime>
  <Pages>110</Pages>
  <Words>29356</Words>
  <Characters>167330</Characters>
  <Application>Microsoft Office Word</Application>
  <DocSecurity>0</DocSecurity>
  <Lines>1394</Lines>
  <Paragraphs>392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Gordana</cp:lastModifiedBy>
  <cp:revision>2</cp:revision>
  <cp:lastPrinted>2022-12-22T08:01:00Z</cp:lastPrinted>
  <dcterms:created xsi:type="dcterms:W3CDTF">2023-07-12T07:10:00Z</dcterms:created>
  <dcterms:modified xsi:type="dcterms:W3CDTF">2023-07-12T07:10:00Z</dcterms:modified>
</cp:coreProperties>
</file>